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2DFB6" w14:textId="3444BD71" w:rsidR="00FA3417" w:rsidRPr="00FA3417" w:rsidRDefault="00654E8F" w:rsidP="00FA3417">
      <w:pPr>
        <w:pStyle w:val="SupplementaryMaterial"/>
        <w:keepNext/>
      </w:pPr>
      <w:bookmarkStart w:id="0" w:name="_GoBack"/>
      <w:r w:rsidRPr="001549D3">
        <w:t>Supplementary Material</w:t>
      </w:r>
      <w:bookmarkEnd w:id="0"/>
      <w:r w:rsidR="00FA3417">
        <w:rPr>
          <w:noProof/>
          <w:lang w:eastAsia="zh-CN"/>
        </w:rPr>
        <w:drawing>
          <wp:inline distT="0" distB="0" distL="0" distR="0" wp14:anchorId="33BD8137" wp14:editId="0812FC51">
            <wp:extent cx="4185345" cy="7477041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976" cy="74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4E34" w14:textId="18B72561" w:rsidR="00CD037B" w:rsidRDefault="00941E48" w:rsidP="00941E48">
      <w:pPr>
        <w:pStyle w:val="a9"/>
        <w:rPr>
          <w:rFonts w:eastAsia="宋体"/>
          <w:b w:val="0"/>
        </w:rPr>
      </w:pPr>
      <w:r w:rsidRPr="00941E48">
        <w:lastRenderedPageBreak/>
        <w:t xml:space="preserve">Supplementary Figure </w:t>
      </w:r>
      <w:r w:rsidR="00FA3417">
        <w:t>1</w:t>
      </w:r>
      <w:r>
        <w:t>.</w:t>
      </w:r>
      <w:r w:rsidR="00825329">
        <w:t xml:space="preserve"> </w:t>
      </w:r>
      <w:r w:rsidR="00825329">
        <w:rPr>
          <w:rFonts w:hint="eastAsia"/>
          <w:lang w:eastAsia="zh-CN"/>
        </w:rPr>
        <w:t>|</w:t>
      </w:r>
      <w:r w:rsidRPr="00941E48">
        <w:t xml:space="preserve"> </w:t>
      </w:r>
      <w:r w:rsidRPr="00941E48">
        <w:rPr>
          <w:rFonts w:eastAsia="宋体"/>
          <w:b w:val="0"/>
        </w:rPr>
        <w:t>The DNA conserved domain sequence alignment of the TaDUF966 gene family members</w:t>
      </w:r>
    </w:p>
    <w:p w14:paraId="2C05AFBF" w14:textId="62C7B4F0" w:rsidR="00941E48" w:rsidRDefault="00FC4E54" w:rsidP="00941E48">
      <w:pPr>
        <w:pStyle w:val="a9"/>
      </w:pPr>
      <w:r>
        <w:rPr>
          <w:rFonts w:eastAsia="Times New Roman"/>
          <w:noProof/>
          <w:color w:val="000000"/>
          <w:lang w:eastAsia="zh-CN"/>
        </w:rPr>
        <w:drawing>
          <wp:inline distT="0" distB="0" distL="0" distR="0" wp14:anchorId="4F383FEE" wp14:editId="7A846849">
            <wp:extent cx="6208395" cy="5504180"/>
            <wp:effectExtent l="0" t="0" r="190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BB3B" w14:textId="5491BEC9" w:rsidR="00602B8B" w:rsidRDefault="00941E48" w:rsidP="00941E48">
      <w:pPr>
        <w:pStyle w:val="a9"/>
        <w:rPr>
          <w:b w:val="0"/>
        </w:rPr>
        <w:sectPr w:rsidR="00602B8B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>
        <w:t xml:space="preserve">Supplementary Figure </w:t>
      </w:r>
      <w:r w:rsidR="00FA3417">
        <w:t>2</w:t>
      </w:r>
      <w:r>
        <w:t>.</w:t>
      </w:r>
      <w:r>
        <w:rPr>
          <w:rFonts w:ascii="宋体" w:eastAsia="宋体" w:hAnsi="宋体" w:hint="eastAsia"/>
          <w:b w:val="0"/>
        </w:rPr>
        <w:t xml:space="preserve"> </w:t>
      </w:r>
      <w:r w:rsidRPr="00FC4E54">
        <w:rPr>
          <w:b w:val="0"/>
        </w:rPr>
        <w:t>TaDUF966-9B fragment was used for BSMV-HIGS analysis. (A) Overview of the two fragments used for BSMV-HIGS. (B) Sequence alignment of the positions of TaDUF966-9B and the primers used for HIGS.</w:t>
      </w:r>
    </w:p>
    <w:p w14:paraId="054BEA5E" w14:textId="41AC1565" w:rsidR="00E23C4F" w:rsidRDefault="00E23C4F" w:rsidP="00E23C4F">
      <w:pPr>
        <w:pStyle w:val="a9"/>
      </w:pPr>
      <w:r>
        <w:lastRenderedPageBreak/>
        <w:t xml:space="preserve">Supplementary Table </w:t>
      </w:r>
      <w:r>
        <w:rPr>
          <w:lang w:eastAsia="zh-CN"/>
        </w:rPr>
        <w:t>1</w:t>
      </w:r>
      <w:r>
        <w:t xml:space="preserve">. </w:t>
      </w:r>
      <w:r>
        <w:rPr>
          <w:rFonts w:hint="eastAsia"/>
          <w:lang w:eastAsia="zh-CN"/>
        </w:rPr>
        <w:t>|</w:t>
      </w:r>
      <w:r>
        <w:t xml:space="preserve"> </w:t>
      </w:r>
      <w:r w:rsidRPr="00410F41">
        <w:rPr>
          <w:b w:val="0"/>
        </w:rPr>
        <w:t>Primers for quantitative real-time PCR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4489"/>
        <w:gridCol w:w="4833"/>
      </w:tblGrid>
      <w:tr w:rsidR="00E23C4F" w:rsidRPr="00410F41" w14:paraId="00EC8E9F" w14:textId="77777777" w:rsidTr="001D29EC">
        <w:trPr>
          <w:trHeight w:val="271"/>
        </w:trPr>
        <w:tc>
          <w:tcPr>
            <w:tcW w:w="4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AD9EF" w14:textId="77777777" w:rsidR="00E23C4F" w:rsidRPr="00165A99" w:rsidRDefault="00E23C4F" w:rsidP="001D29EC">
            <w:pPr>
              <w:spacing w:before="0" w:after="0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Primer name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79219" w14:textId="77777777" w:rsidR="00E23C4F" w:rsidRPr="00165A99" w:rsidRDefault="00E23C4F" w:rsidP="001D29EC">
            <w:pPr>
              <w:spacing w:before="0" w:after="0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Primers (5’-3’)</w:t>
            </w:r>
          </w:p>
        </w:tc>
      </w:tr>
      <w:tr w:rsidR="00E23C4F" w:rsidRPr="00410F41" w14:paraId="14CFEEC4" w14:textId="77777777" w:rsidTr="001D29EC">
        <w:trPr>
          <w:trHeight w:val="271"/>
        </w:trPr>
        <w:tc>
          <w:tcPr>
            <w:tcW w:w="4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0C75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qPCR-TaDUF966-5D-F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9BCE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GAGCTACAAGACCGGCTACG</w:t>
            </w:r>
          </w:p>
        </w:tc>
      </w:tr>
      <w:tr w:rsidR="00E23C4F" w:rsidRPr="00410F41" w14:paraId="2B355E90" w14:textId="77777777" w:rsidTr="001D29EC">
        <w:trPr>
          <w:trHeight w:val="271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8486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qPCR-TaDUF966-5D-R</w:t>
            </w:r>
          </w:p>
        </w:tc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3C410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sz w:val="20"/>
                <w:szCs w:val="20"/>
                <w:lang w:eastAsia="zh-CN"/>
              </w:rPr>
              <w:t xml:space="preserve">GAGGAGCCGGCGGAAGCGTCA </w:t>
            </w:r>
          </w:p>
        </w:tc>
      </w:tr>
      <w:tr w:rsidR="00E23C4F" w:rsidRPr="00410F41" w14:paraId="36CDC4BF" w14:textId="77777777" w:rsidTr="001D29EC">
        <w:trPr>
          <w:trHeight w:val="271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73BF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qPCR-TaDUF966-9B-F</w:t>
            </w:r>
          </w:p>
        </w:tc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35C7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GGCAGAATTCAGGGTTTTCA</w:t>
            </w:r>
          </w:p>
        </w:tc>
      </w:tr>
      <w:tr w:rsidR="00E23C4F" w:rsidRPr="00410F41" w14:paraId="62CE8FF9" w14:textId="77777777" w:rsidTr="001D29EC">
        <w:trPr>
          <w:trHeight w:val="271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1A8BC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qPCR-TaDUF966-9B-R</w:t>
            </w:r>
          </w:p>
        </w:tc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E380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CTGCCGGTACTCGGTAACAT</w:t>
            </w:r>
          </w:p>
        </w:tc>
      </w:tr>
      <w:tr w:rsidR="00E23C4F" w:rsidRPr="00410F41" w14:paraId="7C943D4F" w14:textId="77777777" w:rsidTr="001D29EC">
        <w:trPr>
          <w:trHeight w:val="271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2192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qPCR-TaDUF966-14D-F</w:t>
            </w:r>
          </w:p>
        </w:tc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96E9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ATGGCCTTAGCAACACCAAG</w:t>
            </w:r>
          </w:p>
        </w:tc>
      </w:tr>
      <w:tr w:rsidR="00E23C4F" w:rsidRPr="00410F41" w14:paraId="51A8A9E7" w14:textId="77777777" w:rsidTr="001D29EC">
        <w:trPr>
          <w:trHeight w:val="271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109A4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qPCR-TaDUF966-14D-R</w:t>
            </w:r>
          </w:p>
        </w:tc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C1DA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GATGGCACAAATGTGGAGTG</w:t>
            </w:r>
          </w:p>
        </w:tc>
      </w:tr>
      <w:tr w:rsidR="00E23C4F" w:rsidRPr="00410F41" w14:paraId="00C75312" w14:textId="77777777" w:rsidTr="001D29EC">
        <w:trPr>
          <w:trHeight w:val="271"/>
        </w:trPr>
        <w:tc>
          <w:tcPr>
            <w:tcW w:w="44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D75D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TaEF-F</w:t>
            </w:r>
          </w:p>
        </w:tc>
        <w:tc>
          <w:tcPr>
            <w:tcW w:w="48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4D976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TGGTGTCATCAAGCCTGGTATGGT</w:t>
            </w:r>
          </w:p>
        </w:tc>
      </w:tr>
      <w:tr w:rsidR="00E23C4F" w:rsidRPr="00410F41" w14:paraId="7F2206F4" w14:textId="77777777" w:rsidTr="001D29EC">
        <w:trPr>
          <w:trHeight w:val="271"/>
        </w:trPr>
        <w:tc>
          <w:tcPr>
            <w:tcW w:w="4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A8CC9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TaEF-R</w:t>
            </w:r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80483" w14:textId="77777777" w:rsidR="00E23C4F" w:rsidRPr="00410F41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10F41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ACTCATGGTGCATCTCAACGGACT</w:t>
            </w:r>
          </w:p>
        </w:tc>
      </w:tr>
    </w:tbl>
    <w:p w14:paraId="5771B806" w14:textId="4B57C96A" w:rsidR="00E23C4F" w:rsidRDefault="00E23C4F" w:rsidP="00E23C4F">
      <w:pPr>
        <w:pStyle w:val="a9"/>
      </w:pPr>
      <w:r>
        <w:t xml:space="preserve">Supplementary Table </w:t>
      </w:r>
      <w:r>
        <w:rPr>
          <w:lang w:eastAsia="zh-CN"/>
        </w:rPr>
        <w:t>2</w:t>
      </w:r>
      <w:r>
        <w:rPr>
          <w:rFonts w:hint="eastAsia"/>
          <w:lang w:eastAsia="zh-CN"/>
        </w:rPr>
        <w:t xml:space="preserve">. | </w:t>
      </w:r>
      <w:r w:rsidRPr="00825329">
        <w:rPr>
          <w:b w:val="0"/>
          <w:lang w:eastAsia="zh-CN"/>
        </w:rPr>
        <w:t>Primers for constructs in plant transformation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3544"/>
        <w:gridCol w:w="6233"/>
      </w:tblGrid>
      <w:tr w:rsidR="00E23C4F" w:rsidRPr="00825329" w14:paraId="2866335E" w14:textId="77777777" w:rsidTr="001D29EC">
        <w:trPr>
          <w:trHeight w:val="27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DA1E9" w14:textId="77777777" w:rsidR="00E23C4F" w:rsidRPr="00165A99" w:rsidRDefault="00E23C4F" w:rsidP="001D29EC">
            <w:pPr>
              <w:spacing w:before="0" w:after="0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Primer name</w:t>
            </w:r>
          </w:p>
        </w:tc>
        <w:tc>
          <w:tcPr>
            <w:tcW w:w="6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9386A" w14:textId="77777777" w:rsidR="00E23C4F" w:rsidRPr="00165A99" w:rsidRDefault="00E23C4F" w:rsidP="001D29EC">
            <w:pPr>
              <w:spacing w:before="0" w:after="0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Primers (5’-3’)</w:t>
            </w:r>
          </w:p>
        </w:tc>
      </w:tr>
      <w:tr w:rsidR="00E23C4F" w:rsidRPr="00825329" w14:paraId="26D5DD5C" w14:textId="77777777" w:rsidTr="001D29EC">
        <w:trPr>
          <w:trHeight w:val="272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7676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825329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BSMV:DUF966-9B-1-F</w:t>
            </w:r>
          </w:p>
        </w:tc>
        <w:tc>
          <w:tcPr>
            <w:tcW w:w="62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7A7D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825329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TAGCTAGCTGATTAATTAAGAGCAGGGTGAAAGAGGGTA</w:t>
            </w:r>
          </w:p>
        </w:tc>
      </w:tr>
      <w:tr w:rsidR="00E23C4F" w:rsidRPr="00825329" w14:paraId="1B6B652A" w14:textId="77777777" w:rsidTr="001D29EC">
        <w:trPr>
          <w:trHeight w:val="27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E4FD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825329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BSMV:DUF966-9B-1-R</w:t>
            </w: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C48F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825329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TTGCTAGCTGAGCGGCCGCGTTGCGGCATCCATCAAA</w:t>
            </w:r>
          </w:p>
        </w:tc>
      </w:tr>
      <w:tr w:rsidR="00E23C4F" w:rsidRPr="00825329" w14:paraId="7373D94F" w14:textId="77777777" w:rsidTr="001D29EC">
        <w:trPr>
          <w:trHeight w:val="272"/>
        </w:trPr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AD1D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825329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BSMV:DUF966-9B-2-F</w:t>
            </w:r>
          </w:p>
        </w:tc>
        <w:tc>
          <w:tcPr>
            <w:tcW w:w="6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1F57E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825329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TAGCTAGCTGATTAATTAATGGGACACGGATTGAAGATAA</w:t>
            </w:r>
          </w:p>
        </w:tc>
      </w:tr>
      <w:tr w:rsidR="00E23C4F" w:rsidRPr="00825329" w14:paraId="7017D685" w14:textId="77777777" w:rsidTr="001D29EC">
        <w:trPr>
          <w:trHeight w:val="272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4AA41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825329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BSMV:DUF966-9B-2-R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45183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825329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TTGCTAGCTGAGCGGCCGCTCGGGTGCAGCAAGGATG</w:t>
            </w:r>
          </w:p>
        </w:tc>
      </w:tr>
    </w:tbl>
    <w:p w14:paraId="5D8D948A" w14:textId="5B74DFAD" w:rsidR="00E23C4F" w:rsidRDefault="00E23C4F" w:rsidP="00E23C4F">
      <w:pPr>
        <w:pStyle w:val="a9"/>
      </w:pPr>
      <w:r>
        <w:t xml:space="preserve">Supplementary Table </w:t>
      </w:r>
      <w:r>
        <w:rPr>
          <w:lang w:eastAsia="zh-CN"/>
        </w:rPr>
        <w:t>3</w:t>
      </w:r>
      <w:r w:rsidR="007C4B32">
        <w:rPr>
          <w:lang w:eastAsia="zh-CN"/>
        </w:rPr>
        <w:t>.</w:t>
      </w:r>
      <w:r>
        <w:t xml:space="preserve"> | </w:t>
      </w:r>
      <w:r w:rsidRPr="00825329">
        <w:rPr>
          <w:b w:val="0"/>
        </w:rPr>
        <w:t xml:space="preserve">Primers </w:t>
      </w:r>
      <w:r>
        <w:rPr>
          <w:b w:val="0"/>
        </w:rPr>
        <w:t xml:space="preserve">for quantitative real-time PCR </w:t>
      </w:r>
      <w:r w:rsidRPr="00825329">
        <w:rPr>
          <w:b w:val="0"/>
        </w:rPr>
        <w:t>in plant transformation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3544"/>
        <w:gridCol w:w="6233"/>
      </w:tblGrid>
      <w:tr w:rsidR="00E23C4F" w:rsidRPr="00825329" w14:paraId="153AAB35" w14:textId="77777777" w:rsidTr="001D29EC">
        <w:trPr>
          <w:trHeight w:val="27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86573" w14:textId="77777777" w:rsidR="00E23C4F" w:rsidRPr="00165A99" w:rsidRDefault="00E23C4F" w:rsidP="001D29EC">
            <w:pPr>
              <w:spacing w:before="0" w:after="0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Primer name</w:t>
            </w:r>
          </w:p>
        </w:tc>
        <w:tc>
          <w:tcPr>
            <w:tcW w:w="6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8B528" w14:textId="77777777" w:rsidR="00E23C4F" w:rsidRPr="00165A99" w:rsidRDefault="00E23C4F" w:rsidP="001D29EC">
            <w:pPr>
              <w:spacing w:before="0" w:after="0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Primers (5’-3’)</w:t>
            </w:r>
          </w:p>
        </w:tc>
      </w:tr>
      <w:tr w:rsidR="00E23C4F" w:rsidRPr="00825329" w14:paraId="766402B6" w14:textId="77777777" w:rsidTr="001D29EC">
        <w:trPr>
          <w:trHeight w:val="272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6C468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qPCR-TaDUF966-9B-F</w:t>
            </w:r>
          </w:p>
        </w:tc>
        <w:tc>
          <w:tcPr>
            <w:tcW w:w="62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8D72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TGTCCCACTGTGCCACTC</w:t>
            </w:r>
          </w:p>
        </w:tc>
      </w:tr>
      <w:tr w:rsidR="00E23C4F" w:rsidRPr="00825329" w14:paraId="2AD1B73B" w14:textId="77777777" w:rsidTr="001D29EC">
        <w:trPr>
          <w:trHeight w:val="27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8F813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qPCR-TaDUF966-9B-R</w:t>
            </w: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E9C3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CGATGATGCTCCCACTAAA</w:t>
            </w:r>
          </w:p>
        </w:tc>
      </w:tr>
      <w:tr w:rsidR="00E23C4F" w:rsidRPr="00825329" w14:paraId="7C65E0C7" w14:textId="77777777" w:rsidTr="001D29EC">
        <w:trPr>
          <w:trHeight w:val="272"/>
        </w:trPr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20A9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TaEF-F</w:t>
            </w:r>
          </w:p>
        </w:tc>
        <w:tc>
          <w:tcPr>
            <w:tcW w:w="62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BF26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TGGTGTCATCAAGCCTGGTATGGT</w:t>
            </w:r>
          </w:p>
        </w:tc>
      </w:tr>
      <w:tr w:rsidR="00E23C4F" w:rsidRPr="00825329" w14:paraId="7277B741" w14:textId="77777777" w:rsidTr="001D29EC">
        <w:trPr>
          <w:trHeight w:val="272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D3989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TaEF-R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537BA" w14:textId="77777777" w:rsidR="00E23C4F" w:rsidRPr="00825329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ACTCATGGTGCATCTCAACGGACT</w:t>
            </w:r>
          </w:p>
        </w:tc>
      </w:tr>
    </w:tbl>
    <w:p w14:paraId="10D3FD09" w14:textId="77777777" w:rsidR="004E17EB" w:rsidRDefault="004E17EB" w:rsidP="004E17EB">
      <w:pPr>
        <w:pStyle w:val="a9"/>
        <w:sectPr w:rsidR="004E17EB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C3B0533" w14:textId="2DB5E4E3" w:rsidR="004E17EB" w:rsidRDefault="004E17EB" w:rsidP="004E17EB">
      <w:pPr>
        <w:pStyle w:val="a9"/>
      </w:pPr>
      <w:r>
        <w:lastRenderedPageBreak/>
        <w:t>Supplementary Table 4</w:t>
      </w:r>
      <w:r w:rsidR="007C4B32">
        <w:t>.</w:t>
      </w:r>
      <w:r>
        <w:t xml:space="preserve"> </w:t>
      </w:r>
      <w:r>
        <w:rPr>
          <w:rFonts w:hint="eastAsia"/>
          <w:lang w:eastAsia="zh-CN"/>
        </w:rPr>
        <w:t>|</w:t>
      </w:r>
      <w:r>
        <w:t xml:space="preserve"> </w:t>
      </w:r>
      <w:r w:rsidRPr="004434B2">
        <w:rPr>
          <w:b w:val="0"/>
        </w:rPr>
        <w:t>General information of DUF966 genes selected for phylogenetic analysis of Figure 1A</w:t>
      </w:r>
    </w:p>
    <w:tbl>
      <w:tblPr>
        <w:tblW w:w="8763" w:type="dxa"/>
        <w:tblLook w:val="04A0" w:firstRow="1" w:lastRow="0" w:firstColumn="1" w:lastColumn="0" w:noHBand="0" w:noVBand="1"/>
      </w:tblPr>
      <w:tblGrid>
        <w:gridCol w:w="999"/>
        <w:gridCol w:w="1891"/>
        <w:gridCol w:w="986"/>
        <w:gridCol w:w="4887"/>
      </w:tblGrid>
      <w:tr w:rsidR="004E17EB" w:rsidRPr="004434B2" w14:paraId="62E97EA4" w14:textId="77777777" w:rsidTr="00485E66">
        <w:trPr>
          <w:trHeight w:val="395"/>
        </w:trPr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35D99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b/>
                <w:bCs/>
                <w:color w:val="000000" w:themeColor="text1"/>
                <w:sz w:val="22"/>
                <w:lang w:eastAsia="zh-CN"/>
              </w:rPr>
              <w:t>Gene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AC252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b/>
                <w:bCs/>
                <w:color w:val="000000" w:themeColor="text1"/>
                <w:sz w:val="22"/>
                <w:lang w:eastAsia="zh-CN"/>
              </w:rPr>
              <w:t>Locus ID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DBAD9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b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b/>
                <w:color w:val="000000" w:themeColor="text1"/>
                <w:sz w:val="22"/>
                <w:lang w:eastAsia="zh-CN"/>
              </w:rPr>
              <w:t>splice variant</w:t>
            </w:r>
          </w:p>
        </w:tc>
        <w:tc>
          <w:tcPr>
            <w:tcW w:w="48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E608BA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 w:themeColor="text1"/>
                <w:szCs w:val="24"/>
                <w:lang w:eastAsia="zh-CN"/>
              </w:rPr>
            </w:pPr>
            <w:r w:rsidRPr="004434B2">
              <w:rPr>
                <w:rFonts w:eastAsia="宋体" w:cs="Times New Roman"/>
                <w:b/>
                <w:bCs/>
                <w:color w:val="000000" w:themeColor="text1"/>
                <w:szCs w:val="24"/>
                <w:lang w:eastAsia="zh-CN"/>
              </w:rPr>
              <w:t>Source of information</w:t>
            </w:r>
          </w:p>
        </w:tc>
      </w:tr>
      <w:tr w:rsidR="004E17EB" w:rsidRPr="004434B2" w14:paraId="19B9D3D6" w14:textId="77777777" w:rsidTr="00485E66">
        <w:trPr>
          <w:trHeight w:val="395"/>
        </w:trPr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46D3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OsDSR1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E00D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LOC_Os01g57020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0C91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1</w:t>
            </w:r>
          </w:p>
        </w:tc>
        <w:tc>
          <w:tcPr>
            <w:tcW w:w="4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F936" w14:textId="77777777" w:rsidR="004E17EB" w:rsidRPr="004434B2" w:rsidRDefault="008834C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hyperlink r:id="rId14" w:history="1">
              <w:r w:rsidR="004E17EB" w:rsidRPr="004434B2">
                <w:rPr>
                  <w:rStyle w:val="afc"/>
                  <w:rFonts w:eastAsia="宋体" w:cs="Times New Roman"/>
                  <w:color w:val="000000" w:themeColor="text1"/>
                  <w:sz w:val="22"/>
                  <w:u w:val="none"/>
                  <w:lang w:eastAsia="zh-CN"/>
                </w:rPr>
                <w:t>http://rice.plantbiology.msu.edu/index.shtml</w:t>
              </w:r>
            </w:hyperlink>
          </w:p>
          <w:p w14:paraId="27343AA0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(Luo and Tian 2017)</w:t>
            </w:r>
          </w:p>
        </w:tc>
      </w:tr>
      <w:tr w:rsidR="004E17EB" w:rsidRPr="004434B2" w14:paraId="0A155BC6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65B4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OsDSR2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5D44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LOC_Os01g62200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E05C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2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D735" w14:textId="77777777" w:rsidR="004E17EB" w:rsidRPr="004434B2" w:rsidRDefault="008834C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hyperlink r:id="rId15" w:history="1">
              <w:r w:rsidR="004E17EB" w:rsidRPr="004434B2">
                <w:rPr>
                  <w:rStyle w:val="afc"/>
                  <w:rFonts w:eastAsia="宋体" w:cs="Times New Roman"/>
                  <w:color w:val="000000" w:themeColor="text1"/>
                  <w:sz w:val="22"/>
                  <w:u w:val="none"/>
                  <w:lang w:eastAsia="zh-CN"/>
                </w:rPr>
                <w:t>http://rice.plantbiology.msu.edu/index.shtml</w:t>
              </w:r>
            </w:hyperlink>
          </w:p>
          <w:p w14:paraId="4793BF0E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(Luo and Tian 2017)</w:t>
            </w:r>
          </w:p>
        </w:tc>
      </w:tr>
      <w:tr w:rsidR="004E17EB" w:rsidRPr="004434B2" w14:paraId="0178D8A5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6CAE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OsDSR3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406D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LOC_Os01g74370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811F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1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4ED6" w14:textId="77777777" w:rsidR="004E17EB" w:rsidRPr="004434B2" w:rsidRDefault="008834C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hyperlink r:id="rId16" w:history="1">
              <w:r w:rsidR="004E17EB" w:rsidRPr="004434B2">
                <w:rPr>
                  <w:rStyle w:val="afc"/>
                  <w:rFonts w:eastAsia="宋体" w:cs="Times New Roman"/>
                  <w:color w:val="000000" w:themeColor="text1"/>
                  <w:sz w:val="22"/>
                  <w:u w:val="none"/>
                  <w:lang w:eastAsia="zh-CN"/>
                </w:rPr>
                <w:t>http://rice.plantbiology.msu.edu/index.shtml</w:t>
              </w:r>
            </w:hyperlink>
          </w:p>
          <w:p w14:paraId="6FBB5A01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(Luo and Tian 2017)</w:t>
            </w:r>
          </w:p>
        </w:tc>
      </w:tr>
      <w:tr w:rsidR="004E17EB" w:rsidRPr="004434B2" w14:paraId="4541D5CC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E439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OsDSR4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0D9E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LOC_Os03g09200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1A24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1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8797" w14:textId="77777777" w:rsidR="004E17EB" w:rsidRPr="004434B2" w:rsidRDefault="008834C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hyperlink r:id="rId17" w:history="1">
              <w:r w:rsidR="004E17EB" w:rsidRPr="004434B2">
                <w:rPr>
                  <w:rStyle w:val="afc"/>
                  <w:rFonts w:eastAsia="宋体" w:cs="Times New Roman"/>
                  <w:color w:val="000000" w:themeColor="text1"/>
                  <w:sz w:val="22"/>
                  <w:u w:val="none"/>
                  <w:lang w:eastAsia="zh-CN"/>
                </w:rPr>
                <w:t>http://rice.plantbiology.msu.edu/index.shtml</w:t>
              </w:r>
            </w:hyperlink>
          </w:p>
          <w:p w14:paraId="6473B05D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(Luo and Tian 2017)</w:t>
            </w:r>
          </w:p>
        </w:tc>
      </w:tr>
      <w:tr w:rsidR="004E17EB" w:rsidRPr="004434B2" w14:paraId="0CAA62F3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D02D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OsDSR5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F263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LOC_Os03g48600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A7F7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10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8D10" w14:textId="77777777" w:rsidR="004E17EB" w:rsidRPr="004434B2" w:rsidRDefault="008834C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hyperlink r:id="rId18" w:history="1">
              <w:r w:rsidR="004E17EB" w:rsidRPr="004434B2">
                <w:rPr>
                  <w:rStyle w:val="afc"/>
                  <w:rFonts w:eastAsia="宋体" w:cs="Times New Roman"/>
                  <w:color w:val="000000" w:themeColor="text1"/>
                  <w:sz w:val="22"/>
                  <w:u w:val="none"/>
                  <w:lang w:eastAsia="zh-CN"/>
                </w:rPr>
                <w:t>http://rice.plantbiology.msu.edu/index.shtml</w:t>
              </w:r>
            </w:hyperlink>
          </w:p>
          <w:p w14:paraId="607892F3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(Luo and Lian 2017)</w:t>
            </w:r>
          </w:p>
        </w:tc>
      </w:tr>
      <w:tr w:rsidR="004E17EB" w:rsidRPr="004434B2" w14:paraId="71581B51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C29D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OsDSR6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0609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LOC_Os08g44760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4AA2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3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8E7A4" w14:textId="77777777" w:rsidR="004E17EB" w:rsidRPr="004434B2" w:rsidRDefault="008834C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hyperlink r:id="rId19" w:history="1">
              <w:r w:rsidR="004E17EB" w:rsidRPr="004434B2">
                <w:rPr>
                  <w:rStyle w:val="afc"/>
                  <w:rFonts w:eastAsia="宋体" w:cs="Times New Roman"/>
                  <w:color w:val="000000" w:themeColor="text1"/>
                  <w:sz w:val="22"/>
                  <w:u w:val="none"/>
                  <w:lang w:eastAsia="zh-CN"/>
                </w:rPr>
                <w:t>http://rice.plantbiology.msu.edu/index.shtml</w:t>
              </w:r>
            </w:hyperlink>
          </w:p>
          <w:p w14:paraId="6C1B60A9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(Luo and Lian 2017)</w:t>
            </w:r>
          </w:p>
        </w:tc>
      </w:tr>
      <w:tr w:rsidR="004E17EB" w:rsidRPr="004434B2" w14:paraId="2A9D4A6C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F03B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OsDSR7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E05F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LOC_Os09g39750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8DA7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1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2425" w14:textId="77777777" w:rsidR="004E17EB" w:rsidRPr="004434B2" w:rsidRDefault="008834C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hyperlink r:id="rId20" w:history="1">
              <w:r w:rsidR="004E17EB" w:rsidRPr="004434B2">
                <w:rPr>
                  <w:rStyle w:val="afc"/>
                  <w:rFonts w:eastAsia="宋体" w:cs="Times New Roman"/>
                  <w:color w:val="000000" w:themeColor="text1"/>
                  <w:sz w:val="22"/>
                  <w:u w:val="none"/>
                  <w:lang w:eastAsia="zh-CN"/>
                </w:rPr>
                <w:t>http://rice.plantbiology.msu.edu/index.shtml</w:t>
              </w:r>
            </w:hyperlink>
          </w:p>
          <w:p w14:paraId="65668F88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(Luo and Lian 2017)</w:t>
            </w:r>
          </w:p>
        </w:tc>
      </w:tr>
      <w:tr w:rsidR="004E17EB" w:rsidRPr="004434B2" w14:paraId="7120B80A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C7EE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AtUOF1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E63B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AT1G05577 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2725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1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19BBF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https://www.arabidopsis.org/index.jsp</w:t>
            </w:r>
          </w:p>
        </w:tc>
      </w:tr>
      <w:tr w:rsidR="004E17EB" w:rsidRPr="004434B2" w14:paraId="6D7C1750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46AE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AtUOF2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3C2E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AT2G28150 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88AE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3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3822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https://www.arabidopsis.org/index.jsp</w:t>
            </w:r>
          </w:p>
        </w:tc>
      </w:tr>
      <w:tr w:rsidR="004E17EB" w:rsidRPr="004434B2" w14:paraId="5A477B19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4349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AtUOF3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1EA9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AT3G46110 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1CC0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3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C60B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https://www.arabidopsis.org/index.jsp</w:t>
            </w:r>
          </w:p>
        </w:tc>
      </w:tr>
      <w:tr w:rsidR="004E17EB" w:rsidRPr="004434B2" w14:paraId="75C086DB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4587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AtUOF4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FE8B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AT5G10150  </w:t>
            </w:r>
          </w:p>
        </w:tc>
        <w:tc>
          <w:tcPr>
            <w:tcW w:w="9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04AC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4</w:t>
            </w:r>
          </w:p>
        </w:tc>
        <w:tc>
          <w:tcPr>
            <w:tcW w:w="4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13B9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https://www.arabidopsis.org/index.jsp</w:t>
            </w:r>
          </w:p>
        </w:tc>
      </w:tr>
      <w:tr w:rsidR="004E17EB" w:rsidRPr="004434B2" w14:paraId="08372D36" w14:textId="77777777" w:rsidTr="00485E66">
        <w:trPr>
          <w:trHeight w:val="395"/>
        </w:trPr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279EA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AtUOF5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BF7AC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AT5G59790 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97074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2</w:t>
            </w:r>
          </w:p>
        </w:tc>
        <w:tc>
          <w:tcPr>
            <w:tcW w:w="4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BEC5A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color w:val="000000" w:themeColor="text1"/>
                <w:sz w:val="22"/>
                <w:lang w:eastAsia="zh-CN"/>
              </w:rPr>
            </w:pPr>
            <w:r w:rsidRPr="004434B2">
              <w:rPr>
                <w:rFonts w:eastAsia="宋体" w:cs="Times New Roman"/>
                <w:color w:val="000000" w:themeColor="text1"/>
                <w:sz w:val="22"/>
                <w:lang w:eastAsia="zh-CN"/>
              </w:rPr>
              <w:t>https://www.arabidopsis.org/index.jsp</w:t>
            </w:r>
          </w:p>
        </w:tc>
      </w:tr>
    </w:tbl>
    <w:p w14:paraId="1580CA88" w14:textId="361AA7AA" w:rsidR="004E17EB" w:rsidRDefault="004E17EB" w:rsidP="004E17EB">
      <w:pPr>
        <w:pStyle w:val="a9"/>
      </w:pPr>
      <w:r>
        <w:t>Supplementary Table 5</w:t>
      </w:r>
      <w:r w:rsidR="007C4B32">
        <w:t>.</w:t>
      </w:r>
      <w:r>
        <w:t xml:space="preserve"> | </w:t>
      </w:r>
      <w:r w:rsidRPr="004434B2">
        <w:rPr>
          <w:b w:val="0"/>
        </w:rPr>
        <w:t>List of 1:1:1 High Confidence syntenic triads identified in this study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1075"/>
        <w:gridCol w:w="2922"/>
        <w:gridCol w:w="2949"/>
        <w:gridCol w:w="2831"/>
      </w:tblGrid>
      <w:tr w:rsidR="004E17EB" w:rsidRPr="004434B2" w14:paraId="22C5E300" w14:textId="77777777" w:rsidTr="00485E66">
        <w:trPr>
          <w:trHeight w:val="300"/>
        </w:trPr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69276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Number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D5E2F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A</w:t>
            </w:r>
          </w:p>
        </w:tc>
        <w:tc>
          <w:tcPr>
            <w:tcW w:w="29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2F616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B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768A1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D</w:t>
            </w:r>
          </w:p>
        </w:tc>
      </w:tr>
      <w:tr w:rsidR="004E17EB" w:rsidRPr="004434B2" w14:paraId="00687FFC" w14:textId="77777777" w:rsidTr="00485E66">
        <w:trPr>
          <w:trHeight w:val="30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29CE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1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7D29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TraesCS3A02G318800</w:t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03FA6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TraesCS3B02G347200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8E29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TraesCS3D02G312500</w:t>
            </w:r>
          </w:p>
        </w:tc>
      </w:tr>
      <w:tr w:rsidR="004E17EB" w:rsidRPr="004434B2" w14:paraId="3D58BCFA" w14:textId="77777777" w:rsidTr="00485E66">
        <w:trPr>
          <w:trHeight w:val="30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85CB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2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8CC6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TraesCS3A02G356700</w:t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497D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TraesCS3B02G389500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C3E23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TraesCS3D02G350800</w:t>
            </w:r>
          </w:p>
        </w:tc>
      </w:tr>
      <w:tr w:rsidR="004E17EB" w:rsidRPr="004434B2" w14:paraId="6829F9D9" w14:textId="77777777" w:rsidTr="00485E66">
        <w:trPr>
          <w:trHeight w:val="30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68AD4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3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AFD8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TraesCS3A02G535000</w:t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EE096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TraesCS3B02G612100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C2A4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TraesCS3D02G540500</w:t>
            </w:r>
          </w:p>
        </w:tc>
      </w:tr>
      <w:tr w:rsidR="004E17EB" w:rsidRPr="004434B2" w14:paraId="1A18120D" w14:textId="77777777" w:rsidTr="00485E66">
        <w:trPr>
          <w:trHeight w:val="36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E5BB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4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FFFD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TraesCS4A02G038000</w:t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6A93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TraesCS4B02G267700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3ED4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TraesCS4D02G267300</w:t>
            </w:r>
          </w:p>
        </w:tc>
      </w:tr>
      <w:tr w:rsidR="004E17EB" w:rsidRPr="004434B2" w14:paraId="6C5D4E3B" w14:textId="77777777" w:rsidTr="00485E66">
        <w:trPr>
          <w:trHeight w:val="36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37B1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5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5944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TraesCS4A02G280800</w:t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68FC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TraesCS4B02G032000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58E0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TraesCS4D02G029700</w:t>
            </w:r>
          </w:p>
        </w:tc>
      </w:tr>
      <w:tr w:rsidR="004E17EB" w:rsidRPr="004434B2" w14:paraId="01CEA587" w14:textId="77777777" w:rsidTr="00485E66">
        <w:trPr>
          <w:trHeight w:val="36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2ADD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6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3CD2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TraesCS4A02G311800</w:t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2AA5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TraesCS4B02G000600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B40F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TraesCS4D02G001100LC</w:t>
            </w:r>
          </w:p>
        </w:tc>
      </w:tr>
      <w:tr w:rsidR="004E17EB" w:rsidRPr="004434B2" w14:paraId="2B10E978" w14:textId="77777777" w:rsidTr="00485E66">
        <w:trPr>
          <w:trHeight w:val="360"/>
        </w:trPr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0EC1B" w14:textId="77777777" w:rsidR="004E17EB" w:rsidRPr="004434B2" w:rsidRDefault="004E17EB" w:rsidP="00485E6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color w:val="000000"/>
                <w:sz w:val="21"/>
                <w:szCs w:val="20"/>
                <w:lang w:eastAsia="zh-CN"/>
              </w:rPr>
              <w:t>7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EAD43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TraesCS7A02G281800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9D202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TraesCS7B02G179600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A7B81" w14:textId="77777777" w:rsidR="004E17EB" w:rsidRPr="004434B2" w:rsidRDefault="004E17EB" w:rsidP="00485E66">
            <w:pPr>
              <w:spacing w:before="0" w:after="0"/>
              <w:rPr>
                <w:rFonts w:eastAsia="宋体" w:cs="Times New Roman"/>
                <w:sz w:val="21"/>
                <w:szCs w:val="20"/>
                <w:lang w:eastAsia="zh-CN"/>
              </w:rPr>
            </w:pPr>
            <w:r w:rsidRPr="004434B2">
              <w:rPr>
                <w:rFonts w:eastAsia="宋体" w:cs="Times New Roman"/>
                <w:sz w:val="21"/>
                <w:szCs w:val="20"/>
                <w:lang w:eastAsia="zh-CN"/>
              </w:rPr>
              <w:t>TraesCS7D02G280300</w:t>
            </w:r>
          </w:p>
        </w:tc>
      </w:tr>
    </w:tbl>
    <w:p w14:paraId="75BE2CE6" w14:textId="77777777" w:rsidR="00E23C4F" w:rsidRDefault="00E23C4F" w:rsidP="00E23C4F">
      <w:pPr>
        <w:pStyle w:val="a9"/>
        <w:sectPr w:rsidR="00E23C4F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E679B54" w14:textId="0C0CB5A4" w:rsidR="00E23C4F" w:rsidRDefault="00E23C4F" w:rsidP="00E23C4F">
      <w:pPr>
        <w:pStyle w:val="a9"/>
      </w:pPr>
      <w:r>
        <w:lastRenderedPageBreak/>
        <w:t xml:space="preserve">Supplementary Table </w:t>
      </w:r>
      <w:r w:rsidR="004E17EB">
        <w:t>6</w:t>
      </w:r>
      <w:r>
        <w:t xml:space="preserve">. </w:t>
      </w:r>
      <w:r>
        <w:rPr>
          <w:rFonts w:hint="eastAsia"/>
          <w:lang w:eastAsia="zh-CN"/>
        </w:rPr>
        <w:t>|</w:t>
      </w:r>
      <w:r w:rsidRPr="00941E48">
        <w:t xml:space="preserve"> </w:t>
      </w:r>
      <w:r w:rsidRPr="00941E48">
        <w:rPr>
          <w:b w:val="0"/>
        </w:rPr>
        <w:t>Homologous gene pairs of DUF966 genes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585"/>
        <w:gridCol w:w="3088"/>
        <w:gridCol w:w="1266"/>
        <w:gridCol w:w="1312"/>
        <w:gridCol w:w="1302"/>
        <w:gridCol w:w="2224"/>
      </w:tblGrid>
      <w:tr w:rsidR="00E23C4F" w:rsidRPr="00B36997" w14:paraId="643E277D" w14:textId="77777777" w:rsidTr="001D29EC">
        <w:trPr>
          <w:trHeight w:val="272"/>
        </w:trPr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E9FF7" w14:textId="77777777" w:rsidR="00E23C4F" w:rsidRPr="00165A99" w:rsidRDefault="00E23C4F" w:rsidP="001D29EC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B6DEB" w14:textId="77777777" w:rsidR="00E23C4F" w:rsidRPr="00165A99" w:rsidRDefault="00E23C4F" w:rsidP="001D29EC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Gene pairs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84AA22" w14:textId="77777777" w:rsidR="00E23C4F" w:rsidRPr="00165A99" w:rsidRDefault="00E23C4F" w:rsidP="001D29EC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Ka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FCB6C" w14:textId="77777777" w:rsidR="00E23C4F" w:rsidRPr="00165A99" w:rsidRDefault="00E23C4F" w:rsidP="001D29EC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Ks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BA561" w14:textId="77777777" w:rsidR="00E23C4F" w:rsidRPr="00165A99" w:rsidRDefault="00E23C4F" w:rsidP="001D29EC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Ka/Ks ratio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46E74" w14:textId="77777777" w:rsidR="00E23C4F" w:rsidRPr="00165A99" w:rsidRDefault="00E23C4F" w:rsidP="001D29EC">
            <w:pPr>
              <w:spacing w:before="0" w:after="0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Replicative type</w:t>
            </w:r>
          </w:p>
        </w:tc>
      </w:tr>
      <w:tr w:rsidR="00E23C4F" w:rsidRPr="00B36997" w14:paraId="68642AD6" w14:textId="77777777" w:rsidTr="001D29EC">
        <w:trPr>
          <w:trHeight w:val="272"/>
        </w:trPr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CDF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3141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/TdDUF966-1B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711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0.038490541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51F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0.070050881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F77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0.549465478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C423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713C4FBB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C2F7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5B91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TaDUF966-3A/TdDUF966-2A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6AF2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0.005837315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5C9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0.021764313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809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0.268205809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E1C9B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2B7D4DFF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BA8A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E1E9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TaDUF966-3A/TaDUF966-3D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A04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0.036075484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AEB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0.111780681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840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0.322734518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3A23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436BDFDD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FE1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172A7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TaDUF966-3A/TaDUF966-3B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304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0.041656415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27A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0.09724805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7D5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0.42835219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3A773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03C0694E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E92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7EB56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TaDUF966-3A/TdDUF966-5B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133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0.044134823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F29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0.093246314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4B4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0.4733144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C3815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2E8E8FD7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4897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4411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TaDUF966-3B/TdDUF966-5B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F413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0.002304592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397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0.003582096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42E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0.643363985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29798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68D9B939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0FAF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93AC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TaDUF966-3B/TaDUF966-3D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156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0.025633563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FB95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0.1118887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6D24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0.229098765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5E5B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464ECF5C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BCB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A84E1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TaDUF966-3D/TdDUF966-5B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768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0.027141605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78A6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0.108506079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8E0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0.250139024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47EBB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2DB14548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C6F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F3465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TaDUF966-8A/TuDUF966-6A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9DCC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0.001126549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D98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0.006703955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912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0.168042473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341E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5BB37D24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BA19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2EDCE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TaDUF966-8A/TaDUF966-8D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CA6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0.020584482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D81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0.08880853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C74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0.231784969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A185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2F53D2AD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C43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4328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TaDUF966-8A/AeDUF966-8D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3E0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0.036546893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87E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0.122465093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D3F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0.29842702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11F5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2102D128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F53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1112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TaDUF966-8A/TaDUF966-8B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7C93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0.042047636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14C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0.118068004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BDB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0.356130658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D911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6D3C3953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EA3C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D92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TaDUF966-8A/TdDUF966-13B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587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0.015381868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F39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0.099681981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C4F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0.154309412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75BDE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7FAED5E9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011A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E7BD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TaDUF966-8B/TdDUF966-13B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471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0.002541298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7A93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0.003745326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E8B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0.678525287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75A3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155DF99B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15AD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7BB6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TaDUF966-8B/TaDUF966-8D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E95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0.028803871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8312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0.119944447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285C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0.240143434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1F5C3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4E6B6B70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78E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848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TaDUF966-8B/AeDUF966-8D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877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0.034977196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89D5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0.112033051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901A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0.31220426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11E7D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75E162C0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933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D4B32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TaDUF966-8B/TuDUF966-6A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891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0.040764122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2B1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0.118068004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6E9F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0.345259683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B0FB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1F26FD02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64A3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4AE4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TaDUF966-8D/AeDUF966-8D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F30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0.020075318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4A7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0.020771948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C281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0.966462971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068C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2DD14CEF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4E88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62B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TaDUF966-8D/TuDUF966-6A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51B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0.019425957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97C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0.08880853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30BD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0.218739769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AFFC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6CDC0E3A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465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39F2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TaDUF966-8D/TdDUF966-13B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E2C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0.006392538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52C1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0.082924612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080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0.077088551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2CC3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23270625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ABBA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E0E27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TaDUF966-9A/TdDUF966-9A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93C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8.58E-04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F408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0.002690586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C2A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0.318753266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564F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71319BCF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6D3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1C488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TaDUF966-9A/TuDUF966-5A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37F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0.002575847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350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250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#NAME?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76A3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51FAB863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556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F2369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TaDUF966-9A/TaDUF966-9D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3D5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0.013818311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6C3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0.126119327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979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0.109565372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02225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26E6F163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8AB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D677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TaDUF966-9A/TaDUF966-9B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E655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0.012535412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30A8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0.159390181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7DF4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0.078646073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D281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2616556D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73B4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FF18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TaDUF966-9A/AeDUF966-7D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91AC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0.04062594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6179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0.167065209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017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0.24317415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D4D97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4DBEB413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F99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B1CF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TaDUF966-9B/TaDUF966-9D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FC2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0.010307965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17FF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0.128405896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329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0.080276413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B63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06539537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110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DD286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TaDUF966-9B/TdDUF966-9A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3E5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0.011665822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4DE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0.162635805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C61C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0.071729726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AE04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32689835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169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FD1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TaDUF966-9B/TuDUF966-5A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F2BB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0.013409628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3B0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0.159310779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B89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0.084172763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C370C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620BEC2F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402B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9220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TaDUF966-9B/AeDUF966-7D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BA15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0.042116031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59E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0.159713385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B25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0.263697566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573E5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65055B14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B8A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39AF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TaDUF966-9D/TdDUF966-9A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6C60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0.01294903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7605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0.129256712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6EDC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0.100180719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BAF00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3041AD79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4046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AB498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TaDUF966-9D/AeDUF966-7D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F13B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0.030707022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48D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0.03965095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88B1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0.774433446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DE87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309D10CE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8B8E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17E3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TaDUF966-10A/TdDUF966-10A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5DB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8.82E-04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8383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207E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#NAME?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6D66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50FC0B5F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765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E635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TaDUF966-10A/TaDUF966-10D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3E7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0.031941772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4D4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0.170537745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618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0.187300308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8115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330BE545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D286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0E84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TaDUF966-10A/TaDUF966-10B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D2C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0.032125837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289D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0.144066166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FA2E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0.222993627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339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641CDEB9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464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F22AD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TaDUF966-10D/TdDUF966-10A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126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0.030996305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CA4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0.17062124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25F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0.181667331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8875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7765A9C8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9407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E63B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TaDUF966-10D/TaDUF966-10B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267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0.022320503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BCE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0.1475279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2FF0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0.151296826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74D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56D3FD44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F4EA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0CD9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/TuDUF966-9A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EB2C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0.03808999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57B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0.017929141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AB7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2.124473843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73B8A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4F756E43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7F54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0A31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/TuDUF966-8A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E77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0.03808999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5C9F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0.017929141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269B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2.124473843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F6367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2B2B58C6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3E65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7937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</w:t>
            </w: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D34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0.042414127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92F5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0.03018516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A457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1.405131747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DCCC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62CECF7E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9758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8E77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/TuDUF966-9A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3D9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0.007802411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222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0.016514429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B4F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0.472460248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50AD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2B47413A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FC0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578E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/TuDUF966-8A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D99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0.007802411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1A0F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0.016514429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DEE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0.472460248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F09C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710F62CC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1C8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11F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/TuDUF966-7A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80B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0.076937916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E68C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0.181305947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F11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0.424354066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9037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162A5810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1D9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6429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/TuDUF966-4A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351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0.076937916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7B2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0.181305947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881C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0.424354066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A8FA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387E5387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11E1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C9F72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TaDUF966-14A/TaDUF966-14B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7D5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0.011208877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ED49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0.047250418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E839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0.237222802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1BEE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31408038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224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45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0B0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TaDUF966-14A/TdDUF966-15B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F4B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0.011962125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CD1A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0.052143402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682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0.229408221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CBB0B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01147D6C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BB6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8788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TaDUF966-14A/TdDUF966-14A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44D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8.89E-04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A130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5B6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#NAME?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7F5F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1088DDF7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469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DF95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TaDUF966-14B/TdDUF966-15B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747B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0.002228276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D4A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0.004594195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7F13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0.485019885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A4D2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7885E347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16C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FC0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TaDUF966-14B/TaDUF966-14D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58A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0.011132667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D18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0.055663049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570E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0.200001034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A0D1D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75051849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218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8F35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TaDUF966-14B/TdDUF966-14A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1BE5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0.011823876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100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0.04449279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C37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0.26574813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828D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20069B10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AA2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93093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TaDUF966-14D/TaDUF966-14A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936C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0.007081555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D6D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0.02948179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192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0.240201004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AA3D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028DEA52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716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60C7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TaDUF966-14D/TdDUF966-15B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887A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0.011934217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4DC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0.060934321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CDC2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0.195853782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BC1A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653657E6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2FA1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59CD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TdDUF966-2A/TaDUF966-3D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C7F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0.032298569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9BFD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0.121905107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21F7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0.264948447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9350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18AF66F9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0BB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93A4F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TdDUF966-2A/TaDUF966-3B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9F7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0.04216047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B65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0.108903357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986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0.387136553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E5068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58127ABF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E12F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0DAF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TdDUF966-2A/TdDUF966-5B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DEF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0.043662142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B01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0.104092869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E2F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0.41945373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BBF6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2528B052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DBE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1505D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TdDUF966-9A/TuDUF966-5A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F93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0.001716493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AA4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0.00268938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F93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0.638248772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D1B30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53ECA17F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EFE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B6D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TdDUF966-10A/TaDUF966-10B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6857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0.031156147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9F50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0.144137014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D12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0.216156465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8C078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71D17121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602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6C6C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TdDUF966-13B/TuDUF966-6A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4F6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0.014087928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169B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0.099681981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E4B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0.141328727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A8F5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7BD85DF4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ECB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CC6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TdDUF966-14A/TdDUF966-15B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EC5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0.012817665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1D7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0.051069976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E908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0.250982389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A37A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43DD5DF5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434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4C38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TuDUF966-1A/TuDUF966-2A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3CE2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439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F66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NaN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DCE0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Tandem duplication</w:t>
            </w:r>
          </w:p>
        </w:tc>
      </w:tr>
      <w:tr w:rsidR="00E23C4F" w:rsidRPr="00B36997" w14:paraId="0D9DB97B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A5F0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DC37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TuDUF966-4A/TuDUF966-7A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19E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B5AF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D5C3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NaN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89E4C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Tandem duplication</w:t>
            </w:r>
          </w:p>
        </w:tc>
      </w:tr>
      <w:tr w:rsidR="00E23C4F" w:rsidRPr="00B36997" w14:paraId="7C708199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5E6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6506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TuDUF966-4A/TuDUF966-9A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608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0.068391453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3AF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0.167187383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5FAD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0.409070659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6C18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18D7C41E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8C33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60B4B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TuDUF966-4A/TuDUF966-8A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C0ED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0.068391453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5F3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0.167187383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E7B0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0.409070659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72CC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1A97F3A5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7BB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67DB1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TuDUF966-5A/TaDUF966-9D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B11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0.014692584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6854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0.122871997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3473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0.11957634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B837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6A881AB5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AB65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FB2E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TuDUF966-7A/TuDUF966-9A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F50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0.068391453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7EF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0.167187383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86A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0.409070659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05BA2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2DFF11E9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8F3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DA75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TuDUF966-7A/TuDUF966-8A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B94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0.068391453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7FCF7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0.167187383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0423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0.409070659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BB9C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Segmental duplication</w:t>
            </w:r>
          </w:p>
        </w:tc>
      </w:tr>
      <w:tr w:rsidR="00E23C4F" w:rsidRPr="00B36997" w14:paraId="3DE43B60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EE100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902C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TuDUF966-8A/TuDUF966-9A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B34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E66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743C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NaN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1562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Tandem duplication</w:t>
            </w:r>
          </w:p>
        </w:tc>
      </w:tr>
      <w:tr w:rsidR="00E23C4F" w:rsidRPr="00B36997" w14:paraId="43BBA41A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6A59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A7C2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AeDUF966-3D/TdDUF966-2A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8F8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0.031439316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DD8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0.110266453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823F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0.285121311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A2EA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050C98FE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6306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8E09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AeDUF966-6D/TdDUF966-11B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7B33B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0.028727204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AE9D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0.149689619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E634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0.1919118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3CA16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4E67BC45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0A6F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69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B2D13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AeDUF966-7D/TdDUF966-9A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0932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0.039589704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68E1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0.166967952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FAC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0.2371096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3F6B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64604A64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7915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8088C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AeDUF966-7D/TuDUF966-5A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CCEA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0.041677388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1D1A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0.163081933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222E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0.25556104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CF3C2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360C2E2F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D44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71</w:t>
            </w:r>
          </w:p>
        </w:tc>
        <w:tc>
          <w:tcPr>
            <w:tcW w:w="30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0ACC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AeDUF966-8D/TuDUF966-6A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02A3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0.035267575</w:t>
            </w:r>
          </w:p>
        </w:tc>
        <w:tc>
          <w:tcPr>
            <w:tcW w:w="13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6E87A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0.122465093</w:t>
            </w:r>
          </w:p>
        </w:tc>
        <w:tc>
          <w:tcPr>
            <w:tcW w:w="13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722C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0.287980631</w:t>
            </w:r>
          </w:p>
        </w:tc>
        <w:tc>
          <w:tcPr>
            <w:tcW w:w="22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60AE0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E23C4F" w:rsidRPr="00B36997" w14:paraId="698A121B" w14:textId="77777777" w:rsidTr="001D29EC">
        <w:trPr>
          <w:trHeight w:val="272"/>
        </w:trPr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48FD4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72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1E67D2" w14:textId="77777777" w:rsidR="00E23C4F" w:rsidRPr="00B3699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AeDUF966-8D/TdDUF966-13B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1B8C8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0.006392538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AB429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0.082924612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E6B21" w14:textId="77777777" w:rsidR="00E23C4F" w:rsidRPr="00B3699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0.077088551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0898F" w14:textId="77777777" w:rsidR="00E23C4F" w:rsidRPr="00B36997" w:rsidRDefault="00E23C4F" w:rsidP="001D29EC">
            <w:pPr>
              <w:spacing w:before="0" w:after="0"/>
              <w:jc w:val="right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1CB126EB" w14:textId="71F7E370" w:rsidR="00E23C4F" w:rsidRDefault="00E23C4F" w:rsidP="00E23C4F">
      <w:pPr>
        <w:pStyle w:val="a9"/>
      </w:pPr>
      <w:r>
        <w:t xml:space="preserve">Supplementary Table </w:t>
      </w:r>
      <w:r w:rsidR="004E17EB">
        <w:t>7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| </w:t>
      </w:r>
      <w:r w:rsidRPr="00554957">
        <w:rPr>
          <w:b w:val="0"/>
        </w:rPr>
        <w:t>Motif sequences identified by MEME tools</w:t>
      </w:r>
    </w:p>
    <w:tbl>
      <w:tblPr>
        <w:tblW w:w="5147" w:type="pct"/>
        <w:tblLayout w:type="fixed"/>
        <w:tblLook w:val="04A0" w:firstRow="1" w:lastRow="0" w:firstColumn="1" w:lastColumn="0" w:noHBand="0" w:noVBand="1"/>
      </w:tblPr>
      <w:tblGrid>
        <w:gridCol w:w="926"/>
        <w:gridCol w:w="1061"/>
        <w:gridCol w:w="1562"/>
        <w:gridCol w:w="6515"/>
      </w:tblGrid>
      <w:tr w:rsidR="00E23C4F" w:rsidRPr="00554957" w14:paraId="2B993E51" w14:textId="77777777" w:rsidTr="001D29EC">
        <w:trPr>
          <w:trHeight w:val="270"/>
        </w:trPr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EC44F" w14:textId="77777777" w:rsidR="00E23C4F" w:rsidRPr="00165A99" w:rsidRDefault="00E23C4F" w:rsidP="001D29EC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Motif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2DFAB8" w14:textId="77777777" w:rsidR="00E23C4F" w:rsidRPr="00165A99" w:rsidRDefault="00E23C4F" w:rsidP="001D29EC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 w:hint="eastAsia"/>
                <w:b/>
                <w:color w:val="000000"/>
                <w:sz w:val="20"/>
                <w:szCs w:val="20"/>
                <w:lang w:eastAsia="zh-CN"/>
              </w:rPr>
              <w:t>Domain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82D86" w14:textId="77777777" w:rsidR="00E23C4F" w:rsidRPr="00165A99" w:rsidRDefault="00E23C4F" w:rsidP="001D29EC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Number of amino acid</w:t>
            </w:r>
          </w:p>
        </w:tc>
        <w:tc>
          <w:tcPr>
            <w:tcW w:w="32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74EDC" w14:textId="77777777" w:rsidR="00E23C4F" w:rsidRPr="00165A99" w:rsidRDefault="00E23C4F" w:rsidP="001D29EC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Best possible match</w:t>
            </w:r>
          </w:p>
        </w:tc>
      </w:tr>
      <w:tr w:rsidR="00E23C4F" w:rsidRPr="00554957" w14:paraId="5D1FA35F" w14:textId="77777777" w:rsidTr="001D29EC">
        <w:trPr>
          <w:trHeight w:val="270"/>
        </w:trPr>
        <w:tc>
          <w:tcPr>
            <w:tcW w:w="4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6E96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1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B73D12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20"/>
                <w:szCs w:val="20"/>
                <w:lang w:eastAsia="zh-CN"/>
              </w:rPr>
              <w:t>DUF966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A772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32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73F7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sz w:val="20"/>
                <w:szCs w:val="20"/>
                <w:lang w:eastAsia="zh-CN"/>
              </w:rPr>
              <w:t>SYKNGFVWHDLSEDDLVLPAQGTEYVLKGS</w:t>
            </w:r>
          </w:p>
        </w:tc>
      </w:tr>
      <w:tr w:rsidR="00E23C4F" w:rsidRPr="00554957" w14:paraId="375A59AB" w14:textId="77777777" w:rsidTr="001D29EC">
        <w:trPr>
          <w:trHeight w:val="270"/>
        </w:trPr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B48C8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</w:tcPr>
          <w:p w14:paraId="0EB3EF42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20"/>
                <w:szCs w:val="20"/>
                <w:lang w:eastAsia="zh-CN"/>
              </w:rPr>
              <w:t>DUF966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7F36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3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F1FE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sz w:val="20"/>
                <w:szCs w:val="20"/>
                <w:lang w:eastAsia="zh-CN"/>
              </w:rPr>
              <w:t>QGLYLRDVIDRLBALRGKGMAAMYSWSCK</w:t>
            </w:r>
          </w:p>
        </w:tc>
      </w:tr>
      <w:tr w:rsidR="00E23C4F" w:rsidRPr="00554957" w14:paraId="394ED09F" w14:textId="77777777" w:rsidTr="001D29EC">
        <w:trPr>
          <w:trHeight w:val="270"/>
        </w:trPr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EB809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</w:tcPr>
          <w:p w14:paraId="3B56EC9D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20"/>
                <w:szCs w:val="20"/>
                <w:lang w:eastAsia="zh-CN"/>
              </w:rPr>
              <w:t>DUF966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177C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3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985C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sz w:val="20"/>
                <w:szCs w:val="20"/>
                <w:lang w:eastAsia="zh-CN"/>
              </w:rPr>
              <w:t>RAPPPPTRPAPPGRRVAVVYYLCRNGHLEHPHFMEVPLASP</w:t>
            </w:r>
          </w:p>
        </w:tc>
      </w:tr>
      <w:tr w:rsidR="00E23C4F" w:rsidRPr="00554957" w14:paraId="36330951" w14:textId="77777777" w:rsidTr="001D29EC">
        <w:trPr>
          <w:trHeight w:val="270"/>
        </w:trPr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3D61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</w:tcPr>
          <w:p w14:paraId="478D6F01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20"/>
                <w:szCs w:val="20"/>
                <w:lang w:eastAsia="zh-CN"/>
              </w:rPr>
              <w:t>DUF966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5F1E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3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CF00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sz w:val="20"/>
                <w:szCs w:val="20"/>
                <w:lang w:eastAsia="zh-CN"/>
              </w:rPr>
              <w:t>TGVPAGGRLRPANVLMQLITCGSVSVKDA</w:t>
            </w:r>
          </w:p>
        </w:tc>
      </w:tr>
      <w:tr w:rsidR="00E23C4F" w:rsidRPr="00554957" w14:paraId="0E687373" w14:textId="77777777" w:rsidTr="001D29EC">
        <w:trPr>
          <w:trHeight w:val="270"/>
        </w:trPr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4BDB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</w:tcPr>
          <w:p w14:paraId="1CDFEBD3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20"/>
                <w:szCs w:val="20"/>
                <w:lang w:eastAsia="zh-CN"/>
              </w:rPr>
              <w:t>DUF966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BA45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3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C0E1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RFPNLEFPSPLFSTPMALGELDYLPENPRTIGTRIEDKEHL</w:t>
            </w:r>
          </w:p>
        </w:tc>
      </w:tr>
      <w:tr w:rsidR="00E23C4F" w:rsidRPr="00554957" w14:paraId="2AFE4CBC" w14:textId="77777777" w:rsidTr="001D29EC">
        <w:trPr>
          <w:trHeight w:val="270"/>
        </w:trPr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B1FB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</w:tcPr>
          <w:p w14:paraId="1FB5D4A9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D8358D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unknown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C0F25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DB74F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AVAKPAAGADAATQTDDKGRR</w:t>
            </w:r>
          </w:p>
        </w:tc>
      </w:tr>
      <w:tr w:rsidR="00E23C4F" w:rsidRPr="00554957" w14:paraId="2733E5D6" w14:textId="77777777" w:rsidTr="001D29EC">
        <w:trPr>
          <w:trHeight w:val="270"/>
        </w:trPr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85A9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</w:tcPr>
          <w:p w14:paraId="3F5E9B88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D8358D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unknown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830E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3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D70FA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ELPFDHSKPLPMPDHQQNNAVCAKVQPCK</w:t>
            </w:r>
          </w:p>
        </w:tc>
      </w:tr>
      <w:tr w:rsidR="00E23C4F" w:rsidRPr="00554957" w14:paraId="75D91CF4" w14:textId="77777777" w:rsidTr="001D29EC">
        <w:trPr>
          <w:trHeight w:val="270"/>
        </w:trPr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5135E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</w:tcPr>
          <w:p w14:paraId="16C4C1B6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D8358D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unknown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1E50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3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FA993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REAKPRRVPSVPSRPZDDSPSPCRGTSSETMSPESEPQRTVMSGPTPAE</w:t>
            </w:r>
          </w:p>
        </w:tc>
      </w:tr>
      <w:tr w:rsidR="00E23C4F" w:rsidRPr="00554957" w14:paraId="326DD328" w14:textId="77777777" w:rsidTr="001D29EC">
        <w:trPr>
          <w:trHeight w:val="270"/>
        </w:trPr>
        <w:tc>
          <w:tcPr>
            <w:tcW w:w="4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8B175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9</w:t>
            </w:r>
          </w:p>
        </w:tc>
        <w:tc>
          <w:tcPr>
            <w:tcW w:w="527" w:type="pct"/>
            <w:tcBorders>
              <w:top w:val="nil"/>
              <w:left w:val="nil"/>
              <w:right w:val="nil"/>
            </w:tcBorders>
          </w:tcPr>
          <w:p w14:paraId="0AFC8FE0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20"/>
                <w:szCs w:val="20"/>
                <w:lang w:eastAsia="zh-CN"/>
              </w:rPr>
              <w:t>DUF966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4AF6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2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76E4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EISPPSSSGRPETLESLIRAD</w:t>
            </w:r>
          </w:p>
        </w:tc>
      </w:tr>
      <w:tr w:rsidR="00E23C4F" w:rsidRPr="00554957" w14:paraId="301647AE" w14:textId="77777777" w:rsidTr="001D29EC">
        <w:trPr>
          <w:trHeight w:val="270"/>
        </w:trPr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A8690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Motif 10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1924C4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 w:hint="eastAsia"/>
                <w:color w:val="000000"/>
                <w:sz w:val="20"/>
                <w:szCs w:val="20"/>
                <w:lang w:eastAsia="zh-CN"/>
              </w:rPr>
              <w:t>DUF966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466F7" w14:textId="77777777" w:rsidR="00E23C4F" w:rsidRPr="00554957" w:rsidRDefault="00E23C4F" w:rsidP="001D29EC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2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F03EC" w14:textId="77777777" w:rsidR="00E23C4F" w:rsidRPr="00554957" w:rsidRDefault="00E23C4F" w:rsidP="001D29EC">
            <w:pPr>
              <w:spacing w:before="0" w:after="0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554957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RGELSALKRSSSYNADRGGEA</w:t>
            </w:r>
          </w:p>
        </w:tc>
      </w:tr>
    </w:tbl>
    <w:p w14:paraId="61C8BAF8" w14:textId="77777777" w:rsidR="00E23C4F" w:rsidRDefault="00E23C4F" w:rsidP="00E23C4F">
      <w:pPr>
        <w:pStyle w:val="2"/>
        <w:numPr>
          <w:ilvl w:val="0"/>
          <w:numId w:val="0"/>
        </w:numPr>
        <w:adjustRightInd w:val="0"/>
        <w:snapToGrid w:val="0"/>
        <w:ind w:left="567" w:hanging="567"/>
        <w:sectPr w:rsidR="00E23C4F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1C5A3AD" w14:textId="4E77D60C" w:rsidR="00941E48" w:rsidRDefault="00941E48" w:rsidP="00941E48">
      <w:pPr>
        <w:pStyle w:val="a9"/>
      </w:pPr>
      <w:r>
        <w:lastRenderedPageBreak/>
        <w:t xml:space="preserve">Supplementary Table </w:t>
      </w:r>
      <w:r w:rsidR="004E17EB">
        <w:t>8</w:t>
      </w:r>
      <w:r>
        <w:rPr>
          <w:rFonts w:hint="eastAsia"/>
          <w:lang w:eastAsia="zh-CN"/>
        </w:rPr>
        <w:t>.</w:t>
      </w:r>
      <w:r w:rsidR="00825329">
        <w:rPr>
          <w:lang w:eastAsia="zh-CN"/>
        </w:rPr>
        <w:t xml:space="preserve"> </w:t>
      </w:r>
      <w:r w:rsidR="00825329">
        <w:rPr>
          <w:rFonts w:hint="eastAsia"/>
          <w:lang w:eastAsia="zh-CN"/>
        </w:rPr>
        <w:t>|</w:t>
      </w:r>
      <w:r>
        <w:rPr>
          <w:rFonts w:hint="eastAsia"/>
          <w:lang w:eastAsia="zh-CN"/>
        </w:rPr>
        <w:t xml:space="preserve"> </w:t>
      </w:r>
      <w:r w:rsidRPr="00AB1AC8">
        <w:rPr>
          <w:b w:val="0"/>
        </w:rPr>
        <w:t>Predicted sequence features of TaDUF966 proteins.</w:t>
      </w:r>
    </w:p>
    <w:tbl>
      <w:tblPr>
        <w:tblW w:w="8648" w:type="dxa"/>
        <w:tblLook w:val="04A0" w:firstRow="1" w:lastRow="0" w:firstColumn="1" w:lastColumn="0" w:noHBand="0" w:noVBand="1"/>
      </w:tblPr>
      <w:tblGrid>
        <w:gridCol w:w="1985"/>
        <w:gridCol w:w="1269"/>
        <w:gridCol w:w="1420"/>
        <w:gridCol w:w="1540"/>
        <w:gridCol w:w="2500"/>
      </w:tblGrid>
      <w:tr w:rsidR="00B36997" w:rsidRPr="00B36997" w14:paraId="7832CA1F" w14:textId="77777777" w:rsidTr="00B36997">
        <w:trPr>
          <w:trHeight w:val="48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488626" w14:textId="77777777" w:rsidR="00B36997" w:rsidRPr="00165A99" w:rsidRDefault="00B36997" w:rsidP="00B36997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Common</w:t>
            </w: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br/>
              <w:t xml:space="preserve"> name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4F44F6" w14:textId="77777777" w:rsidR="00B36997" w:rsidRPr="00165A99" w:rsidRDefault="00B36997" w:rsidP="00B36997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 xml:space="preserve">Molecular </w:t>
            </w: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br/>
              <w:t>weight(D)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154D16" w14:textId="77777777" w:rsidR="00B36997" w:rsidRPr="00165A99" w:rsidRDefault="00B36997" w:rsidP="00B36997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 xml:space="preserve">Isoelectric </w:t>
            </w: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br/>
              <w:t>point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3B15EB" w14:textId="77777777" w:rsidR="00B36997" w:rsidRPr="00165A99" w:rsidRDefault="00B36997" w:rsidP="00B36997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 xml:space="preserve"> Instability</w:t>
            </w: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br/>
              <w:t xml:space="preserve"> index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C49272" w14:textId="77777777" w:rsidR="00B36997" w:rsidRPr="00165A99" w:rsidRDefault="00B36997" w:rsidP="00B36997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 xml:space="preserve">Predicted </w:t>
            </w: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br/>
              <w:t xml:space="preserve">location(s) </w:t>
            </w:r>
          </w:p>
        </w:tc>
      </w:tr>
      <w:tr w:rsidR="00B36997" w:rsidRPr="00B36997" w14:paraId="3ABBE5CF" w14:textId="77777777" w:rsidTr="00B36997">
        <w:trPr>
          <w:trHeight w:val="270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80F5A1" w14:textId="6F871D4B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</w:t>
            </w:r>
            <w:r w:rsidR="00682474">
              <w:rPr>
                <w:rFonts w:eastAsia="宋体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5C10C2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44445.46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B233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328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54.85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05E3C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Cytoplasm</w:t>
            </w:r>
          </w:p>
        </w:tc>
      </w:tr>
      <w:tr w:rsidR="00B36997" w:rsidRPr="00B36997" w14:paraId="6C2E6BEA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1103" w14:textId="62FEFEF4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TaDUF966-2</w:t>
            </w:r>
            <w:r w:rsidR="00682474"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7FA0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33087.26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DE74D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9.88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6E6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79.99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5CBC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482E2836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E51F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TaDUF966-3A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AC82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41787.11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AD53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288A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57.87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F261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467B835B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98991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TaDUF966-3B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F535F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42571.15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393C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5E7A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60.43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6A8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7F9E4BC7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15A0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TaDUF966-3D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4D41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42427.17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57DF3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83C2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56.53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70F6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3C50C418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1D42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TaDUF966-4A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5281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43560.64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FD7F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9.49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DACA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47.44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2F3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Chloroplast /Nucleus</w:t>
            </w:r>
          </w:p>
        </w:tc>
      </w:tr>
      <w:tr w:rsidR="00B36997" w:rsidRPr="00B36997" w14:paraId="10BAD16D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9D45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TaDUF966-4B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1DA9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43742.93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9BB5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66C0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46.49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BCC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Chloroplast</w:t>
            </w:r>
          </w:p>
        </w:tc>
      </w:tr>
      <w:tr w:rsidR="00B36997" w:rsidRPr="00B36997" w14:paraId="233AA984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10AFA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TaDUF966-4D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1B7F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43572.77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A895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46FA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49.17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BF8F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Chloroplast /Nucleus</w:t>
            </w:r>
          </w:p>
        </w:tc>
      </w:tr>
      <w:tr w:rsidR="00B36997" w:rsidRPr="00B36997" w14:paraId="4DE31359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FB41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TaDUF966-5A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BF55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47829.85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0E19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B657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58.23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F89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6ECAC4D4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A0A49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TaDUF966-5B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5AE6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47640.58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153A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2C96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54.91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3A27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Chloroplast /Nucleus</w:t>
            </w:r>
          </w:p>
        </w:tc>
      </w:tr>
      <w:tr w:rsidR="00B36997" w:rsidRPr="00B36997" w14:paraId="7DBD35B5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F0F9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TaDUF966-5D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7952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48065.98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F1D1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AD27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55.09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7CEC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0E370C66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67FF" w14:textId="39805558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TaDUF966-6</w:t>
            </w:r>
            <w:r w:rsidR="00682474"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9C98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46564.4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4FD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6557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64.48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6E9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44EABACB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36198" w14:textId="43209472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TaDUF966-7</w:t>
            </w:r>
            <w:r w:rsidR="00682474">
              <w:rPr>
                <w:rFonts w:eastAsia="宋体" w:cs="Times New Roman"/>
                <w:color w:val="000000"/>
                <w:szCs w:val="24"/>
                <w:lang w:eastAsia="zh-CN"/>
              </w:rPr>
              <w:t>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3FB6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28290.79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18481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8.35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4FEAA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57.89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834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48241305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D795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TaDUF966-8A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7672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42968.06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8FC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8.7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6146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56.75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7E17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1BFFB0D4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786A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TaDUF966-8B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A4CED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40174.87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18C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8.12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8893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58.77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654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22CCF2CF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87AA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TaDUF966-8D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45A6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43174.27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0B051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8.7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0A69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58.54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4911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5A4B4BD9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BCAD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TaDUF966-9A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0BA5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57592.67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87C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4756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77.06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A5FA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Chloroplast /Nucleus</w:t>
            </w:r>
          </w:p>
        </w:tc>
      </w:tr>
      <w:tr w:rsidR="00B36997" w:rsidRPr="00B36997" w14:paraId="4E58D6C1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B07B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TaDUF966-9B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20B2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57563.65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277A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52DC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76.04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65BD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3139EFC7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94D0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TaDUF966-9D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BC36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58423.65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15CDA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ED23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75.49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3EA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43C0C5E8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6DFA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TaDUF966-10A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CAA5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54683.24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BF9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8.72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88D5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78.74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1FF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37EB9B9C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2F32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TaDUF966-10B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69CF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52816.26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D91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9.08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AF68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78.08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175F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7BC9D40D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9280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TaDUF966-10D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28B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61250.84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DE9C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DB7D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78.12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3BEC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35DBB78A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F8BA" w14:textId="429D1D46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TaDUF966-11</w:t>
            </w:r>
            <w:r w:rsidR="00682474"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B0BF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24228.92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333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24FC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69.89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C23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4C7E433A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FC01" w14:textId="592C390B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TaDUF966-12</w:t>
            </w:r>
            <w:r w:rsidR="00682474">
              <w:rPr>
                <w:rFonts w:eastAsia="宋体" w:cs="Times New Roman"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8827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21298.42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3F8C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AF9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36.76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ADA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Chloroplast</w:t>
            </w:r>
          </w:p>
        </w:tc>
      </w:tr>
      <w:tr w:rsidR="00B36997" w:rsidRPr="00B36997" w14:paraId="725961D5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D433" w14:textId="6DA29658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TaDUF966-13</w:t>
            </w:r>
            <w:r w:rsidR="00682474">
              <w:rPr>
                <w:rFonts w:eastAsia="宋体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70F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25991.82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3FD3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9.54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580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59.08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C886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513B02B4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0BBB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TaDUF966-14A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DFFB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69840.59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EAB3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6.82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A439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75.5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1EB0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2F5A96C0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39924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TaDUF966-14B</w:t>
            </w:r>
          </w:p>
        </w:tc>
        <w:tc>
          <w:tcPr>
            <w:tcW w:w="12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ED8B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65223.49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C3D1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7.23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BE5FE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77.78</w:t>
            </w:r>
          </w:p>
        </w:tc>
        <w:tc>
          <w:tcPr>
            <w:tcW w:w="2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1C89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  <w:tr w:rsidR="00B36997" w:rsidRPr="00B36997" w14:paraId="68A92F53" w14:textId="77777777" w:rsidTr="00B36997">
        <w:trPr>
          <w:trHeight w:val="27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61B91" w14:textId="77777777" w:rsidR="00B36997" w:rsidRPr="00B36997" w:rsidRDefault="00B36997" w:rsidP="00B36997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TaDUF966-14D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C5F05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62017.04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61863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6.46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2521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77.43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38104" w14:textId="77777777" w:rsidR="00B36997" w:rsidRPr="00B36997" w:rsidRDefault="00B36997" w:rsidP="00B36997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B36997">
              <w:rPr>
                <w:rFonts w:eastAsia="宋体" w:cs="Times New Roman"/>
                <w:color w:val="000000"/>
                <w:szCs w:val="24"/>
                <w:lang w:eastAsia="zh-CN"/>
              </w:rPr>
              <w:t>Nucleus</w:t>
            </w:r>
          </w:p>
        </w:tc>
      </w:tr>
    </w:tbl>
    <w:p w14:paraId="2BA0F4F7" w14:textId="77777777" w:rsidR="00602B8B" w:rsidRDefault="00602B8B" w:rsidP="00941E48">
      <w:pPr>
        <w:pStyle w:val="a9"/>
        <w:sectPr w:rsidR="00602B8B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9502341" w14:textId="35E16F34" w:rsidR="00941E48" w:rsidRPr="00941E48" w:rsidRDefault="00941E48" w:rsidP="007F063F">
      <w:pPr>
        <w:pStyle w:val="2"/>
        <w:numPr>
          <w:ilvl w:val="0"/>
          <w:numId w:val="0"/>
        </w:numPr>
        <w:adjustRightInd w:val="0"/>
        <w:snapToGrid w:val="0"/>
        <w:ind w:left="567" w:hanging="567"/>
        <w:rPr>
          <w:b w:val="0"/>
        </w:rPr>
      </w:pPr>
      <w:r>
        <w:lastRenderedPageBreak/>
        <w:t xml:space="preserve">Supplementary Table </w:t>
      </w:r>
      <w:r w:rsidR="004E17EB">
        <w:t>9</w:t>
      </w:r>
      <w:r>
        <w:rPr>
          <w:rFonts w:hint="eastAsia"/>
          <w:lang w:eastAsia="zh-CN"/>
        </w:rPr>
        <w:t>.</w:t>
      </w:r>
      <w:r w:rsidR="00825329">
        <w:rPr>
          <w:lang w:eastAsia="zh-CN"/>
        </w:rPr>
        <w:t xml:space="preserve"> </w:t>
      </w:r>
      <w:r w:rsidR="00825329">
        <w:rPr>
          <w:rFonts w:asciiTheme="minorEastAsia" w:eastAsiaTheme="minorEastAsia" w:hAnsiTheme="minorEastAsia" w:hint="eastAsia"/>
          <w:lang w:eastAsia="zh-CN"/>
        </w:rPr>
        <w:t>|</w:t>
      </w:r>
      <w:r>
        <w:rPr>
          <w:rFonts w:hint="eastAsia"/>
          <w:lang w:eastAsia="zh-CN"/>
        </w:rPr>
        <w:t xml:space="preserve"> </w:t>
      </w:r>
      <w:r w:rsidRPr="002F7B93">
        <w:rPr>
          <w:b w:val="0"/>
        </w:rPr>
        <w:t xml:space="preserve">Detailed information on predicted </w:t>
      </w:r>
      <w:r w:rsidRPr="00321A37">
        <w:rPr>
          <w:b w:val="0"/>
          <w:i/>
        </w:rPr>
        <w:t>C</w:t>
      </w:r>
      <w:r w:rsidRPr="002F7B93">
        <w:rPr>
          <w:b w:val="0"/>
        </w:rPr>
        <w:t>is-Acting Elements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93"/>
        <w:gridCol w:w="1236"/>
        <w:gridCol w:w="2133"/>
        <w:gridCol w:w="5415"/>
      </w:tblGrid>
      <w:tr w:rsidR="002F7B93" w:rsidRPr="002F7B93" w14:paraId="41D468AD" w14:textId="77777777" w:rsidTr="00165A99">
        <w:trPr>
          <w:trHeight w:val="271"/>
        </w:trPr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E1845" w14:textId="77777777" w:rsidR="002F7B93" w:rsidRPr="00165A99" w:rsidRDefault="002F7B93" w:rsidP="002F7B93">
            <w:pPr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Number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5F14C" w14:textId="77777777" w:rsidR="002F7B93" w:rsidRPr="00165A99" w:rsidRDefault="002F7B93" w:rsidP="002F7B93">
            <w:pPr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Name</w:t>
            </w:r>
          </w:p>
        </w:tc>
        <w:tc>
          <w:tcPr>
            <w:tcW w:w="10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6CF8A" w14:textId="77777777" w:rsidR="002F7B93" w:rsidRPr="00165A99" w:rsidRDefault="002F7B93" w:rsidP="002F7B93">
            <w:pPr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types</w:t>
            </w:r>
          </w:p>
        </w:tc>
        <w:tc>
          <w:tcPr>
            <w:tcW w:w="2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4E6BA" w14:textId="77777777" w:rsidR="002F7B93" w:rsidRPr="00165A99" w:rsidRDefault="002F7B93" w:rsidP="002F7B93">
            <w:pPr>
              <w:spacing w:before="0" w:after="0"/>
              <w:jc w:val="center"/>
              <w:rPr>
                <w:rFonts w:eastAsia="宋体" w:cs="Times New Roman"/>
                <w:b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sz w:val="20"/>
                <w:szCs w:val="20"/>
                <w:lang w:eastAsia="zh-CN"/>
              </w:rPr>
              <w:t>function</w:t>
            </w:r>
          </w:p>
        </w:tc>
      </w:tr>
      <w:tr w:rsidR="002F7B93" w:rsidRPr="002F7B93" w14:paraId="770D37BE" w14:textId="77777777" w:rsidTr="00165A99">
        <w:trPr>
          <w:trHeight w:val="271"/>
        </w:trPr>
        <w:tc>
          <w:tcPr>
            <w:tcW w:w="5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9F66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FCAC5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10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C2A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6241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2F7B93" w:rsidRPr="002F7B93" w14:paraId="1DE281F2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75F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C3EA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E3A4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2D92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2F7B93" w:rsidRPr="002F7B93" w14:paraId="0D70AF88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D84A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4B47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A5B5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CC1A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2F7B93" w:rsidRPr="002F7B93" w14:paraId="1B35F23A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9CB8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0E0B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959C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64C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2F7B93" w:rsidRPr="002F7B93" w14:paraId="75487B30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682B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364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0B68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49AF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2F7B93" w:rsidRPr="002F7B93" w14:paraId="66076384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ADE9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28B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D6AA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293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2F7B93" w:rsidRPr="002F7B93" w14:paraId="37DC80EB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9E90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CB76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3CD7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EF2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2F7B93" w:rsidRPr="002F7B93" w14:paraId="019A3B64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7C9B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19DB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AE56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19E4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2F7B93" w:rsidRPr="002F7B93" w14:paraId="44136677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0C99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15F0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5AB0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E080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2F7B93" w:rsidRPr="002F7B93" w14:paraId="1418E8E4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C68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5CEA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683C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7680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2F7B93" w:rsidRPr="002F7B93" w14:paraId="0547FA5F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B24E2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2B277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MRE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5A32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1F746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MYB binding site involved in light responsiveness</w:t>
            </w:r>
          </w:p>
        </w:tc>
      </w:tr>
      <w:tr w:rsidR="002F7B93" w:rsidRPr="002F7B93" w14:paraId="66F82BBA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BBFF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E2E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8E4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9D5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2F7B93" w:rsidRPr="002F7B93" w14:paraId="43865F2E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6FB6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7D99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TC-rich repeats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204F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6CB6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element involved in defense and stress responsiveness</w:t>
            </w:r>
          </w:p>
        </w:tc>
      </w:tr>
      <w:tr w:rsidR="002F7B93" w:rsidRPr="002F7B93" w14:paraId="6AFD1FBE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E321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56A88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TCT-motif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E81A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Biotic/abiotic stress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921A8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2F7B93" w:rsidRPr="002F7B93" w14:paraId="3434280E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7A394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1971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D221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Growth and development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F9CF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2F7B93" w:rsidRPr="002F7B93" w14:paraId="45D8900D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8138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71CE7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C8C5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Growth and development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1B57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2F7B93" w:rsidRPr="002F7B93" w14:paraId="1626EA7E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B2C7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4F691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FAC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Growth and development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B567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2F7B93" w:rsidRPr="002F7B93" w14:paraId="7B60DDE6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E99FB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62F3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A73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Growth and development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5EF0F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MYBHv1 binding site</w:t>
            </w:r>
          </w:p>
        </w:tc>
      </w:tr>
      <w:tr w:rsidR="002F7B93" w:rsidRPr="002F7B93" w14:paraId="61CF7FE1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BD62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4A1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41DB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Growth and development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4A0B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2F7B93" w:rsidRPr="002F7B93" w14:paraId="50625163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9CC8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93A0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F63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Growth and development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7631F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2F7B93" w:rsidRPr="002F7B93" w14:paraId="57B2812B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147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E1D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CF0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Phytohormone response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F18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2F7B93" w:rsidRPr="002F7B93" w14:paraId="1DF60A51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2B61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237F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9155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Phytohormone response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4DAF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2F7B93" w:rsidRPr="002F7B93" w14:paraId="3D927234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693C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0F929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83F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Phytohormone response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B9FE9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2F7B93" w:rsidRPr="002F7B93" w14:paraId="3A58395F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4167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E004A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DC76F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Phytohormone response</w:t>
            </w:r>
          </w:p>
        </w:tc>
        <w:tc>
          <w:tcPr>
            <w:tcW w:w="2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8E22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2F7B93" w:rsidRPr="002F7B93" w14:paraId="4D03B2D2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D77D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6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B86A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10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AAD3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Phytohormone response</w:t>
            </w:r>
          </w:p>
        </w:tc>
        <w:tc>
          <w:tcPr>
            <w:tcW w:w="27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4549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2F7B93" w:rsidRPr="002F7B93" w14:paraId="67F6630B" w14:textId="77777777" w:rsidTr="00165A99">
        <w:trPr>
          <w:trHeight w:val="271"/>
        </w:trPr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01010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50444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15F00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Phytohormone response</w:t>
            </w:r>
          </w:p>
        </w:tc>
        <w:tc>
          <w:tcPr>
            <w:tcW w:w="2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6429E" w14:textId="77777777" w:rsidR="002F7B93" w:rsidRPr="002F7B93" w:rsidRDefault="002F7B93" w:rsidP="002F7B93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2F7B93">
              <w:rPr>
                <w:rFonts w:eastAsia="宋体" w:cs="Times New Roman"/>
                <w:sz w:val="20"/>
                <w:szCs w:val="20"/>
                <w:lang w:eastAsia="zh-CN"/>
              </w:rPr>
              <w:t>auxin-responsive element</w:t>
            </w:r>
          </w:p>
        </w:tc>
      </w:tr>
    </w:tbl>
    <w:p w14:paraId="7844A24D" w14:textId="77777777" w:rsidR="00602B8B" w:rsidRDefault="00602B8B" w:rsidP="000B0CB4">
      <w:pPr>
        <w:rPr>
          <w:b/>
        </w:rPr>
        <w:sectPr w:rsidR="00602B8B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B23EB0D" w14:textId="285BF2B5" w:rsidR="00493986" w:rsidRPr="000B0CB4" w:rsidRDefault="00493986" w:rsidP="000B0CB4">
      <w:pPr>
        <w:rPr>
          <w:rFonts w:cs="Times New Roman"/>
        </w:rPr>
      </w:pPr>
      <w:r w:rsidRPr="000B0CB4">
        <w:rPr>
          <w:b/>
        </w:rPr>
        <w:lastRenderedPageBreak/>
        <w:t xml:space="preserve">Supplementary Table </w:t>
      </w:r>
      <w:r w:rsidR="004E17EB">
        <w:rPr>
          <w:b/>
        </w:rPr>
        <w:t>10</w:t>
      </w:r>
      <w:r w:rsidR="00321A37" w:rsidRPr="000B0CB4">
        <w:rPr>
          <w:rFonts w:hint="eastAsia"/>
          <w:b/>
          <w:lang w:eastAsia="zh-CN"/>
        </w:rPr>
        <w:t>.</w:t>
      </w:r>
      <w:r w:rsidR="00825329">
        <w:rPr>
          <w:b/>
          <w:lang w:eastAsia="zh-CN"/>
        </w:rPr>
        <w:t xml:space="preserve"> </w:t>
      </w:r>
      <w:r w:rsidR="00825329">
        <w:rPr>
          <w:rFonts w:hint="eastAsia"/>
          <w:b/>
          <w:lang w:eastAsia="zh-CN"/>
        </w:rPr>
        <w:t>|</w:t>
      </w:r>
      <w:r w:rsidR="00321A37">
        <w:rPr>
          <w:rFonts w:hint="eastAsia"/>
          <w:lang w:eastAsia="zh-CN"/>
        </w:rPr>
        <w:t xml:space="preserve"> </w:t>
      </w:r>
      <w:r w:rsidR="000B0CB4" w:rsidRPr="00097425">
        <w:rPr>
          <w:rFonts w:cs="Times New Roman"/>
        </w:rPr>
        <w:t xml:space="preserve">Prediction results about cis-acting elements by PlantCARE analysis.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60"/>
        <w:gridCol w:w="13"/>
        <w:gridCol w:w="1392"/>
        <w:gridCol w:w="748"/>
        <w:gridCol w:w="1708"/>
        <w:gridCol w:w="792"/>
        <w:gridCol w:w="661"/>
        <w:gridCol w:w="661"/>
        <w:gridCol w:w="624"/>
        <w:gridCol w:w="624"/>
        <w:gridCol w:w="13"/>
        <w:gridCol w:w="1081"/>
      </w:tblGrid>
      <w:tr w:rsidR="00321A37" w:rsidRPr="00493986" w14:paraId="6DAA9225" w14:textId="77777777" w:rsidTr="00165A99">
        <w:trPr>
          <w:trHeight w:val="251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5BCB1" w14:textId="77777777" w:rsidR="00493986" w:rsidRPr="00165A99" w:rsidRDefault="0049398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Gene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48841" w14:textId="77777777" w:rsidR="00493986" w:rsidRPr="00165A99" w:rsidRDefault="0049398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Name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BD0B3" w14:textId="77777777" w:rsidR="00493986" w:rsidRPr="00165A99" w:rsidRDefault="0049398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Coding sequence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22783" w14:textId="77777777" w:rsidR="00493986" w:rsidRPr="00165A99" w:rsidRDefault="0049398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Start position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2A72E" w14:textId="77777777" w:rsidR="00493986" w:rsidRPr="00165A99" w:rsidRDefault="0049398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End position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45A56" w14:textId="77777777" w:rsidR="00493986" w:rsidRPr="00165A99" w:rsidRDefault="0049398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Code length</w:t>
            </w:r>
          </w:p>
        </w:tc>
      </w:tr>
      <w:tr w:rsidR="00321A37" w:rsidRPr="00493986" w14:paraId="22276AF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8DC7" w14:textId="52578E9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CDA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2D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FE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28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E8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3E5500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F253" w14:textId="603B0B6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332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4B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61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7B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F59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39C4134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22BE" w14:textId="7FF051B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D92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39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513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ED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BE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17DD6B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83EC" w14:textId="3EE9DA4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D0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EAB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832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CA1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92A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2054BA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F883" w14:textId="11D9B5C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89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84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366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93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ED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5E747C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3A87" w14:textId="579D79F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32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4AA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D9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1D6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E6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D6102B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925C3" w14:textId="6F90743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71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FB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8E3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9C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63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25415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14898" w14:textId="3804B21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D8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1B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1C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8BA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A2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FE796B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A492" w14:textId="6F8C319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6F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9D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5A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1D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BBB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FFD255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D0F85" w14:textId="315BAB5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927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3E0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FB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92E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F6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4C11C0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F26FF" w14:textId="3E5A040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BF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35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2B5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70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B19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8A9CA4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DF69D" w14:textId="07DD012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C1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44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71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84C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206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864551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27138" w14:textId="6425EB2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40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36E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7E3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8AD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A5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76DFC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497D" w14:textId="45711CA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11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E9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15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A8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43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6F4271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8732" w14:textId="5057332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6D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BD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B0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DE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CB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5BB33F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5880" w14:textId="2E14F93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925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DA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91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EE4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33A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04ECAD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D142" w14:textId="382B05D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CC4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18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053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C30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B76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DA74CA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7C90" w14:textId="2CA933B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6D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D1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A96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214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12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ACA2CC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0C6B" w14:textId="33B0FBC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1A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5C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F4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803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8C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F88BF2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BD43" w14:textId="2163999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8D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4E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6D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7E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48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C3E5E5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8F282" w14:textId="5B29911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54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DB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492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99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9B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7A75C0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817A" w14:textId="3861EEE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1C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C6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5F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57F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85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72D3B5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217F1" w14:textId="4254C05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30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F3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709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CA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A56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881224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4D6C" w14:textId="1D0E84E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19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DBB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CA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87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CE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F7166A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89B5" w14:textId="418A739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BA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C46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42E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A78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29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A72F07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3308" w14:textId="0D76D6A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1C6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E0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C98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6F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53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BE85E4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CE77" w14:textId="49AF857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8A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8C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59E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92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B6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3EB793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6E4DA" w14:textId="0FC9FFE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45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5E2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13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BAA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5D5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01A965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610B" w14:textId="3579BED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94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294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5AF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DE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9CE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950C3F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74634" w14:textId="1BE921E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F9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30D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AD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2C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CC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6847FD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97FD" w14:textId="6B4634B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8C1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20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F0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44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B9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26EB1A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916F" w14:textId="3A2D528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40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5A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47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66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78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0405E5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65E6" w14:textId="2876B7F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FE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55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912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94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4F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3FABFB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F5D1" w14:textId="2A8F18A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0D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2C2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65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78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B1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497216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8C850" w14:textId="7613B93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964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E2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TATAAGAA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C9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27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15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5BED502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E70D" w14:textId="31534DE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CE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1A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7E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9E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55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008201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E3CD" w14:textId="504AE7E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FE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E7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1E1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4EB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E7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BF397B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59E4" w14:textId="6B20217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4E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7A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91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FC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6E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CAF982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F112F" w14:textId="4A64514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EE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ED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A11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7F4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C9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7486F3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4850" w14:textId="0CB8E86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F7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922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48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89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75A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5457FD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7529" w14:textId="402A059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E7A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F8A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79D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1B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5E2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6BE04F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A20B" w14:textId="088E440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3D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09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7B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AF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BA2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5F52158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18AD0" w14:textId="0DA692D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3C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866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33E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C62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75D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0F586E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FDA2" w14:textId="7C054E3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0E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14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BD6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86B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9F4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E286BF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417F1" w14:textId="1EA1AE7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746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EB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5E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B8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3F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F7C01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BC3A" w14:textId="74C60E4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8C5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B8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TCAGAAGAGG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FEE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76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F7D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D3CB82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BAC6" w14:textId="77FA388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0C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85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69B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9C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A8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A1FBBD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28D69" w14:textId="73CFB0A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C0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43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85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A0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BD6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8D3EC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53549" w14:textId="7DA53B6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35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3B2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C9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B5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9B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E178CF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D1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01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26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5C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28F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6AD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F9A3D5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57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31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97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DD2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4E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DC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7BE19E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40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A3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16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5E0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94F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39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CAEEF2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14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04F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3FE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GCCGCGTGGC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265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2C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00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A2430A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8C4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5B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7B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AC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37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81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A714C5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5B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D63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64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D7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8DC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1E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8289A6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1A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38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232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77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20B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C5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7581F5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1A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16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22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67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EF9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99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48D430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727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92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EEE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5F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DD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CB5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9F0373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76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861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8C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74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9A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DC7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DB6DB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411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053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C8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487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8DF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F6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99BE5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B8C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F3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32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5D3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085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F9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3CFF1E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3F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6B5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B0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5D4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96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18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638DA6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5F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3B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6D6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699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DE2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97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2DB1B9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1E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365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E7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C7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C5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D8C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CD160F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58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A09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F23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F4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5CB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A3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D7C799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0AC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F2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60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A3D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138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0DF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B55B4A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62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88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CB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C5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D7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5C6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92E357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0D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B86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45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28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15F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EF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22DC79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6FE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A1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8E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1F7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95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E9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865E9E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E9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71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A9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F8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DEF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B7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95BC6A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7D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82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735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1C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534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82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C2B6FA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09E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C95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87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802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F1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114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CD9D2C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14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90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D0C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0D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D6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65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1C9038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3C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AD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CA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TAACACGTAG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9A9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F2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4C5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742CCB1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30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86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980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13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018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2B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8AB15F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3D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F8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017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655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A2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92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BDDB48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16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52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54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0E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C66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1E7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FC3C63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323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5B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C4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000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DDC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E4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7624D8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C9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08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866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5A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AB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BD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77F2F0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2A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F0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28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2A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3CB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5A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6BE52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00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F84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8A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037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BAA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E0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129B16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BF7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AC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97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431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94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2A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2A3DC9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E7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3A6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849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197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DA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E2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270DBA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35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E8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9F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85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4FA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85B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6E2F07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62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DF6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673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35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E6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23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1DA51E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34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7CD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6CA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8A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6C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A2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B79951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A9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E4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6B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98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04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0A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8C032D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F9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B57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48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F8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EF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3C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6878BC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09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655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82A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5A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1F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48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A16CC9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C2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DD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6B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CB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8D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6D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AD41C7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0F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EB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6B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98F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77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E5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AF9440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25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CC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B8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D2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CD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3A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D2FF3D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1A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5F0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036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64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05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32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37B0B0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AF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77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DE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F73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2E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30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2837C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B6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C2A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FA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CB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FC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827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027E72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E73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AA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FD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B0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05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86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BA5275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C8D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E48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12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C87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B1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203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532F42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31F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4BF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1F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11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41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DA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444E29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86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F02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C9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A7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F8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1A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00AA901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C4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30F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06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64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E6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57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50E02D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C3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B1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CBD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2A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1F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7E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D43D32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F8D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9F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344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02F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6F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58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4D2EE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F6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DC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50C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41F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6B1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574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E8D204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A1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D3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17B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73F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AC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EE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31DD5F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B68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FA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A9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25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56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E7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D981E0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60D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9D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2A8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90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BE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8B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DB5178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AD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B8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785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9A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8F9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DB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0586D5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F7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78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42B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FA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CD4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556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AC2D79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BE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41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C3F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0C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8C9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C66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775EC5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56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F1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43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12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E39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9A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CED2A1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8B6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1E2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B7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37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94D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0B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92E4A3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529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9A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AE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055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C9B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46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7909A0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2D0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EC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A1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241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A01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5B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DCECA7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27E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17A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A7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437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34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10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CC6466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960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42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D2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51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47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43A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85EBF7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8A7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812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53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793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44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4C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516F2E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91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72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08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DF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2B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BA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F73093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0E2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B29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84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TAAACGTG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008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EA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0B1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3C3BAF4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4AD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C4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51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010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32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795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EFF60F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A0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EA9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69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6F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80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56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D114C0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903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3E8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26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12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C5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9B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111FB4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DD3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A88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42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6E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776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6E5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2396D3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EB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48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BBC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7E4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8D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BF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0BD395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29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329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5F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26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A0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66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EDCD6C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62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E1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76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19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A0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11E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A30EE3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0B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8F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AD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88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FC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E7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62487B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1C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8C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80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192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63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616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CA00E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25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794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E4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0A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34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AD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A5E208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555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29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89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F5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21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D2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B01C8B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B0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DB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C7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5E7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C0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2E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79421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EE0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8F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151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73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6C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149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A2DDDA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36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BA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28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609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CF7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2A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D1AF5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FF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5B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96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FD8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E7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0FA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FED084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1F6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57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94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7A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4A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C82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339512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1C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08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BC2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20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51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11D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0F701A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BCF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90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66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4C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52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52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000DDA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18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75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A7B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3A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D3B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42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C9FE90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3A7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CB3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FA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82A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D2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D6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31D3EE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AF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C1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31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027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CE7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21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59660A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402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AA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CC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B6A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496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23C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6EAE72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A3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3F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87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7E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D1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D2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04A9B0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1D2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25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BC3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27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40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C6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D221F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CB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78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C4A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02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684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C84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714A09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BB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90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4A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TATTTAAA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33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F7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0D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7744D5E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68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0D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50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47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B4E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9C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9B4D0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2B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13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278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85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03F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41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159CD1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BF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FD1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686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A8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88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27A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85012A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EB2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E7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69F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A16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66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4E5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57EF0D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54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33B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B1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58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E60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973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F7997D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A88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19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991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D3A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44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099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FFAA97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77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C2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10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E33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0A7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47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B7936F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442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B8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91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E0C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5B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983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1B5BE1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47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B5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AA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4D3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E2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5E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1E8AD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70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BE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976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5AC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22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656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EBCD2A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FF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C7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820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B7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CE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9E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A431E1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99A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07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C11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DA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AE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06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B3C728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53B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A3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30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EB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E4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C5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48CF75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74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87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CC5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5AA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69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D8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D89567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76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32C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DD8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572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06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11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639DA7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CA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29F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A8E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6E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3F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0D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943BA7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A6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2C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B9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627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39B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FD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367B8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1D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7F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F8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0DF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03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B4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30F1DA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FD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EBC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48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15B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E7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E6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AC179B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244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157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40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83C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82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8F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E494B0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BB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6D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53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DEE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D6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60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7EB5E3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6F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652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6AF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BFE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56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247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E032FC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82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36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F0A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45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0E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406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EDA14E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19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F8A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00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57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0B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DB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A79076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38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55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BF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963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A7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74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8A316E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4A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4D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E3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41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738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121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E4E7C3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E4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E20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F4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AE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B9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E5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0AA002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EB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D48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1E1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78B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D7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D6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B61CD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9B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A8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E60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54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96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014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74DA89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BC2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29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2B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4B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FF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65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2E7628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94F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C70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11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DE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C6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FE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B4506B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C28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194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1CD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9BE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0C4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CA2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817F00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62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A3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6F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616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5EA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03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3D3CF8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C1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38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FA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B9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65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1B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85350C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4A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0B0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071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E83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279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8A2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4E34F0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DCF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EE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D9C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FB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E7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83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18B8D6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B8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80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A5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90F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375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4E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AF6E68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57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DF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57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A7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A9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90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7147F0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E0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99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2AA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0B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E8E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B9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4BE48A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A61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3CD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F1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F59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C45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BF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E37C2F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68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4F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7C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9A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15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5B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2E8AB6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EF5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96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A5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E8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4C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722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A7256D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15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6B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88C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086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368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97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2D51076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0E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C59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E1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TCCACATGGCA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3A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EA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BD6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2A6F73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FB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56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6F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GCCACGTGGA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32A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75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18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1744D16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1E1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E9E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4C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24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05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3D3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5141DC4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0B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557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A5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GTATAAGGCC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31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9F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BF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73C530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51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F79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05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37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3B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D04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EA984E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F5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FC4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CE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DD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ED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E5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2EDAB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D56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EE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EF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CA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49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60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08749F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26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E49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BD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92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8C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E0D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32B7F2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E2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60F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CE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0E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E64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D8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FC9C8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14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37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6D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25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18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04B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54C3BE9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31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E2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C1E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69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A4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B5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25DA810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3A7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0DB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6AF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48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308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C6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2D70C8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4EA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95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BE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145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5A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BAA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336C95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FE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584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227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53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31A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291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27CA6F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A8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C3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8A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D2D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879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31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EFB928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54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1C4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FC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2B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0F1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C17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6E435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00C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D0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D9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88E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E75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22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0E3289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76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42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6C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B5E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EF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9F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D88E25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9E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85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24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0C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96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60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B7E6F9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02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41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E7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921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518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7E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845B9D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C3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ECE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D8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29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A2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663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242C76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42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31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7D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67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D8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19F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F4410F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86B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540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E2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6B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B30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4C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D95508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B4B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75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1A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405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4E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B72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B22476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E3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B1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B4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134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EA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F7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FC3ECD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20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CBD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47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4E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10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60B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D27585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291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BC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54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3A2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3F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3FD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775C2C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41B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C21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FDD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9D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A1E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13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7F20D4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16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85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917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ED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5F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695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D2509F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8E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BF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6A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9BA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3C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8C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EAD515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1B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BF2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70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B5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EF1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A5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A3FF90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B0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50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0A3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22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40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66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50A066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7F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38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6A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FA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ED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DB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53B509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4E0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9A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12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4C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3B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E8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66DC2A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FB0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7E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3A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18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0D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A0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7C42C8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87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4A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E34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9A5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08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55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E01303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FA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5EC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633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98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D4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FA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7A47FCA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CE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69B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E38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D0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CF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10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B4C95C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B9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05E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4B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49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FE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330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4627B7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F9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91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1F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2F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9F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34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1858EC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6E2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81F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04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A3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9DC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A4E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A6ECDA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280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AD2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AC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F9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E4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81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8F74E0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546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609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E4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8B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725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2A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6AC23F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28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50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D37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512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0B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C00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F60CC9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51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2A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6B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46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2E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BD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3FFC4B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E6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D2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75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25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49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92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A61642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B8E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50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71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3BB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C61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639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F1FF86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BB5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017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7F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6F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7A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4B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CA32DA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3C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79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54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6EB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21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75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623C84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C8D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D7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43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86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6A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95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E9F1F5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7B1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38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DF4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72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E3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96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24E37F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1B1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CDF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63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95E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A2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6C5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6FF13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5BB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1C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5F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D8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7C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D5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B5E3E6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F6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641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A6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C4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869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9C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A7A9C9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CCA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50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A9A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5B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6E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E1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74AB7D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5B1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1D6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97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6F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F0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82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8FE177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A2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8D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386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65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FC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0DC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F5FF71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5E7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BB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14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TGCCAAC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DB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1B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11B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2F8F0E8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608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5F2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583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4D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67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F3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C893A9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A0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D21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D8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0A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DE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1F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000F03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CC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C6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CD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012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F0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D3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37CDBB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B99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21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73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8A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12D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6CF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81E9F0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4A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70C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1C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EE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8D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60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ECA6B7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850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C5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F20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95F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C5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13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883A72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866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D8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D6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12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30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72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FF3DD4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A4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C6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89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AAGGATAAGG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CB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DF3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3E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334B54B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C6C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A1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BF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B9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1C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131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9581D3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E3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C12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971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A2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319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BA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DF95A4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5FC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6B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63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D8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59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BD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61DE74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8FD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82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96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31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07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464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B7F198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27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31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07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F6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26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27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CE703A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68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68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C9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90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BD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8E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286394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28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B3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34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AACCTAA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226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E8F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02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21CF5A7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FB6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DF8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57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TATATTTATATTT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849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C7F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42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</w:tr>
      <w:tr w:rsidR="00321A37" w:rsidRPr="00493986" w14:paraId="72A19F6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66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B0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56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36C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96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A4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4080772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F0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A7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FF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76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E4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4CC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7011E45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3D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A5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09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F2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9AE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CC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4BA6EF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0F6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AF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18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F20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64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D4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4C0211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38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BAB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61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17D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76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4D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62DDC2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6F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73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D1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7EF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E07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6C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90BC1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BA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04C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1E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85A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A6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C2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E70767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64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E9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4E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1C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29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CD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B4F17B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C7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B2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BD8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E6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40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96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FCD8D3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0F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E93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BA4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E68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C6B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DD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87685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6B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A4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0CD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14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5F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3D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4B0367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88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8A0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EE7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A3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46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DB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221EDB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21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B6F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86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B1A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777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C4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8BF8CC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B7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06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5D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96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278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8C5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DA399C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22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01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FE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E60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FA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9A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85EE73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2B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73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6FD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4CA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56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B1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C680CA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9F6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A7F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TC-rich repeats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2F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GTTTTCTTAC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1D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7C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E8C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35D3CC9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B52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B9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CB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69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32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94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935D9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4E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BF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DC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2D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86B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FA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2FD02F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0B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2B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E5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B2E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49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426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CACFEA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37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1A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2CD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GACACGTGGC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E1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392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70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029EA8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1D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2A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20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F3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F8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20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9A81B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73C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37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50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E8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AE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67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32DE1D6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EB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43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955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71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6C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F06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5EBF89A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43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B6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51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E83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A9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E4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3BDED0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9F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82E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9A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FC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232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9F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14F5AC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B90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8A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F9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40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D9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DD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1E28FE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55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F8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E2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BD2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3A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DB0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294418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E5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6C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42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4A7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D3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3BE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DF5FA7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3F1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B5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38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75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4A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61A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B821D2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1E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51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77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CFB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08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C9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5650B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A7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AB2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B7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8E8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4F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C1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AF11A1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68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41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B1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2E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E5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EA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48EA4B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DE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984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0D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1E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89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7E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F3FD0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10B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72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B2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7F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E45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7A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DFEEC3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56A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88B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B7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0C5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C6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89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9AEC4E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10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42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23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A5D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A8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8AA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DB2B92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5B4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1A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55A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C1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7B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A0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6EFDEE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38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FD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C8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EA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A9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798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6BC2D4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5F7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E0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9C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CF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BE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5DE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721F2E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29B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1E3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3CF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20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B9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A2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623AA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36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2C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6CB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5E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6B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73B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41C529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0C6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C4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23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9DC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C1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94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9AE8BF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E9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00F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FF7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gGATAAGGTG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55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DEC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883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30BE396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CDC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482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07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53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7D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B2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A69751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7E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DF8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A9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599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20C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34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1F8A4F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88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7F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83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F4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03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4C3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893EF8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D0C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8D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2B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F22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3D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CC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A8E75F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DA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AB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DC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5A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5F8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F0B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D21632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0E3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D2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9F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DC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538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932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85254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4E4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36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69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95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C3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67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159C9A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92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CE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29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EF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9C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A8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30BA91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A71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EC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BDB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55E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55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57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1161A0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2D2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63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97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9A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40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9B7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C69E65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A4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16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22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83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CC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05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532CF8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1C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C7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F1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65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B9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A1F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B34838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FB7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74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5A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2C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4EC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95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7C0914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7D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0DF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013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48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348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7D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AE7B79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F5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1AF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9E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948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DC0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E26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272D28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50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DC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70C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39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00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A2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511A0E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2DA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DA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ED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B43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A17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1D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EDE281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647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8A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AF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48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DB7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F9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BF19B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4A7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381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4D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A6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25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AE2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E5843F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A9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77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1DD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6C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ADC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71D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039EFA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EA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5D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44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7D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E12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FD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0BC2BB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6E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6A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02A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003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BF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BF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4AF855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49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8BF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358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04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A2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41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296E08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5F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60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8F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16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69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07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2906AE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69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AE1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87E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A0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F45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1A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D442EC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0A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3C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087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D9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B6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30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D78A5E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D7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9A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62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A2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AC3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0F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02BBC0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1D1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076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1C5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B4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E0D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59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FF4029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03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A2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16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8D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36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27B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D0A58A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78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6D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9C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D49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C1A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AD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05343E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5C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FFA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9B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6D2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A4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2C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92458E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71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FB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23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AAGGATAAGG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C8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C2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74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1F2B8E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08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8EA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0D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61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5A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A5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12E718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66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15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30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B5D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643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CE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C1EBF1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6C0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5A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BD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gGATAAGGTG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43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11B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E2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676BF9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11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92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F8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ccttatcct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7D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EA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0C3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9F017D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CB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2D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6D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GATGACATGG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B22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1C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FE2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5E03281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EA1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E71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57E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GATGATGTGG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1E5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301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72D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4A3395A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D6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AA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742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CCTTTTG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5B1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38B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65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C1B75E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CF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47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8B9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17F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54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EF9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AEEAC8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AF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60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9A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F06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2B5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B35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441157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DA6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DA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48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E5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DF4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59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C1B9A0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24C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80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12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ED7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4E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A3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9391C2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9B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08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051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TCAGAAGAGG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025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F0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F13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1CB951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CC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E9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DE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CCATCTTTTT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C6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F7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49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BF6D53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4F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7B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D0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AD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43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B88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D7EF54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9F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78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E26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0C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C3C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E3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C43FD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506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74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15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F4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47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BB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1EB067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F1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5B1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52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FE3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08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C2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6162630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89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83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0D7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C0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31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42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256C793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D9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10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0A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74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49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19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0CD69C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F5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1E7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8B0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28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29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606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A39A5F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17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7D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E9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50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C0E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1FE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49577D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A1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4D6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59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D5A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EC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9A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578128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E3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47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8A4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FF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CE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2F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C6C097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CC4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5B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7C5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160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1A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FF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179F2D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7C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F5C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87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31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90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6B0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9177E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64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78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740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82B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F8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FE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937425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CEB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7E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EF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CA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461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0A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292831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3F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E80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77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D3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E37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A46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1319B7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BF5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DC7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C3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ED1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0BE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8F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6CDF2E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5D9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A9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75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23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93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50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1EE31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77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BB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B7C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8F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04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22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C9C698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4AB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ED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F2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E1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01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1E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3B2770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8B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18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20E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29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20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457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CEE745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3D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7B4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34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123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4D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C9F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095314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E7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6E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CF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10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BE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795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3F3F38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075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9D1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48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E3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56D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D14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835892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29A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33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1A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89B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F46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930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B379A8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C10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F1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86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0C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6E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EDB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FAECBF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93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C5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D7C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B8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972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04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A7AC18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EC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34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72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243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935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63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08E4D1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E7A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9D9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993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84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A7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0D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2CD0B0D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A2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E6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17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A6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87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AF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470641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26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53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2E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5E8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F7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9C1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E072CE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F9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55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7F3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5DE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236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646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70ACD3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221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F8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25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50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F80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AB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E150BF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F90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53A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3A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8E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D3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F0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F2E7B5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7C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78B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FBC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49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61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89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FA9CE0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E7F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B1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0C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AACCTAA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E4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E3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21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0E38B7E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4C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093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20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CCTTTTG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20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36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BD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4F92DB4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8D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63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B0E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CCTTTTG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9A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DC1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24A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51BFDFE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3A5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ECC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F4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TATTTAAA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B9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3A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16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5FAAE1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E90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D6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EB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E1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11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2B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EE687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CC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02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892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4D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783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0B9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E3E878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31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C8D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9A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D0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8A8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19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8F822F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45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F7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E2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85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1A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F2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0B382E6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12B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51C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BE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92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D3E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573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A14FA9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9CB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58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D9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D80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4C2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ED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CBF1AD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2B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14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B3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10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33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67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58DC4B7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49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F0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63E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CCATCTTTTT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12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66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45E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1EDB263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2B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170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B3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E7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63D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1A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6BCD7E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521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0E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D3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E14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36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5F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BB594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A5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FF3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F49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62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F7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011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9FDACE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CE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55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6B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003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11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00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B4834F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FE3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E4D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A0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B7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09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5B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F03464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C5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848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4D4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B1D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A7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498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0ADFF8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C2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DF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A6B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GCCGCGTGGC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25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A0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6A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7884811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145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16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22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B32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B8C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DB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53B154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8FC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2C1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FB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46B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A5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D69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E6989C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80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455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275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36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42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3E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42860EC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85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BAD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598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B3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81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B4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A93462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90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80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BF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383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754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FD9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3D4F09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90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41C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DA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34C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B1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DF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DC050A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AA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BF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A4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8E1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BC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237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F895F7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FD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2B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AB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81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C89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CB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202B43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17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E22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38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B1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44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A3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D09721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8F3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EA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24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19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FE5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72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1FA01D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59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C4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5B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86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12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C3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A02EF8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5DC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6E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679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AE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C77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26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7C4545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6F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EB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AF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4C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C65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A4C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B4CFE3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10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47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2F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8D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69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91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775D23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EF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76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D6D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BB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26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FE1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C5E6A4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7B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DA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07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B9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B2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98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EC9B1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FAB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AC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A59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5F6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6C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B16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4121C5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93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EA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30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18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C3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CC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E22E8E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EF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90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75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C2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14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29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B8A0B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D38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810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AE5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6B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B6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AF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DCAF16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0E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A6A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27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AC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56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228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730D9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EF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8D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FC5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F5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04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78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6B5180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ED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5B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5E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A19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E9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E8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7D217C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6E0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6F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73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2C0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EDC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3D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812BFA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80A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BD5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DAB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F4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A6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A94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DA0193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F01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75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999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6FB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59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11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AAD943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78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FD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317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82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36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49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F8E09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B66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1B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2D4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64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C8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65E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7BC34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5AE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DAE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D6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078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B16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A6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84CEC1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C3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65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B85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89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21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6C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05D12A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F7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834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A8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GTATAAGGCC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297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82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1FB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5397189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2A5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EE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E7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94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02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47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34269C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1A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5F1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FD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1B7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C42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2B6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19B540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143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51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0F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AACCTAA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FF6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86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71C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2FC7C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3C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79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805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GATGATGTGG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A67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07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376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7705732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2B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6B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8A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GTTGACGTGA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2D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DD5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30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059ABAD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0AD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9F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E5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2E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6B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9A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F9340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D3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2BA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2E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01F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E5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E6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4E2AC0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A5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D6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667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C19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437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2C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D57451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4B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1C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02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F5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A2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682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E6407A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06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2E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79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B2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DB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41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8DE89F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BA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84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3D7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589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5E3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1D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873774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B1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5B3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E1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80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38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D7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78494A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27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D31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4C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412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453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A8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480BE42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06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17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CB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5C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46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4B5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07651B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C60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C0C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14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05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3D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DB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A368F5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29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DD0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9F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F7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6A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ED1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D2F8A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A8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9DA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81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A4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65F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C7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2F9BEE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52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ED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92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01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44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8F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3B3B5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0D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034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1C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16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6E3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C8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530F0D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692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EBE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TC-rich repeats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015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ATTCTCTAAC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ACD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8DD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AEF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ABDC54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D6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8B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340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A2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F3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15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0FD972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07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940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BBC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D6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2E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B0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FC107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51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84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82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9C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834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4C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1D491B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D0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66C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9F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E0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E00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00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F1485D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801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70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A2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4D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E2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B8E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100D3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DF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84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5B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C8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2DB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78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EEAE5C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57E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64B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4C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A41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1B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BAE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43DAE4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E4F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2E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B4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5B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B45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D44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3AC625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78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0C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9E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30B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B7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EA6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2C5B49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507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7C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14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0E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33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22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1B94BC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F0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1E0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A22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A3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79D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D1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D5A7F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D77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B7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25A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BEE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F50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113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CC660F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6E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08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28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GCCGCGTGGC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1D2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C23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BF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612324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63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797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C0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57B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11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9E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948F0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9C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556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8D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B3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1D5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6F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CB5BD1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F3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07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28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E5D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0F0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13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25666B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E7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E2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B8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DC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A8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69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B5B531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53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9A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2D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9A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E5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9D7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996A4F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33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A4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BB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8F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38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6E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76B13B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92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4C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24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D2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521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24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D4E1CD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E7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4C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94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61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C7A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120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D38533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496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7F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A34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CC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12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BC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EEC54F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43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D87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36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633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9C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95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DC296E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B7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5B5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928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2B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75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2D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FB8F05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4F2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51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972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73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19B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EB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6C5F5C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6C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CE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929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B8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B24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99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0C2E6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2F4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388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6A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37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7DE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55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C6981E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54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C7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BF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AC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BB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FC0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BAD4A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980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9C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8A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AA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3C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91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44A3D5F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ED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47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E99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9A2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7D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612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F12714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43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6A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54E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1B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0D3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AC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6FFD45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1B2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05B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46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51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95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E0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C699F2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15D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3F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100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9C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87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30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F2ABEE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C05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4E6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48E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GATGA(C/T)(A/G)TG(A/G)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7B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6F4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769.5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1D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8.5</w:t>
            </w:r>
          </w:p>
        </w:tc>
      </w:tr>
      <w:tr w:rsidR="00321A37" w:rsidRPr="00493986" w14:paraId="43CDBF3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B5E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E9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A02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D0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90B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A6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4059F6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D4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8A1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51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14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68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32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94D309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21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4C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C9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52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A2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22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259DC5A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60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9D5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67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CE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4D3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87E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3798E2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D6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62B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23A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54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55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D0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BDA2D4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F27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DE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5A2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EB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F0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B66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EBEF15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DE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43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F3A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17B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E54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735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B75ECB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E28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B9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A6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FF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B1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1C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51E667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2B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E69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F89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40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2E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74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F1EC1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F04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78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64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31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46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C2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8EA34A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CA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06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A1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E2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17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3A5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E2AD22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C1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06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89D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GCCGCGTGGC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D9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06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D9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7E112AE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CB1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6A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BD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4E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9D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EF1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7E3A88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80A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BA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74D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88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B1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2D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14CB77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4DD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29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0BA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00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3F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4C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0F74F9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28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64F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18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32D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EDA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1C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2C908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610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870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43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24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D9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5D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B513EE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18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08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092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EE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A4E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84F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9AFE99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7F5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61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06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09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E9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95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215C31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120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BF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77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ED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D42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33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15CFF7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A83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40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46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D1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52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F8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9CC61C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092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B8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D44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10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C0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4EB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DA6F58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D6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49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3D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340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DF5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53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749A0C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1A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E5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AD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4D6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45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F72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F3EBEA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78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D9B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1A5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A5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F5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6E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89445B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D3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7C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D7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641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61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DB7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3A7992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54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5B5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74C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A3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6C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41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2FEEC8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AD5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CE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A3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AA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7D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AA5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332D02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36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CA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551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67E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B9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EA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2C3D61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790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AB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31F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44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650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BD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884CB6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F5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7C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D37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1AA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D2D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74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64ADB6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F3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C7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BBF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11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8E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32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8330A1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E1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E77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BF8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59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10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8FF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A62D90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ED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81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E3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9BA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99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E3A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E6CABE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E5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07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13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36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6D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D9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6801F75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A6B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967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9A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92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4D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394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E806C1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B7C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8C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B9D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DE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225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C94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D18CB0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088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C9D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5E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ED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398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F03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0A7857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BF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04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52E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6EE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92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A8D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F8431B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1B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3B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05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3A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D2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AE5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4DE1C4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3614A" w14:textId="12E374A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835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276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4A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2D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16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B27DD0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F1FD7" w14:textId="5D60268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4B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AA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3F6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DA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57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C8AF95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6E01C" w14:textId="680C01A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5D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7A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41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57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07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7974A17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0606" w14:textId="180AF24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ED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28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66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0F7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11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95AA98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A0D0" w14:textId="24B45E0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F6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C2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7AD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90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01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DC0B58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7F3C" w14:textId="6E4C9E4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E1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DB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0F0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25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85C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9D3B7F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CB18" w14:textId="07D1CDD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23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9A4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45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405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24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2C06B5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F253" w14:textId="14637AF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21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A9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E6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AD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78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7FECF9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FF7B" w14:textId="32131F4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2F1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1A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2E8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3E5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DB1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D94CB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C347" w14:textId="038C053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32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C78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9EA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505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BF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570D42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6A49A" w14:textId="6C2AF2B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99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65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BA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2C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4C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33AD21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8196" w14:textId="1A6D50B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3D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C7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90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879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05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92D907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01A4" w14:textId="198A848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D4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28B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7D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D72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81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686475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FB20" w14:textId="7BC32C0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F4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94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F0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AB3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22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BA8E9B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7F16" w14:textId="18C8E21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76E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343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B3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CC6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49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BC7BFA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54D1" w14:textId="7E36389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C4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A20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6B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42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4DB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1B168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9D04" w14:textId="101BD2E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83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36E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FA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63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32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E8498C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E9EF" w14:textId="119DD72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56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72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A9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86C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24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DC2D40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FE34" w14:textId="54ABC12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11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B7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06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D4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B4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DC7E9E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F93F" w14:textId="005675D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FCF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F8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DC0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F6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43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591173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452FA" w14:textId="29C4A79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00C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6F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A9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42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439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C74B1D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5566" w14:textId="3274246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A2C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93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0EE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895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CE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6E4DE9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0E18" w14:textId="035E78B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A7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72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FB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DB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CE3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373CED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1022" w14:textId="41460DA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DA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38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C92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F1B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97F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F484A2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C4FB" w14:textId="11A24D1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8C3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8D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09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D3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B25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978B03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97B6" w14:textId="325E18B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E2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AE5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TGCCAAC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8E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EEE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7C4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23606B5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554C" w14:textId="7612713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E0F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6D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64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12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0A7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41D145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7C03" w14:textId="3319821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5A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91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99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1C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404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983122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1AC8" w14:textId="6EC46D9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A47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6C7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1E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33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EE6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85E547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BFF5" w14:textId="3CBF405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CE6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8D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AC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F9B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39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80C2A1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A3D27" w14:textId="014CFAD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8F3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62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11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25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1B1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F8CA26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6FE42" w14:textId="2A949FD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FE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84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3D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67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42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119340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FAC3B" w14:textId="11D76D2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F00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915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2E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184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D2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DCCE3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3740" w14:textId="1C21656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87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D1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D6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0C3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58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63F2F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4C1A0" w14:textId="24D7384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C4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192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366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CF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B0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0C4C48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64A0" w14:textId="5FF991F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4EE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883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3E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14B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DB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D34978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2A92" w14:textId="7EE425E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ED2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7E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8DA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B0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98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EBE4C1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7255" w14:textId="161583C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D01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E2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EC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C1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E5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9B6AD4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EC46" w14:textId="50AC18C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F6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80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44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F17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CB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DE2BE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3F99" w14:textId="5044E57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B8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1CB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TGATAATGT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C9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44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BD9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34271E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32F2" w14:textId="523DE2D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69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0E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taTATAAAtc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63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CF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F6E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063CC8C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2C58" w14:textId="09338DC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F0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EC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B4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207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EF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646A65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47F2" w14:textId="0F11A87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09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AD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E4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617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EAB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B2307B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96D58" w14:textId="567FC7D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492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6C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19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66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51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EE839B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FD4E" w14:textId="552D0A8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5C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FD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1D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A6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E0E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74A56A1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A94E" w14:textId="14EAB0F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DE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9E0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AB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DD1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41E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44F4A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467F3" w14:textId="6E77F78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9C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03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69C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64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BB4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0ABCC7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C5BDF" w14:textId="7FFBE7D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48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78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FA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AE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6D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554F28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11056" w14:textId="41891DA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71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6DF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43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5B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B5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C4A7F9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81F60" w14:textId="3CCE5D7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57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A6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39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BC5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446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569B0F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CDE54" w14:textId="28148F4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11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3A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A4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56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E2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311EA6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EDC3" w14:textId="439BEA4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F25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AF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47E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23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19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708987A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DE7D" w14:textId="760BF92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656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3F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5A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49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40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7F74B3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1D5D" w14:textId="419337D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5C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C5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BAA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152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03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9C011C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FD88" w14:textId="4600C0C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48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18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1F0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CF4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60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F811B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4F72" w14:textId="5B0024C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92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043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B9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A5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9E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01C839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DCFD" w14:textId="519EF6B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2BA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78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9D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D6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A9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C38346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07C7" w14:textId="022F826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716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DD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7CF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1E2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351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399DCF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E26F" w14:textId="4C7EAD9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95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FB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38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009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B06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506801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E324A" w14:textId="43AAEFE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C1C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A79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B2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3CE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F0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1DC8DB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BA75F" w14:textId="59F293D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0E5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74D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1F0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43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C2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53A05E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6B64" w14:textId="2389442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A0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91E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8E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851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D76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EADC27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217F" w14:textId="4E50559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CF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28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D0D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CD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3F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20BA2C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E6FB" w14:textId="3DDBE3D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F1B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42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FC6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10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AF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5B51F6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53B5" w14:textId="203BE92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80F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56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65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EF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0E5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DE4BC0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9368" w14:textId="02DBA0D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CB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F6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63A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E46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FC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6953B1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16E9" w14:textId="2508845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E0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0C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TATATTTATATTT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52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9AA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C1C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</w:tr>
      <w:tr w:rsidR="00321A37" w:rsidRPr="00493986" w14:paraId="1B419FF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99C47" w14:textId="24A0BA5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3A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00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14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78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F15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1DDDFE6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8567" w14:textId="30344AF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87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A7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39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04C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6A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404DC45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29E8" w14:textId="18CD373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29D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80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3A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3B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7C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3855AB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E700" w14:textId="6077479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9B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E4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AA9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4C9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6F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0B25A8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6EA0B" w14:textId="02DD824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D52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72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D3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04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31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6B7B18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F411" w14:textId="5EB1B19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EF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FA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B98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E6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A4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B8E0D1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6C73" w14:textId="3628693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3A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93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taTATAAAtc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E1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EC5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65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78A084F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3140" w14:textId="2C0643A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354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C2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79C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57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429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E0EA48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375E" w14:textId="6D00956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DE9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47F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0C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17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12B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7FFEC0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B08CA" w14:textId="456F3CB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12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74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A1B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F5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CE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F05E9C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E6384" w14:textId="715BA7A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A7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5B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FD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C1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B5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D45F3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1D3D" w14:textId="40BE68F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76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18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C9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C2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F40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85784F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7D4C" w14:textId="7653BF4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C6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A4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10D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B4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D43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7990C3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15DC" w14:textId="36697B4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6F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219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51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19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6BE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C39531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5BEF1" w14:textId="3284492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09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B02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345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5E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E8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168BBD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B6A0" w14:textId="517B2EA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22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TC-rich repeats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22E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ATTCTCTAAC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D41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554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174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0C8738D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14BA" w14:textId="20E2A7B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F3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TC-rich repeats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628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GTTTTCTTAC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05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6B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F6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2B6EC7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D1A54" w14:textId="446FFA9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CA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318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FDA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8D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6FB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3DACCA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AA13E" w14:textId="6DE0927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A5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9F6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E5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A36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D42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B070F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E34A" w14:textId="6595872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4A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2A8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14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FB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8D4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D0CAA7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CEC1F" w14:textId="3F4BA00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36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2E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AD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65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E01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3A13B2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492A3" w14:textId="041C44D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57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5CC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245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11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C8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CA2700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83F75" w14:textId="2EACB9A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4C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145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27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4B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23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E8258A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BD77" w14:textId="4D3E8E4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455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80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C0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FD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87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88C948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03D0F" w14:textId="35D51D6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57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A9E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76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60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B0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191922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894E" w14:textId="78E5A29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271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A68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GATGA(C/T)(A/G)TG(A/G)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50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4DB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517.5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27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8.5</w:t>
            </w:r>
          </w:p>
        </w:tc>
      </w:tr>
      <w:tr w:rsidR="00321A37" w:rsidRPr="00493986" w14:paraId="34732E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C37F" w14:textId="5725A26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DD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E1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115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975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C5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4EB778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D271" w14:textId="753CF48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1E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42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4B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46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41F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55A4CB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7A4B" w14:textId="1843865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59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3D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AD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A9F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CE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385E2C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CB6B" w14:textId="02C66D1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C3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9B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taTATAAAtc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5E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4E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C4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0E9D605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77E9" w14:textId="1A3BE8C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9DF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61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796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71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80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CB3F87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B87A" w14:textId="65ADCC9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EA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62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0DA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FC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D3D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1D42ED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F557B" w14:textId="4CA1A7F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13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11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D3B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2AE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42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035BDA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60876" w14:textId="1D7224B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51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57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F1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42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AE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4175CF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89324" w14:textId="46F5015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1BB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55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0CA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0A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3D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A7E851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7580F" w14:textId="3C1E57D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A24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453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B7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D26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C5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036160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4C0C8" w14:textId="18841E1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BB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5D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TAAAGATT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0D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DD4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55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56A53DD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DD1E" w14:textId="4CD8DCD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81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18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DD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95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01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695066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1A47" w14:textId="2507C74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DF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B26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D9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FF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4B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9A0129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398AC" w14:textId="2152325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F6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64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3DA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B70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65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B103C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9786" w14:textId="202057A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CE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2FB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7EB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01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A3B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6973C9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24D4" w14:textId="273A68C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CA9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3D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F21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E8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02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C94890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C751" w14:textId="173C95B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48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4A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14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574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D2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A1976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A96CE" w14:textId="30F27EF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4A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BFB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EEB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49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7A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862F3F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E731" w14:textId="3814A9B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2A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F9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91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4F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1B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D0CE1E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3010" w14:textId="1A0AE89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BB9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5BB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76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A4B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410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0E370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B2DC" w14:textId="4901DA4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18E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18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CC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5B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1F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3910E3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8F81F" w14:textId="3D5FA01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7A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04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B8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90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964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9FE12B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2E2A" w14:textId="226AC01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DC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3D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A3C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BE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DB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3B09C2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0002" w14:textId="05DC99D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FF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D1E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923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1A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2C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FEEFF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39BAC" w14:textId="7995314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F9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42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B78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3D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6C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5FA39C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BD7C" w14:textId="12D5573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42E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09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A3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348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E4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2E3227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7DC50" w14:textId="52ECFB5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D2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3EE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BE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5C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83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6208B9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F20C7" w14:textId="0C12B13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946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0F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FD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78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D34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A08F2F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0BD3" w14:textId="304E689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94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0FD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67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AE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4ED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EB8C17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AE6C" w14:textId="4854BEE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4F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71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72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FFA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429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9C805D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2A256" w14:textId="5A5F64C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88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6B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19A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C2F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35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77A8D1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59AE5" w14:textId="6CEE297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12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E0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DDC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4F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66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1A1230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2C779" w14:textId="518C275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68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CB7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A4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08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3D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BFC6DC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3736" w14:textId="715F6E5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4E0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AA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70E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62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0F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4AC25E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D67C7" w14:textId="33C7D56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25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2C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33B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725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73A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EF78EC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B6F5" w14:textId="2822333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2C8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DA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45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66E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987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56DC47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35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59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27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905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9D9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8C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C162CE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6DD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03B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0A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FF7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C0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1DD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6F155F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48A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DD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AC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07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4F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0B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DE0724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78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77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C8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BB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D8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B62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6F2EB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94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79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46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15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70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24F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664718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D81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00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4B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EB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AD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063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3D127F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CC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45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EB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63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96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41D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402760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7FC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75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85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CB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A2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1F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16C7C0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00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2AD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11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9D4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34C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FF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23A0B0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9A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7F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F1E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7B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2B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DA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D4C2EF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F4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97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0A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70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FE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A5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04D160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BC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76D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A8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2B7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F32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172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207E64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408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99D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2EA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37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027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11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500448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9F2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183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491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C3D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7C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6B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E20939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2A1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61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C5C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82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10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5C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FD1A49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BD3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9A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3BB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EC1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7C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39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C3C7D5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5F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E9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55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BE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49E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B6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6FBC87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21A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1F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0F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0F7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CD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B1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D87D3C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8D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5B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74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8C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4C8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7F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7741CB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C1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C4C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9DD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CAACCAACTCC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2A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607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23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152C171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74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A1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7AB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93D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B6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1D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9D2D70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AC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17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CE9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A3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72A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52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660EFE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13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3BF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42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03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C6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EE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EE5D0F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FBC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3A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E0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B81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DAE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27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F6391F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E2A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1E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D1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A4A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EB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BF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B66D22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33D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79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29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E0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DC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093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3DCD66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3B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03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FA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857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BA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C18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396BA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04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CC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94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FC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48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0B3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8D446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D6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95D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681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C7D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83C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4C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1F0D38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F7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B1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AF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F16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C67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2F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09BDCE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2B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18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DD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A7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3F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1C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A78E92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5D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6B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29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TATAAGAA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42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A6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21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0CD948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47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F3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733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85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0C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71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55002A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29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BF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575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FE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53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855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75F8D7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315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9AA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CAE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7D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62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11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490E96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86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B4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26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2C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F06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C9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394D92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68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12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86B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89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86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BF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6B3320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08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E4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4EA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CCATCTTTTT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F67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1A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3F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52662F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9C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5F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917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TCAGAAGAGG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999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FF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58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4BA0AA2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F43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27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4BE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CCATCTTTTT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E4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F9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93B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087E6F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A0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15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91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17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6F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98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6DD596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E87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B80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84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B4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D4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4E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215BA8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B45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F3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45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7D4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08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D0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AAB1A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6F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3C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68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4A8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8C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FA4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001F11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64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63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89C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99D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82C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843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0FE168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BFC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2E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36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9D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A9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E4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77B722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31B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5AA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535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81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3E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B9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706E759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1C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2F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08B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DFE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A0F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03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61CC5B7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AA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59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431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5E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9B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D9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2445427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E0F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FD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1C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9E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5DE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0DE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3BE9EA2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CF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A1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8F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52B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ACE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34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D05625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A7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B8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74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5D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E4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5E7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1E4C67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67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F5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4D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C4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997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49C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D4737F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EDF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79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18A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2D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BD9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43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9086BD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89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52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D2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A0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BFC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77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1E1C8E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B7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CEF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EB3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99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1B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CD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4EA6D5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4B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675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B5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7C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25C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C3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155E71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0B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CB5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F50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88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B7A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CF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3B6A7D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A4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628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7D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A2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28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7C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9D31E2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1DD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8A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03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63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D7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B7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BE8601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823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DF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2EE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A7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55D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60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1A3580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A94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431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61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73E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BFF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2F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68E3B2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FE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68F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70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6B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40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95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7D224D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0E5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48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EAB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803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0D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5B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91B147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C8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8D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AA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52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2BC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F9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A6AFD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1E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A0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87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2F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BB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67B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C1B4B0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812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0F8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9F9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FD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90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CD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742BFD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B73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11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67B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1F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3A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6E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6311C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6CE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1E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1BE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46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33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EF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E65FD6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2A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059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27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E78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5D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ECF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FE3DE2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38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F4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1B9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08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615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B0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EE4B09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6F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D28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8C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CD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F1F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07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4E1BAD7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75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42D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FA8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C9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89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C7F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2F3EDA8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C2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01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81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37D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153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FB2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123687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2F9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3A0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DF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FE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16F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5BA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4DDE87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F5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53E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3CE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GATGACATGG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A31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D8A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872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044C9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9B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248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A9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35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0E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40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D0EFAF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77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CC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E2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4A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F21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74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B4014C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F8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61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55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9A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7D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46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338143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22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B02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A3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BE5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4C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D9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413BF1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D03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0F8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D5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73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2D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F39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ED3F3B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6C6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3B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16B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36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992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95D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FFD802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906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79C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92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B2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C51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DB4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FDA128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18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CB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F3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DD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C3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FA8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A8CEF5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05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9F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5E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05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A2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9B8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E239A2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7DD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67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619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C8A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A0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92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FEAAFB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44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BD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38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62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EE2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6E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05ED19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CA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70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8E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C6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73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9E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BD7941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CE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31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CCB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7B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18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24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032A94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76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649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55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2B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C1F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F0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EC164B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5C8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85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32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8F7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C7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E0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16A0AF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83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75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AE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371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DA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11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352245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71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953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F5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E8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E5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7E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3E7E0D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99E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82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CC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4D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645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AC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3FEB1B2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5B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124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79E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62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C83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BBD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01304A9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EA8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5C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C3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81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AB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FF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6AD402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944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8D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46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82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2C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E5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785998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200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BC8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60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A9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846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CB2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2CD3AB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09F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EC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12A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EF6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B5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7B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A331A7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E2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DFF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E1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C9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53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F78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DF2FFD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BFE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42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556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A8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12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D9F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DBCE65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CE4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81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FF6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190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C9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5E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92B35D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30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B64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18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652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31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CD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992C64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64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41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F5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CDA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AEF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D25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1884CA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5C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B1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32C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2D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A0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15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FE7625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ED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4F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C4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84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6BD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202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8121E5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361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7A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E0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E1D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C0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3C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900751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DF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0C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E2B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395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C8C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FB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51CAA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993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C53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FC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B5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687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B3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879ED4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11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36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29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E7D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04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F52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7FFC60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64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13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3D9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B9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FCA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CB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4343BC4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B8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3B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96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23B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AE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A0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C2601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5B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742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528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475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B7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72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D856BD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C0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343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9A6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513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8E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78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4249BC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846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F8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623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85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3A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22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033638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79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18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A7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04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6E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8A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32D692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5D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5C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322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GATGACATGG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6E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0F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73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15ABFC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AC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E7C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17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B36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48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B8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382088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F7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A6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C1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66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B3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5A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F7A81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17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67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0D1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BF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84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309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521F1C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D8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77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8E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18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E5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45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7F5257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4A2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D83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F08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A0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B30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04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3149F5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C5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C6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A27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4C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F8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F74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B034EF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2D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5CC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F4A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738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E2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92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469DF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04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911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90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E1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9B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700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A3C00C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A6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A4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45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46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2E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FF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B65CEB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79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69D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1F1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66E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48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D3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E713B5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23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35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F3A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317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8B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97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ED9366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EB2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0A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35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6D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FEE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E9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3B8234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4B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14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E0D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6E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31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DBD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0D52E8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8B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01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36B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FD7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A0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35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E53D00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6DF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2D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A8F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44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710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1F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2528C4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68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31C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C9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3C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5F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59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031840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38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67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0B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3D1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73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157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6B6ABA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3AB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5C9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E4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06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42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D8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4F6CB1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4FA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9E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67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00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6AC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1D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E9D361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C0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135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D7E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9E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FF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4C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5415A6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0A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9F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F7E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E4C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EF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0BE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7A23C9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61F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5C6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AF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C5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F7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019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4B1F2E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7E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345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3C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18F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BA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C9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336AF9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05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E6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53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3F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61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DC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908B27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A4D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C23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BE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DF7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F35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5FB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009DBF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29F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19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F5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112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E1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7A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4FD96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D8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AE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1E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8DA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EE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6B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9DA1F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CE3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1D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E7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F6D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F1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DE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DED7A1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8A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1B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C46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FDC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924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7D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C9476F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10F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2C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74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25F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43B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D7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5EF0A6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EA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EA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27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68F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28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563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B71E82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59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95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58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6F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59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40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2E652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3BB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3B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397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55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1C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B1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6740D3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ADA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27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3F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1F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84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D74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79B265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AA2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04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0B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5C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6A6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3E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E784CC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38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0B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E68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50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E9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32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474849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748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37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0FD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3A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47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6D7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2659D0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1B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43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465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F4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B5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83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DACAE1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F2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508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26C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8B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D1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D6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960F4A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27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0B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3C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086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3CC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0F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FAD580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5DD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01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C92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EE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FB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7DB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1C5F06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6C7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AE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85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F5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04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91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207E14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4A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9BC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C4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CCCCCG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34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29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DF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8DC550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B0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DF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66C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6F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FDB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20D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1F5642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95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442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F61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59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0F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95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1EF75C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FA4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A74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04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A2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58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B3A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2D1942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E9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1E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BA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5A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4D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F7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A5B6A2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54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75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TC-rich repeats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DA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GTTTTCTTAC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A0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9B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28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74EE72B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4E9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0E9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19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EA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01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D5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890EB9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C0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629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21D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3D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37F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30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082493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01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CE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9FD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101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0D8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72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735563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52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DC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F4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82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B7F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1B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BC1FF8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77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8A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B7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6F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AC5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131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D3C1A5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BE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E5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AF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D4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DE6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DEB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4DCFC7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72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F5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CB4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D5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D31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72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656F9E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20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E0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952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35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A3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73A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FF85D3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C8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E4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ED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GACACGTGGC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DF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39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E1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D4088C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DE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E7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8C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GACACGTGGC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B5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AF5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35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DD469C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D11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D8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FF5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6D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CF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133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C5CF8B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1F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D0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190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95E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56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3B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3F8363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EC7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CC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68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1E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6B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DE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1B4410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38A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A2F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7B3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DF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FC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0EB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B6FD0A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B3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FE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75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EA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F4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16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6BA103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C3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CD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95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6F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73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6C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3FB3EF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DB8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D0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CA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6B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A1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0DF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BDE068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A3F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A2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AF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F25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F6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08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BA1C12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52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08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ACC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1AF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AE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F2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72D231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D0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88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DA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FE6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FC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2ED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CC2BA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8AF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7E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DA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0C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F0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2D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342D7B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2D5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7B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EB6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AE7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CD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3E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64682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91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9F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CC0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847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2C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132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0F2E4D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3D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9F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6D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CF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D8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75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FA5F6F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319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9F3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24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29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3B8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AB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8E74A2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FA8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9F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BB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27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66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06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7F3461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79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70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65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77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90A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47E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A6FAEC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B2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FCF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0D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089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12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2DC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13481B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68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9B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17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AA2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60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4A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654E0C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E7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59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CE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8B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FF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9F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4CA2C6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FB9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D55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EDE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E7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BBF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294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DD5271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3B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7D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72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F4F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C06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B16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B6EF8E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92E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88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9DF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784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52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D4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6F8359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F91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14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9BF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7E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3C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C43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A5D2A0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B2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D9C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48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40D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85D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D1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778799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1A5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CB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55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219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15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CAA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82DF89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3D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54E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17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176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70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7E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A8AC18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8D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B6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A10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A0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84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CD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3BC62E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F07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06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CB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31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6E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E2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2CD3E1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07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DE9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CA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C7C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6E8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0F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9C98F2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CA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A1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4AD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FC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05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9C8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1C14AE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CE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CA1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84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CGCACGTGTC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B6F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8B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68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496EBD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413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77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3B8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DC4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64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B9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B18A00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4D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A9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65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E4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E1A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DC0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B9E47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06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CF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7F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9B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A1B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792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9D1AA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18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F32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A64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49C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40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3D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32CD96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FC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7B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6EE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254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07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931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245D6C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97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C6A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5B5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9B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9A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91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00C67A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A1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C6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70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93E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CFD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7C1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5C14A9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016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381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BD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650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445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B9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AFD3FD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6A7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A3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8BF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F0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B1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04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9CB83A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0C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F1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59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E2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9B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33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6BAA60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78C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CA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BE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9E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C24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13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C0F440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42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12C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DC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48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9E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5B0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4E9124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C4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62A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6C0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41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7E5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35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97DE15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05A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3A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630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56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2B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091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80DEC9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A5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785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150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0F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27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33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80A00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D7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E1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19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35E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63F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4A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68F21D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E35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FF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BB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AF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E6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57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AB2BE2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5C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C5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B7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18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F8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30E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05A76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69C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EC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C9B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0C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35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56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01BAD9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0D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9E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C3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E7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86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E69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49587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2E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66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DC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48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9C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7B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8F972A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83B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A4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CE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77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57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06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B78334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F4C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0E5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F9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90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AD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4E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C8CAEA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E4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12A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769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D43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73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83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545021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02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67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031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B1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060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F5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268459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6F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C8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4B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50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E2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DF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19D77F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78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4DF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46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ACACGTGT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8F0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8E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47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09CBFEA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F37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34F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D7B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F5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BA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14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B1CF0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5C7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BC5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F6C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DF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752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3A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F1B88D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30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00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D3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58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A7F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59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401B46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29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5B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EDE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8C7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B6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6C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108808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A3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91E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B05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54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FD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6A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271A52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FF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C1C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13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C4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AA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074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5E95B1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40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45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4D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E5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15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99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A65A5F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46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EA2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24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A8C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34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C0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E2292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AE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F40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7E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3D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D9F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8E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10303C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712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AC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06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FCC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70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E9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5D169C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BB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8E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8B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10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CC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C2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1EAE10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67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B4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989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A6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08C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D1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3AE112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B9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EC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692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F2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1B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74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EBE1B8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6A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0B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42F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FCD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5F8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E7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C9033E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6C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94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60F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C6C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77A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9A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4650C9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46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68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9A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D1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6B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4D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19ADB2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8E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DE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AD5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3F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83D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94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EC41DD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60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7F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35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F9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01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BAA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2F8DB0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6E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4E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31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005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B5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90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0DC4F8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6F1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85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24E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A2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6E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66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E3D87C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1A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86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C6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6D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D8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2F0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73BB25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93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21B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0D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EB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143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D9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E672CF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5C6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5E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10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97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D2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F1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A50E9B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F2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CA2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20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C4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E1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3C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FFB763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AC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26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3E1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9B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C9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BCF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4589F0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30F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FE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4D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62E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BB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EB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C5BC88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30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3D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9C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TAAAGATT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367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A7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A6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4BF94AA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8D4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D3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2C2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3B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EC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55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12737B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E9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23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893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72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66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2F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24DDB7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86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40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1A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AB8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A7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D06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442AE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A6F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BA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C08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5D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59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27B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5241E2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D22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47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38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B0D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51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70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4D936A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14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61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30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52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FC8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AF1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0D9866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9D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B57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77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82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FD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AA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79269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CD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5E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AD2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D3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0E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77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1E241E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8F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7F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F52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7E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64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68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5DDE2A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826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50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04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17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51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0F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619B6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E6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F20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E6D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34A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DE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9A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C799F4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31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EB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C5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FF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43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7F9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B9B7CE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FD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32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D8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C3D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173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71C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15B9F8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2D5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FE7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EC4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CGTACGTGCA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4E7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77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8A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9020A3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462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1FA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232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0B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7B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E8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1F915A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60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919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6F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7B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B1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AB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8AB1E6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00D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AD2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9A9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68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082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F6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5D2841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3F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A6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CB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4F8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F6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09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F454ED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58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40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D6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F48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15F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B2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BC555F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C8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B9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00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28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F3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CA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9212EF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14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65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56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CC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F41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5B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1B08DF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6B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05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3B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84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E7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B5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31A32D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92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8B5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56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65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87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576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B4A571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D42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38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999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121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50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DF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2F487A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CD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E0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8C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75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7F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1F5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F8AB03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C8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E1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B4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31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803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6E1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55F47C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CF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236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6AC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DA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69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A4A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9AAEE4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80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1A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F0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C0E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71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F9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1632CD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B2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6F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FE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CAACCAACTCC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4D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50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5C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60E7A68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C29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19E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61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9B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5A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AD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5B3EB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41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389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89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34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74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1A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83ED81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0C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EB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DC9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A8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71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20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C33317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AD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31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EA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77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FF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1E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B40C1D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E72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E6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49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AD2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FC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C5E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6CC765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E4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52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1E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2A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8A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EE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33FD2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A5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F4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E6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EE6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76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04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349EE6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98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FB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837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CC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500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E4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7053FA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CAC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FE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7E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B4B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90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80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FABACC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DB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F13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17B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3A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90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48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643A3B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16A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25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DC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2D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E5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D84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9D925B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94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821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62C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F2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49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790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3A8ECB6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A8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ACA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14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F2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C4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81D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E33E26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D7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717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1D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76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1F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C2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5AF1CD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0A0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3C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3D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0D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F9A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91D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8B622A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11D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10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98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45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0D2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98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C3F35E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5D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8A9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68A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AAGATAAGGCT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E2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E1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1E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6BECBCD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9B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54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591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AGATAAGG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0B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EA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27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7F0A2EC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38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C5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8D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gGATAAGGTG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E0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ED0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54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5D38B3B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33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C3A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37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271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C7C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FC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50A2CF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E4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09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E1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CCTTTTG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C91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D1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C0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202DDE9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C84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7C1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03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C9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CB1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503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14F3F6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69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35A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0E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FE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26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26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2C359D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A0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63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87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5CD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1CA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4AB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CC13F0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B06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AF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7F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EE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E7F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EC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785F88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C0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095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41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8C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81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9B7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B9B78D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CBE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B30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F8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DF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49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58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71350CE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C8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CB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DF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85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CA1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D76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B8E0A0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12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0D9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14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CC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AC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F8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FFC6BE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499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032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33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87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84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40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FC9099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AE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C4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92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E0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A9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11B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E349F4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01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2C9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87C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64C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13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AD1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DAE4A5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36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C89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E49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78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1A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8E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3C4BD8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84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2E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36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16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A4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848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4BA1BD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01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03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00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68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FC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43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CBBE93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1A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F5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CFA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CAACCAACTCC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A5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E11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F4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2083EDE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24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63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A8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53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ED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A6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F3B409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A2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75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77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ED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1D4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AC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0BEF80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AD9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942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8A0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7C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34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59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37FDFE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29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D7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6D6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152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5F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31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427E3F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D8D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35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A3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F4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686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07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0BCD5E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9F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4F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CCF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358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23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20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05C604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690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D8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CEB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810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FA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01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A8B04B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AA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B7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2F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A9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5E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05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47C3CE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09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B85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F0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D4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49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DF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B1D539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0C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5B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0F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A7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72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3B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19E5C8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65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A03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8B1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14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C13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7D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2AF741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CA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E9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29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40D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21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664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05FB74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57D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89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549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F0F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8E1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3C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B612EF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25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AF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639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50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83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418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70708B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2F2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2AF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97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4A3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C2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E3F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AA21E7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07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B4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9B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3A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2B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FF0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9A0874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7EE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F6A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01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517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4AE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55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25BAE6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C5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F0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590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97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2DA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A3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5FC9B4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53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91B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63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08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87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D0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63B8B7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EEB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A24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49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683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9C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73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01E0714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55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95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9A7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6D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4C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EB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709B942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5DD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A4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3F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85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A6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C4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2A648B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1E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1A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94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02A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C62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FC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18FE1B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89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BC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39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TCCACATGGCA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B7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8E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59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51276B2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22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57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B8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EA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F2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2E2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50C0C13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7CF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E6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2D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DD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C98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360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37D84E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11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E1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5D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01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39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4C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5DD4F1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4C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58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61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023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51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98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D88D6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0F1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D0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3B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81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7A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82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10D4C3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F2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12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91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958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F6A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5E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C1C24C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E8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B5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CD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CFD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8D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E2A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4B074F3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9F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9C8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B9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B8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72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AE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6ED5CB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6B2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4F5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A0E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B90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BE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5C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95239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CD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D1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5F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ccTATAAAaa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1A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8C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85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518DE7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23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4C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F8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3D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FA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53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03C0BF3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A9E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9BF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242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B7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27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0F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6C235B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43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7A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3D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5D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40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891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65221D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29A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1E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51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TCAGAAGAGG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C80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985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4C1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D8DD72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8C1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1B2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A4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2D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40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8B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0A946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3CD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76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2B6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7E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77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E2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9D8CCB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F3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37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7B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64D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62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AF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901F23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72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99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1A1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CGTACGTGCA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A2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81D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47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7885B7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663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7E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3BE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5C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C8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4A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BDCBD9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9C5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DE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8A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E04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60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4C2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33CDB2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D1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D09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9F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D4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2B8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79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267504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FD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35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41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C30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AF3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88A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C57414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E9F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EC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A6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4B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05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B9D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57B9CB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FB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19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340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B8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BF3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BBC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1FE08C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00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C7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10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A27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041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76E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34B48D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D7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18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B63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54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44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3D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2AA936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61C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1BE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15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2BC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26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4D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DAF006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5C4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E22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E6A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44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86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C9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4A4723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6F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38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BF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301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B9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49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3AB7E9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FAD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02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2A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CE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709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F1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8B1D6A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B3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31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78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51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C2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2E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A7E36F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3CE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479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CCB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C2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D1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FF5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7B8980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8A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6C2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A0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48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2F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4E8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0F30CF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CF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EB5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97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02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857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E4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29E55F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BF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99A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A8E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B1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947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D20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624A1F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AC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D7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B1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793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8D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40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C3750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5E6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8D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83F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E5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CB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9E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88CE13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49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F12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36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162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CF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49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70313A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3B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ED7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7E8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93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3A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E7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E28F65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6C4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23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C7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BD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08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2BA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7DB283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AA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24E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DB7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D9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15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F0B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2C2514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2B9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8E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81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C8C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5B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39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B67505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E9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7B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D3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EE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5C9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F45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87B912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FC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E4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620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1A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13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3E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30E030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87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BB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B66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24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CF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CC6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9B4E8C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605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FD5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05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40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AD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83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E3A2C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3C4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0C6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0D3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33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3A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3D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000479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8F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98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225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717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62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7D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E39D3F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AB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DD9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6C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GTGTGTGAA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E6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8C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71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2093C2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6EB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BA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I-box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219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gGATAAGGTG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D8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65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32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542D8AE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56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89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AE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5E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BB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888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A72810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5B3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85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877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CCTTTTG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5E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A7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91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52F7228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CE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6AC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6F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CCTTTTG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9E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61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F6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7566459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7B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D0F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9B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598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4A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E28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B8F29B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B8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916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724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97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3C5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14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BB836F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102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A6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21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05B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075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81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D24646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A7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C7B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CC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011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CF6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D1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477406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05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8B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DF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B7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0A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A1D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994BFC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E81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67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70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35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544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493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F4ACC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3A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611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A18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0D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86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FA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CB3E38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63B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B75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D1E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TAAAGATT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7E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4D0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7C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3104501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1A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51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E2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CCATCTTTTT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45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E8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4B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71C1B9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8C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AF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8E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CE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F2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13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688524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BEB9D" w14:textId="5C72E9A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CB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B1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C2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C1B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78F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0FB9996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2E09" w14:textId="57DCDC8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F5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852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271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B55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37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D252B5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6924" w14:textId="59B4C93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85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D45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75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62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B1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2C6660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CDFE1" w14:textId="6BD5E0E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9F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F0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84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FC0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858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F22F82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641D0" w14:textId="72F4785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7A5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255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21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48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08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015784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5FB49" w14:textId="14E9A5C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C5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6A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25E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ED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5D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66C912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4B6BB" w14:textId="6FD4BF8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2E3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74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CB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EE9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DC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341E38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3A71" w14:textId="2243D77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E0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BA4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92D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88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27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088FD6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A23F" w14:textId="26916F6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EE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AE3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7F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48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B57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9A383B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148E" w14:textId="08953CD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6C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8B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31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12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69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70E9B5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0F07" w14:textId="5AF4961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54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7E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D9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6E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764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073A47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0349" w14:textId="3CAA1A6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DC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4C0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B3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84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F1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35BF10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7FE1" w14:textId="3ED465B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ECC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8FA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7A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C2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71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22E2F5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F86D" w14:textId="476ED38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3C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B8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EF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63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DD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D71AB1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6BA2" w14:textId="129286C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CFA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F23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18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24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A96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1E11BD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DC63C" w14:textId="65358A9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AB1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032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609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19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475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87BA74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FBF4" w14:textId="0864EED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6D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21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FE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DA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0E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6F13CA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99D2" w14:textId="02D3DC9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5D7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98A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CDE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7B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03E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B4B3A4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A949" w14:textId="6643F49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2E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2F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B1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545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9E4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6BCE9B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6661" w14:textId="7A36B3B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C58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67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97E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DF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EF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100DE5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E14F" w14:textId="12C9E89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71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4D1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E6D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5B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40D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51AC6A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63AF" w14:textId="1D56BD7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ED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28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14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760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932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8B36B4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4F055" w14:textId="1414DB7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AE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7B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0E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9C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5C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D47FE6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BECB" w14:textId="088CF65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F1B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FBE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04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32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0E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F7792B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A5F5" w14:textId="12B2E4B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A1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D16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785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2C5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E79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ACAF56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40EAF" w14:textId="4521AD0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41C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CF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66B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FF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0F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2A09AA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87BF" w14:textId="438E890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67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A8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5A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D2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8A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E23965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D699" w14:textId="7135760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D89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41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16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5CE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DA5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D8C89D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B839D" w14:textId="28C84A4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E9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D7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C0F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35B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10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B00953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D6FD" w14:textId="0CCA488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78D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00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C09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07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EC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D02862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691E" w14:textId="346A7DF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88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9A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0F5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C30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85C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A379D0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88FE" w14:textId="5D13ACD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57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AA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B0A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AD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44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164ECA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F0862" w14:textId="6E999E6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42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39D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97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7D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CCA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C81C09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68CAB" w14:textId="05B8295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4E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3BD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3A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34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20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F319CB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7D0D" w14:textId="195DF2B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B37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323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7F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8D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F87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00E726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547A2" w14:textId="4220B6D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EC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216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F59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AF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626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0A2C37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79D4E" w14:textId="030C8A1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82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E1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A8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5FE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B2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DC2935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3686" w14:textId="4A40E5A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2A1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37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97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A85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282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8A9DB7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9710" w14:textId="09E6538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23E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EC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AAGATAAGATT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BA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EA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EA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2E09807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C6BC" w14:textId="1E3B450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1E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60B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CB3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8E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CF9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051ABF4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6C70" w14:textId="3D04E01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CD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90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CD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FD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6CD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7610872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A3AF" w14:textId="19AAB97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5B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D8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F5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55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D5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670364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7E37" w14:textId="65692C4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FF3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AD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C3C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26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B8B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0CF6A4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4212" w14:textId="6596A02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85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0A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0D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A0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B94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A30F11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00B6" w14:textId="608EA98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1F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0B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B1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1A2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649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7CA15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D96BC" w14:textId="52703C3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C77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1A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CCTTTTG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A5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B86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8EE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0936655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C25AA" w14:textId="556CFE5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9F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E52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99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F67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FFB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C6594E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C97F" w14:textId="6AA88FA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CF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1E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01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FF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24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09F1F0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D860E" w14:textId="3FF6FE5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AC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CA1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91A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C72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447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B6365D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2AB4" w14:textId="7A08EF3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3FD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72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9B9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FE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DE5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EBD535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5DAD0" w14:textId="6565C73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60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D5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86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A87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7A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6A28D1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3590" w14:textId="0D98D61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784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F25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E37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E3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7F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8233CB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1A01" w14:textId="54D9ED2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E60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85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18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F5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08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83164F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73AE" w14:textId="0519654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C3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0D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6D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7B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D5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3AA1EF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A908C" w14:textId="7DAA121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41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627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08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5B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C3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753AA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40E15" w14:textId="48A7BA1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CEF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370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0B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9F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0F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108277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CD232" w14:textId="4301D9B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79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B8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7B5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AF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D5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152683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E08C" w14:textId="63CC248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611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06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0F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DD7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13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D1425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F7B1" w14:textId="789D182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1D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6E1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16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39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3B6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6E8AD4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B3DC" w14:textId="12A8FB6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CD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1D5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50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11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1E7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9C3DAE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EC9B" w14:textId="631750F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0ED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E0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30D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235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A0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3112509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0BB69" w14:textId="1EAF863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84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49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87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D3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F38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031D65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17B6" w14:textId="3CA0FC8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6C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552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9E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74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F1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3AFD60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BD49" w14:textId="0E26DAA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8D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F4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979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44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51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AB7E46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C2E9" w14:textId="35896B5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26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FB5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TATTTAAA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08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103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986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644ADBB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3B3A" w14:textId="1EEDB35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0A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93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ccTATAAAaa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F8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FD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35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191738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D2620" w14:textId="3BBE61C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C57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7DE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B5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08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72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502F8F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447C" w14:textId="538285F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20A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7A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72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2F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56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1C8435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ED99" w14:textId="28F332E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DB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9E9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5D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AF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C5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97C1FF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A871" w14:textId="725629E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6BB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9D1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59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E5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D73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C5E7D4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2BC4" w14:textId="5F862A5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C5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9EF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21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4A9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50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1B9606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9AB2A" w14:textId="3198465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873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F3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C4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82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9F7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01A21A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3A336" w14:textId="6B8767E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22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AC4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97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78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13D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133E22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BABE" w14:textId="0005743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D1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A84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0C1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B18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39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86834B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774A3" w14:textId="1D2738D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291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C7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C5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54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2FF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F0D801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B15F1" w14:textId="4793BA4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580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CE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E8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05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44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499E16B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A2F0" w14:textId="20FA48F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FB9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24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97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91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E98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363BA7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0946" w14:textId="4791B4E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B5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C9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C1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C24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7A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C08FF1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187E" w14:textId="3C32C9A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64D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21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47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5E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FCE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2653FE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13CE" w14:textId="719D66D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9D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925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A5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6C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E0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766C56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06BBD" w14:textId="4FC89EA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F2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69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94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12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D72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006981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84B9" w14:textId="6628E15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61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A9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CC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FF9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10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D20D90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52AE1" w14:textId="7F09134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DD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334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6E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A89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086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838C54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472B" w14:textId="582FD2F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18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7A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B8A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E2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C0A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C43A77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41EB6" w14:textId="2A435A8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0C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2E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EB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A3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49E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BFA076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D7AEB" w14:textId="6A895BA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63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1F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ACB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3C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14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62E6B8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C1971" w14:textId="5639B12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08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5FC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5EA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AED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8C5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B416AD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6585" w14:textId="6FA51CA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6C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FB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84D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E7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22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A2FE11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9F55" w14:textId="542673E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968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3F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8D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29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2FE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C0E1EE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B3062" w14:textId="511339D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BF1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03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153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EC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AE0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3C44D9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A34A" w14:textId="0136B50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35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1E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4A6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58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2AA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2343A7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386D" w14:textId="14D93C5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E8B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F9E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BD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6EC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0D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73DE33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4AD4" w14:textId="674EABA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AD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B6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B0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3A04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40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02E175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2095E" w14:textId="36C8ADE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66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0A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CFC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7B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54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2749C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E9EC" w14:textId="513882F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0A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65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0D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7B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7F9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D94B6B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E2A8" w14:textId="477BFE2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3D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F2A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5C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F0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03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8E88A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2C43A" w14:textId="7DF28F5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C9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54F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044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EB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FFF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177E02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2B13" w14:textId="07938AA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4C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21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4FB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AA4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CE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B1A13C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DEF96" w14:textId="6B924D2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1D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7EA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D3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FE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17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2BB930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1BB3" w14:textId="32CDE05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5F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6B6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CB1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69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62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3AB244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399B4" w14:textId="5434568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70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C3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608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82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0D7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58C8BF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C60BC" w14:textId="661A450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E0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C8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94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3B1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B21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694B06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2528" w14:textId="023158B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24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652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3C9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7E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958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F6E5C1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FC545" w14:textId="77ED71F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FB2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CEC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AF0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64C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CDB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E36656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FBE01" w14:textId="0CA4393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8ED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824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1BC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CB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4C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0F68A9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6F97" w14:textId="5D5C5BD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EFD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85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4C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A0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63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F5E374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E066" w14:textId="2B1F223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8F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447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9E1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54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A4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1033EE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FA90" w14:textId="4EAB014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810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7FC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8D0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A12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A2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F4717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FF962" w14:textId="62FDE41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EE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A2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0F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110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F25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7DF297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B908A" w14:textId="46540D0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B7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D4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55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134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95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93D169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ED9C" w14:textId="7F6DCAE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64D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64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92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C5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92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B50A20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13FE" w14:textId="189054E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3C4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CD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AAGATAAGATT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396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C6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27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0F16C17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295B" w14:textId="12E5A12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06C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74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59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DA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67F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718D169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83982" w14:textId="7A9ECFA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1D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FF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3B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6D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85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5E2A465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C11B" w14:textId="5447FD7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1FF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71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A3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E70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7B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B6914F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8747C" w14:textId="1F01921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71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2D9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AFC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B7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58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DC23FD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EB66" w14:textId="1DD6781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46D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A3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70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35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4B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3E8DF0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79D21" w14:textId="338F99A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D1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C1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CCTTTTG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E6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6A9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22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0913E7A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00932" w14:textId="44A0114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A9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6B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65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075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6DC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EE0839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268B" w14:textId="6297127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8E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BE1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6B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EB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5F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768AE6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B2A3" w14:textId="7DADAD5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15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58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97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73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71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B23D2C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7DD5" w14:textId="33C84AC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3B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55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54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C5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645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967851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2647" w14:textId="58489C0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6E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C7A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87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34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CC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7E7F62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A1395" w14:textId="3ADE029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0C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6E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5D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FD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24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7E8697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BC303" w14:textId="2088363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519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DC5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90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02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9E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95AA3B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D4DE" w14:textId="27D460A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00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81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5D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44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16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343C65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1134" w14:textId="7F29057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B9F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29C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8A9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A3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40F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4BE65E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0B19" w14:textId="0F8370E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76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683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3D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E19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871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1588E5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B9E4" w14:textId="1110CE0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51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FD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E70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134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466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30ED74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CB5E" w14:textId="5E58C02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D4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C70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E7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3F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8F7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33DCFB6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C005" w14:textId="42283EC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26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92C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0C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F1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88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CB35E0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63035" w14:textId="7D03F5F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430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2C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46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65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6C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1EB738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B3541" w14:textId="6C17FE8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6E6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B3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25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5EC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260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7E4BA8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BC913" w14:textId="25D87C5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DBF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E38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74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96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E3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468D8C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5693F" w14:textId="47B7800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36E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66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FBB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BC6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1F4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7D4A1A5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6EE2" w14:textId="05AC528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96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A70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A5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2A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FD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C42403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53F3" w14:textId="383386E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E4A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67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B1C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76B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764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A4C0B3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9B74" w14:textId="120FD70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6A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7A9A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64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81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E2F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3254B3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A75C" w14:textId="25BF1CE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C2E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68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TATTTAAA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32B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9D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DA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5A2D6E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D8D3" w14:textId="5DCA6CA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C7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6A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ccTATAAAaa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B8D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4F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100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03B1915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1038" w14:textId="4B872FD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F9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36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76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93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68A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AD6AF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167E8" w14:textId="01CCE31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1D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359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A0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F7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02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6D3F5E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C55B" w14:textId="7144453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2B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6F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67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A4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8A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3BFC68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1DE5" w14:textId="12360F4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DF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3E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66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7D8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48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4ECD00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1305" w14:textId="4D45C68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394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3FD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7A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F7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74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D9126A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0678" w14:textId="5046BBA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306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05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665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CD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C9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AEFD1E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494E2" w14:textId="4202A18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06F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14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0E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5C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D59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9C79BC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38C6" w14:textId="77324A3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E4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15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7BC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33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89A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74D24E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F7A41" w14:textId="74F37DB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F7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AE-box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60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AGAAACTT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D6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00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E4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2A89D7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7176" w14:textId="3DE06F1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70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52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48F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2B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F13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E71B92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6A77" w14:textId="79635B2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06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3B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C5A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BC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8E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C4A701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C465" w14:textId="66FE5DC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05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94D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90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08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8B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FB2F45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AC2C" w14:textId="7F32A76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E5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B6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2A0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B3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F71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C4E1B2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B901" w14:textId="36EF0CA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722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BD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F5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D3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B5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9DE99F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D453" w14:textId="6288D19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26B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27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1C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41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733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A856BF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936B" w14:textId="3B213D1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24A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DC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C46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BD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FC2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C9A0F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9BF2" w14:textId="219D403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70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12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2D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3E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6E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1ED4D1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96F5" w14:textId="6354CF2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E11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500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0B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6E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AA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A4D749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61B3" w14:textId="583FA16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D5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A5D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37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46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E18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2299C9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F1588" w14:textId="6520C38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D7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297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46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C3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619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43F8D1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700D" w14:textId="382237E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6D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62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3B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1E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8B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3856B6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D000" w14:textId="009A0F9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985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3E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6F4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DA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02C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8D593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0AEB" w14:textId="016D0F2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A96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21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4A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9D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29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93BD8F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47D68" w14:textId="4AA5058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BFF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9A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6CF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682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02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6A1DB8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E4AAD" w14:textId="7E52314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A0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27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05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24C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B0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E84A46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4774" w14:textId="45B8463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EC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0A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9E9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8E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40D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512C01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4048" w14:textId="2F60059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5ED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6E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C5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F01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BA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826865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9E4E" w14:textId="2756877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5EF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A0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573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E3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99A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4E644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BCBA2" w14:textId="044A32F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FE9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DEA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0B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EC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5A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72AC80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04C5" w14:textId="1B8FBBE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AA2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62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453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2D5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15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8A1B7E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8EC6B" w14:textId="236300A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95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F8E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95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2A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3F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DE86EE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02FC" w14:textId="5F5779E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6B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6BF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00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70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D5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7F12B1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6B64" w14:textId="0591FC7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A7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1C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6E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9B8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B7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CAFAB3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F6CE6" w14:textId="3F56DAB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6E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21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32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B4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D1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35269C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FC2F" w14:textId="5F9C65E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F53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25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193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5F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BE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416706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8975" w14:textId="1D45E82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318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65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C94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49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77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5D1DC7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EBEC" w14:textId="4104594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81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5B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DE5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59B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C0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A95E79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4BDF2" w14:textId="1F26B5D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9D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833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9EF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855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26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9DF6A2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4B65" w14:textId="115D9FC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3C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A0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50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CA8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F6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6A90EF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91517" w14:textId="12D1621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AFD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6C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0B0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9E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90D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C90B6B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F5ADE" w14:textId="453A9F8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DC1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C97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90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5C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07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8928E2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9519" w14:textId="3E49AE2E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ABB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22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35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E0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10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560803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8FA4" w14:textId="1420855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74A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FF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5B5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2B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1FC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3AE539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38457" w14:textId="1A82D8C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C6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3F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CD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E03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C6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E0E914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CFA1" w14:textId="5B3F2A2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F0C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E7A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80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A4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F94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138F29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70DF" w14:textId="3720F87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E7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98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AAGATAAGATT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B3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53F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53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0A7D153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B5E4" w14:textId="1218A17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4A0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D0F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D7F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470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AD3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7F354D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4284F" w14:textId="2B55A62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B61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31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D5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B58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1CC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06337D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A0435" w14:textId="74437B7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52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B6C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BE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F34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79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B2AC27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19BBA" w14:textId="38B9553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14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60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29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F0F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AC1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D59732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4473" w14:textId="747AB7C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2C0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074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F7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D1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A2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D0C2D9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C50E" w14:textId="56EECDB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B0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E0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06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38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C0A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7DBB78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986E" w14:textId="21443351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D6B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FE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AACCTAA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F9D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57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79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59EE5CF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BA57" w14:textId="258C0BBC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53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282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CCTTTTG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5B9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C0A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E45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6D2F57C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03FE" w14:textId="3AC03CF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F5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3A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F33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83A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88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909300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7DD10" w14:textId="5FE432A3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92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F2F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15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D38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F93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EBA18F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D310" w14:textId="14C263A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1E8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03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CC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28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CA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9F1E55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413A" w14:textId="2878AC9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4B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66A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F7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F8B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67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1839BD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0737" w14:textId="7D95558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688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F2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C2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A1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63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EE2241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97B0" w14:textId="61A63B6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110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5A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EB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79F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85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2FABF2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02601" w14:textId="3122072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EDA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0DD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8D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5AD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DB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AC9EB5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C790" w14:textId="7483E55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AB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F6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C9B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AAC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5CA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2B978C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5B0A3" w14:textId="535E865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1C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F3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ED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747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98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3782B9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C5278" w14:textId="1060F53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CB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8B3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3B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CB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697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099207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CEA91" w14:textId="059CFCDD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84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F6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BC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BBE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12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7857F9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CEAB" w14:textId="447283A0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7A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57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40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39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8C6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64FA76C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92A6" w14:textId="18755CC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D4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C957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8D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27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D4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6F8D24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A90C5" w14:textId="4AF8B36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BA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C87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A9B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0CA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A6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4919FE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85FE" w14:textId="47C0745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C54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8C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40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F80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CB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BE31AD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92E0" w14:textId="64A4AC1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5E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58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C5F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5AF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2C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727B44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3AE4" w14:textId="2B67AF0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0A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84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69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24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02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E109D7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C163C" w14:textId="4F177E05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DBA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AE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922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46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48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D8516B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DDB6" w14:textId="464EA93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81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66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08E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3C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724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A1E175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44D6E" w14:textId="6E03291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59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CD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55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0A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44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62DE25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16081" w14:textId="10681FF7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2C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D6E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D5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DE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ED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64C145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8EF5" w14:textId="427D52D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14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DFD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1A8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DD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1DB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0BC243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4EE6C" w14:textId="27FF0A36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B94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E8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TATTTAAA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686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92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9D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49065CB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D02E" w14:textId="79AF66B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67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1E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AFE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AE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FB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934833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DDE2" w14:textId="1BFB7F24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CD2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DF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58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FA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9A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8D1BED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CFDD" w14:textId="2C4C6B79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26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43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DF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87D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747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685CBF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35B8" w14:textId="6B9265E2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C3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9E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A8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E2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A5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4EF371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1AFA" w14:textId="4BC5553A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AA4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13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2E0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1F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07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9CF7F9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09CA9" w14:textId="5CC9FF0F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6C1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CD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0B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618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596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7E1769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AD8C" w14:textId="0F8063B8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C5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14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7463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59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07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1983D4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98C1" w14:textId="4A7E375B" w:rsidR="0049398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27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43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C4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EC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F8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06621F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305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3C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8AB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CCGTCC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A78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C3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48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CE5394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8E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F4E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AA0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CD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6C9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9E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9B74FE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31E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65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65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C91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FE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B68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CD3E3C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01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73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D3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86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64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1CC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B95EDE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DB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9A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2E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A99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34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159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2E7F54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4B4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F6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FA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00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5C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DE3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66DE86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70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F7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29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1D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658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FA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B7134C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9DD7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BF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FE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40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D09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FB2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E740CA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6C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B7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A1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65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9D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A2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1EF313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53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BEA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348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E4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FA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AD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49691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36E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6A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33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7C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466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B9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39BEE6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B9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F4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C64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BBA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17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FC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7B6672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C7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90A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7C5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E9E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3A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C2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3A7993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FA2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1A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FD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E2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C1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D9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DC8CD5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13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E0E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A3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ED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FC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7C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3DF6B0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AD3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A5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24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60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EC2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C1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7E85B5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01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1E4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776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54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371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501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2CC46D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641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06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EF3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088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A4E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93B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6B4412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27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D10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F68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FBC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F8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AA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03B376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37A3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40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56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E56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A31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CF4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31767B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D8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CAE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0B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CE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1F2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A5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D13C87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1DF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12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4E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2EA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C8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06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C1B23A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E54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43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98D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A8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DF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28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268947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69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7B7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3DB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23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63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2C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67DD90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46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1FE2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E1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F7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971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81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FBB9EB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0DC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A62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06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B13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21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7E3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96F49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4E8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2E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9A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7CD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9D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4B3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4C7D78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A3F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E3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49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GCCACT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68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3F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B46C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6B1DC86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20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63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4B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10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88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16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B24BEB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6B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E9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7A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82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62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33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A6093E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A3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0E0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D7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C0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39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74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91D379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CE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8E0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B2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GATAGGA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04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4F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C5E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120E821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A44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B3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18C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AA4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55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7EB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D003B0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061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9A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83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2F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62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FF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BD9078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48B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5F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B6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42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22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EE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478F1B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43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E72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18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4E07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31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3B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625CB2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B4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7D82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59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68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6B0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E59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8BE069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7E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354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BA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83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CA1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CF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C79FF2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80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A58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050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A25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F0C6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AB8A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C744A5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DA4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A0F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F50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E7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1A6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AE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CCF517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3B6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8B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34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A9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979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4E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F5FBB8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55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C53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B0C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FC7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93A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82A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38213D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08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3D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93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2C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9D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4A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B0D10D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2B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EF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BA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20C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A2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4C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86582C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22E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5DC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D8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D0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DC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D265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10A34F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8A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BB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19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C97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2C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82B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F69C56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F742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BBA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C3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7A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7D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DD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8879D6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48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23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95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TACATAAA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CE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438B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0BB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</w:tr>
      <w:tr w:rsidR="00321A37" w:rsidRPr="00493986" w14:paraId="12AD4C6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E9D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FD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CE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A33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08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A05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31250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2D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04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CE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241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3AC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0B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0A2CEC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70B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E9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92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C6A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E09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5D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DEBEFE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2E7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6E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90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295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CBC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F2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23F203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0B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32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E4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80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E07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ED0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F8C942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4D6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F6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3E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399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31A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B61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73B70C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BC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1B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296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CCATCTTTTT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F4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A3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DF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6670287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5C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695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78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79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40A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C9E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A8E527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47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C8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TGA-element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4C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50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25C0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289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2B666D8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95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E1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2B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8125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74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519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C41995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447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538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2D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C37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00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ED0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9C0E4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2F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43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Box 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28D9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F14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3E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E2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49238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28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CA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1C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A0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A30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304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9E4446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A68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17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141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F53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4E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70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AB304D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B0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C3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B7E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5D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F0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F4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A3F14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1F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76D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98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CE4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85B6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754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5912E3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7A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8A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02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5CD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7FE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55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3C2F84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E0A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68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67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78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AA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5D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936984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C87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F7E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944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56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FE8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30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C86D9C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210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00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80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2A3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BF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7E9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F6C15D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4B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C3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76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AF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35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415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74B9E30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DF1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00D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E16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03E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8C2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06A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A424C9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7CF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785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3D2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3C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50A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87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AA078D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170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E12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25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B0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FE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4F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8985CE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F5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B7F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56B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80A1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1D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F98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63CA51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008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9554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22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ED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37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775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636428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C5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27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71C0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69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956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BD1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538D12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CB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0DA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66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CCF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63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1398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F17AF3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C88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308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20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68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00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5CE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39C288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03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F2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FB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1C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6E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F5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750933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B7A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17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4E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CGTCA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DBE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53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DF15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446D89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C5B1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ED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DB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734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375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3B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1E8F38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30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31C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3F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41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95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5DB3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9A13C1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259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CFC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GT1-motif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FC0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GGTTAA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5C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5B1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A83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04FE20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B9F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3E4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0A6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8B6C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801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05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639069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AF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92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LTR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EFC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CCGAAA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886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65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345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9F727E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D94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83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83F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AACCTAA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7DB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C25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2B7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3756582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F8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E9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97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AACCTAA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01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E39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E7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4D2869D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10A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EF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30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53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78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69E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2505483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C6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0D5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Sp1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950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GGGCGG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CBE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723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AA6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24644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138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A3F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CCB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4C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0A6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79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0749D8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794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864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7F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B87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F74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65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BA0F5E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367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034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EDD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A8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FED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72F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7AE076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68E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52D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03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TACAAAA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DE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84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59B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21A37" w:rsidRPr="00493986" w14:paraId="48669E8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F29D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65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4D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B8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E5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65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1575BC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27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58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3ED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C4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63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B36E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0C95510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72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96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85A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8E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B7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BF3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3A2159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CA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9B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165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4E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D17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60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0633C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232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73F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TC-rich repeats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8B5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GTTTTCTTAC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470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A9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4A7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185F78E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A8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61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E1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25E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D1D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DE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563FC5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8A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5028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2A7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TGACG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C27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4C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4B94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15B40A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41D2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0081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0B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A7A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6D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FE25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4CBBC8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C3C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9BD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044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78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192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A535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9F5CCF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1B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F8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BB3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0A6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484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ABF3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2CE333B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C8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943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45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CGCACGTGTC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B5A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35C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E3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  <w:tr w:rsidR="00321A37" w:rsidRPr="00493986" w14:paraId="700F6B4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7AA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603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ABRE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0E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ACGTG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BE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0BC6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CF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43742E5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F3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7F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EA58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9D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75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69B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D5F607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349F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9CB6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ARE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CB7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AAACCA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689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163F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E50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CF7C02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37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93C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261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0A9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EC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8F2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D56DAB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A09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751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6E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65EE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CB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57D5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F2FAE0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2D7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3A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BA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2F9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A1B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AEE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14783D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616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CFF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2A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8F7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50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70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DBC58C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8AF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6C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37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446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3034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430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65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704839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C8A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BC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8A9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CA1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0BBB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E7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363724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B48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F25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2B00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6C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E7BD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1FA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481854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60E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9AC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A4DA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205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F6A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33F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C78F66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3081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AB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A6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4204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778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73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58E1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41919B1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86F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9E7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B7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8D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5D4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315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6A1D08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17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48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F3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064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FA90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32F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3B57E2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9A2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A7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B14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78E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845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223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850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283C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11A0565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35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EA0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1763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0E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FA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1023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E08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65FE1E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DC25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46E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D0CA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96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FB81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5A3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1BC2750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9AB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3146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37CF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70F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67E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9C6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44C3A0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44D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A1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EFE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DE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829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1185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085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6CB21FDB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3A0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DA7F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443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D6E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4FB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D722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8432EB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D09E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81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969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61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5A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72AD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733B57A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9CD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58C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3A8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16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5F6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38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3BDE086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75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4C8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7431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C39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08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C2F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2296C2A6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93B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98B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780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6C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1435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4867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1439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6722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6E135C8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62A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F14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C1A9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FEF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9A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CBB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F2D459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700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1930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CB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A10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912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599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A3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F3B8D43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A38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33A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0934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2B6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2C3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705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288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08C16E9C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50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B26B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0CD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CACGTC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12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129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E1C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C3AE15E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FC9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DC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B49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CACGAC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49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05D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961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445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7AC45C9D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BC5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7D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MBS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F41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CAACTG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7E1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BCA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7B0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9BE822F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EA6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0C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O2-site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1A18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GATGATGTGG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F15C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1235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792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1245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07E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</w:tr>
      <w:tr w:rsidR="00321A37" w:rsidRPr="00493986" w14:paraId="3667E504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FC1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724D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3D7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F7E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7F2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9E44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330C8971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A72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DDE0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A29B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CF0C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94F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810E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</w:tr>
      <w:tr w:rsidR="00321A37" w:rsidRPr="00493986" w14:paraId="53513D3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8EA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9F43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A6BC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5A1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242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C3E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246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3A7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5015909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584D2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56E7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AC2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62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593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AC35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3E0C374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C7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45E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535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C88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FAF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CA7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198160D2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1AF5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121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D24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DAC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1C5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64A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3CBBA15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2A9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9AB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7ED5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B59C4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8A5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C3F78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00A4330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892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068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A724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ATATAT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EC4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6199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0EB0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499DA6B9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6CB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69D7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TATA-box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4A06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TATA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2B2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341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0BF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345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68B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</w:tr>
      <w:tr w:rsidR="00321A37" w:rsidRPr="00493986" w14:paraId="08C995BA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EA6A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AAAD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TCT-motif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CFA1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TCTTAC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F2A2E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2069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C86C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21A37" w:rsidRPr="00493986" w14:paraId="5F49E3E7" w14:textId="77777777" w:rsidTr="002644BD">
        <w:trPr>
          <w:gridAfter w:val="1"/>
          <w:wAfter w:w="570" w:type="dxa"/>
          <w:trHeight w:val="25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1C6C7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3A1B3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TC-rich repeats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F2EF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ATTCTCTAAC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97286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1380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B72BF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sz w:val="20"/>
                <w:szCs w:val="20"/>
                <w:lang w:eastAsia="zh-CN"/>
              </w:rPr>
              <w:t>1389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DCACD" w14:textId="77777777" w:rsidR="00493986" w:rsidRPr="00493986" w:rsidRDefault="004939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</w:tr>
    </w:tbl>
    <w:p w14:paraId="70437CDD" w14:textId="77777777" w:rsidR="00165A99" w:rsidRDefault="00165A99" w:rsidP="00493986">
      <w:pPr>
        <w:rPr>
          <w:lang w:eastAsia="zh-CN"/>
        </w:rPr>
        <w:sectPr w:rsidR="00165A99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D4E5440" w14:textId="5FA33F33" w:rsidR="00493986" w:rsidRDefault="00493986" w:rsidP="00493986">
      <w:pPr>
        <w:rPr>
          <w:lang w:eastAsia="zh-CN"/>
        </w:rPr>
      </w:pPr>
      <w:r>
        <w:rPr>
          <w:lang w:eastAsia="zh-CN"/>
        </w:rPr>
        <w:lastRenderedPageBreak/>
        <w:t xml:space="preserve">Continue to the previous </w:t>
      </w:r>
      <w:r w:rsidRPr="00321A37">
        <w:rPr>
          <w:rFonts w:hint="eastAsia"/>
          <w:b/>
          <w:lang w:eastAsia="zh-CN"/>
        </w:rPr>
        <w:t>Su</w:t>
      </w:r>
      <w:r w:rsidRPr="00321A37">
        <w:rPr>
          <w:b/>
          <w:lang w:eastAsia="zh-CN"/>
        </w:rPr>
        <w:t>pp</w:t>
      </w:r>
      <w:r w:rsidR="00561526" w:rsidRPr="00321A37">
        <w:rPr>
          <w:b/>
          <w:lang w:eastAsia="zh-CN"/>
        </w:rPr>
        <w:t>l</w:t>
      </w:r>
      <w:r w:rsidRPr="00321A37">
        <w:rPr>
          <w:b/>
          <w:lang w:eastAsia="zh-CN"/>
        </w:rPr>
        <w:t>ementary Table</w:t>
      </w:r>
      <w:r w:rsidR="00DB1D46">
        <w:rPr>
          <w:b/>
          <w:lang w:eastAsia="zh-CN"/>
        </w:rPr>
        <w:t xml:space="preserve"> </w:t>
      </w:r>
      <w:r w:rsidR="004E17EB">
        <w:rPr>
          <w:b/>
          <w:lang w:eastAsia="zh-CN"/>
        </w:rPr>
        <w:t>10</w:t>
      </w:r>
      <w:r w:rsidR="00321A37">
        <w:rPr>
          <w:b/>
          <w:lang w:eastAsia="zh-CN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78"/>
        <w:gridCol w:w="1461"/>
        <w:gridCol w:w="1360"/>
        <w:gridCol w:w="5478"/>
      </w:tblGrid>
      <w:tr w:rsidR="00561526" w:rsidRPr="00493986" w14:paraId="216391C4" w14:textId="77777777" w:rsidTr="00165A9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13728" w14:textId="7DAA5B92" w:rsidR="00561526" w:rsidRPr="00165A99" w:rsidRDefault="0056152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Gene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DD278" w14:textId="77777777" w:rsidR="00561526" w:rsidRPr="00165A99" w:rsidRDefault="0056152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Orientation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036BD" w14:textId="4A73751C" w:rsidR="00561526" w:rsidRPr="00165A99" w:rsidRDefault="0056152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Aligned species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A0AEEE" w14:textId="77777777" w:rsidR="00561526" w:rsidRPr="00165A99" w:rsidRDefault="00561526" w:rsidP="00561526">
            <w:pPr>
              <w:spacing w:before="0" w:after="0"/>
              <w:jc w:val="center"/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 w:val="20"/>
                <w:szCs w:val="20"/>
                <w:lang w:eastAsia="zh-CN"/>
              </w:rPr>
              <w:t>Function</w:t>
            </w:r>
          </w:p>
        </w:tc>
      </w:tr>
      <w:tr w:rsidR="00561526" w:rsidRPr="00493986" w14:paraId="30BA95E8" w14:textId="77777777" w:rsidTr="00165A9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D39D" w14:textId="5E63AA9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1E5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8969" w14:textId="776A22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3F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B4E7F5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B635" w14:textId="00FEF02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C95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7463A" w14:textId="4A4D1F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DF28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7806D9D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D81B" w14:textId="08C800B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7E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C18E" w14:textId="0D8001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49A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65D7985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150E" w14:textId="4D853C2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9A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631E7" w14:textId="555C5C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569C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12B045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BF921" w14:textId="5EFD1C5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315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D176" w14:textId="34C08A2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57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9AD999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6266" w14:textId="560827E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8F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3CFB" w14:textId="23BB54A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F17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C299A8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85C8" w14:textId="204D4CB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258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2D52" w14:textId="0F130F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59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6027BD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1958" w14:textId="2740598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24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F3D2" w14:textId="3EC2D0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84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322A27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5A285" w14:textId="57F9FEE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CA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DC545" w14:textId="74EEA5A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5DE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263FFF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3108" w14:textId="13083B6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8D8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E8C7" w14:textId="3E59A3F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D73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D62C06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EABC6" w14:textId="309F64E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A2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3A707" w14:textId="13BFCF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86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944C53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B2421" w14:textId="2448A51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C6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EA60C" w14:textId="497761A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ED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039EDF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C735" w14:textId="290CD45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37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8AF0C" w14:textId="26A0104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25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CF28F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D854" w14:textId="2D013C0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EB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4676" w14:textId="08B6AD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F6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734AF9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0E35" w14:textId="160F7EE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D4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DCBB" w14:textId="7A50061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C0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792E1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EB68" w14:textId="152B79F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0D8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AA2D" w14:textId="1115422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177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44E02A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0328" w14:textId="4F5DF49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1F6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B5AC" w14:textId="05181F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71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C99E0F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93D7" w14:textId="3980EB9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C6A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06AC" w14:textId="3C8D96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EE1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849625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934D4" w14:textId="50B5DFF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CB0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CADD9" w14:textId="0CCE93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1C5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246A98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44D3" w14:textId="757992F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057F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E484" w14:textId="441154B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D4A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B175F6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95CA" w14:textId="4A65DB4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1A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5D0A" w14:textId="00F950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3D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0E570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E79B" w14:textId="5A34ACE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027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A0CA" w14:textId="65ED1F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823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A124AB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6BEBD" w14:textId="28A6142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337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3887E" w14:textId="5F4BCC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13F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36F09A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F913" w14:textId="590F04F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FB2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22A5" w14:textId="31AB385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EA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54220C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A257" w14:textId="0849B3F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AA68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F7A9" w14:textId="260566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E2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0DB6AF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067DB" w14:textId="2AB863E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162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8791E" w14:textId="34F6FD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33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94B392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1BDE" w14:textId="722AB8B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D0B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D7BF" w14:textId="4AC9370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D77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60DC5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6F0D" w14:textId="27D7AF0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A41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8E23" w14:textId="49D2C41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D94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9A18F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15EB" w14:textId="0243E05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91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3CB28" w14:textId="2C23C5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A6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5FA97F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1760" w14:textId="197D36D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FB16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0CCB" w14:textId="06A43E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5A7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F573B5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C58F" w14:textId="493C74E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7C2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D576" w14:textId="22DAB1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0B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7947F18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BB506" w14:textId="672539C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60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A6619" w14:textId="000951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BAD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5E6373B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8E61C" w14:textId="0FE6189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B0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0CF30" w14:textId="6D9E0F7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42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25E3D67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AAF10" w14:textId="6CF9C3B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B7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131CD" w14:textId="6AAF16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6F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0E67B7A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6B99E" w14:textId="37778F3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B2F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D1DF" w14:textId="52CA2C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175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E982FB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D35BE" w14:textId="0D3AA6A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39D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E70D" w14:textId="767253C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5AF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B9963B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D567" w14:textId="292CD5C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9A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3332" w14:textId="54B1B64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D9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E6A54F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AAFC" w14:textId="5355B93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61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67CB" w14:textId="19C07A1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BA2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5EB597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85A4" w14:textId="6D5C8B9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B7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2C30" w14:textId="19CBBD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4D3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38AB2A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19FF" w14:textId="4FF6C6D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0C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D693" w14:textId="7EB4E2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2A68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E19C44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79F3" w14:textId="1621909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2B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DD1B" w14:textId="5EBF6A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E43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C1C80F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BE508" w14:textId="43B45BB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4C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6011" w14:textId="26BFA2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2E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C54EF1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C13B0" w14:textId="4F23608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C3B3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8F650" w14:textId="7E719FC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37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E6B284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41B6C" w14:textId="265A0D2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B33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3E233" w14:textId="0F41F56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B89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C564EC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5189" w14:textId="44A0C04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5C68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D9650" w14:textId="714A049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45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253423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E434" w14:textId="7B9EA79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91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E4CC" w14:textId="43CF77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F509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4B46392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FD65" w14:textId="12C9C53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5E0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D0D00" w14:textId="2AE110F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8A2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4D5DAF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AC828" w14:textId="33153F5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D9B9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FF3D" w14:textId="1A8CF63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DA0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53980D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B834" w14:textId="58FE2C7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6F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3996" w14:textId="0D81264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394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01A3A74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13B83" w14:textId="1C71AA0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BD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DC73" w14:textId="4DA1F45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420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5E1B82D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63B51" w14:textId="1D7AA2C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86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7CC8" w14:textId="09DE07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CA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614D88C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7E938" w14:textId="76AB51A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E5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1062" w14:textId="79BF53C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60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3B8C839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590A9" w14:textId="320A74C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B97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EBDA" w14:textId="3551ACC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E1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211A3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58E1" w14:textId="0ED1B28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B70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6CFC2" w14:textId="78D88F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44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098B3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03FF" w14:textId="4CE90AA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528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832E" w14:textId="4655EA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68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6DD33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A466A" w14:textId="1C97FBA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C0B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3F6A" w14:textId="13F4F5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AC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911AB3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3D0A" w14:textId="07899B5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74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7C4E9" w14:textId="0071FF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DE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B1AD73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E7D8" w14:textId="08BAFC2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830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A8FF" w14:textId="27C613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027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3FB35E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F7607" w14:textId="74E51FD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FDF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85C2" w14:textId="2E47A68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2F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F06B7A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F62BE" w14:textId="2AA1BDA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D0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DC96" w14:textId="1DB134D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288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448AF6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4761" w14:textId="0EF6ED2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44C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7FC0" w14:textId="1799B9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CD3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A4C9B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E1D5" w14:textId="31323D2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A7E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3700" w14:textId="4C3D22F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CCC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608506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B87F" w14:textId="16E8D4B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85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B761" w14:textId="5D3F53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AA3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5AA8D5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723C" w14:textId="65F0B22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565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7DAE" w14:textId="681500D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62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117C29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C2242" w14:textId="0DE844F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22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EB88" w14:textId="0A9E0C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6A4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2DB753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0AA37" w14:textId="3469AD8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E2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EF4F" w14:textId="48A414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A9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0F2C0FE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D6CCA" w14:textId="26A282B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74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C084" w14:textId="2729C1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75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28CC295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BCE3E" w14:textId="048FAD6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DD8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E53F" w14:textId="48D5DB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88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023918C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3A90" w14:textId="3E45DD4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6A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0FDC" w14:textId="0330E2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5A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77F4189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490D" w14:textId="4E8FF22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A66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FA5A6" w14:textId="1A0C703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29A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FD3FD1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3DFA" w14:textId="707E67E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8EC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B599" w14:textId="631B86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7C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74EAB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DEBB" w14:textId="705D4FF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662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C52D" w14:textId="129689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4C8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4FFB99B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6FD3" w14:textId="39ED848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D32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A542" w14:textId="6AA3D0D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89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3F7166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F235" w14:textId="16BF4C0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89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D74E" w14:textId="0B82F6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9BD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3F56F4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D5FF" w14:textId="7303368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6A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B3368" w14:textId="332CC4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02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6C365D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A19A8" w14:textId="74D3CC0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245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DD13" w14:textId="694AA75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2CF9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0DFFE2D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D975" w14:textId="67632C8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0E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C27A" w14:textId="3E4A975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9C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001117F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9A49" w14:textId="1287DE6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AF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9C6F" w14:textId="7846F9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1D2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3D1E05D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49ED" w14:textId="3771B33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C6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6161" w14:textId="21E378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B9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3199A07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207EE" w14:textId="149A9DD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09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5879" w14:textId="566786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6F9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623EA38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AB4C" w14:textId="763480E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6E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B9C4" w14:textId="37D059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2616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32DCDD3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2AFE" w14:textId="61AD49F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078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6552" w14:textId="75123A8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BE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7D62CD3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714D" w14:textId="0C9336E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8D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9BB5" w14:textId="3604EC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1C6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12E6AAA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6CFBB" w14:textId="7499ADB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076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1B43" w14:textId="70A0C1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98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3A5731A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D6C43" w14:textId="150E0EF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04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A61A" w14:textId="645A7D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25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05B95F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A718" w14:textId="3DA32A6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C17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93BF" w14:textId="39EB3FB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C28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43BD0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49FB5" w14:textId="0F55FA6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DC7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8DED" w14:textId="7A97F9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9A3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CD2201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FA9D" w14:textId="2A1442F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240F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2F4BB" w14:textId="60A28B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3A23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EE2854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620F2" w14:textId="7AAC708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B0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1D28" w14:textId="7AA2BCA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775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2F8A7C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556E" w14:textId="25A16FF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25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B8560" w14:textId="261F02E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8718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D19003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965D2" w14:textId="026EF5E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EB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3A25" w14:textId="39D5AB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45F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2947B6F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FF64" w14:textId="2A502FC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8F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5259" w14:textId="1CAC15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CEA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46DCD5F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2E7E" w14:textId="3A55930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63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BDC4" w14:textId="6B69D9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6BA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7EABFC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D73F" w14:textId="37846D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4B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A1049" w14:textId="180EDD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F7C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39B99EA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85F8" w14:textId="667552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4FE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28F29" w14:textId="14699B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F8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5B6CC94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7119" w14:textId="3B3A778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978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393D" w14:textId="2AA5B4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A4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7A65CC1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A9E4" w14:textId="016F8B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C8E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76EE" w14:textId="50C032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842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1942C73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3875E" w14:textId="21BF02E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CE2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B3885" w14:textId="3C1910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12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71E510A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1B3BE" w14:textId="5E9BA3D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9584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E7AC" w14:textId="062F71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094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3683F0F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CEC5F" w14:textId="1125F7A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F5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35B67" w14:textId="3E2F90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43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6036C66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A68A" w14:textId="3AC2D53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FD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3EEB" w14:textId="0A8AB0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A88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103FCFF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B104" w14:textId="785D23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1BE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D205" w14:textId="3304EB7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6F9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188AF0C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1BDA" w14:textId="2E1085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69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6A9B" w14:textId="1D112D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0683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6F4E734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EFBC" w14:textId="3D7BD4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CE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47888" w14:textId="08E0449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A8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15E518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926A9" w14:textId="1D48FA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005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75AD" w14:textId="1D31F4A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93B8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075435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C3C5" w14:textId="29ACC69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61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5BC1" w14:textId="61C9AA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FB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F80016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5187" w14:textId="6151F85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51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00B6" w14:textId="26E7F8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6EE4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7F0312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347BB" w14:textId="2E5509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38D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F2D1" w14:textId="237EB9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03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032C3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B3E3A" w14:textId="4B3D99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EF7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586A" w14:textId="136748C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0CC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8ABE5F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FFB19" w14:textId="1F07AB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99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20A54" w14:textId="2B58E15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20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56723B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7034" w14:textId="520EEC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40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BF0B" w14:textId="75A0E2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CC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C276D7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3544" w14:textId="422776F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51D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3942F" w14:textId="11D741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CC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2E41D1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DEA4" w14:textId="2BE989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42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70EC" w14:textId="79A58C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C6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FFC117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D7C83" w14:textId="21FBBB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70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80FC" w14:textId="0EBF063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0A5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A94FFF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7A660" w14:textId="4830A1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693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51AA" w14:textId="1EFE6A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7E55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6CC35C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484C" w14:textId="79CE3A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73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A59F" w14:textId="5FFCEA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862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DB5C6B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ED6E" w14:textId="14F8F0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C82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7E48" w14:textId="33B5C9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46D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66BDDA0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52184" w14:textId="51E1D9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7F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58B3" w14:textId="357F1ED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AE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7190F54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0368" w14:textId="40F732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95D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3A70" w14:textId="67E266E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8C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62DD7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BBD1" w14:textId="6F0611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2E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0037" w14:textId="3FBEA2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1F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9B08B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7B9B" w14:textId="40FB761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1B76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0EC8" w14:textId="1181B1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E2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B8BA11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D5CA" w14:textId="15F176F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A7ED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1EB5" w14:textId="0D522BB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DC9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B0137D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C798" w14:textId="14A3AAD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D1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5B07" w14:textId="071640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208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2FB63A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B1B6" w14:textId="039587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753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F673" w14:textId="6489BF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D7A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A6BC04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6604E" w14:textId="30A7B9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7F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E4D2A" w14:textId="3D23D2F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06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077E592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DC99" w14:textId="0C2B4E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E0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5B1C" w14:textId="30CB9C4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405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52BE2E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6ED5" w14:textId="550676D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90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6F83" w14:textId="03C6D6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7A2D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608B71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1AE0" w14:textId="56313E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DD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877BF" w14:textId="437261B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6BD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C2335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ED2F" w14:textId="3652CF0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F9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5370" w14:textId="5B3623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DA2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8D3DC8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54698" w14:textId="5FCCA4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304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EAFC" w14:textId="206C4E5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6F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3E8333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F3D1" w14:textId="74EC129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C6B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F722" w14:textId="6E87CF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B6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CA5544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18472" w14:textId="441501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DD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7B03E" w14:textId="5FD3E37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11E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DC8D3C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E3659" w14:textId="188E7A6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F46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3DC7" w14:textId="33C089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BD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5E0B54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B302" w14:textId="4534934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53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A2B71" w14:textId="4A6555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72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551434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6C57A" w14:textId="5B2296F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8F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7ADE" w14:textId="45FC799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6C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A478D0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4D45" w14:textId="091895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0C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90E0A" w14:textId="5D4BF39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59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9E64D3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A8E59" w14:textId="7A49743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E4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B22E4" w14:textId="5CCD9FB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64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69C3BE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0B2D" w14:textId="4C2281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5D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6191" w14:textId="41942D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2B2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D537E8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168F" w14:textId="258F85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55F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DB70" w14:textId="5F8DE7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2E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419C8B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CCEA" w14:textId="7181173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13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3EE42" w14:textId="7138933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847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8C863E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5E852" w14:textId="0A898E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9B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1E28" w14:textId="769781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A2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869D68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86D0" w14:textId="417DA35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90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841A" w14:textId="0BFE0F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86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E4E4E4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DB94" w14:textId="3C1B78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6A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D581" w14:textId="7141C9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AB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CC84CE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309F" w14:textId="6E665E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FF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A361" w14:textId="67918CA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B9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6A124B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30E0" w14:textId="19ABBF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1D2D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AD24" w14:textId="313B24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BF2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54000F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A020D" w14:textId="5EF7114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DA5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EBE0E" w14:textId="054170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00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B6836A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EB22" w14:textId="467A69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644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2CB7" w14:textId="1B8ACD2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54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773C70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69B3C" w14:textId="4F0230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27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AB77" w14:textId="54FC55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C6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5A378B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AFD5" w14:textId="6644A5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4D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7FDE" w14:textId="31CFEC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13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3499FB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C37E" w14:textId="1DFC67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AF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59065" w14:textId="32A3F3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7A9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5F0265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2E28" w14:textId="3FB27BD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7A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8612" w14:textId="0FCFF4A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19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C4F472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5894" w14:textId="45F4353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0D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770E" w14:textId="1F6603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32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97C5D8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FC82" w14:textId="60618BC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C5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8CAF5" w14:textId="1E5F06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F0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4F4BB5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EF50" w14:textId="167161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948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79973" w14:textId="621790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69B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BB21C3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311F" w14:textId="362147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67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63DB" w14:textId="5022ADC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C3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B9AC7C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1F2E" w14:textId="1649A8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600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29238" w14:textId="764CCB6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6B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943D0B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F090A" w14:textId="114E6D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AA6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8C6F" w14:textId="2B3ED8B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7F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11958C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0DFE" w14:textId="6838F3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499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B205" w14:textId="5915623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641D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DC0FFD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0C668" w14:textId="751885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49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F200" w14:textId="466A0C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B1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78E61E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C613" w14:textId="037463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595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39D72" w14:textId="550036F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C0D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1FE4CF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FF4F" w14:textId="44934D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67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F447A" w14:textId="75E1A6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2ED1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4925F1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C8A9C" w14:textId="6629B7F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E50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11415" w14:textId="28A9B82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C4E5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25EFF57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F183D" w14:textId="47F60B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BA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A82B" w14:textId="5E3757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E70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0FBAA12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900D" w14:textId="2A2B370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E5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114D" w14:textId="0C35B7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7C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22D271C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0788" w14:textId="348389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9F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CC39D" w14:textId="4CD8F3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3E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5C4935D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3175C" w14:textId="11A141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416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F8B3" w14:textId="375B0B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2E3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A23107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1E6B" w14:textId="042B76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2DA3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619A" w14:textId="58AE57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C2C1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C34488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91D6" w14:textId="249D0C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6C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6912" w14:textId="0C93CEE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9E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F5603F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E3296" w14:textId="1E4DB02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87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224E6" w14:textId="4A264E7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8B6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77D8B8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307C" w14:textId="1E4F63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C92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E1A4" w14:textId="5379F4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46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4E1973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9E73" w14:textId="323788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64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AD5E7" w14:textId="52410E1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DB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4ED2CF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AF09" w14:textId="2AA7DAE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EF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4B40" w14:textId="7667D7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C6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1A3DF2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DE8B" w14:textId="2A9165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65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2DBAF" w14:textId="676CDC2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2BD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1FAE9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C42B" w14:textId="08F681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3AB5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17D3" w14:textId="1B93D9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02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527A86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12679" w14:textId="18AC90F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9B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7831" w14:textId="217525D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B8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3C07F2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921D" w14:textId="771490B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94C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E4B0" w14:textId="77F0E1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0C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792B7F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40FA" w14:textId="1CB9CD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A50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51F8" w14:textId="122D13A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548B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DF2040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78C51" w14:textId="7F0A80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CB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84F90" w14:textId="6E8E3E5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0FD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90D324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D036" w14:textId="632B47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0A1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1F70" w14:textId="5E6CCF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D9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D3AC9F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AA41" w14:textId="0C621B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5E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3F3D" w14:textId="491FE0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08D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8F7966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22395" w14:textId="34BA0F3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BB6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E034" w14:textId="62F262F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923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48EF10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19D86" w14:textId="6FF39A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E8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5498" w14:textId="2CC0E5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2EF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8B799D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525F" w14:textId="307D8A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EC7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796F" w14:textId="36DED4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67F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6F4E25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5884C" w14:textId="430399B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B8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1D99" w14:textId="015822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06B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A0CDA6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C564F" w14:textId="7D129A7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7F6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47B6" w14:textId="7E1E1D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CF5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B448FA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34695" w14:textId="637183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7B6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69CBA" w14:textId="2A85E0D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5B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C70FBA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EB88" w14:textId="53C0A0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84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0DA52" w14:textId="014328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463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5F07D11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ED62" w14:textId="740236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CB4A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1B4C" w14:textId="7E07F9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Triticum aestivum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3080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A23667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D29E" w14:textId="01F5F7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D5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1AD0" w14:textId="28009D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83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6BD492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B552" w14:textId="0906F4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1F4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4B06" w14:textId="745FE8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Avena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F3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2EA1E70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4A4C" w14:textId="60C6D6A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7FE4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1E9BE" w14:textId="434015D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Larix laricina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E7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01EEAB0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901F" w14:textId="01CA08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BEE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060D" w14:textId="0EEB9C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02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50E04BE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F501" w14:textId="4CF4DD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F4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3062A" w14:textId="2B0F74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47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73575D9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DB98F" w14:textId="542819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83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F78B" w14:textId="6BBA4A7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C79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2543FD5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5573" w14:textId="22CBF5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16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25CC" w14:textId="73442CA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BE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5E190C2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B99D3" w14:textId="3537CA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00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902B1" w14:textId="65BFE7C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905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0414A3D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511A" w14:textId="6045B6D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06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9EFC" w14:textId="462751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Daucus carota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012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8B5300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D35BC" w14:textId="2A1288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38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F3479" w14:textId="0DD9D7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juncea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FF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043C80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218E" w14:textId="390109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3A9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DCA4" w14:textId="1A67716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70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4BB7D6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3360" w14:textId="3F0D71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5BA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850F" w14:textId="207634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D72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A765F4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5FD75" w14:textId="050BFD9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37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2285" w14:textId="4E7626F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4D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836E48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AEBB" w14:textId="6EFAD4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45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8BA7" w14:textId="2D5115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41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FE0C35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4173" w14:textId="40F1C6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9E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2B16" w14:textId="1EE355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FA7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CB114C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71A5" w14:textId="2538D7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B9C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E710D" w14:textId="6B29C2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3EF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507640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FE73" w14:textId="0D4468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C21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32B1" w14:textId="7B6C2E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5E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F34EBD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DAC6" w14:textId="42F166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B8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FF156" w14:textId="6EFE4E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2C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ECCD7E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97D1D" w14:textId="584C96B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96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4B90" w14:textId="4AE78E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C6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7A3248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9F32" w14:textId="5B7784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18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8AEA" w14:textId="107841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14F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F39AA1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8471" w14:textId="65EF498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ED9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F6B6" w14:textId="778C6B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C6F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FADCD3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25E7" w14:textId="320E7FA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FA1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82E47" w14:textId="2B2A48C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13F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9254DE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319D" w14:textId="764DF59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744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F51F" w14:textId="5075BC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072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6928F9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98688" w14:textId="78FD993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E8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48FB" w14:textId="354F7F0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A58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EADBD4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D313" w14:textId="126EFF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D48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BDB3" w14:textId="2198142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352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8F64F5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D735" w14:textId="5176A15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6EF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07F8" w14:textId="62C4842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75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384D80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E44E" w14:textId="02590F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48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86B54" w14:textId="507181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61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72D1E7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0691" w14:textId="52706AD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BE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19D5" w14:textId="3D7A871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DF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5251B36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D6C1" w14:textId="1BA6F47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6D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1F97" w14:textId="719CBD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DB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16402FA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0F8D" w14:textId="0ECC16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5B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44D8F" w14:textId="25727E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32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3328DEA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F640" w14:textId="3402106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C9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A180" w14:textId="5F8751F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9FC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68E8B44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17C96" w14:textId="45F70D1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565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24FB" w14:textId="17EE7E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18C8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5E5B7EE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6866" w14:textId="7AA503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E6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70BFB" w14:textId="258967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4B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2206C17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F15B" w14:textId="555C25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37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C031" w14:textId="17F2E9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1D6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22BD52C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608B" w14:textId="105AF7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B9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7FFB" w14:textId="5184DC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A94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3947282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5F21" w14:textId="1AF5561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4F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A6B23" w14:textId="407FE34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CEC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63E7563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0E34" w14:textId="4E7AE7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6CD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AC917" w14:textId="6F15D7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155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6CC8DE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44F8E" w14:textId="02276B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CDB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9E56" w14:textId="201679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2C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01D9D2D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B795" w14:textId="28E9EC4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CC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4648" w14:textId="4CEBE3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13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199F10E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ACD17" w14:textId="6F9EE7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AA1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15C9" w14:textId="637B54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A1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D9F5F1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79F06" w14:textId="1FEC18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C526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9C6C" w14:textId="4EA2E0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A9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91FCFC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4A4D" w14:textId="4C1DF7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4E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BF7E" w14:textId="15A693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814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92B813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E594" w14:textId="578014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21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6B2C" w14:textId="5402841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18B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F607AF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81070" w14:textId="71AE88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782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D0D05" w14:textId="2D97F7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29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35D4C7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74BD" w14:textId="12A181C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383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BA12" w14:textId="7214B4A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43C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75CD16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BD383" w14:textId="543AD6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E37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02E7" w14:textId="3BF21BE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844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49E6D1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A792C" w14:textId="31D90B6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402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410F" w14:textId="500E61D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9F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CF0477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C0B8E" w14:textId="53AF55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43EA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3327" w14:textId="1878543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2D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601E18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AC64" w14:textId="2B51531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593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4124" w14:textId="20912A3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B1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3711A7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C57D" w14:textId="4E6D27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2C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8CF7" w14:textId="2D20BB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EAEB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B095B0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105C" w14:textId="309AAD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D7E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9076" w14:textId="5435670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F3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CFCB95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D2BC" w14:textId="644DC27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557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B12F1" w14:textId="5F6DDA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53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F280D6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4EA7" w14:textId="0BE0E8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07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5BBA" w14:textId="684C3D2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8CD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C05B48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4F35" w14:textId="3E10746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8A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DA67" w14:textId="7E4FE2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F972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E4CEB2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BED05" w14:textId="7992FC3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0BF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72D9" w14:textId="4BB914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C2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7E493E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5EF37" w14:textId="2F4C551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6E5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7D4C2" w14:textId="0FB780D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9D5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936E87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4D0E" w14:textId="65CC83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CBD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6C20" w14:textId="69B5716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Petunia hybrida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4B9C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0BAEB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3442" w14:textId="02EC20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8F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96049" w14:textId="463031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F8F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DF202A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63ED" w14:textId="477BD94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437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CB51" w14:textId="2DF1C2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B08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200D2A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DA16F" w14:textId="5EC0525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6D9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34948" w14:textId="1AF70C6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27A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D3F069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8E0F" w14:textId="39CFFB8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9D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71B1D" w14:textId="41F55E9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E2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F4D6B4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EA13" w14:textId="15B77BE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CF5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20CA" w14:textId="2898C3F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93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76912BD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A062F" w14:textId="5A422FC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BF5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FEBA" w14:textId="60CBD9C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14E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747DC0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11AD" w14:textId="2A5459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FEC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0E578" w14:textId="55FE0F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09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4E33603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93FF" w14:textId="389EC0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7D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EB4B" w14:textId="4784BE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Solanum tuberosum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D73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4B4D2B1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E07FA" w14:textId="76AF27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C2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71EBE" w14:textId="256DF7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349A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3568B6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E2C5" w14:textId="7FC9D9E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973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F68FA" w14:textId="22CB35B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48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1DF654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F956" w14:textId="33029A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28F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7114" w14:textId="70C4AF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E9B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B93784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D01D3" w14:textId="52CE26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DBD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6974" w14:textId="5EBE77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5B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9557CD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CF02" w14:textId="06F03D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399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17892" w14:textId="7AB3A3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B4D6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212F32C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8A84" w14:textId="18C7B27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C33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1573" w14:textId="602AED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9D7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04705A6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E18D" w14:textId="50B553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BA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0B58" w14:textId="6FA065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1D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light responsiveness</w:t>
            </w:r>
          </w:p>
        </w:tc>
      </w:tr>
      <w:tr w:rsidR="00561526" w:rsidRPr="00493986" w14:paraId="5D3DC00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EF91" w14:textId="4BD728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B78D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706C0" w14:textId="62AABA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Avena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D44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1DCA7D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43B5" w14:textId="7720C4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309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B401D" w14:textId="144132A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Daucus carota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6C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89DF27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7246" w14:textId="64AF9A0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A8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DA748" w14:textId="6D3A3A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juncea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743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A0B274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C4F25" w14:textId="12D353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51F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40831" w14:textId="73F9CD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FF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4CE424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D0D7" w14:textId="05AF5A7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94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48F6" w14:textId="51FBEB9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4CE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08082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586F" w14:textId="1FF0E6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D63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9E29" w14:textId="0D34EE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48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7EB648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E999" w14:textId="1F0DE0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47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5DD71" w14:textId="76099D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02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0B6273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79BF" w14:textId="2D1D6AF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3A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D1B9" w14:textId="53011A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455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9D4C23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D42F" w14:textId="760170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C9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6183" w14:textId="3C19F69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5CC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2D7154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E748" w14:textId="25C0B4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9D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AA59C" w14:textId="74E0A8C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0173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DC4BC6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555D" w14:textId="6C993D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C91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C8CD" w14:textId="2ABC19B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2A4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22B19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E116" w14:textId="6F90A4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D3C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0110C" w14:textId="617772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C31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4CCB71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186D" w14:textId="02C27F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4D8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F5FFF" w14:textId="1C3D6BB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BE5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22D01C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E311" w14:textId="7DCBD4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EA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BC76" w14:textId="6BAD43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BB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B4ED2D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A4F7D" w14:textId="3584AE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55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39FB" w14:textId="3BAF4C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507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FCDA9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1AD5" w14:textId="185E0AA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134F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F4E5" w14:textId="376DC3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D7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6A113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38E37" w14:textId="76E816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C68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4B849" w14:textId="3F1339F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90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0667EC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A54EA" w14:textId="1C1C63D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578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54BA" w14:textId="492E30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264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defense and stress responsiveness</w:t>
            </w:r>
          </w:p>
        </w:tc>
      </w:tr>
      <w:tr w:rsidR="00561526" w:rsidRPr="00493986" w14:paraId="0E8B278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791A" w14:textId="2B585C7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A7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BB66" w14:textId="7BD9D9E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B29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39C507C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7B891" w14:textId="72B95F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03C5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88C8" w14:textId="75EFC3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3C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600EAC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1046" w14:textId="39D2C5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TaDUF966-3D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2E3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4A7B5" w14:textId="01BCE7A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CA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6A3F2D1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AA81B" w14:textId="3F2B896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04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0E3ED" w14:textId="14D90AF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Triticum aestivum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9D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782340B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12EA9" w14:textId="3032BD9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CD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0CC19" w14:textId="4F5ABA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E4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3A8235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67010" w14:textId="5ED2D82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10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738C" w14:textId="03FB96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92A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0431915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E6B8" w14:textId="282BC6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15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0F13" w14:textId="458DE13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3E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3132D72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010F" w14:textId="639146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94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D21F" w14:textId="6D55624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DE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30C577F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3F105" w14:textId="7352F22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13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8E74" w14:textId="0AEB2DB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F95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745623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E2A0" w14:textId="719CB22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C7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7D03A" w14:textId="1EF10A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34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B288E1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5BF88" w14:textId="48CF19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9F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A67E" w14:textId="680651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ED9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D6CAEA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4F09" w14:textId="17745B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E7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AEDE" w14:textId="2166F5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68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333818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632F0" w14:textId="2112C8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DF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95BE6" w14:textId="108DF55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7DD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7F17EC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5C34" w14:textId="2B56CD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254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D442B" w14:textId="6BEE1A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14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1CB06A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B779" w14:textId="5E3B0A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627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44D4" w14:textId="442F792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556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7C357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623F" w14:textId="5CFC294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7EC3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F84F" w14:textId="27098C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D1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212512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0173" w14:textId="48E910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16F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8DDB" w14:textId="2A90B8A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E2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EC9F35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5309" w14:textId="14F95DB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6D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D3F5" w14:textId="04DF7B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958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CFB81F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96E1B" w14:textId="4122292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1D4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8DA7" w14:textId="7546CD3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906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A41AE5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5F935" w14:textId="1D1832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6589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A01B" w14:textId="5E862D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D9F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62EDB6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63F5" w14:textId="1C96BF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661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C3D19" w14:textId="33B92B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0B9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F8AA66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0FDB" w14:textId="12A391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10D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FD92" w14:textId="171968A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7B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39EEC5A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8EAF" w14:textId="6D2A70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B9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7DC3" w14:textId="7988A42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183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2860D3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19E77" w14:textId="2875F3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0C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D458" w14:textId="77016AA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FC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7ADCEC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65239" w14:textId="75141C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D1A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A4AD" w14:textId="27E88D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41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AEA2FD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8994" w14:textId="2EA595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1DD5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2B25" w14:textId="4003F1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DF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8BE66D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5187" w14:textId="09CF9D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7C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55D4" w14:textId="520174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6CF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7475FC7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B6286" w14:textId="0F76876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F9F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7A049" w14:textId="2694F3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CEA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1DF6562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8C8F" w14:textId="67BF954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740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49C78" w14:textId="44B764C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7E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1821D5E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9467" w14:textId="7F274F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F2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2FC8F" w14:textId="219B75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FD8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8F020B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0796" w14:textId="0AB8E9A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EB5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7CDD" w14:textId="307A60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1D6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2EA908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7122" w14:textId="74FF2D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F3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0043" w14:textId="61CC5A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CE1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C381A8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7A553" w14:textId="0446625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148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7564B" w14:textId="6F24693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32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18C2504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15C6" w14:textId="14454C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307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DB8E" w14:textId="6C69A8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2B47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422D2F0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E18D" w14:textId="378DE68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C0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A0C4" w14:textId="2BD8EEB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732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1E059B1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6399" w14:textId="599952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D8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D962" w14:textId="350BD1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65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153B9F2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B5AC1" w14:textId="4FEE0B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8E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972A" w14:textId="514B4E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E53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5401E33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696C2" w14:textId="43B36C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4B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6CA4" w14:textId="374875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94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811593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7670F" w14:textId="061CFF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AA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7A35" w14:textId="62D5B4F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83E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19D0B7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6926" w14:textId="2F4D23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6AC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82DB" w14:textId="0EC7CF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E5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8A21FB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CBBE" w14:textId="583E47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E071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22F94" w14:textId="03ABD4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2C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E1CFB1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A9FC" w14:textId="358680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128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E2088" w14:textId="4330EC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DC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05DE06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34EA" w14:textId="75CAF7A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FB8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33B0" w14:textId="5BF20F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D56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0BFF62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6940E" w14:textId="201F4A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9F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C1CA2" w14:textId="1F56DB4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370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DE91F5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2895" w14:textId="7286E8B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8C3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4495" w14:textId="074BCE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ADE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5415C0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F82A" w14:textId="1C67A6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6B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6A29" w14:textId="4CDAFDA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A7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64BD93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48A5A" w14:textId="34FF97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8AA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9239" w14:textId="4ADFCF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64E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5F8129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BD0D" w14:textId="5B23FD9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63E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05E9" w14:textId="62DD0EA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8F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231546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DB86B" w14:textId="4880B9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B5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91F0" w14:textId="56740B2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74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6DEEAD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EF71C" w14:textId="7750D8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E0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442E" w14:textId="1868E75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66A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1AE838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4EA65" w14:textId="2CFA7D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CA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3B2F6" w14:textId="6516BED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5F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EE8921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96B8C" w14:textId="18A614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C3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6FA3" w14:textId="2CBACD4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8D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0139A2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997E8" w14:textId="13A83A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57C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E63F" w14:textId="793CE9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BC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7EC980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AE3E" w14:textId="7F8773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5A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1311" w14:textId="5C41DB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566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33399A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105CE" w14:textId="46EDC9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91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15AF" w14:textId="6B8F29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A1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7903A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546B" w14:textId="7D3C6BB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6D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71AC" w14:textId="07D42B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9A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BD4EDC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0554E" w14:textId="2A5644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83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64BC" w14:textId="6D1420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2E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06FAB9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30319" w14:textId="428D1B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B01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8226" w14:textId="0FEE3D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ABC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1F7853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911B" w14:textId="4AF3CB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A8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7699" w14:textId="2F35124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Solanum tuberosum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C9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076B003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BB39A" w14:textId="185000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5FC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C780" w14:textId="2E922F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F548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DC7DE3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3D56F" w14:textId="7212ED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D78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CFA2" w14:textId="17DDCDB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Avena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2F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1442F9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4AB51" w14:textId="073AC1F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F2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75C3" w14:textId="4332D3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59E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68BA4AB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5A87" w14:textId="4A6252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8CB9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B5A0" w14:textId="4A6F8E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9D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787818F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1E537" w14:textId="2C3B9EF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3D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859D" w14:textId="4601C50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E4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561526" w:rsidRPr="00493986" w14:paraId="002251E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3FED" w14:textId="57B882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B47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3FD7B" w14:textId="3BA010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1FD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561526" w:rsidRPr="00493986" w14:paraId="7E71050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BEE3" w14:textId="653EC6A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F35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2A65" w14:textId="07607F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E6F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561526" w:rsidRPr="00493986" w14:paraId="0AFD2E0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1438" w14:textId="36C874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7C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2118" w14:textId="4E13A5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5F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7632DC5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0655" w14:textId="2D6766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B6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19138" w14:textId="2DF358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D8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4A8E372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AB56" w14:textId="08BAF4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8AF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B060" w14:textId="57D584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153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1B74E62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706EC" w14:textId="3BAD3B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5C3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3A3E" w14:textId="06B87A2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1F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8A4E30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D3795" w14:textId="7A19DD4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A46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905F" w14:textId="429E831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14FF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5CE4B8D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AE3B" w14:textId="7CEF2C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6DE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B88D9" w14:textId="0444C0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A9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70ECF27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460C8" w14:textId="705F86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AD7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EC79" w14:textId="7616579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BE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6AE884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C3A9" w14:textId="7F092CD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20C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B478" w14:textId="660114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27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4790E9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F7E7C" w14:textId="0221F61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41B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94406" w14:textId="1EB53C2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65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FECCE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1704" w14:textId="3E49898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A0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D431" w14:textId="589BD1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955C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008878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31BC" w14:textId="6D53D7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1CE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FEE3" w14:textId="3722746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2CB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6C85052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3F7DF" w14:textId="5A412E4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8F7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8DB4" w14:textId="0866D1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11E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4A09902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E131" w14:textId="37E6BE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F2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D402" w14:textId="60807EA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4298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46A0522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3B40" w14:textId="3EDB3B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F59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9F0F" w14:textId="5083A3A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F0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CA571E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559A" w14:textId="29AE72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9B2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96EE" w14:textId="76060F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04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475963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3329" w14:textId="0AA152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A84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C9043" w14:textId="6F58488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369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19C346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B7A5" w14:textId="0C350F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F6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29D8" w14:textId="4BCCE3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09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000F4D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CA87" w14:textId="67C5012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9F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10846" w14:textId="771AAA4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277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A1EB0C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A1D2" w14:textId="6F2236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BF7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3F79" w14:textId="07992FA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FFD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F0EF82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80D3" w14:textId="529E69A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1F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490B" w14:textId="32A667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729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51A0D2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9B6F" w14:textId="1CA0D5A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EB7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7E96" w14:textId="31162C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F38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5F3AAE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7AF9" w14:textId="492117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541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2627" w14:textId="43381A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9D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96DE5E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28EE" w14:textId="0AF27A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BFC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7331" w14:textId="4E031A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F3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42945E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A22F7" w14:textId="7A7AF4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39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EADE" w14:textId="379552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12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80D86A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ED02" w14:textId="5882CE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05F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D98E8" w14:textId="48BB302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FA6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B88BFA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2350" w14:textId="03FA2F9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A2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4E5CE" w14:textId="03905C5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0C6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8E6626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678C" w14:textId="08CE25C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A45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7D5A" w14:textId="4640C4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CE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EC4EEB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9823B" w14:textId="6645F81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B4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C0D4A" w14:textId="4D2B52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85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068204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5D45" w14:textId="5BA55D6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1D1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7066" w14:textId="7855647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EC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C7EA5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9E7F4" w14:textId="37AC4C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458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DCF5" w14:textId="0E54A1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89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F72629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2FD0" w14:textId="0C5EEE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0E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8AA49" w14:textId="6E448A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BD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8080F0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1178" w14:textId="6086C1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427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6D69" w14:textId="489431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11A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0A85741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E906" w14:textId="1F786D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3E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0539" w14:textId="32613C7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1F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4DD54E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2B061" w14:textId="646E28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4AE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A609" w14:textId="2A8C2C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975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67D30C0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7ACF" w14:textId="0E0C40A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A11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945D" w14:textId="2E1FC6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89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E6082F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1B5C6" w14:textId="6F92AC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734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0571" w14:textId="6AD8F6F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8F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4DF446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DDA6" w14:textId="6211D2C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11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31B19" w14:textId="282F07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74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063E686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B296" w14:textId="324290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FE5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1F1A" w14:textId="39CC66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E8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11BFDC8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C696" w14:textId="3807D7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29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6D318" w14:textId="2894498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D4C9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05DCE06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E0B2" w14:textId="3EB750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4CD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9FBB" w14:textId="4CFC0E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9D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5E01C31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67C6" w14:textId="3D887F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ECB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8A741" w14:textId="378A77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548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light responsiveness</w:t>
            </w:r>
          </w:p>
        </w:tc>
      </w:tr>
      <w:tr w:rsidR="00561526" w:rsidRPr="00493986" w14:paraId="2393126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B2E2" w14:textId="6B746B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28B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0F07" w14:textId="2CC77E3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75BA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561526" w:rsidRPr="00493986" w14:paraId="2AC2E77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7D8A" w14:textId="2CD460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F0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3F2C7" w14:textId="01C002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583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561526" w:rsidRPr="00493986" w14:paraId="22F1EC0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0424" w14:textId="30284AE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998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F1FCA" w14:textId="208CB5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68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37EFC2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D7E2" w14:textId="698A9D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BE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BBC0" w14:textId="3B9E4D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A84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1AE19F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CDCEF" w14:textId="2F1D4DD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472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A088B" w14:textId="61A76E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67FB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9E0E80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296B" w14:textId="30B68F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BE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39378" w14:textId="1C77089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5C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86C21F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10DAF" w14:textId="6A4773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6C9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9519" w14:textId="6E3090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964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CBAA6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DF37" w14:textId="069BEF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1C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098BA" w14:textId="75B8055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FFD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2FAAD5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BA5D" w14:textId="717009D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8A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0AB1" w14:textId="2EA924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F19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4A59BA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654E" w14:textId="2C5E74E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297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B9D8B" w14:textId="1D9F92C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79E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1B21B7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2E5A" w14:textId="05DBD8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1B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3B2F" w14:textId="3873E2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81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7D60778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7175" w14:textId="64FF865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439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BF0FB" w14:textId="61B521E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9B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B88D93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F013" w14:textId="4447C4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0E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45980" w14:textId="23A3D2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76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6A5FB35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CEC5" w14:textId="43F124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59F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6696B" w14:textId="6DA06DD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6FE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219317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06EA" w14:textId="25AA79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637F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F8FC" w14:textId="201537A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8ACA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16C05CD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A966" w14:textId="6139C61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676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8CB59" w14:textId="6210D42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01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6BC9D5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69385" w14:textId="19ABD2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595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E3A8B" w14:textId="47EE2D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8BB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C4CE69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2B82" w14:textId="78E795C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DD0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53FEC" w14:textId="02CA4A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2FB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5AB9BC2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79676" w14:textId="4FCCE87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3F1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63C3" w14:textId="286288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36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AC0772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434C8" w14:textId="73E721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A5D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D484" w14:textId="53CB513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1C5D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70D0857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8169" w14:textId="511DF0B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71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2274" w14:textId="05202A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89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7D15E45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8A36" w14:textId="3746DD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EF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FEBC" w14:textId="707A57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650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394813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D093" w14:textId="0C34D4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7C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19505" w14:textId="6D29682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EC3A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78DD53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CC5A8" w14:textId="083B2DB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7B9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93E23" w14:textId="410E66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7F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438BB1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6409" w14:textId="0B607F7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7FB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97BA6" w14:textId="5335FD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95A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616E8F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9706" w14:textId="6F76BC9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BA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EAAC4" w14:textId="6D3E99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9E7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1A1937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2A7C" w14:textId="092C9F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1B5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BEE4" w14:textId="33F57FA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42F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8E5210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098F" w14:textId="086378D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77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22C5" w14:textId="76891ED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1A43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B1A37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D879" w14:textId="31C8AB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713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6F2D" w14:textId="7AED942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03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0B5318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51D9" w14:textId="0E524EE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D5D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84592" w14:textId="3CD541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B4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3D7EFF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A344E" w14:textId="116B3F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55E8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C10C" w14:textId="6358F62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5D4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2400B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DF235" w14:textId="47D3DC7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B1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51BB" w14:textId="7CF2362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30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286EAC9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3001A" w14:textId="065796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BE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14763" w14:textId="18B9DA7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C9A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55D566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8B06" w14:textId="2B16BAF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536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43BF" w14:textId="2C098F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E9B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664EB26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7F3C" w14:textId="6B3750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221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2AD83" w14:textId="668A250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2E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2E4038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D204" w14:textId="75BEA7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DC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02B6" w14:textId="76A4346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D6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49E770E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F229" w14:textId="18DC4C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CC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0E1D" w14:textId="7713C0A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27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4B07E50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592C" w14:textId="51790D8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C9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E3907" w14:textId="732967E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E651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41290BB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206A" w14:textId="713827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A3C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AAB5" w14:textId="51A69CA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CC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897C1B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6503" w14:textId="02BE790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15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7C03" w14:textId="141CF7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42B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704BAD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E758" w14:textId="1A0F1BF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EE9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E59B" w14:textId="30D691A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41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71C4B6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FA111" w14:textId="7EC2E5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EB6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DD3B6" w14:textId="5B5E83F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F2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89BA60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8A3D" w14:textId="51A1FA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200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683F" w14:textId="1C45EF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1F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2AE15B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68FB" w14:textId="5032D7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14A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6711" w14:textId="72F5A7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BF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282CA5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4E420" w14:textId="1F9CFF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92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515B" w14:textId="181CCE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7DC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9C5E3C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2240" w14:textId="2F5EBB8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DC8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87AF" w14:textId="2DA4D4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18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7B1952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F1431" w14:textId="0524EC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74A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87EE" w14:textId="2D8BD9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99E1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0919753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65CB" w14:textId="26C406B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1E8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0341" w14:textId="69C3BAF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9A7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4E06F2B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C3BA" w14:textId="00C0ADF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71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32B5" w14:textId="2DCBED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Larix laricina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47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75F2962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A5D93" w14:textId="253DDB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BD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0DD5F" w14:textId="762CF8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37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457EBFD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CEB4" w14:textId="602A99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BC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ACD1" w14:textId="4B36E4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192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5966FF7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FC29" w14:textId="7847AF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8A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44121" w14:textId="01E0F80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38D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light responsiveness</w:t>
            </w:r>
          </w:p>
        </w:tc>
      </w:tr>
      <w:tr w:rsidR="00561526" w:rsidRPr="00493986" w14:paraId="3EEB907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2A3DC" w14:textId="29EF33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1A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59338" w14:textId="68A748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7E8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561526" w:rsidRPr="00493986" w14:paraId="25660A2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28231" w14:textId="14332C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84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F8AC" w14:textId="696C745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F89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561526" w:rsidRPr="00493986" w14:paraId="022858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FAEF0" w14:textId="426A36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1F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BF4F" w14:textId="2EB1F5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40F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2E3D2DA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4FD6" w14:textId="5BE98A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BB21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012E" w14:textId="3E33B6A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914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6BD064D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DA387" w14:textId="7C21CD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76A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CF94E" w14:textId="62B92E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519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2C5E1B3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9CB2C" w14:textId="47F638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38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D3E8" w14:textId="33B559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5F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7C0ADB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5D362" w14:textId="5A26F3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33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4BAE" w14:textId="1AE5A33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24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FC74CD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216B" w14:textId="318A1CE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FDA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4331" w14:textId="346DF85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DAD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0EC6D2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E730" w14:textId="6BC055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0BC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CE59" w14:textId="5CF275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0C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ACC98F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6290" w14:textId="397D62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31A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3195" w14:textId="36828A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A07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56AE35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49FD" w14:textId="1EEF15A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753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6D94" w14:textId="0A31E7E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808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438453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0C5E" w14:textId="20F633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5FD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B84F" w14:textId="145EA1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9C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1F9C16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5DDF" w14:textId="040C732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1F6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67E59" w14:textId="3C36679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E7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9FB703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012D" w14:textId="37F862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12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AA932" w14:textId="29D4061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9A1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7F654F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B592" w14:textId="2AE110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B5A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F1D4" w14:textId="5670E2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D46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9D3F6B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6708F" w14:textId="1BF9911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D5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ACA4" w14:textId="1BB6A72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DC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276133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C687" w14:textId="5F53EA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2E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BF0B" w14:textId="0729EE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8E8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defense and stress responsiveness</w:t>
            </w:r>
          </w:p>
        </w:tc>
      </w:tr>
      <w:tr w:rsidR="00561526" w:rsidRPr="00493986" w14:paraId="32B45B5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B5243" w14:textId="1808882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F99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0F90" w14:textId="799067B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C2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B37F65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2FE3" w14:textId="0285C1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E70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A40BA" w14:textId="7EC947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EE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F37BC5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6FD4" w14:textId="67F1A2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8D42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E372" w14:textId="5F5B7A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254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1D50FFB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8D26" w14:textId="6EFE92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D2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E813" w14:textId="3570A7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0B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E2D076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F5990" w14:textId="3A00A0D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BE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E878" w14:textId="68A8E9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29F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5B8AE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AFC5" w14:textId="0710B80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D8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7DF1" w14:textId="2B9B4E7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69A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848C97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D74B2" w14:textId="7F4EE1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8D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9AB7" w14:textId="7FD0EAF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2B9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599E61C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FDD7" w14:textId="42D4F9D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B22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4310" w14:textId="759D1D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A2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3C0686E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E59D" w14:textId="1DD3CE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75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41B5" w14:textId="693758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9F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325C932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2C87" w14:textId="687B16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2F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0AC0" w14:textId="47F1E5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C3F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682E1BA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F27F" w14:textId="420141C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B5D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0DA5" w14:textId="6D4DA5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240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9B72E4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3DF2" w14:textId="39D836E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4A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A618" w14:textId="09329B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CA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33B79AE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BD80" w14:textId="68AD6FA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B1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C7E5" w14:textId="0651E40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42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553E658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E9DD6" w14:textId="1C6862C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9CF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4A35" w14:textId="1517B0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8995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137146F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9F995" w14:textId="59DFB17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A78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2DE0" w14:textId="11FFCF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D4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0DB13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C346A" w14:textId="35226F2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3B9A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6DC5E" w14:textId="1A634DA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D6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70EB77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1B2D" w14:textId="4452DA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585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47B6" w14:textId="1C532A6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1B3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FF0B08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129B3" w14:textId="0327976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66D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CD8D" w14:textId="1EFA463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8C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AC5911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D124" w14:textId="55BD67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1033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CE45" w14:textId="059CE85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6EC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0CE168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E543" w14:textId="6071E80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273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1836" w14:textId="7B1FE4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D3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A0CC17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9AED" w14:textId="4157A02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28D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FF5F" w14:textId="66F1157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195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7FD48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5FB05" w14:textId="415CD7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C9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E5ED" w14:textId="045D2AA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79C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6A718E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C412" w14:textId="6B5C814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5A9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A195" w14:textId="79461F5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188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6557A2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F090" w14:textId="4339C0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69E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2FF8" w14:textId="547703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C1A9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CF73D2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C462C" w14:textId="33F33E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C03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669E7" w14:textId="40A8A62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82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4485C17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E93F" w14:textId="279D2F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DD4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92AB" w14:textId="34AF77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99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0EF737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D614" w14:textId="096DCC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A8C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F19F5" w14:textId="62F3E9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BE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F0E6F6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F3B2" w14:textId="17A6626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C4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2E89" w14:textId="5C68FD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128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2E7E549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18F0" w14:textId="11EA06C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8A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40C2" w14:textId="0AAB39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72A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5CBCE7F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FA6D" w14:textId="258B3F5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6EB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D5CDE" w14:textId="4BF9BC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069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C0CDA7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C9220" w14:textId="3FCAFD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EBE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7F64" w14:textId="05FAAF2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F7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2268AD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E67F" w14:textId="217571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5D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3BA87" w14:textId="247164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7C4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0B085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673D" w14:textId="15845D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7D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F2BD" w14:textId="770226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25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102889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F1FCB" w14:textId="177AA2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97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DAA2" w14:textId="7E1A39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4E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561526" w:rsidRPr="00493986" w14:paraId="3F31A3A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E0E6C" w14:textId="1651FA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C26B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62063" w14:textId="4E40B5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2A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A33C6B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021D8" w14:textId="4699D2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56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10DA" w14:textId="447F0A5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7D3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F0C3BD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8B36" w14:textId="649579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435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9808" w14:textId="32CB0F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37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EE7D3B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BD16" w14:textId="74C7D6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5A7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D36B0" w14:textId="55E2AB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7DE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C59181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DF9B" w14:textId="7BB41B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C2C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5BA44" w14:textId="3D578D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99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FCEBAB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0E0A" w14:textId="2EC1C01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78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05634" w14:textId="4714F58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EF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C8FF7E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D759" w14:textId="543D27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35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8EAD" w14:textId="160CF7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72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C24857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EB02" w14:textId="4980A9A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70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C257" w14:textId="64E01A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2B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64FB2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158C" w14:textId="3AB0B6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59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171B" w14:textId="7BB9A1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1B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189CB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0BE1" w14:textId="207864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89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3BB9" w14:textId="47DB499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B098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4B9EAB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615E" w14:textId="7660DD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FA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7EF65" w14:textId="5D9A67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CC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55A4A6D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F0297" w14:textId="0156FB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41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2B71" w14:textId="0FBBA4D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8D5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59B8697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445F" w14:textId="11B4A6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8C8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541F" w14:textId="00631EE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BE0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0D1EEE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3527A" w14:textId="68B6053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CE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268E" w14:textId="528956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F6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711077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668D5" w14:textId="411D64A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0A29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9AA29" w14:textId="1EFBFB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A8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A1EA90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E594" w14:textId="5DFCDE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C4E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3EBC" w14:textId="49F6FD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8E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48EFBE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2C84" w14:textId="205F4EE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75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48BBC" w14:textId="7AAABA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19AD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206257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E0A6" w14:textId="52E8CA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081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70E48" w14:textId="2271F74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BB5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107187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C9FB" w14:textId="7BC529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58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C0A2" w14:textId="7129B3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F2F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87BE95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721E" w14:textId="3D6414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A24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F654" w14:textId="0929899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1E1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41AC6F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791E" w14:textId="6FFF257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2F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D7131" w14:textId="2191000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41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F41954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7607" w14:textId="4C5AEE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CEB7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31D7" w14:textId="7F46595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BE2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413357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8787" w14:textId="1500C3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700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E959" w14:textId="22338F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1E1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1BBB2E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3E7E" w14:textId="50DD4AE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26B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0422" w14:textId="4D2BAF7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57B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E183B2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0568" w14:textId="2D86FD6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E2BF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8A022" w14:textId="5B359BE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FB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46E2AA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116A" w14:textId="7177D4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FEC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DA7B4" w14:textId="0825FC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76E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9916B1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71D7D" w14:textId="2E868F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0F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E846" w14:textId="2203EF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37A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689BA2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DCA0" w14:textId="7EFAE07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BC9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DE3A" w14:textId="0EC838B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03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75F215C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F6A2" w14:textId="7D40F2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9E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87EF" w14:textId="02CD8A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9C2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489700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1437" w14:textId="555E9A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6B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3E11" w14:textId="76D1D9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B8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DC6E9C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93AC" w14:textId="130DBBC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2B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6E9F" w14:textId="7619317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89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3B5B966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56F2" w14:textId="02945F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66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39B7" w14:textId="48E355A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2C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EE75D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670D2" w14:textId="746589F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2FB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C844" w14:textId="2BECE3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AAC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3B257C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5661" w14:textId="23DDA49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1BB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880CD" w14:textId="006E50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25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6D6F0C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77E1" w14:textId="3CC584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CDA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062FE" w14:textId="4BB026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29E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3A6BA8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2A1A" w14:textId="0250D0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F09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B182" w14:textId="190B1F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A763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5D6CDD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DD77B" w14:textId="66CBF07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063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7CF6" w14:textId="3A5600E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9DC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62C44A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FF47" w14:textId="5FAB80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828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F2A8F" w14:textId="411F68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072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452EC7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FCCF" w14:textId="0A65F67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5C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E8BF" w14:textId="6EEEA6E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CC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DDBDDE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B71F" w14:textId="0A2F6F3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TaDUF966-5D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FFF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6BF08" w14:textId="10F3A1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60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1D1030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D92B5" w14:textId="5410678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F9C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20D6" w14:textId="20DF3BD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678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2066ABF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D3074" w14:textId="2848F08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8AB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A4DC" w14:textId="6E2FE1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5C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42AEC0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E1F1" w14:textId="1E6EC28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A6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69ED" w14:textId="444237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7D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1FE6F09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2D12" w14:textId="77175BE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0BE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0984" w14:textId="3ACD980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BE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399F393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55C1" w14:textId="53BD53F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B9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5118" w14:textId="75F49B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BBF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7464C0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194B" w14:textId="22822CF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11BD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555BA" w14:textId="47EB29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A5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197AE0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9796" w14:textId="4EE8446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36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54F3" w14:textId="0FB856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E0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AA4643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BE875" w14:textId="26162CE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1A6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9518" w14:textId="36A01A8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79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45D9F1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2CA8" w14:textId="3EB0564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F5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F8CEE" w14:textId="7E81712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4B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6A4557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AC4A" w14:textId="51CB177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6D8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6574" w14:textId="4AD94B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0B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AF41CA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EC1CA" w14:textId="299534D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D58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3802" w14:textId="27D45E4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9D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11CB79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EC1B" w14:textId="530E292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BA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643C9" w14:textId="2B85AF1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2D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6FE4E4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B0E77" w14:textId="74220F6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6CE7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650B" w14:textId="5D8517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46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DF2F0D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9998" w14:textId="7F933A4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29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D2433" w14:textId="5340F01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A57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1611AD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58CC" w14:textId="6A4988D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6B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82688" w14:textId="274F58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B232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E03B4B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7082" w14:textId="6D3510E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07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49CE" w14:textId="5F906E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636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2180E6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881DB" w14:textId="608F75F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A3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744C" w14:textId="45F35C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71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D9347E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B970" w14:textId="3C95331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F6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4B1BC" w14:textId="28205C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337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784BD2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98D5B" w14:textId="4A07460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B7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87A4" w14:textId="61947F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872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9A35C4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92CDB" w14:textId="3D2618B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A941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2718" w14:textId="5C3D12D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92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4E5639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7F5C5" w14:textId="525A627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689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995C" w14:textId="2C5EE0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1C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0720E2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F8B8" w14:textId="22E0C09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62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7A7B" w14:textId="6526EB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D7B5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87C375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5BB93" w14:textId="350380A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9B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6699" w14:textId="0CB6C80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C8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71BED5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30D3" w14:textId="7736DC7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C5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589E" w14:textId="1AB8078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685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24ED2F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4D0A" w14:textId="368E37A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41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9A57" w14:textId="7126A3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CF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1AA736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8E91" w14:textId="5E7519E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D25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FC3C6" w14:textId="44A4E3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Petunia hybrida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653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9C5600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A2039" w14:textId="70AFAAC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CA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03C68" w14:textId="6C0311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A22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C4244F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5A90" w14:textId="6C31BDE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206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E974" w14:textId="11E3E5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D4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C8F588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CC5B7" w14:textId="465F2CF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A05B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8690" w14:textId="7813431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BF0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9DB99F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2F0C1" w14:textId="25BF584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F6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02ED" w14:textId="457FDA7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0B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270044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ECD03" w14:textId="171139D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BA0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8D8A" w14:textId="408059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BAD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FB658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B23E" w14:textId="2FFFAE0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2D3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5CF70" w14:textId="67D206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3E2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7608F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3C5F" w14:textId="676D39F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1EB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E58D9" w14:textId="0F56A87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5A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2789AB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4474" w14:textId="7926FAD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F7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755B7" w14:textId="602FBFF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53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6AF49FB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83D2" w14:textId="0A04E7F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4CB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DCA7" w14:textId="49EFFDB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AC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0129AFB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B74E" w14:textId="4E8C936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F4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BE3F" w14:textId="0F22173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5A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14EAB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61EA" w14:textId="7E7ADED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24B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0D267" w14:textId="5F5CB2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478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95891A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9BF63" w14:textId="713E7CC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FF24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B2A2" w14:textId="6E2E9D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7E2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9285AC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76CBD" w14:textId="63F5B8F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343D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B77A" w14:textId="6BDA2E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9F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6DD54E5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8518" w14:textId="67C6584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CCC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A6B8" w14:textId="3747F1E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Solanum tuberosum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8B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652972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F9D5" w14:textId="68212DC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2A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C63F4" w14:textId="45176E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42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6D87C0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9BDB8" w14:textId="6403404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FF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12C9" w14:textId="696211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99D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C2684F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B73C9" w14:textId="4B32473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AB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8EFE" w14:textId="59FAF3D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795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AAF479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AD28" w14:textId="2641C79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9E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1DBA5" w14:textId="5EBD84A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20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370F65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92CA5" w14:textId="317C8C0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26B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4012" w14:textId="073191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juncea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BA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04E684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1E9B" w14:textId="0ABAEB8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E0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FC238" w14:textId="3785AE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E48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F32D32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9BEC" w14:textId="17663CC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6E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F0B9" w14:textId="1EF166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88C7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5D163F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6CE4" w14:textId="26A4E52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573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EADD" w14:textId="0B8230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133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94153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5215E" w14:textId="1D6F12F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122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3783" w14:textId="1D4FB32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D722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FC4302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A2B79" w14:textId="3F5F9F7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A0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84C79" w14:textId="3A52D8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7B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DA3305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955D0" w14:textId="0E06609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DE53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ED129" w14:textId="02EAF6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AE0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E03164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63E2" w14:textId="1807678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B7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35D5" w14:textId="2140D62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30E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D9E93F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9F41" w14:textId="594C079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950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1788" w14:textId="420B33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8B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E804D3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EFBBD" w14:textId="3B1E652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64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1FC9" w14:textId="2FCFF9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11D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2D321D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F9F1C" w14:textId="7D04A5C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C4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54A20" w14:textId="137FA3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90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383B4C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0EE6" w14:textId="02B0FE9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371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ED62" w14:textId="78916F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CCA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889C8E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4B73" w14:textId="0DDA8E2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2D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78693" w14:textId="499EBED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B8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599FC3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AEF3" w14:textId="540809A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50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32B41" w14:textId="0EF3E9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1DD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09D15A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E45F6" w14:textId="4FA39AA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E9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15227" w14:textId="650828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75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76E77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67F4" w14:textId="4D1E994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F5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E293B" w14:textId="5C962D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07D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595630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3342" w14:textId="2E8266B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359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944A" w14:textId="2C7C79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CE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F1372A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4010" w14:textId="17CB093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7FF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47AD2" w14:textId="1783137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8B98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F698BA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1484" w14:textId="13934AA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D2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302D" w14:textId="030AAE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0E2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B37B1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031E" w14:textId="73CEFF6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8F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80D4" w14:textId="39FD89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3F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B3FB54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AE8EB" w14:textId="4885D58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55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4588" w14:textId="221942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04C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91466F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B396B" w14:textId="222A005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8D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C41E" w14:textId="6FE2FF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9B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D4774F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FA8D6" w14:textId="4A7C7D0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0B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2452" w14:textId="7E8BD4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Avena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45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EC7A3D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F70D7" w14:textId="74CC13C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8AFA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D225" w14:textId="35AF0F1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Daucus carota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90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0027F1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5BD3C" w14:textId="49388C6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8B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EB91" w14:textId="56D4FDF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juncea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4CF5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147858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26A54" w14:textId="71E4320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CB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E23E" w14:textId="14AF62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1A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CBB653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A160" w14:textId="727B0D2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BA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D282" w14:textId="00B92BB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8A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C2E758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C2F2" w14:textId="78FE75C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95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99BE4" w14:textId="32E8E75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43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70C81A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A969" w14:textId="76D810C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5E8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A663" w14:textId="3CCEB4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CF9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149E7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DA82" w14:textId="5AB1F57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63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65A2" w14:textId="62F803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FBD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5DD090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80326" w14:textId="5371EA9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DA5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B4050" w14:textId="3FB17C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F07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8CEB3E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626C" w14:textId="2FB52AA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FBB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980F" w14:textId="40076D5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864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3F7208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98D8C" w14:textId="3272ADE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816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2E0D" w14:textId="49F5EB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824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8F2C7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6B861" w14:textId="141F0E0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C07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C78C9" w14:textId="0CECF4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88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B2C1C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9F87" w14:textId="7C545A6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C9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6317" w14:textId="72C976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B23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4AB65C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5E56" w14:textId="228FB46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8E2F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1E76" w14:textId="1ABD8A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4A9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3651D7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BAB0" w14:textId="5B950A4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CB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039D" w14:textId="390421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65A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EDE579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8852" w14:textId="2777A70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271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0DDE8" w14:textId="30ED74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DED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220855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FE9F" w14:textId="353A5AE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C7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994E" w14:textId="1BB66A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39A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defense and stress responsiveness</w:t>
            </w:r>
          </w:p>
        </w:tc>
      </w:tr>
      <w:tr w:rsidR="00561526" w:rsidRPr="00493986" w14:paraId="65C59A2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439D" w14:textId="70E6379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97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D6B2" w14:textId="3562CDE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71F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defense and stress responsiveness</w:t>
            </w:r>
          </w:p>
        </w:tc>
      </w:tr>
      <w:tr w:rsidR="00561526" w:rsidRPr="00493986" w14:paraId="58081CB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810F3" w14:textId="7336A7D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36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3978" w14:textId="63C7F55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86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7E3B94E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AEB6" w14:textId="06B9AB0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TaDUF966-6B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5D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3D22" w14:textId="08C538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0A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1DDAE4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1366" w14:textId="2BCCF1D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1F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0365" w14:textId="54DB41B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07D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398D384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C3B7" w14:textId="4F55054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FD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BB2B" w14:textId="721648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9249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349C70A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5C972" w14:textId="5DEE1C7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E14B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DB4A" w14:textId="34B2EB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6B9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2DD851C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B2589" w14:textId="0C62056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FBA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B58B" w14:textId="421460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A15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6F11F47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71A36" w14:textId="18AE518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63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916F" w14:textId="7BD5F4C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30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3B1A3C5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E5A2" w14:textId="14180D4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2E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80204" w14:textId="3CCDDF3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21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68D9644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2109" w14:textId="16B68F3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4D0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0200" w14:textId="19035F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388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561526" w:rsidRPr="00493986" w14:paraId="0A2E7C1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9E644" w14:textId="5BE8BA6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A8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E38D" w14:textId="5664AB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050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0A63FD3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8B0B" w14:textId="466053E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E9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2D7F" w14:textId="777DFE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39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E8BFEC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BD89" w14:textId="59C4132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FE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C9F2" w14:textId="36E3B7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F9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E3C284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3D70" w14:textId="42335BE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3B2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77B0" w14:textId="6F4D62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62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885791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BF74" w14:textId="0C88648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A8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63EB" w14:textId="1C8423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DEA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4B9B72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576B" w14:textId="2FFE733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80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81C43" w14:textId="6C302E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119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CD98EF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0617" w14:textId="49AFBDA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74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4BCB" w14:textId="5C92AE0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08E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6FFAF7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681C" w14:textId="2CFF746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CAD7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CB3D" w14:textId="34974E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9E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E771E1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2E7C" w14:textId="76F9DB3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619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5D26" w14:textId="6C0C4D3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14C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E7F4B1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7FAB" w14:textId="054A9D4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B4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9313" w14:textId="70A45B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38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614790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628E" w14:textId="7CFDCDE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AED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2C00" w14:textId="6899E79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B0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E77A12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406EB" w14:textId="3F6F712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A25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794B" w14:textId="2F85D99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1A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C86CE0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EBF51" w14:textId="6FF7504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E78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A98DD" w14:textId="49836B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1D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614941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4FAA" w14:textId="646EFC8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E8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A077" w14:textId="49FE07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E3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EFC4DE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2CE23" w14:textId="467E41A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F7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BEF7" w14:textId="7B6296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CE9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E919D6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63320" w14:textId="183DE3E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04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4794" w14:textId="7A0C678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BB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F935A0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2EEC" w14:textId="76CCC3B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1E2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604B2" w14:textId="613BA93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0C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338734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175B" w14:textId="49C0D38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9D7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4419" w14:textId="7B35CC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48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3CE419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BF2D7" w14:textId="5BB3BCE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FF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6BDDD" w14:textId="6ED85A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8A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6A7D7E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FBC6" w14:textId="1B95474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CFA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ACF6" w14:textId="75C09FF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92B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E7C07B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364C" w14:textId="6E7B37A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CD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941D" w14:textId="35FCF31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0F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6A98A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C80E" w14:textId="1DD9CE6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BE9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8A37" w14:textId="43B28E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0D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1F5470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98D3" w14:textId="2E297A7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D5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0310" w14:textId="41FF62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4C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084663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28519" w14:textId="05436EB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FA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6B76F" w14:textId="3B7E45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81A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BE4970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33AFB" w14:textId="65B3BF4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7C9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5252" w14:textId="5B87CE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E6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7AEFDB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3EF7E" w14:textId="179DFC8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94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63D9" w14:textId="7D9652D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B2DF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D34826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792E0" w14:textId="3E0C24E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A53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20ADA" w14:textId="0B3D1B6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70D4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5727F2F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8D8D" w14:textId="40ADB73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F41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651C" w14:textId="347CA57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CC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131F4D8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CA99" w14:textId="2514735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1E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F888" w14:textId="53B38B3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83E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5B08AE7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D6EBC" w14:textId="5CECC0D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DFB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BD8C" w14:textId="07E06CA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A2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1858756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9AA06" w14:textId="4BD7641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9B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7C050" w14:textId="6D7FE2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A4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1299D1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ECCD" w14:textId="2714587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3C0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C44B" w14:textId="087906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32C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7DE97E1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E27FA" w14:textId="7E265F3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06FE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1885F" w14:textId="62B3AC7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78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5AEA7FF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62DBE" w14:textId="7B7FAD9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84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533E" w14:textId="7BC188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4B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5DB5007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0974" w14:textId="0CC0132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9D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A9E1A" w14:textId="4B74AA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11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05889DE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EFEEB" w14:textId="555B756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TaDUF966-7D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627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D70F" w14:textId="403CA37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2A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6804AEC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CFA0" w14:textId="7F9B01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15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B09AB" w14:textId="6039E6E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EB0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4982F8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C9C8" w14:textId="1E673B1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CE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BC51A" w14:textId="118914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5645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E2958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455E3" w14:textId="59A9C3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FCB5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B02F" w14:textId="6470F61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8EF8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31669E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51C9" w14:textId="15D455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6C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EEFBA" w14:textId="427E5B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B1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475D73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A64E" w14:textId="622AEF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AC5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DEB6" w14:textId="4FAD44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A2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CBC23C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F748" w14:textId="508DCD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60D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0B12" w14:textId="616571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BBD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ECB227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63DD8" w14:textId="78D168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F87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E37E" w14:textId="3C1B05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A1B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0E33C1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03DE" w14:textId="1D8868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4C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0727" w14:textId="38FBE2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56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0DF113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7ED2" w14:textId="0E0B09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F0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6BFF2" w14:textId="27C8D6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758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3D3A1F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15D0" w14:textId="31B0A6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88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AED6A" w14:textId="5A31F5A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2EB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A19DC9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AFBC" w14:textId="49622DE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A8B9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5CCC" w14:textId="154889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C2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6B9685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3A7C" w14:textId="10216A1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98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8D24" w14:textId="020373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F757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84EE91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38CFE" w14:textId="591672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4D4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FF60" w14:textId="3B323DF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9EDA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6952DD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13E38" w14:textId="1E5F2D2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CD7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0EBC" w14:textId="1427F7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12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CC1BA2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A430" w14:textId="719725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B4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335A" w14:textId="4C0001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BD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B8A780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5B90" w14:textId="66827E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58F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DB283" w14:textId="012972B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04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4EECB6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7ECA" w14:textId="13FB85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CC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97AB" w14:textId="598C925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596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CD354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47A5" w14:textId="2A6FAE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70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1B231" w14:textId="02926D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00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8C347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2CF4" w14:textId="06B1AC1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79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ADC5" w14:textId="71DA57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70E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1AF14B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771A" w14:textId="173AD7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05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212F" w14:textId="366FEAF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AC3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0F8754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186E" w14:textId="5786C09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02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30E73" w14:textId="4C1DCF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E43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37F1E6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80740" w14:textId="518E2A6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EF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A57F" w14:textId="639ABA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CC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2A9A633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DB75F" w14:textId="1277046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979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390A2" w14:textId="08EF88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073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8E9092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02CC" w14:textId="16D1FEB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4E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6A6EE" w14:textId="070134A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D04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5C90BD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5949" w14:textId="65155F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20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6BBE6" w14:textId="40F2408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20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9BF1F9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3A14" w14:textId="0FE72B2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FE9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B9ADC" w14:textId="75B37E6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9F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C1B4C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AC77" w14:textId="77B0DB4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405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C4C7" w14:textId="737DC37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F17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6CDAF1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2E50" w14:textId="712DEC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8B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4EB1" w14:textId="031B94E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CC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83D81C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1CB16" w14:textId="02230EF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8CF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760A" w14:textId="12C5BB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2C6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48AAC3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8380F" w14:textId="43798F5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7A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C4DF" w14:textId="04A0CE2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7DD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4D2FFB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18B6" w14:textId="2F146BF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E57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40C65" w14:textId="39F375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71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C20A45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852CA" w14:textId="35C0CC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E4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49EA" w14:textId="6E0F05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72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58B9AD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D1EE2" w14:textId="2BFEFB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7B0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A747E" w14:textId="114B936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3BB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2C6233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2D81" w14:textId="14CCC8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5E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7CCF" w14:textId="24F6739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BB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8D5F93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55D0" w14:textId="3B4B05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D0D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F457" w14:textId="0342DC2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5E3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680E15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8F84" w14:textId="320215F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A1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50BF8" w14:textId="5EC014F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12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80867F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25433" w14:textId="5A34841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F0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0015" w14:textId="6683F3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04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76484D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A3319" w14:textId="728132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05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FF49" w14:textId="2B0277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051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00F9D41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970D4" w14:textId="6D965A7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A5E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EEF4" w14:textId="613CD3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C28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667E435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2856" w14:textId="4651963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24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6BCD" w14:textId="0DC094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06C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0556CFF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2D24" w14:textId="4A3533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763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65E3D" w14:textId="17A862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309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4D60089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4EA7" w14:textId="092E4F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51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DC9E" w14:textId="6F0801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918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541117C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62C98" w14:textId="1F5840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9B5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CF92" w14:textId="3E1658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406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7F520C2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1916" w14:textId="554955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2F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21EF" w14:textId="1E2F34E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89B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3585BE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935B9" w14:textId="204CCB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EAF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0205F" w14:textId="04548B3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686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3640240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C0C9" w14:textId="1323EB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DAF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686C0" w14:textId="1E308F0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C51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1187D4F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F117" w14:textId="11EF8A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E3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3361" w14:textId="6A6516E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7D6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4A6BBB9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5156" w14:textId="68BC2A2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08A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32FB" w14:textId="3411CC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9D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2E37488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E66C" w14:textId="42C3D8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85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14330" w14:textId="046990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78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5B83170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A2C9" w14:textId="2C7A3A1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FCB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BF9F" w14:textId="437B1A6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0F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1518B3F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7BAFE" w14:textId="33297DA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836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09A9" w14:textId="60EBD94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880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52F94CC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A7E8" w14:textId="333C04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55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2268A" w14:textId="306FDCF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62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1D3D984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27176" w14:textId="398DB8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A48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38D2" w14:textId="4F0A0B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9F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5A75F3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ED87" w14:textId="53AE5A6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39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95581" w14:textId="5FFD9F2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20F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0B20F6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D0C30" w14:textId="13A199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584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FA55" w14:textId="1E7C7F1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54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9F4188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EEDE" w14:textId="298807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70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AF49" w14:textId="6A6DA5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76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901B1A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2B56" w14:textId="1BC8B4F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462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780C" w14:textId="0F4B6A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556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24A556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2005" w14:textId="28BBBB6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3D2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DCDA1" w14:textId="477B20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4A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428F79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B8332" w14:textId="5F1BAEE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FE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670E9" w14:textId="5946245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67F9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F986D7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C60E" w14:textId="0A4E8AC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D7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646D8" w14:textId="74AFFE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86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DCEB42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3E7A" w14:textId="6DCE4C5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5BC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77B00" w14:textId="7FF3C6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9A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867F89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71A5" w14:textId="35C627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9E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2EBA" w14:textId="548967C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61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7381D1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6F6F" w14:textId="0E3322A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CB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B687" w14:textId="0A2120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1E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6EA75E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6E2B" w14:textId="56A275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42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D1B79" w14:textId="7822641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AE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E1C5CB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83B8" w14:textId="0FCA6A5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062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BFDFC" w14:textId="1BDD622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B4AA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1728F3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D885D" w14:textId="624E09E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0D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2767D" w14:textId="15AF26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861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31CA41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3095" w14:textId="35455D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AA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8EA7" w14:textId="7C21F7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67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989DCD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0EA44" w14:textId="3210390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04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54FE0" w14:textId="0A7677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2C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7C3EA92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4C12" w14:textId="75F4B0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7F1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A173" w14:textId="6F15D23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A80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2E23E3A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BBC0C" w14:textId="4A8281E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D6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D00C" w14:textId="35F5D0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52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614404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128AE" w14:textId="03A5CC1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58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B647" w14:textId="4EC18A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B2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7F94CE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2F7B4" w14:textId="7145A7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7D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9C55" w14:textId="3A20FAA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4C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021B213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0879" w14:textId="700634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6E4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391A" w14:textId="1A792CD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64A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6D38CF8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4C0A" w14:textId="5FDEBEE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00EA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E02D" w14:textId="1338B7F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117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EB5E4D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3FB7" w14:textId="5C4197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29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80FB" w14:textId="5429120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1E0B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333C08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7761" w14:textId="773A74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AB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9FBB" w14:textId="01C7B7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3C2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561526" w:rsidRPr="00493986" w14:paraId="2015D55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DE763" w14:textId="511E86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2B3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B751" w14:textId="263DF7A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56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2D26FCA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9020" w14:textId="2538AD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D8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439F3" w14:textId="40932B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1A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4AA881A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F033" w14:textId="6C4E372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BF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28056" w14:textId="7327527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29C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2ACE475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4B92" w14:textId="1F0A91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00B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292A4" w14:textId="0EB89E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7F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E8732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2CEDC" w14:textId="060A0B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9E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64A5" w14:textId="301E8BF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7D6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02CC7B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4BBA" w14:textId="2A0BE9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5E4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B0838" w14:textId="509E81A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715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DAED06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9345" w14:textId="3394003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C85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F169" w14:textId="1218D02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47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68FA40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413A" w14:textId="524C14D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31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85748" w14:textId="61F526A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326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DB9251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C875" w14:textId="35D0D7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B0C8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FFE3" w14:textId="5E4B769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A2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FB94E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F823" w14:textId="15C4870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0CF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26B1" w14:textId="0DC50B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08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55D2020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48F5B" w14:textId="737102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843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992E" w14:textId="44272E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4E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31E230D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308B" w14:textId="631C1E6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428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A99B" w14:textId="7EB124B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7736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442F1F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C74C" w14:textId="07311D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594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E03D" w14:textId="7B2FFAB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6C3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1044D3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8F219" w14:textId="0DAE487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98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4E4CF" w14:textId="2429C52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AA3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1F0E43A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3ACC" w14:textId="19F30C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70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FD01" w14:textId="7F2CE9D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E8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234CD81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6C75" w14:textId="4688D2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E66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2840" w14:textId="03D439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6E7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B12E66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D52C" w14:textId="3FA9179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3E06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02EB" w14:textId="0BED1E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B9C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769DDC8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97BF" w14:textId="33BCF82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646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EAD0" w14:textId="303866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4D8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39AD48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22B38" w14:textId="768051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C6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CC8B" w14:textId="502614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AD29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358F3B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A685F" w14:textId="62CC54D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D5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A37F" w14:textId="30471A8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2E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115984A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F9E00" w14:textId="37FA5BA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D52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0CF7" w14:textId="52605A6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28C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5C404C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E300" w14:textId="5367D8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3E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9A3D" w14:textId="4048D1A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EE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099748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0F7F" w14:textId="0EE88F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766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0DD8" w14:textId="5A1BEB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DF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CEBF20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A741" w14:textId="3F8B16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29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64C5" w14:textId="1C73699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9E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146EC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7198" w14:textId="09BB56A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D4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4434" w14:textId="0838B3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6C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E253A5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2F52E" w14:textId="253839D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A6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2D80" w14:textId="2CABAD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3B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CFAD26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D721" w14:textId="082BCE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E2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42BEF" w14:textId="2E7E4F5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623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4825ED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5F11C" w14:textId="2972531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B4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CA74" w14:textId="5774FDB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F74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9F6463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E6F9" w14:textId="33A6A3A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B4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73E0" w14:textId="289DD9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444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759013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3D25" w14:textId="4CE473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586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6ED0" w14:textId="2D6886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04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EB5971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8D2C" w14:textId="70B613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A3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1BE39" w14:textId="5CB955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B65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2776FEA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4403" w14:textId="6C58D2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0E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4E4EF" w14:textId="2AC9329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F51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261E6A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391A1" w14:textId="26EA3BB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7B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ADE32" w14:textId="5224EFE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B09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273F12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DC441" w14:textId="138D8C4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F8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4603" w14:textId="0F16B55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0CB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20395AB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7AF67" w14:textId="3323DE7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0BF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BF371" w14:textId="49E450C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F6D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37CE21E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3368" w14:textId="5E8818F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075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40699" w14:textId="300661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D0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96A9D3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3ACA" w14:textId="213ED0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4525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B04B" w14:textId="51E24EC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FB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790C183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E969C" w14:textId="555CF70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49EA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97E1" w14:textId="40A705D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6E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32346F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6858" w14:textId="213B05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CF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477E" w14:textId="14136B3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86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3DA1D2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6535E" w14:textId="29CC8C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E4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B122" w14:textId="218976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5A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7715BC8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CBB54" w14:textId="74273A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69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85C2" w14:textId="2AF640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19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561526" w:rsidRPr="00493986" w14:paraId="7712EAF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B549" w14:textId="147A869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64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A5D58" w14:textId="680094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CC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19D792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CA0EE" w14:textId="5E95F2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A1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DF3C9" w14:textId="26450D2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29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5BCE2B1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080C0" w14:textId="63026E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3F4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9EF9" w14:textId="0A0CDD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8C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267CF01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578B" w14:textId="726043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333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3F08" w14:textId="15D5A59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E8C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0DDCD38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5502" w14:textId="4901AD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0FF7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A550" w14:textId="3873BD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DE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B87C06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F739" w14:textId="1EA271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38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684DF" w14:textId="1BFAD78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457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DA9BA3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3B48" w14:textId="690E535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AFE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7643" w14:textId="14B025F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BC7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67132D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894E" w14:textId="42E3C0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27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6836" w14:textId="483BCD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FA4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6F6B8C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6111" w14:textId="3DA528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8A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6C28" w14:textId="71668C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B10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205DEDA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960A" w14:textId="591C70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TaDUF966-8D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DF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4170" w14:textId="0C80F6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40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1F2BEEE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B71F" w14:textId="63D667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F4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AF2D1" w14:textId="743489C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17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6010F5B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8DB3F" w14:textId="7AF410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FFD1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4947" w14:textId="244445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0EE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527F6EC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EB5F6" w14:textId="091A72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761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A25E" w14:textId="14993E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7E6D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07AFB75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A2D6C" w14:textId="68878A7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73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8E663" w14:textId="667AF2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3F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0827DF2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31D4" w14:textId="3852509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93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5D31" w14:textId="04D1F1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F6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2BB862E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8304E" w14:textId="098D079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24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9927" w14:textId="4157AC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5D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7CDA8B6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347E" w14:textId="2F2F9FB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8AF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04112" w14:textId="587347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CFD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49675F9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42545" w14:textId="66F47D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C3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1946" w14:textId="2AC172F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6F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3D05911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A0BAE" w14:textId="6CCA25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C9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1CC9" w14:textId="36AC70A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51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341001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CA8C1" w14:textId="2317B8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B5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644F5" w14:textId="03118E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034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388F1FF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BA15" w14:textId="62205B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A8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B357" w14:textId="29026D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1DD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460B20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93BB" w14:textId="0D7E31B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6B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AB75" w14:textId="6535233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76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220667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B075E" w14:textId="216035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83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1E57" w14:textId="7181AB2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BDF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096CCD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3F91" w14:textId="640D24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E65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57326" w14:textId="367D51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39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128736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808F" w14:textId="7C0B838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D9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22E3" w14:textId="7A756E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D3C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3652FB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0708A" w14:textId="1C3A94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3F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9033" w14:textId="3533280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B1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4CCD3C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550E2" w14:textId="0EC47E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C52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DF03" w14:textId="71D915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28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473A47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60CD" w14:textId="329A81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5F9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9910" w14:textId="0E8334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F5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479BF4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7FC2" w14:textId="40DD8A1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32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78B72" w14:textId="7DA83C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D5F3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6E1BD8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F6E3" w14:textId="4969BBE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32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E5F98" w14:textId="6E430D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3A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17120A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8231" w14:textId="33047D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C85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3702" w14:textId="7D42D0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14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8F296A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8066" w14:textId="3032322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C6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AA33" w14:textId="059C96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525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CA0F9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C042" w14:textId="5D8DEC0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1840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321DD" w14:textId="447675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F7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08AC99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F0F5" w14:textId="78BB7A2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89C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16E7B" w14:textId="47C53E2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80F2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40F8AE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6356" w14:textId="1BF469E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A24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A9FB" w14:textId="222CEA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C5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02996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D09B" w14:textId="21E4E7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9A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4828" w14:textId="5EC59B3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B20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6B8D85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7F02" w14:textId="22F75EC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6D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2F38D" w14:textId="72F525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63E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196735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4F3B" w14:textId="69A9D7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C6B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1734" w14:textId="10668A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03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E42FA2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8F94" w14:textId="4D55FB8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4DD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7007" w14:textId="78AFB4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4AB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BA2C4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B070" w14:textId="79AB57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4A5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F59B" w14:textId="1538E4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27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9BDEFC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B9E60" w14:textId="6B6EC1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7A8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90ED7" w14:textId="6505384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31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EE222F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59AA" w14:textId="35C3D17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CD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FA73E" w14:textId="7FE1092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FA1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437980D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0943" w14:textId="41ACFA7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3D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5814" w14:textId="7174D74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C4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enhancer-like element involved in anoxic specific inducibility</w:t>
            </w:r>
          </w:p>
        </w:tc>
      </w:tr>
      <w:tr w:rsidR="00561526" w:rsidRPr="00493986" w14:paraId="6CDA406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1B11" w14:textId="52FB0E6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15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DC1CC" w14:textId="5F0A2F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78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279C063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57AB9" w14:textId="0157F0A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D3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ACC7" w14:textId="1E4307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C1C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3BD37B9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6A2A1" w14:textId="0D9260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9B4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382E4" w14:textId="4951EF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4F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7890FE9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A55EF" w14:textId="5DFE04C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7D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2385" w14:textId="69C244A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78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00214E8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850D" w14:textId="514378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255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E19B" w14:textId="49D265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F77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defense and stress responsiveness</w:t>
            </w:r>
          </w:p>
        </w:tc>
      </w:tr>
      <w:tr w:rsidR="00561526" w:rsidRPr="00493986" w14:paraId="5F0AF23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EF95" w14:textId="1027ECC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9EC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ED0D" w14:textId="31C2536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E8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6E7390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68E4" w14:textId="62960B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6CEE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CC9EA" w14:textId="73D5206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E6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4234021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7060" w14:textId="46042E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DA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05973" w14:textId="5414E4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6A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D237F2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99F4" w14:textId="0503C6E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FE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0484" w14:textId="51C1C0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93A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14EDC5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CCCB" w14:textId="02ADF3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73D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E99C" w14:textId="4C94BE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D6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716E86A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9A33" w14:textId="541301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73A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A9596" w14:textId="6688AF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55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7A121C0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03831" w14:textId="38FE29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877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EC8C5" w14:textId="7418D6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914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1029DA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FE61" w14:textId="62EBC2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A4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3D2E" w14:textId="79205C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E7B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71EFB55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6475D" w14:textId="7309FF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89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C28C" w14:textId="5B2F691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Triticum aestivum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64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BB5B4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C08D2" w14:textId="436171F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27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7538" w14:textId="6601C6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Triticum aestivum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1A0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4C424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4C49B" w14:textId="26738C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73C6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5FC8" w14:textId="588458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4F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7D52AFF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96AC9" w14:textId="4A4912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9F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1BC8" w14:textId="713D60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A5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9EB663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08CB" w14:textId="366DDDF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F35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96AE" w14:textId="26A363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F69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4167891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E197D" w14:textId="4C43B1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96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6D31" w14:textId="2DF151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DC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0A95F64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1C2A" w14:textId="17D8A75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50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0BF90" w14:textId="385957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1E4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26A04BF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CBF1" w14:textId="06C1AEA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BC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C187" w14:textId="79C9FDC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16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3B0F8D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9739" w14:textId="19AC01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6B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E499" w14:textId="3D2B15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96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44E36A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C637" w14:textId="50F614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F06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996A" w14:textId="0D7FCA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1F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7EB3E9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B3BC" w14:textId="76A5F8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F8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AC4D" w14:textId="614EE2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05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1CBDED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D783" w14:textId="20BE49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AB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673C" w14:textId="4976557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644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969FF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EEC3" w14:textId="05D4C52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8BD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0774" w14:textId="0FF48A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6B2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1C48F77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3C3F" w14:textId="618BD2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40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D27AC" w14:textId="33ADDD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BE3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0928F85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152D" w14:textId="68BF73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38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78E2" w14:textId="12456B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6683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49ECD8F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42AD" w14:textId="18500EA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95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1D01" w14:textId="7AA2B0A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A0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10EEA4C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B601" w14:textId="58F829F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F0D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DFCB" w14:textId="2A8427F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22C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EF9C4F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C1C2" w14:textId="0FF695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0A4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9986A" w14:textId="41F97C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0B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9B333D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6305D" w14:textId="65F8DF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4A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E364" w14:textId="563A207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1A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CF458E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8DAA8" w14:textId="3596FE3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3C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60EFF" w14:textId="72383B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A0A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6922FC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79FE" w14:textId="2CA79BF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DF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CCD1" w14:textId="7005E6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615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BD13F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A67B" w14:textId="6D061AF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979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A28B" w14:textId="61B0F1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174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2D7B9E8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CE369" w14:textId="06551A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1F7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F146" w14:textId="5C48CB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F5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1BDE216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6268" w14:textId="47B30E9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322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0478" w14:textId="4FE53CB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744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1B3A716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4536" w14:textId="2BC4DAC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E5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A63A" w14:textId="1FAE5A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C8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5DB0D27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CF6B" w14:textId="54436DB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B19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F5231" w14:textId="0E700B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0F3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72BCC3A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2A1A" w14:textId="187918A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0A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4EE5" w14:textId="7DEA3D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92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797E402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9AA9" w14:textId="3160F9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C19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1BC8" w14:textId="55080F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E96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886357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D87C" w14:textId="41D427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FAA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4213" w14:textId="3761C7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7F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58028B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8CA4" w14:textId="2CB799E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3F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701A" w14:textId="7E0618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33E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45452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9CD3" w14:textId="7D3BD5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0D0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0FEC" w14:textId="64438A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C20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15D10F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7913" w14:textId="4E3DA9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77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0834" w14:textId="2292732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A0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603DFE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F565" w14:textId="001D332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099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E742" w14:textId="3DEC693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9D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EBE7C7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17523" w14:textId="58C0D83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9F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2364" w14:textId="1185BF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B22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F81D0B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A587F" w14:textId="6610FB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1C3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5C449" w14:textId="20955C1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82CF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878820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156F9" w14:textId="6C5252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25B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9386" w14:textId="57C15B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67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24923F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08ED" w14:textId="2AE532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69C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5DC1E" w14:textId="7793F58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3D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1A2C0C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D41C" w14:textId="3EF850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09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C0CA" w14:textId="6F9B36C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ADE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7A2F2C6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B58D4" w14:textId="6421AE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AD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B45A3" w14:textId="348749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65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FA4E6A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694F2" w14:textId="16CAB9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17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C1EC7" w14:textId="2F29D5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AC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86763C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9332" w14:textId="69D1492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B9D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94F9" w14:textId="0DE4CD0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6F2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217F456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BC034" w14:textId="7A4FC46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7A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065C" w14:textId="1657EC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D3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54FEC4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5E66B" w14:textId="788406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6F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A9BA" w14:textId="3799E6B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35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D79E62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7AE7E" w14:textId="57AD2BE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DD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407DA" w14:textId="403E40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F7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AC4358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A176" w14:textId="26E80AD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F0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07CD" w14:textId="4E92F0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A1E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111A7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6A8D5" w14:textId="124863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7A1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BA49" w14:textId="23AA818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A49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259949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C0AA" w14:textId="662335D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F6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C452" w14:textId="7C5EE9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65F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568549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6F824" w14:textId="7BE961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A64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AFD7" w14:textId="60C67E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89E9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2BC60A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902C" w14:textId="3117F8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4E31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8D3FA" w14:textId="66A851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909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B9BED4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4900" w14:textId="46A7CD9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3B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ED57" w14:textId="0D7D89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DA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5DE60E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D7F8" w14:textId="09BB8B4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25D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FC99" w14:textId="408E6AB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57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69D762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1EC5" w14:textId="4932A4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27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44BCB" w14:textId="00B5CA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9C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C0F1CC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9D331" w14:textId="5DE402D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7B4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BBFA" w14:textId="234A268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433A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29D25C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F1F36" w14:textId="34FDA6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21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7F6A" w14:textId="524216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7CF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358404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FF64" w14:textId="0628CA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8465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04FFB" w14:textId="4D4124A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13C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BBDD4B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200F" w14:textId="11EA765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8B1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2B02" w14:textId="5104D58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A5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2423E14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AF85" w14:textId="6636C66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B48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DF25" w14:textId="7AD212C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7C4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CCF20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0637" w14:textId="30019B7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2B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20900" w14:textId="3836C8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27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D049D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F4DC8" w14:textId="292056C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7C5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C22A2" w14:textId="646A1B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A6E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931A8C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47A48" w14:textId="3133084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0A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C601" w14:textId="0DB0247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E15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E5470E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D282" w14:textId="51E7FEF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9F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FFAE" w14:textId="3652227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B7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D47C01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54A4" w14:textId="7D218E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E1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C2B3" w14:textId="3CBA1A6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3B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A7A5F2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C890" w14:textId="01FA08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26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EB43" w14:textId="38C76D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26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069662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0215" w14:textId="3C43730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DD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9C444" w14:textId="7BF27A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B2F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6B8B6C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122FC" w14:textId="7BCC039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813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4066" w14:textId="15BB91E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4EA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0829533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0D7E" w14:textId="4D6356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77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3746" w14:textId="612A9EA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7648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29C3F56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90386" w14:textId="3B9745D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F0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255D9" w14:textId="312F03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30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00E0A0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A8F1D" w14:textId="362A16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40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FB637" w14:textId="6C4258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29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CD2191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5B20" w14:textId="4EABD2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1B6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8729E" w14:textId="63D7A9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1E4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0350C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D993" w14:textId="09682A0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B6E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1908" w14:textId="2999B13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229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FD2C59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29BA3" w14:textId="1466846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98E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F5B1" w14:textId="499A78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456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9C22F7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3513A" w14:textId="4761143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055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9002B" w14:textId="2374E02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8423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DF13D8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09F8" w14:textId="40A221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25B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E9BA" w14:textId="22A5565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933B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84C6FE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781A" w14:textId="15A032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544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625E" w14:textId="5DC7A2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6E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5DA596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4989" w14:textId="0EBE31C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7EB5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D832" w14:textId="0E7A919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D87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9AEF9C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584D" w14:textId="63A6026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7A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9736" w14:textId="18B68C7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BCA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77B8DD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E0F2" w14:textId="14F07A7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9BF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92D2" w14:textId="00833A7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338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308839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E55FD" w14:textId="66C832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AA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2113" w14:textId="0808747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BE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39131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5CF9" w14:textId="7A5B40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63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2B5B" w14:textId="78F7B8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FB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C5D1DE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1AC76" w14:textId="50638E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1EE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4C7C" w14:textId="5C32FC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F5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5FAAB8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E809" w14:textId="313C94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24E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9BF25" w14:textId="1FC81D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D6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7FC345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B8DA" w14:textId="7B3049F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4B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F2DA" w14:textId="4431CF7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162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F35556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FD0DB" w14:textId="36B4659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3BB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0935" w14:textId="586520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25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AB016F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3473" w14:textId="5F6B7B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E62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B95B2" w14:textId="302BA2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A4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973AD5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EEC1" w14:textId="3E6F17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209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A084" w14:textId="537D36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C9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8B3B4C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5B38" w14:textId="6AB0604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41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22AB2" w14:textId="479913D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CD7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7CD59A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D13C" w14:textId="2D68B07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E0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E30E" w14:textId="226FD3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57D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9BC17E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94F8" w14:textId="6055248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0A9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582A7" w14:textId="24855BB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F9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08C3AD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ED29" w14:textId="506C10D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D26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3F1B" w14:textId="6627B5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B5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7C9AD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94FB" w14:textId="1C7084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435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38A5" w14:textId="5976F1C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FC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B34B05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EEAF5" w14:textId="17981B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B2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82CA" w14:textId="0E4A5A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59D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DB3604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DFEC1" w14:textId="738086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036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6B00E" w14:textId="20C859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EB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080D3E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054D6" w14:textId="6B7C4D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6A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BE178" w14:textId="49109B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73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1B75C3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FCB3" w14:textId="099168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0B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1D56" w14:textId="7D6B0A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95D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74CE76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C73A" w14:textId="47F550D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C6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F7F5" w14:textId="39126A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50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38D109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562E8" w14:textId="6E6A52A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42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9C2F" w14:textId="262E7D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27A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7DC70A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0DCE" w14:textId="16832E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8F9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B812" w14:textId="186FA8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F50D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2BA6274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0491" w14:textId="67779E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TaDUF966-9D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B349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B5A7" w14:textId="6FC5516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C8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31BDFD7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5BA3" w14:textId="7B02C1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4B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5BADD" w14:textId="1CE01FC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8B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74FB078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26A77" w14:textId="5CDCE5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511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1B9FD" w14:textId="2EE57B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FD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8E9BCD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D6F4" w14:textId="5D5FB1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33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5B4B2" w14:textId="59A0EF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03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246730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B834" w14:textId="6514CD9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07C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B03BC" w14:textId="234F8E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20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1F3E14A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88FF" w14:textId="76E62C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C7F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97D5C" w14:textId="4D02E1E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AE9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DCE621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A5C3" w14:textId="027A603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E1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DB656" w14:textId="56A3871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F01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B6A348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5E2C0" w14:textId="1C8627C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8A3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2D2A" w14:textId="62362DA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16CD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4B7E50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CE0A6" w14:textId="61217E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2B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D13D" w14:textId="271E04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5F1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CC289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A4A09" w14:textId="071E70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704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E0E8" w14:textId="62B52F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E09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33A410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3F7C" w14:textId="4BF1584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59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5B634" w14:textId="38984B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CC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DBF769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72B3" w14:textId="7663F93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3B3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34CAD" w14:textId="478784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5C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030DE4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D05B" w14:textId="1F05F5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707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2E06" w14:textId="628B46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5AE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F24FDD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2B61" w14:textId="7C8D55B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08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2035" w14:textId="1008BE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478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447B08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58F3" w14:textId="160492A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3F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BF745" w14:textId="0E8F98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9DBF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D5C885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F366" w14:textId="098F58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83B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7766" w14:textId="3F5468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5F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AC8D18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81B8" w14:textId="42E454D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56E8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D0B1" w14:textId="10FE7D1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8FC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6CED51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8335" w14:textId="671C6A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6D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D09C" w14:textId="3AB3C6A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92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994CC5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C3BF" w14:textId="5ADF862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61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BF43A" w14:textId="156ACDA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FA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4F81CF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8E6A" w14:textId="79D865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5D4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9F20" w14:textId="4708AA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F4DC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6FE63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2C62" w14:textId="70071F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2757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CD46" w14:textId="20782C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CA4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9B96CE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90D2" w14:textId="1A1E27F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09B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48A7" w14:textId="2ABF71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0D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47EDA4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DA29" w14:textId="514379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62B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FB7DC" w14:textId="626A50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D41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236F70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7FC9" w14:textId="545C94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044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82154" w14:textId="7FF21C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8D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CC3277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9013" w14:textId="4FB2C9A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FC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41013" w14:textId="04E66A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93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812CFB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F558" w14:textId="3C94F3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07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9F34" w14:textId="7F135E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97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7E93C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319C" w14:textId="1FA36D0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72C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7EE4" w14:textId="44C264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D82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3517DE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6074" w14:textId="2FA565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2D7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3FFB8" w14:textId="765B546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34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7EF61B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EE855" w14:textId="0BBF4C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E9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3839" w14:textId="528CC8D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DF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75054AB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5B68" w14:textId="61FB4B1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89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DD84C" w14:textId="44642D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92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4A64787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2A1E" w14:textId="482AE9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A0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8C81" w14:textId="3E0BB3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04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F1A51B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71D4" w14:textId="66D2A9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7F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6F2E" w14:textId="234BDD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D0D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6829C88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6532" w14:textId="5F3192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2F7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1DAB1" w14:textId="676F5D6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8D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4DE333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E0DDA" w14:textId="3FBFED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29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73BB" w14:textId="6E4DF2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A25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F32E87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044C9" w14:textId="7F2F43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BB1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7D93" w14:textId="596352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F56D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74AC50D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1B56" w14:textId="0AEE376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E80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90717" w14:textId="6A6623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1C1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15B4EE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6D148" w14:textId="0885C4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640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A5E7" w14:textId="6B80B4A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Gossypium hirsutum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A79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1AC086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F827D" w14:textId="3CB4C3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A5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0479" w14:textId="2AAA2FE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Triticum aestivum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79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10A4871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4BF0" w14:textId="69920EF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34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2ED8" w14:textId="25F7A8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FB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39D899E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7039" w14:textId="6687B58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FF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149C" w14:textId="341BDC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FA3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2128E4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70C9" w14:textId="4762D58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4B3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6FF3A" w14:textId="2232F67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4A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561526" w:rsidRPr="00493986" w14:paraId="03C7BCD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24DB" w14:textId="7A2BB4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B52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AF72" w14:textId="68317DE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876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FA510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3597F" w14:textId="57EBF65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D20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2DF0" w14:textId="050D340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D20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2997F5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2F42" w14:textId="3999FD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DBB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978D" w14:textId="651890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D05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1ED5C40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FFBF" w14:textId="30A9BC2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1A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91B7" w14:textId="6A1CC49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05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DFAD29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A054" w14:textId="0A0DB4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65F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CDEF" w14:textId="755F21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F53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677D441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9B23" w14:textId="75A011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803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39B7" w14:textId="78BB45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C7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5AC8F1F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9DB06" w14:textId="6701E9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61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83C5" w14:textId="188E156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EF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7138C97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8AD22" w14:textId="311402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E7F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B6CF" w14:textId="6E2E9C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B19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229F9B4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D645" w14:textId="20C316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D3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3B8B" w14:textId="2E65DA7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31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EE4CEE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3EE18" w14:textId="2F26E48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F4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52CD" w14:textId="6190C7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F50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C9382A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90E4" w14:textId="56560F3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D69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723A" w14:textId="28CE5A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06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C66296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DF8A" w14:textId="13FEE4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84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9CEFF" w14:textId="5B0F07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C0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630DC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47FD" w14:textId="3A1C29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856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DD96" w14:textId="44E6115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AD4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9812DD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F066" w14:textId="118789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51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8F94" w14:textId="56E45A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03F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A0BAE9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73E7" w14:textId="33E287E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61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6D71" w14:textId="0250774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855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7AB7E5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50B6" w14:textId="28824E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34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D4B2" w14:textId="7534E32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D6B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28B1E9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76A5" w14:textId="5F94A2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63C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4F83" w14:textId="08F5D6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31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2A60E6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590E" w14:textId="326470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22B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B1C9" w14:textId="4D062F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D3A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B66C31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8957" w14:textId="048392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B89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23DA" w14:textId="11667C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D34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02FF6C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7337" w14:textId="1A1B9B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FC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BC3C" w14:textId="31D931B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AFE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18C25A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C39BE" w14:textId="54BC85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FF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CA889" w14:textId="61C5411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73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64CEDA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C4F60" w14:textId="5636445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E17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8C9D" w14:textId="41B457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189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AC3AF5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85AC" w14:textId="47296C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C9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CF2FC" w14:textId="7D6447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51A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E05C87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7401" w14:textId="200E011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0F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37463" w14:textId="708A27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4C9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90AC32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BFF1" w14:textId="13EE11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B441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EE68B" w14:textId="01EC29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15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FC37D9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CA260" w14:textId="657007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31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6DFC" w14:textId="618489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428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94CEB6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4D1D5" w14:textId="46F523A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AE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E741" w14:textId="621CC1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A8F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AD161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199F" w14:textId="6B5A23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D9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3758" w14:textId="5C5BBA8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DF7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F9375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59A4" w14:textId="4E798B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AE7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173C0" w14:textId="0FA54A6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6D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1AECA9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FAD0" w14:textId="646F72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C6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D973" w14:textId="03055F2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D2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D65CA2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EA206" w14:textId="3C292E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AAF9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F5E50" w14:textId="196352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2C2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3C16697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86A11" w14:textId="69DDA4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07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9C6B" w14:textId="5EC56AA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BA3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7BCC36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330C" w14:textId="0F0166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3E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71F9" w14:textId="5300A27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02C3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21E19A7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DBE0" w14:textId="0830B4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11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15910" w14:textId="66C8FC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A8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61C2AF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17FB" w14:textId="277173B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D3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BE7D" w14:textId="66F9F4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A2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415ACCF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A0F32" w14:textId="78F961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98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EED8" w14:textId="68E07F7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DD8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34F821E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32E4" w14:textId="11913A0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B24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B8DE" w14:textId="42B57CE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D6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1A9747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FC61" w14:textId="1FDDC92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3DE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B214C" w14:textId="55D7AD9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22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21AEEF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CD73" w14:textId="03D3DE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94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895AB" w14:textId="459CA47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Triticum aestivum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2B8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DD4858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3378" w14:textId="7E79665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C6AF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09DE9" w14:textId="4EAA2E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Avena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CA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7248126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D228" w14:textId="41D0B83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05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91953" w14:textId="51ECD8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D7E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6C40BF3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E70A" w14:textId="25D7795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3A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38B4" w14:textId="277730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0B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0EBCBF6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D7C7" w14:textId="44A1B4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B5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D38B" w14:textId="1E57E5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62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7F90AC4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045F" w14:textId="773632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99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F644" w14:textId="313724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357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480DB4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E08F" w14:textId="38F531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9BF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1DA0A" w14:textId="73383D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686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9D7ACB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AD34" w14:textId="6BBCD1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7F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7DC3" w14:textId="1409F5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6D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A545EB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B37D" w14:textId="5CD4C7C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6F1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CC2E7" w14:textId="44ABFD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0F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615466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1330" w14:textId="223AB3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D7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D4DC4" w14:textId="4C5890E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D1C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5C3FFA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A7D90" w14:textId="6595D0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FD4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89C1" w14:textId="6EAE73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8D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D2EDFA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AE84" w14:textId="7B9641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D9A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352F" w14:textId="3F42682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31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D45341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630A7" w14:textId="06909A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58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CEEE" w14:textId="779B7E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69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01FB52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128D" w14:textId="2A782F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99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8E5E7" w14:textId="280CD0A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91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591323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527DC" w14:textId="12BF680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C7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731C" w14:textId="06922B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9CF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292C8BD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C2B2" w14:textId="39698B3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A088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B8B2" w14:textId="56B6B8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71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F66080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A380" w14:textId="68E809E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36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9ADAB" w14:textId="1F3F33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4A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484D04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F52B4" w14:textId="16F5B4A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B2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6CBA" w14:textId="42BBFA4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19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298DD2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D445" w14:textId="6F5BD7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71A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6738" w14:textId="2ACDCAA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99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2AEE4BD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651B" w14:textId="3E8EB98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96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D0A0" w14:textId="5FA301A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551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A63ED3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E174" w14:textId="0ADC877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E6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4793" w14:textId="2D2766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B29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3A07076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B843" w14:textId="17AEC04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AA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61AF" w14:textId="2FA7A3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29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0790B24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DAF5" w14:textId="520C92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0B4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235D" w14:textId="3421A6D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57C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388083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43C16" w14:textId="605D6BA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00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F3138" w14:textId="686C66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19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D58EC9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F771" w14:textId="109CAB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71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9D3B3" w14:textId="40536D9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70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910339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3CF6" w14:textId="52F5D1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6B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02CB" w14:textId="7C7DF0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8FD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1FA58A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E75E" w14:textId="3C76F3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C2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5B79C" w14:textId="58851C2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1D8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155393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7754" w14:textId="0DD7B98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8C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508C1" w14:textId="7F428D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AF2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A9F478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1E3B5" w14:textId="007D8CB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449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F4CE" w14:textId="4FA5EBF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5E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5CFE8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8D32" w14:textId="7A4133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D67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EC6D" w14:textId="5C0FD97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D0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3854DA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B3D4" w14:textId="4968470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AA9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AC15" w14:textId="595068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83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768686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0D3BD" w14:textId="7E67505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CB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745D" w14:textId="46408D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0EB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EA7388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AA8F" w14:textId="11458BD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1A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1FFD" w14:textId="570AE8D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20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4E74E2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121C3" w14:textId="6375C1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F3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84840" w14:textId="4290B7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9F6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A9EB87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79BF" w14:textId="77928CA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182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83678" w14:textId="38E02E4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E877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CC5E75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792D6" w14:textId="2CEB13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DA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2D4D7" w14:textId="7BD3E01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1EC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AE05F1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40FC" w14:textId="044001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1B1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DCD0" w14:textId="4F0679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8D5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0A0D0D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D5D2F" w14:textId="29E1E5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AD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FBEF" w14:textId="4F37F16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807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FD08A2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A1DF" w14:textId="561833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6B2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FF7E" w14:textId="78AFF5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61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DE6368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DE32" w14:textId="03DBEF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10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9D84" w14:textId="460C9A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D5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6A667A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AF8B" w14:textId="25A42ED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25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8182" w14:textId="245A33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C1FA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71615E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A81E" w14:textId="137AAC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6C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10CE" w14:textId="36CABB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47F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B8308A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35CB7" w14:textId="12C85E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C6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621A" w14:textId="1D8926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D4F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7FA05BE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B4F4" w14:textId="5A594CF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B6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BF39" w14:textId="634F39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C5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44450FD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8583" w14:textId="6B3F8F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5DA8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D152" w14:textId="5DB32AE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08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AF3E79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9FE0" w14:textId="1F65C8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214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7C07" w14:textId="4CC784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2E1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3245F1F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89FC4" w14:textId="3E0E0D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EB1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960E5" w14:textId="27A9DE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715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52A90E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5F49" w14:textId="224E73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4E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6F26A" w14:textId="4D92B1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96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57A76C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D47E" w14:textId="56A4E1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D9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EF9C" w14:textId="57F0CFC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CF4D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7157D73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CC9B3" w14:textId="74706A3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C4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4340" w14:textId="7CF881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Solanum tuberosum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AF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2288DF1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7A73" w14:textId="709FB3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78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CD19" w14:textId="2976B56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357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76EE052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EB58" w14:textId="77EF1BE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755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A96D" w14:textId="7C859D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7D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1B94A90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B19D" w14:textId="0B8A62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2A5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0B4F" w14:textId="4640494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8A2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561526" w:rsidRPr="00493986" w14:paraId="004D322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61D08" w14:textId="2820EC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96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70E5" w14:textId="7DA0C2D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DB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561526" w:rsidRPr="00493986" w14:paraId="0BF098B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FAF4" w14:textId="320BACB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34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A7AD" w14:textId="340B4A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B628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50363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3226" w14:textId="31DFA2F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AB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FFED9" w14:textId="1D0110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A9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9C43BA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C843" w14:textId="07D8E43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8C12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6D719" w14:textId="4DA1E97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6C3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8537A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0AC8A" w14:textId="5F0B52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F92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F4BC1" w14:textId="3E1ECA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F0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138997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6AA2" w14:textId="5C76545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37C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8540F" w14:textId="341598B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98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9C3BB1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72A5" w14:textId="6ACA61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01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2C9A" w14:textId="57E844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6F93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2690F9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960A" w14:textId="72F6B89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C8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A904" w14:textId="266F2C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AE2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92840C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4836" w14:textId="4EFF5E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FB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C438E" w14:textId="625DEA2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865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692CA4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71D9" w14:textId="05683A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79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0003" w14:textId="7659D2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1D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505AD26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012B" w14:textId="22D8D8E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TaDUF966-10D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7C70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53D9" w14:textId="316289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92D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27AD1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49AD" w14:textId="7AC3322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55B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9B511" w14:textId="2EDEE0F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04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06C28D6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84DF" w14:textId="62D4F91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A42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3BB4" w14:textId="371BBD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4E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43DC89F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99D4" w14:textId="171C1F9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40D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73DC" w14:textId="109E4F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881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654DE1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54C53" w14:textId="4A49D9E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E019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E36D" w14:textId="4263F5B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7BE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B1EBB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2D0F" w14:textId="78F9DE8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6E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D59CC" w14:textId="4E8BC7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C1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F8DD04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4673" w14:textId="1E737D8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78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F48D3" w14:textId="0F28FB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8FC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57CB21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C5830" w14:textId="37B556A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F0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6C47" w14:textId="11E7AB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C98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35C4C4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99809" w14:textId="1BA2DD2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967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381C" w14:textId="5A33FA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905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539DAE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7095F" w14:textId="4462865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F699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84CC" w14:textId="5DE75E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4F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453B5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F14A" w14:textId="0129B06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47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B162" w14:textId="3B485F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5C9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F0CEDF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21F3" w14:textId="3A25852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23FE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EFA3" w14:textId="3CCEB2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352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106B9E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11449" w14:textId="7B84419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417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C1B4" w14:textId="65485D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CF8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6D26C5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0FE3" w14:textId="663A223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55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A88A" w14:textId="0E93FA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A7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AE9DB5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01B3" w14:textId="1DA8B4C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FD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B30C9" w14:textId="74510C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88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B9089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E78F" w14:textId="458CFBA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026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3157D" w14:textId="0010BD2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34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1F9516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81F50" w14:textId="3DB22FA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06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8591" w14:textId="32A6987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F4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1987A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DE31" w14:textId="5DFFA0D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EEB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D87E" w14:textId="3A0D06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36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E40BCE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C585" w14:textId="2678AE0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3E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41380" w14:textId="730B54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0B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DA6D2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B56B" w14:textId="6F570F9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E8D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114AF" w14:textId="34C3D31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342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3BAB10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B12A" w14:textId="1A1CC0F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98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F7D6" w14:textId="6BA725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ABA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EDE1DB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9D87" w14:textId="22A2FF6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90A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F97E" w14:textId="760030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36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D68C51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C9D9" w14:textId="70C2076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78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6BFB" w14:textId="5077CD2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4D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9C9906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EB67C" w14:textId="15C9831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A1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AE35" w14:textId="288775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E9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6F6B2A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50162" w14:textId="1048D08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B0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2B53" w14:textId="54D655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BE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9C3523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8BC0" w14:textId="139DE92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26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2EAB1" w14:textId="4CE6DE1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4E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01F20E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70D88" w14:textId="60114A6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01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F6F8F" w14:textId="4D5E9D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79F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B828FB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4697" w14:textId="32C1FAB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6CE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F3DD" w14:textId="225B2F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11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C8C275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C421" w14:textId="65D30EE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41A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2B69" w14:textId="4EDB48E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82C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F698E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1CA6" w14:textId="7FDD4B3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0FE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4149" w14:textId="3484649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E75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B7F635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B967" w14:textId="253E7B2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48A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66F4" w14:textId="3E216C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97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0E77B9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8B9F" w14:textId="149C6FC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21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B1567" w14:textId="21BCE1A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FA8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5306A3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F6F8" w14:textId="405E797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5A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ABA7" w14:textId="5BC786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02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8DFA2B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75722" w14:textId="4990C41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6921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3A11" w14:textId="0CD84EB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78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E6A411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F9AF" w14:textId="7F7FD0D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A44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6C12" w14:textId="0662DD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C9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3D2EBE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04881" w14:textId="72DB156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505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B40E" w14:textId="0EAF8B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05B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95EDED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0149" w14:textId="3FE358A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32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F2B3" w14:textId="411287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66B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39B1CAF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6A628" w14:textId="1DB4BCD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129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43767" w14:textId="77BF431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E1E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AA91C0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FBFB" w14:textId="0AE7ADE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CA5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2721" w14:textId="38CFC6E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F2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4A039A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498F" w14:textId="595E2E8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D2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29BF" w14:textId="643D03B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41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5410A0E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582F" w14:textId="275821F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B5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3319" w14:textId="78273D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F27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056AFFF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D101" w14:textId="37795ED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DC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8F2A8" w14:textId="1F31DF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1D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012B438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B9820" w14:textId="7A74A23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F0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8FA6" w14:textId="19DC7F8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192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22D2A7B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9A04D" w14:textId="16D56A1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8E2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4E01" w14:textId="32174F7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E3C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24EDBD6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843DD" w14:textId="4285CB0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033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FF60" w14:textId="613B87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EBC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7FD8C92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8D82" w14:textId="3903598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93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8A26" w14:textId="5689E1E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7AB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4944685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3A41" w14:textId="009D7ED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90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C33C" w14:textId="3068D2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490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561526" w:rsidRPr="00493986" w14:paraId="2068C8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615E" w14:textId="5F5F339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4C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A1EA" w14:textId="61F5C4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512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8E8778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7F661" w14:textId="00CF0B1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DD6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17D20" w14:textId="4F341DF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24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B5F0E8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E4DB6" w14:textId="47C61E6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806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F207E" w14:textId="43F3D3C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45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B4C3C1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C4CF1" w14:textId="53F3837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0B0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E22D" w14:textId="25EB3F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A97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D1C3CE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E93E" w14:textId="71B75C5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DF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8115" w14:textId="14EEEE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EDA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7BB0BA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8AA28" w14:textId="0CB5A2D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84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30656" w14:textId="28D3208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DE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1F37D9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6166" w14:textId="1979CCA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89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DE08" w14:textId="0EA260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C3D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A8D7ED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370F" w14:textId="722EBE2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E1F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3B98C" w14:textId="1ABF49B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1EA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6C5EB3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8505B" w14:textId="79B2A9B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80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7A2E" w14:textId="7B8B233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AF92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7DF9F5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96D7" w14:textId="02E735E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DB6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BE59D" w14:textId="0E23B8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4A8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97FF2D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EA7B" w14:textId="2B48310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03F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6FB1B" w14:textId="3366B8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03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C728A0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31397" w14:textId="56638C0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375A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58F0" w14:textId="503134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B28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D622B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772B" w14:textId="37FE1AA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A3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DBB7" w14:textId="00DAEC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6CC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46EAB3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2F0D" w14:textId="11B40D3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CE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0679" w14:textId="5A3125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715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C38341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F322" w14:textId="43992ED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16A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BA18" w14:textId="656910E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F1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BB0437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2E198" w14:textId="2510591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567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66D4" w14:textId="4C06090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597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CBA8E4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2271" w14:textId="43EB8F5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FB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6FB2C" w14:textId="5DC4C83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EA2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D752E4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37F1" w14:textId="0C66683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EFA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A984" w14:textId="3833EA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052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0EE1EA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CA7AC" w14:textId="551AD20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11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0550" w14:textId="3239B3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292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965BD0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84BF" w14:textId="724CA3A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92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85B27" w14:textId="50F39E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D2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583BD1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C5D4" w14:textId="465783C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102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CCEF" w14:textId="751F43F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D7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FEEF0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A069" w14:textId="3DA0DF1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89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234B" w14:textId="59ABD3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F4E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A9A42E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6BD76" w14:textId="09DDE17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04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CBC4" w14:textId="7C1E54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DA5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D55F44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9FCF" w14:textId="56DE8ED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9B8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168E" w14:textId="19621C2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82C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576F4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2D7F" w14:textId="1753AB4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67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4E45" w14:textId="5D4717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58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DE7FF7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B6B5" w14:textId="3661A79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D30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C884" w14:textId="5B0A6FA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26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D6A92E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2005" w14:textId="50AA444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24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DF80C" w14:textId="2791B8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19E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1962A5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2922B" w14:textId="3A2433E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44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FDFD" w14:textId="302E63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4C49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2BB0DB0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458BA" w14:textId="4F1CED0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TaDUF966-11B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A5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6EFD" w14:textId="4F7A55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D6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06BBE7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F26DC" w14:textId="0F892AD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289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9368" w14:textId="6F6784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C2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1C4C2D3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B2C7" w14:textId="6165436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C7CF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2251B" w14:textId="4EC0F1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66A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71B448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67CD" w14:textId="3F78BF2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E36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247C" w14:textId="5E58FF2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628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8834DE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3757" w14:textId="78B9634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CA8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3EF7D" w14:textId="51727B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757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FE813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FF9D" w14:textId="019DB43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E176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B84B" w14:textId="0C07087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ED3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85754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2BF5" w14:textId="5143B6C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321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BB54" w14:textId="7701DBD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3B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2F716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F41C" w14:textId="5AC3ACE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E0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4158" w14:textId="557B25E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C1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249E9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A96E3" w14:textId="378EE78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82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6CA5" w14:textId="3DB0EA3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C8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25E5B7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0D5E" w14:textId="366AA1C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A7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E6D0" w14:textId="37C689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7AD4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C5E129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80807" w14:textId="5FEED47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8AA9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5517" w14:textId="4159CE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13A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AD42C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1852" w14:textId="5E6C71F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10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05FC" w14:textId="38D376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478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D0F94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7F47" w14:textId="6BFEEB6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C6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77DC" w14:textId="37E23A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17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A714D3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4574" w14:textId="33FC40D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503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DA54C" w14:textId="7F4A372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163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A088F9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517D" w14:textId="4AF453E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CA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C366" w14:textId="5FAA3F7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FE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19B897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4BAE" w14:textId="38B6BAF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12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4D46" w14:textId="3246145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F340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9E3F4C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9346" w14:textId="0272D96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988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6FEC" w14:textId="4749A4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969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3213BB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660E" w14:textId="703AB6A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50E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85F23" w14:textId="5D47B7B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A2D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044E8F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A4C2" w14:textId="3BCBF32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99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0A7F" w14:textId="482A2E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79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423F1D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1018" w14:textId="51216B3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4E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8448" w14:textId="5ED0F7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A2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7A965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1FE55" w14:textId="28D51F9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B6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91B2" w14:textId="515499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38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B2A6A0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486F2" w14:textId="6479284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9B28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C85F" w14:textId="4697D10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9F4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685DF5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CAEA" w14:textId="57FE7FF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F3F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89C9" w14:textId="0C152E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A3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8D2242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5FAD4" w14:textId="03E731A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51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28A5" w14:textId="599F393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02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599358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11B18" w14:textId="3BEE260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53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0FDEB" w14:textId="2558B56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9EB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020585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E779" w14:textId="6FAAA29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B5A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469F" w14:textId="64CA2D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06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427AFA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C0F7" w14:textId="4F9C28C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9D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9B95" w14:textId="2E6EA6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78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8A3214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A8843" w14:textId="52F4919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67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43F5" w14:textId="4AC2E77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8D1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8385F4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107B9" w14:textId="46FAF69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17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F0FED" w14:textId="05796A2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F25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2B9777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246B" w14:textId="0749AF0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F4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F969" w14:textId="22D8ADE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0AD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98C5A8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64F5" w14:textId="6905314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B2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FBB2" w14:textId="03A23A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FAA7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36F3B2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7E3B" w14:textId="2038EEA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81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B8C6" w14:textId="6B9647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4E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8D8205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944B" w14:textId="153A96F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CE4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322C7" w14:textId="5562B14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13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0B89DD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E2990" w14:textId="23F14FA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3F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F2FC" w14:textId="6418098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A6E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7B6FD5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BC920" w14:textId="65CC4CE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94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AE48" w14:textId="6884693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6B4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DD8F5B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3936" w14:textId="5B36897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CA13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1713B" w14:textId="659733D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AB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1C4B360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66363" w14:textId="29C6B13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AFD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CEDC" w14:textId="13F16F9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A7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49D886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49492" w14:textId="05ED149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59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3035" w14:textId="1889CEA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0D5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7067626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FB07" w14:textId="130E29B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F35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AD0D" w14:textId="292929F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B1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45BB4B9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9F8D" w14:textId="3FD7057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C7A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2CEF" w14:textId="29E163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899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703DE1A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06CEC" w14:textId="45A4C6F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7D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2E19" w14:textId="1E4B427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51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ACAE22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6BF01" w14:textId="45DF89B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3C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5D6D0" w14:textId="2E6F7DD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BD8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14C4917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C047" w14:textId="781EAF9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14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87E0" w14:textId="2FEBC9F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868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669FE54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2539" w14:textId="6E7D792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9CE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590A" w14:textId="2D8E5C6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C3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561526" w:rsidRPr="00493986" w14:paraId="23184D7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1A28" w14:textId="06405DC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34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FD52C" w14:textId="18F0F9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C7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3AED7D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0A3B8" w14:textId="706BD52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5D3B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7CF59" w14:textId="747843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68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2A9820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06FC" w14:textId="1DAE90F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D9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F2EB6" w14:textId="27B2563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DA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E6842B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D2C9" w14:textId="345C82A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94D5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487D" w14:textId="776E7A3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ED89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9B3E5C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5E37" w14:textId="4DD3839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47D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4A1B6" w14:textId="05732D2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6D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D9BCB5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250CB" w14:textId="0286299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45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7895C" w14:textId="253F7AE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51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32377D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421B8" w14:textId="51A44B7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E5F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A239" w14:textId="322D1F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3B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FBD291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0F48" w14:textId="77E8231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FC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034DE" w14:textId="009D527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8F57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C90EE0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0D27" w14:textId="27172DF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B7B0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21BA" w14:textId="439741F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90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DC929B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8824B" w14:textId="7088B9F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6B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9C5D" w14:textId="38850C7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8A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0F8F1D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69A1" w14:textId="2911A9B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28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DAE4" w14:textId="7F6213F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048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2EEB5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8EA4" w14:textId="474FF57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3FD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3B1E" w14:textId="5BB3DBC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B9E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52EA58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CE4BF" w14:textId="4EC050E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5B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C245" w14:textId="65DEE3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A7DF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BA2228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EDA3" w14:textId="0D90B1C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50C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6524" w14:textId="3D60919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EC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38C2EA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BCDA" w14:textId="56E20D7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D9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89F9" w14:textId="4200483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FE2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705A51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771E5" w14:textId="623D2AE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50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D2CF" w14:textId="505007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0D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A7CC28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6B4F" w14:textId="704560D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6F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A2A29" w14:textId="2A1300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019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17BE43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FDF0" w14:textId="087011E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901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B8A4" w14:textId="425A6BB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249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50F8AD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DEC50" w14:textId="1AF7EA8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A1F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3F98" w14:textId="0055117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593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28E3CC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4775" w14:textId="1A1ECF8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521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EFD9" w14:textId="4EACA44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49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83CD23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96D0" w14:textId="2A5F3E8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533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8B3F" w14:textId="0C5F7A8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CC0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364E00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1486" w14:textId="318C4F5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328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E9FC" w14:textId="0622D95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68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0A9854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2C3EE" w14:textId="6B3E535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70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062D" w14:textId="6845D5B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BA7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E2849C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11C5" w14:textId="1561186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7A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1E1FA" w14:textId="4E197C1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6F45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9A0CD5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3C85" w14:textId="1DBDB0D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A3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91A19" w14:textId="0D8C60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B1FD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D96042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C3AA" w14:textId="29D5EA1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3AC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E551" w14:textId="31D8C8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4C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E3F0B4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93017" w14:textId="37A6D0E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D4D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514A" w14:textId="1942EAB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502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9F6A35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D9EC" w14:textId="1A07ED1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4E38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FBF2" w14:textId="404E5E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6473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7E2CBA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5B180" w14:textId="382BC8C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545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5DF5" w14:textId="11A128F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D68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4002CC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C0BEE" w14:textId="4092185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TaDUF966-12B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274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64BBC" w14:textId="6CED367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3E8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0172B1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45F9" w14:textId="4D90C8C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5B7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7CCCD" w14:textId="169CF2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8AA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module for light response</w:t>
            </w:r>
          </w:p>
        </w:tc>
      </w:tr>
      <w:tr w:rsidR="00561526" w:rsidRPr="00493986" w14:paraId="200A84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C350C" w14:textId="4B5F9C3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E0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ED1A" w14:textId="6609A2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AD2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571CD5F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0DA2" w14:textId="33771B9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D4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F606" w14:textId="49FB10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931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B0D71C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3B3F" w14:textId="1B9CAA2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98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DFED" w14:textId="696F130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36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C3B289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38EFB" w14:textId="3C785BA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ED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8687" w14:textId="091579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98B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330C56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4F77" w14:textId="3DD538F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6D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AA2A" w14:textId="46863F8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F41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08C248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0397" w14:textId="683ADEF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7A5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53B0" w14:textId="60C414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F4DE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9CB04C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37AD" w14:textId="7FA63A0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BA4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612E" w14:textId="5AAA479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2D4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B79193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4E1B" w14:textId="49FC099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B54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7609" w14:textId="79CD653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B43E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AF59F9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9F99A" w14:textId="7A02BF2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9448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3EF1" w14:textId="3736EE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65D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594909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F2B8" w14:textId="41B47F4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6E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19F6C" w14:textId="7B53740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B3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6E273E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6054" w14:textId="36C0592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83E1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2449" w14:textId="24F0B10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6E5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4AA0EF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53FF4" w14:textId="6CC93EE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68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AB72" w14:textId="68A86A7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A08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803F1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B51D" w14:textId="7040DC7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9CB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0017" w14:textId="3C78B77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B493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99212F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BE82" w14:textId="20A7E15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640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FAC3" w14:textId="1046613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7C30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326B7E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DD695" w14:textId="4737261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F7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E4613" w14:textId="48F7E44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19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F6D0B0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95736" w14:textId="0453E20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5AA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AC2D" w14:textId="34FE267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24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AFD82D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98D7" w14:textId="0D54760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D1C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268B4" w14:textId="225A560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6F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D9E47B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1E865" w14:textId="55CF17C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D468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88396" w14:textId="6E14E59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EEB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FC9DA9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2B0B1" w14:textId="488CF04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556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7DB2" w14:textId="1884DD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01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27DA3D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2FBCB" w14:textId="27DA84A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24BA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F6C6" w14:textId="04854E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FC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A0B690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7FB0" w14:textId="6A58920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58F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7690" w14:textId="03BFCC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37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0D7FE0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A03C" w14:textId="2166670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7F93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0572D" w14:textId="0242CEC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028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A9C9AE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BA99" w14:textId="36F3E61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47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D44D" w14:textId="2EE86F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4A7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BC7EF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07A0D" w14:textId="5F1451B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6F3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F6DE" w14:textId="0FFB2E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A5D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10C09C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9179C" w14:textId="1745090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BAD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B6AF3" w14:textId="1A5F958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E4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6BBE01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03D2" w14:textId="5C23162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5C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55DBE" w14:textId="52FDF0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A08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844294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FB262" w14:textId="33DA9FE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3B0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9AA9" w14:textId="50063B1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248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822DFD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0BD39" w14:textId="146FA55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F6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ADE2" w14:textId="5A013CF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A7E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AB6D8D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0AA7" w14:textId="6032ADE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265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19977" w14:textId="64597F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43B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93B8D3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378E" w14:textId="1C0E09E0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0EF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EA8C" w14:textId="57FD60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E3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310E93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F045" w14:textId="6BE22E3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46C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4318" w14:textId="2EF725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8F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22375E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A09B" w14:textId="7127CFB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0C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4B5F" w14:textId="068C59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E64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ABD58E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7F00" w14:textId="056004B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EE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505DF" w14:textId="4F8A621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06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912217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33F7" w14:textId="018B3CE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E5E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7171" w14:textId="3BD838C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F8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025E532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BE29" w14:textId="1974449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E72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2050D" w14:textId="0E3FDEC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ADC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13BBABE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7CB30" w14:textId="52BD6DB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E5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002C" w14:textId="5229C0A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56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B195E3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DC9E8" w14:textId="1CEBD08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83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4420" w14:textId="3EE0DB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333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1A2565A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17466" w14:textId="5D054BE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B3A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A58E" w14:textId="5E50170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192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0E93D2B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B79E" w14:textId="364045A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F1F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7EBE4" w14:textId="54A7EF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1959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04E9DDB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86830" w14:textId="33529B1D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D6D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D1642" w14:textId="12E7175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BB5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71EA25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BE61" w14:textId="398E675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33D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6197" w14:textId="6D016F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9D7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1617518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FD3E" w14:textId="594472D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E8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7DABC" w14:textId="57BE44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205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6514428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EE20" w14:textId="121F662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20B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B0F0" w14:textId="2C52B3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852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7BD35D5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D61E" w14:textId="222F520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0D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F198" w14:textId="1A2F83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212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light responsiveness</w:t>
            </w:r>
          </w:p>
        </w:tc>
      </w:tr>
      <w:tr w:rsidR="00561526" w:rsidRPr="00493986" w14:paraId="3866573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1A474" w14:textId="16CA76A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F7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1E6D" w14:textId="01B450A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F2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gibberellin-responsive element</w:t>
            </w:r>
          </w:p>
        </w:tc>
      </w:tr>
      <w:tr w:rsidR="00561526" w:rsidRPr="00493986" w14:paraId="308698A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8E6F" w14:textId="35DED42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18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5B4A" w14:textId="34D818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0C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F2A6AA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BC033" w14:textId="62D085C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23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7C40" w14:textId="73DBA7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56B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B020C3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05F8" w14:textId="533146F7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E6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07F9" w14:textId="74100F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CD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C0E720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B9C6" w14:textId="021FC00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B2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783D" w14:textId="654E0B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A73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21CFE9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5598" w14:textId="4F31E64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8A2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93D9" w14:textId="3237F03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4A6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6EDD5F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E814" w14:textId="5DC1404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14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670BA" w14:textId="43AFFC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550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26D595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7530D" w14:textId="7E14EBF2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1B7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C80E" w14:textId="600F83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090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319F49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E8D3" w14:textId="7965DDC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5CE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9AE0" w14:textId="796A364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4D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C03B14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FFAE" w14:textId="781A18C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59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D1E5" w14:textId="11B8B9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31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73D54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E486" w14:textId="6A6D2C2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2E7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EF9D7" w14:textId="7E64792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A21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9718DC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E74D" w14:textId="681C7F1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B57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63D8" w14:textId="1CCEEE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0372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175A72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736C" w14:textId="1D2CA86E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C57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0CF1" w14:textId="7C65494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365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8FE311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5CD0" w14:textId="3B24FF6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6D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342C" w14:textId="6E4719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30E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D85CDB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CA72" w14:textId="50201D0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C4C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840C" w14:textId="09C8A93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847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5E8AE3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519F" w14:textId="77DFEFB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3B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BE7A" w14:textId="4EAA92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F1F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A2D718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4D4C" w14:textId="2F92698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223D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6CB86" w14:textId="5AF3FC9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9F4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4F8BD1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A6413" w14:textId="09A48BB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00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830A" w14:textId="71C86AE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06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DA0D73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F44D" w14:textId="7805A716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E0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40CC7" w14:textId="4C8649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B05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97E6D6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7DF1" w14:textId="2A98F63F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86C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F9B2" w14:textId="6F37E1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003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22188F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5158" w14:textId="4D80C759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89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F427" w14:textId="28AB985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84E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7923F7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6F0D" w14:textId="16E6AEA4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15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BB98A" w14:textId="3068CF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9B2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705663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5409" w14:textId="0469EB6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990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81D5" w14:textId="1006F55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BA7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1463E8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2749" w14:textId="77D3E168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6124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2A40" w14:textId="67E0B77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A7C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B8DDE2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AAF71" w14:textId="5C9E297C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64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BCC2" w14:textId="75D01A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2E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79843C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F7E8" w14:textId="17BFF8C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42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7D31E" w14:textId="41A8D4D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14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8F1661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CA133" w14:textId="62C9ED33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0A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B7D8D" w14:textId="1118FB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421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E0DC7D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8CF8" w14:textId="5CA8048B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C4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559B" w14:textId="5A6C38A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F33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7B20F0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548D" w14:textId="34656C15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0902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6BD14" w14:textId="6FE6C4E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04F6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57C845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9B19" w14:textId="77F556F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C4D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DD6EE" w14:textId="768438E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4C5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05F4F6A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E1AE" w14:textId="5B4BDD1A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AA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05E1" w14:textId="6A2E87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C51A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6FC345C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7BBCA" w14:textId="0164AAD1" w:rsidR="00561526" w:rsidRPr="00493986" w:rsidRDefault="0009518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TaDUF966-13A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BFAA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C3423" w14:textId="78C58EF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D7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2723257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46ED" w14:textId="78703EB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C55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9933E" w14:textId="7B3568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75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</w:t>
            </w:r>
          </w:p>
        </w:tc>
      </w:tr>
      <w:tr w:rsidR="00561526" w:rsidRPr="00493986" w14:paraId="4B60882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0552B" w14:textId="2C59EC2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026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9E516" w14:textId="3134D6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686D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9CCB6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1F07" w14:textId="7056757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27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C291F" w14:textId="39468F4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4B3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7BCBBA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10397" w14:textId="6F9032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7CC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2F6A" w14:textId="44D53A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F42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3347A99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E6D0" w14:textId="6BE411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77A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17F1" w14:textId="0D0E83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483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1D33CD9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D068" w14:textId="143627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1BB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37F0" w14:textId="755C4E1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FC0C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3A30EDA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DDC5" w14:textId="0E5B3C6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B1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8011" w14:textId="7A264FF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C79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F09783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2A69" w14:textId="70EF4FD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CA7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D2427" w14:textId="12EB5C3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D1B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DC7168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60564" w14:textId="29FD6AD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89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401E5" w14:textId="53E00D8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824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805BC6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869A6" w14:textId="73A6859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9E4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37B5" w14:textId="36887B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F4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2BF6BB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77C8" w14:textId="3F33FD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8036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8445" w14:textId="6119DC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D11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74F911F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D9A5" w14:textId="4849D8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14F1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9EB0" w14:textId="26B9461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99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176858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C26B" w14:textId="54B5D5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314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4ECC" w14:textId="47A9E8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2CD3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F45002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4745" w14:textId="1C5B4B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0DBC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9C6F" w14:textId="36FA46E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2A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9A643F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365CD" w14:textId="285A1F0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6BE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A1FB6" w14:textId="55D90FA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F87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2B3CD1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9BD35" w14:textId="70888B0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84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B1AE" w14:textId="118E4D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3F7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04C4B1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F8235" w14:textId="7F17B6A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14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97E2" w14:textId="4F42F8B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3889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9859C7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8C42F" w14:textId="251A03E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265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2389" w14:textId="113F45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E90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A098D6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62C9" w14:textId="7448C93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A5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F2BF" w14:textId="6B5C0C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F57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1A5A16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6809" w14:textId="7174418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DDC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C6F5" w14:textId="4FF2B2D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AF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37E93A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D49C" w14:textId="334439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64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F74D" w14:textId="0AA144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4CF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8F8AC9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2FAB5" w14:textId="0C9E7AE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BC7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B204" w14:textId="76040F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114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F689BB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BD41" w14:textId="663879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45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CAE4" w14:textId="54CC566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56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3A0778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0FC0" w14:textId="748777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29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158C" w14:textId="6C476FA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6B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408616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0881" w14:textId="52A6F0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24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51E9" w14:textId="24606B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4EA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C37998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DDAB4" w14:textId="6DB036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BF1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BDB78" w14:textId="1C27068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F7F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EEE58F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239C" w14:textId="5C5A2A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7FC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8D40" w14:textId="7040834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AB1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153241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7DAE3" w14:textId="38A749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2A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64BE" w14:textId="19C3170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EB5D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related to meristem expression</w:t>
            </w:r>
          </w:p>
        </w:tc>
      </w:tr>
      <w:tr w:rsidR="00561526" w:rsidRPr="00493986" w14:paraId="550C02B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7387" w14:textId="38C8476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8CE7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5B5ED" w14:textId="129B4FC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00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29C10F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2928" w14:textId="06729D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4B4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C5AA" w14:textId="2CC2275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F0B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MYBHv1 binding site</w:t>
            </w:r>
          </w:p>
        </w:tc>
      </w:tr>
      <w:tr w:rsidR="00561526" w:rsidRPr="00493986" w14:paraId="0ADD4F9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5E8ED" w14:textId="264772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5C4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DA55F" w14:textId="6BD86E4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1F8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8BC294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5F4C" w14:textId="567FB27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C1B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AB40" w14:textId="27A273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D96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1596175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FEDC" w14:textId="78DA80E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04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061B" w14:textId="09C3FF2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EF8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B6826A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3FFD" w14:textId="642DC66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8A44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309B0" w14:textId="4B7D1D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7933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76CA44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EE46" w14:textId="5C9551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4B4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4BA5" w14:textId="73D19F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A47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20BBF20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1379" w14:textId="5FCB75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5FC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F216" w14:textId="2967D40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33C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2125311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A780" w14:textId="468CF0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3BD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C0FEA" w14:textId="66CB5A2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53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50366D6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3020" w14:textId="43C83B3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7FD4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D1AC" w14:textId="50D08A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A79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7A75BB9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0F9AA" w14:textId="31675D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6CD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5EFA" w14:textId="679251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7B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1F86C7E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97A3A" w14:textId="73D91F2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2C0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D8F2" w14:textId="0892E4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7D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5B8BC6F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0152E" w14:textId="085B266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4F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B0ED" w14:textId="63A14DF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386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65DC386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37B2" w14:textId="35CD06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E57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0CBB" w14:textId="4F90CC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5A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76A3FE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DA508" w14:textId="0FB3715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124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6F6A0" w14:textId="5CBDD3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20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544C65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D3BD" w14:textId="4E6A03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BF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8A17" w14:textId="658FD98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06D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7CD6AA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5492" w14:textId="12EB463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31C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1060A" w14:textId="410AA4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A5A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8AF971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B18E" w14:textId="39095E2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7E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4199" w14:textId="174FAC9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3E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BAE47D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559A7" w14:textId="1B04E99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D29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01F1" w14:textId="4C38C83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06C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4ABA5E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A573" w14:textId="13FC92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279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742A" w14:textId="06AF12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64D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08034D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8720D" w14:textId="01B791D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1C1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F51A3" w14:textId="4B666BB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BB0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AB9B65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7D102" w14:textId="5869F4D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F6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65CA" w14:textId="32FBDBC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A55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A5663D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852C" w14:textId="592070F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A0B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052B" w14:textId="207923E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C17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E807D0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603B" w14:textId="656BAFB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C6E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1F95" w14:textId="2B1590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54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8874D1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CAB6" w14:textId="15736D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9F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12D9" w14:textId="6056F66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2064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6FEFE0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9ABB" w14:textId="4CFD81C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E70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C5DF" w14:textId="01DD33F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FE84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6B42B08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2825" w14:textId="0BB744B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1CAB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B9073" w14:textId="085B644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52C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salicylic acid responsiveness</w:t>
            </w:r>
          </w:p>
        </w:tc>
      </w:tr>
      <w:tr w:rsidR="00561526" w:rsidRPr="00493986" w14:paraId="49D2F83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295E" w14:textId="1CCCC18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F04F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D6CE4" w14:textId="3DDE013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2A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1375B1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B89C" w14:textId="4E9562A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0A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0AB6" w14:textId="33892B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oleracea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C8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auxin-responsive element</w:t>
            </w:r>
          </w:p>
        </w:tc>
      </w:tr>
      <w:tr w:rsidR="00561526" w:rsidRPr="00493986" w14:paraId="72944FE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DA245" w14:textId="440E4C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1E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16EC" w14:textId="5E9FC4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E28E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5D67011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3CD8" w14:textId="14273A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0D2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74D1C" w14:textId="47CD0AB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10F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75230E4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E1BC" w14:textId="4B30530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CD1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9362F" w14:textId="2C77213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09D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conserved DNA module involved in light responsiveness</w:t>
            </w:r>
          </w:p>
        </w:tc>
      </w:tr>
      <w:tr w:rsidR="00561526" w:rsidRPr="00493986" w14:paraId="6D99688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69759" w14:textId="37A606E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12F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5B35" w14:textId="69E6DA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D30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1BD965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9FFF" w14:textId="2713AC1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CB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CF79" w14:textId="720962F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555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50C6DC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DB1D8" w14:textId="10FBEE6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795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70E0F" w14:textId="25DADB0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35C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702E66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C3207" w14:textId="016E662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FC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7473" w14:textId="385CAB5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419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037BDE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2835" w14:textId="52ACCA1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821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E073" w14:textId="32519EC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79BF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95A76B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33D1" w14:textId="65E5B6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C9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F3D1" w14:textId="6EC539D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87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3F596B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0E18" w14:textId="6C15919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9BF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2647" w14:textId="62BE073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8399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09725D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D96B" w14:textId="26755B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C4E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D7C07" w14:textId="371B69E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BF58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DB8167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3953B" w14:textId="6A6130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B0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DF435" w14:textId="5D64C3E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574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1DB2C61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2416D" w14:textId="4D7DEA0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CB0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D18D0" w14:textId="6C93EC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E4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D7BB86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609DD" w14:textId="67F28F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5554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5CBB" w14:textId="7AFE6FD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63BA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0C86E4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4AD7" w14:textId="26B9701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0AE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FF516" w14:textId="0CD35F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324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42F3B5A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0CD4" w14:textId="41FFC63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11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4EF3" w14:textId="50875B4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A19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FCE849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117F" w14:textId="7F079EC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8027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5418" w14:textId="696972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CD6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ED8814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A02D" w14:textId="3AF02B6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C51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044F0" w14:textId="519A7E7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19FB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1732FD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4B51" w14:textId="7EB8E07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3E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89FA" w14:textId="440FB0D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D228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9F4702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78C2" w14:textId="4859C35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92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AB024" w14:textId="6ACE2AA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4127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6094528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B3F0" w14:textId="4DD0388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3B1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7957" w14:textId="6167707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EA81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3F54A7C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DCE8" w14:textId="1284A5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73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A40C4" w14:textId="1864B46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7B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4471300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6D5B" w14:textId="1A8308E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188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85B3" w14:textId="582A458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F06B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9A4C52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9547" w14:textId="0CBBC89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498D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287B" w14:textId="665E06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DA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562CF13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379E" w14:textId="797A382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E890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CC410" w14:textId="20FD880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7B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6298D47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BC15" w14:textId="250333A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1B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9E41" w14:textId="04DEE6A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276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01A3A1F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B399" w14:textId="7745782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AA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553E" w14:textId="3BE0F70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FC6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low-temperature responsiveness</w:t>
            </w:r>
          </w:p>
        </w:tc>
      </w:tr>
      <w:tr w:rsidR="00561526" w:rsidRPr="00493986" w14:paraId="2C9BBEF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C903" w14:textId="42217D2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661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31E2" w14:textId="5109C4E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87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light responsiveness</w:t>
            </w:r>
          </w:p>
        </w:tc>
      </w:tr>
      <w:tr w:rsidR="00561526" w:rsidRPr="00493986" w14:paraId="690002C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817C" w14:textId="3E03B1E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730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D91B3" w14:textId="305EBB1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Petroselinum crispum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83E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light responsiveness</w:t>
            </w:r>
          </w:p>
        </w:tc>
      </w:tr>
      <w:tr w:rsidR="00561526" w:rsidRPr="00493986" w14:paraId="2732459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0ED7" w14:textId="7CE2237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2E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F4F3" w14:textId="261CE47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CE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6CC3DD6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007A" w14:textId="2CEDAF9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2DA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1CC7" w14:textId="39021E8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ED5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light responsive element</w:t>
            </w:r>
          </w:p>
        </w:tc>
      </w:tr>
      <w:tr w:rsidR="00561526" w:rsidRPr="00493986" w14:paraId="783956D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68B4" w14:textId="2E03DAB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8D9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CFA5" w14:textId="4157774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B51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B12CC4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A9DC" w14:textId="283294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2D7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7388D" w14:textId="3587653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Helianthus annuus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1388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54BD33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3583" w14:textId="5E4C847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A25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46A4" w14:textId="47530E4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7C34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90BB3F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1A217" w14:textId="6F0E2BB3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43B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993E" w14:textId="0D1E714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Oryza sativa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E833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9D502A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B0F2" w14:textId="1ADE5FE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FF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CED7" w14:textId="0BECE5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E6B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BF04C6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B5A1" w14:textId="012E4C9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D01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A935D" w14:textId="652E05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398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418D9F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137D" w14:textId="7B378D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876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7E3B" w14:textId="774EB7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B932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05FC7B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C029" w14:textId="7DD6035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CB6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CE1C" w14:textId="264AA8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020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449969A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975D" w14:textId="04CAB8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77E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F4D01" w14:textId="3CE6978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FD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defense and stress responsiveness</w:t>
            </w:r>
          </w:p>
        </w:tc>
      </w:tr>
      <w:tr w:rsidR="00561526" w:rsidRPr="00493986" w14:paraId="207C67B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D608" w14:textId="474C8A4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AD5F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FFA9" w14:textId="2553FA4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FCB7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520B145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DEFB" w14:textId="5529B1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TaDUF966-14B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1FC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9C10" w14:textId="2CDA931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128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the MeJA-responsiveness</w:t>
            </w:r>
          </w:p>
        </w:tc>
      </w:tr>
      <w:tr w:rsidR="00561526" w:rsidRPr="00493986" w14:paraId="767888C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4B12" w14:textId="24EDDE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9AB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8DD7" w14:textId="1DEDDC8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0661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38BD01FF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CB4E" w14:textId="70E804B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B2BC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47B8" w14:textId="1CB502A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151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0B76E0F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25ECA" w14:textId="460E5B2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4C5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8118" w14:textId="4598126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1473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53C3AC1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AD49" w14:textId="0C9FC03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1BAE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697D" w14:textId="0A9695E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Hordeum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A9DC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2955FDC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DAAD" w14:textId="5405087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D1C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66CBB" w14:textId="1D5F5F2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11D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the abscisic acid responsiveness</w:t>
            </w:r>
          </w:p>
        </w:tc>
      </w:tr>
      <w:tr w:rsidR="00561526" w:rsidRPr="00493986" w14:paraId="4FC2CA0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85E0" w14:textId="2E854B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ACB8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C145" w14:textId="2DEA559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50C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0EBC7D8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DB7DF" w14:textId="3CA73FD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E8D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3946" w14:textId="5C7EB9B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22F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essential for the anaerobic induction</w:t>
            </w:r>
          </w:p>
        </w:tc>
      </w:tr>
      <w:tr w:rsidR="00561526" w:rsidRPr="00493986" w14:paraId="25052F2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974EB" w14:textId="5BF1505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74E6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6FEE9" w14:textId="08DEF34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0D6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00BBFC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4255" w14:textId="51D684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90F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5422" w14:textId="50AE9E7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430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6451FB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A0EA4" w14:textId="5CDACA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640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07BC" w14:textId="443DEAB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6AB2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20C552C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2672" w14:textId="087F9F7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B14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74CFB" w14:textId="2F7DA21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0F38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E163A7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C3BF8" w14:textId="711A7E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81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032E3" w14:textId="347A4B2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23E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961540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BFC0" w14:textId="7B281A9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09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201D" w14:textId="0C8751E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C5F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58FF9F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0F066" w14:textId="766F42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55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007D2" w14:textId="0772CF1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D56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2234483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5EE1F" w14:textId="357304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F0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BC064" w14:textId="7251DED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0B74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10680F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2E741" w14:textId="1351913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85D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C7FE" w14:textId="72A4CD9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53B0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A05144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5701" w14:textId="439481B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AD2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CC86" w14:textId="77A6B14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4127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A34AF9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D8B5" w14:textId="3AFED5C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8D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9566" w14:textId="2561753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123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65C8EA9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AF3E" w14:textId="09A2367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A08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683E7" w14:textId="15AA995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053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5547C59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D514" w14:textId="1D8F328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4B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9139" w14:textId="07A8F3D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E57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078ED2D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783C" w14:textId="3B5B1B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7BD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41CCF" w14:textId="0A87AF6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F70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552BD2F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28EC" w14:textId="325F671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9CA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B858" w14:textId="21E7329C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BD3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49E4FA16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D0C3" w14:textId="47F4999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A79B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65A0" w14:textId="6FEEF9F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7B4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34162A3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AF1E9" w14:textId="5971DC05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624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B6D3" w14:textId="6F94BAB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9AB0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5E7233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E5AE" w14:textId="657283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27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1FA3A" w14:textId="54CC2CD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9726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3B81413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E3B6F" w14:textId="3D13FAA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FE5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5AE6" w14:textId="5BADE6A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7F6B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common cis-acting element in promoter and enhancer regions</w:t>
            </w:r>
          </w:p>
        </w:tc>
      </w:tr>
      <w:tr w:rsidR="00561526" w:rsidRPr="00493986" w14:paraId="22539302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E0A6" w14:textId="5F22589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424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E89CB" w14:textId="213AD6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91A5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119F651D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77AF" w14:textId="043AC05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6B1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F8CC" w14:textId="074444B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glutinosa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8BF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61526" w:rsidRPr="00493986" w14:paraId="774682D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D00B" w14:textId="27AB94D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0CE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43B75" w14:textId="470EEE7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9D82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494847F8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8704" w14:textId="68C6B9F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394C6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2E1E" w14:textId="3F904B7F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Pisum sativum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2BF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40971B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D97F" w14:textId="4C69540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C64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CC2F" w14:textId="161345C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0AB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612F6AB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D365A" w14:textId="155DF27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lastRenderedPageBreak/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FA9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D2F8" w14:textId="57A2C4B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6329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17D8B39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3682" w14:textId="445CD84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FF2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7008" w14:textId="4F2D715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8A9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light responsiveness</w:t>
            </w:r>
          </w:p>
        </w:tc>
      </w:tr>
      <w:tr w:rsidR="00561526" w:rsidRPr="00493986" w14:paraId="0EF316E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1472" w14:textId="3136B77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357E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FB70C" w14:textId="68E6878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0C8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MYB binding site involved in drought-inducibility</w:t>
            </w:r>
          </w:p>
        </w:tc>
      </w:tr>
      <w:tr w:rsidR="00561526" w:rsidRPr="00493986" w14:paraId="6F7D8BBE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21B19" w14:textId="2A5BD31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641A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BC7D" w14:textId="00E7E7A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Zea mays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030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regulatory element involved in zein metabolism regulation</w:t>
            </w:r>
          </w:p>
        </w:tc>
      </w:tr>
      <w:tr w:rsidR="00561526" w:rsidRPr="00493986" w14:paraId="59A83A8B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F4A1" w14:textId="441C1B2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3A107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4989" w14:textId="43F41E1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2C4E5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BCECE4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BD91" w14:textId="169477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19B3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C071" w14:textId="357A637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95C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078EC115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8116" w14:textId="6E6A16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3EAE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8804F" w14:textId="59BFB1B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13FE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375EEAE0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F2E3" w14:textId="169E2D50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A10B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EDC7" w14:textId="0E61F4C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BA96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6040F4A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6306" w14:textId="3DDC942E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4BA3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A6EE" w14:textId="758BEC84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BA2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36A700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538B" w14:textId="34A60789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09DD1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15BF" w14:textId="7C068F6A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0A6A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527AF7B9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AF7B" w14:textId="0DDD669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F41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4AEF" w14:textId="28A090CB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833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22BA5163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6220" w14:textId="23E986D1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515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98AFE" w14:textId="441628B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Brassica napus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182C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14607751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111D" w14:textId="17D856D2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70A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1B9AD" w14:textId="158B9C5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DBFD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core promoter element around -30 of transcription start</w:t>
            </w:r>
          </w:p>
        </w:tc>
      </w:tr>
      <w:tr w:rsidR="00561526" w:rsidRPr="00493986" w14:paraId="7F5DF277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E2263" w14:textId="223C3E0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0024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2630" w14:textId="2D11EDCD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Arabidopsis thaliana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F9B8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part of a light responsive element</w:t>
            </w:r>
          </w:p>
        </w:tc>
      </w:tr>
      <w:tr w:rsidR="00561526" w:rsidRPr="00493986" w14:paraId="6D0D5334" w14:textId="77777777" w:rsidTr="00165A9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BAB47" w14:textId="1537AFA8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TaDUF966-14D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699EF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+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C492E" w14:textId="6265DC16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i/>
                <w:iCs/>
                <w:color w:val="000000"/>
                <w:sz w:val="20"/>
                <w:szCs w:val="20"/>
                <w:lang w:eastAsia="zh-CN"/>
              </w:rPr>
              <w:t>Nicotiana tabacum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03E29" w14:textId="77777777" w:rsidR="00561526" w:rsidRPr="00493986" w:rsidRDefault="00561526" w:rsidP="00561526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</w:pPr>
            <w:r w:rsidRPr="00493986">
              <w:rPr>
                <w:rFonts w:eastAsia="宋体" w:cs="Times New Roman"/>
                <w:color w:val="000000"/>
                <w:sz w:val="20"/>
                <w:szCs w:val="20"/>
                <w:lang w:eastAsia="zh-CN"/>
              </w:rPr>
              <w:t>cis-acting element involved in defense and stress responsiveness</w:t>
            </w:r>
          </w:p>
        </w:tc>
      </w:tr>
    </w:tbl>
    <w:p w14:paraId="3C1BDA5B" w14:textId="77777777" w:rsidR="00602B8B" w:rsidRDefault="00602B8B" w:rsidP="00493986">
      <w:pPr>
        <w:sectPr w:rsidR="00602B8B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225508B" w14:textId="5D7F4F80" w:rsidR="00DD3668" w:rsidRDefault="00DD3668" w:rsidP="00DD3668">
      <w:pPr>
        <w:pStyle w:val="a9"/>
      </w:pPr>
      <w:r>
        <w:lastRenderedPageBreak/>
        <w:t xml:space="preserve">Supplementary Table </w:t>
      </w:r>
      <w:r w:rsidR="004E17EB">
        <w:rPr>
          <w:lang w:eastAsia="zh-CN"/>
        </w:rPr>
        <w:t>11</w:t>
      </w:r>
      <w:r w:rsidR="007C4B32">
        <w:rPr>
          <w:lang w:eastAsia="zh-CN"/>
        </w:rPr>
        <w:t>.</w:t>
      </w:r>
      <w:r>
        <w:t xml:space="preserve"> </w:t>
      </w:r>
      <w:r>
        <w:rPr>
          <w:rFonts w:hint="eastAsia"/>
          <w:lang w:eastAsia="zh-CN"/>
        </w:rPr>
        <w:t>|</w:t>
      </w:r>
      <w:r>
        <w:t xml:space="preserve"> </w:t>
      </w:r>
      <w:r w:rsidRPr="00DD3668">
        <w:rPr>
          <w:b w:val="0"/>
        </w:rPr>
        <w:t>Metadata for RNA-Seq samples. Details for each sample including variety, tissue, age, stress cond</w:t>
      </w:r>
      <w:r>
        <w:rPr>
          <w:b w:val="0"/>
        </w:rPr>
        <w:t>itions and original publication</w:t>
      </w:r>
    </w:p>
    <w:tbl>
      <w:tblPr>
        <w:tblW w:w="10348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851"/>
        <w:gridCol w:w="1276"/>
        <w:gridCol w:w="992"/>
        <w:gridCol w:w="992"/>
        <w:gridCol w:w="992"/>
        <w:gridCol w:w="993"/>
        <w:gridCol w:w="1417"/>
      </w:tblGrid>
      <w:tr w:rsidR="00602B8B" w:rsidRPr="004C3947" w14:paraId="4B2B3DE7" w14:textId="77777777" w:rsidTr="00165A99">
        <w:trPr>
          <w:trHeight w:val="38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738CE9" w14:textId="69B12595" w:rsidR="004C3947" w:rsidRPr="004C3947" w:rsidRDefault="004C3947" w:rsidP="00602B8B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4C3947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Treatment Type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F1964C" w14:textId="77777777" w:rsidR="004C3947" w:rsidRPr="004C3947" w:rsidRDefault="004C3947" w:rsidP="00602B8B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4C3947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Provider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F984F" w14:textId="77777777" w:rsidR="004C3947" w:rsidRPr="004C3947" w:rsidRDefault="004C3947" w:rsidP="004C394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4C3947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SRA ID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22D91A" w14:textId="77777777" w:rsidR="004C3947" w:rsidRPr="004C3947" w:rsidRDefault="004C3947" w:rsidP="00602B8B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4C3947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Scientific Name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EFA273" w14:textId="77777777" w:rsidR="004C3947" w:rsidRPr="004C3947" w:rsidRDefault="004C3947" w:rsidP="00602B8B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4C3947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Variety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37CDC1" w14:textId="77777777" w:rsidR="004C3947" w:rsidRPr="004C3947" w:rsidRDefault="004C3947" w:rsidP="0032502B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4C3947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Age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DD0C87" w14:textId="77777777" w:rsidR="004C3947" w:rsidRPr="004C3947" w:rsidRDefault="004C3947" w:rsidP="00602B8B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4C3947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Stress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365F5A" w14:textId="77777777" w:rsidR="004C3947" w:rsidRPr="004C3947" w:rsidRDefault="004C3947" w:rsidP="0032502B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4C3947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Tissue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4BE09" w14:textId="77777777" w:rsidR="004C3947" w:rsidRPr="004C3947" w:rsidRDefault="004C3947" w:rsidP="004C394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4C3947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DOI</w:t>
            </w:r>
          </w:p>
        </w:tc>
      </w:tr>
      <w:tr w:rsidR="00165A99" w:rsidRPr="004C3947" w14:paraId="72098BB7" w14:textId="77777777" w:rsidTr="00165A99">
        <w:trPr>
          <w:trHeight w:val="385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B091" w14:textId="7967EE7A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CK 6h root of 1 week QM6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6C88DB" w14:textId="686E2BD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CB4620" w14:textId="76AA9B43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4E0A2C" w14:textId="223408B2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E91DF1" w14:textId="0F59681F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Qing Mai 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E65DD" w14:textId="2B9797CA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6BBC8" w14:textId="2B61CAD5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6 hour of ck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5EC219" w14:textId="155879D9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F5C7" w14:textId="0F2898C4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2711FBFC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D3B2" w14:textId="37DFFF0D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salt 6h root of 1 week QM6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6337B2" w14:textId="32A6FBC4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5C6E05" w14:textId="0E342BF5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F5A528" w14:textId="12A0188E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CDEC96" w14:textId="3D1C9E14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Qing Mai 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FA1666" w14:textId="49ECEC0C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A3414" w14:textId="25630F2B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6 hour of salt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CA1C2" w14:textId="771A8037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655AF" w14:textId="2CB8698C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60585F85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AB1D" w14:textId="1ED8F0E9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CK 12h root of 1 week QM6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D7D0F" w14:textId="3814CAC0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F3764C" w14:textId="3EF1C849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E3740" w14:textId="1F10C6E8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A4C78" w14:textId="0A3FF490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Qing Mai 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04769B" w14:textId="5C0ABB7C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6D812" w14:textId="58497E07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12 hour of ck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C1A7C" w14:textId="17D49CF2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C8E8" w14:textId="526D7C34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15CC5A7A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5593E" w14:textId="0349F3E8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salt 12h root of 1 week QM6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4D76E4" w14:textId="63036E38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6DABA" w14:textId="73CC766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91D980" w14:textId="7351C96A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51EBB9" w14:textId="1DD75098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Qing Mai 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CD0B71" w14:textId="50D42E5C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3CFC30" w14:textId="56D78D43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12 hour of salt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3AD4D" w14:textId="5CDB47A8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C6A71" w14:textId="666EB085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4E03029C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7C399" w14:textId="7F52A3A0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CK 24h root of 1 week QM6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D7B726" w14:textId="55D7891A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99FC3A" w14:textId="288DC5B6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E2B97" w14:textId="696D40B1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B16B3" w14:textId="0361ABD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Qing Mai 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F29882" w14:textId="5CA37F9F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19802" w14:textId="1C2C6B46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24 hour of ck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C143F7" w14:textId="24DFAED5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4041" w14:textId="04961418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4881FD00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0465" w14:textId="0A6D45D2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salt 24h root of 1 week QM6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D7BD8" w14:textId="768485E7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24EF8C" w14:textId="28AB311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6C525" w14:textId="1723EBDD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5FCDF" w14:textId="4EA10254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Qing Mai 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2EE86" w14:textId="524A1D53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559BB" w14:textId="2D812D0A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24 hour of salt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0269C" w14:textId="383FB969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1A0B" w14:textId="6CD4B3CC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4F852BAE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BD25" w14:textId="5EDE222D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CK 48h root of 1 week QM6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C0D9A" w14:textId="3513E813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2D2FF" w14:textId="373E4A38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153277" w14:textId="2A6449F0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3DD10D" w14:textId="04219FD7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Qing Mai 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9C70D" w14:textId="57199C0F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603B5" w14:textId="5DBC6C1A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48 hour of ck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E90341" w14:textId="39E57B22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EBFE9" w14:textId="410020C8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56958C5A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98A7A" w14:textId="3586B31E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salt 48h root of 1 week QM6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72431D" w14:textId="1D0FAB4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856C60" w14:textId="40723E0B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B8B98" w14:textId="48314685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4735A2" w14:textId="1D376C23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Qing Mai 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18BE0" w14:textId="0B518DA1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FEC4F" w14:textId="3AF6A68A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48 hour of salt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98E08" w14:textId="2E6CC575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A1FF" w14:textId="33144DD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4656A006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634EF" w14:textId="05F76F4C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CK 6h root of CS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997F4E" w14:textId="6A3A6937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59BF0" w14:textId="72FA0670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C46C3" w14:textId="37FD141C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A39B5B" w14:textId="305A21F4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ChineseSpring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BB6EB" w14:textId="719F45FA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52C6F" w14:textId="3FA98FC2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6 hour of ck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B6A114" w14:textId="0F380AC8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2E66" w14:textId="170C2512" w:rsidR="00165A99" w:rsidRPr="0032502B" w:rsidRDefault="008834CB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hyperlink r:id="rId21" w:history="1">
              <w:r w:rsidR="00165A99" w:rsidRPr="0032502B">
                <w:rPr>
                  <w:rStyle w:val="afc"/>
                  <w:color w:val="000000"/>
                  <w:u w:val="none"/>
                </w:rPr>
                <w:t>doi: 10.1038/srep21476</w:t>
              </w:r>
            </w:hyperlink>
          </w:p>
        </w:tc>
      </w:tr>
      <w:tr w:rsidR="00165A99" w:rsidRPr="004C3947" w14:paraId="67DEC9F6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DD07" w14:textId="347EF3A3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salt 6h root of 1 week CS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3CF6AA" w14:textId="2DB36156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CF962C" w14:textId="703FFF19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C0FB96" w14:textId="0D2C31BD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08F06" w14:textId="16BF9743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ChineseSpring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FB9160" w14:textId="49B8E35B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4F28F" w14:textId="2375B385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6 hour of salt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A13E4" w14:textId="184B3C1C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9F7A8" w14:textId="56206DE8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055D9794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CBB7" w14:textId="3E34AC64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CK 12h root of 1 week CS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F21427" w14:textId="124DD36A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FC12DC" w14:textId="727D8DC3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C2A9B" w14:textId="0320E8DC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AB6E5A" w14:textId="178A2062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ChineseSpring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B537DB" w14:textId="5A0CE4D5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C9922" w14:textId="76656FDB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12 hour of ck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B9F9E" w14:textId="6E24C459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4A63" w14:textId="355F3A3E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164BC1A7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CB38C" w14:textId="214A1FDA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salt 12h root of 1 week CS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0F733" w14:textId="61D58FBF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82463" w14:textId="50733B2D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88C109" w14:textId="1E5CD07F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22C4C" w14:textId="3A1B7DD8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ChineseSpring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4A11AA" w14:textId="5BDA0638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4671F" w14:textId="292E86A4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12 hour of salt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4EB39" w14:textId="2E0DECE8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0D72E" w14:textId="0FBA376C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30336D95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D126" w14:textId="374E6B4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CK 24h root of 1 week CS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748275" w14:textId="1700E22F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DB2D2" w14:textId="38297B90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8206EB" w14:textId="0E664892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03D0B" w14:textId="2252A34D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ChineseSpring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27009" w14:textId="1E83ADD5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D10D71" w14:textId="58D61F86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24 hour of ck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FD91C6" w14:textId="4FC888D9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3E29" w14:textId="629B21AF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59AF2AF0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FB9EE" w14:textId="745C45A7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salt 24h root of 1 week CS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8CC045" w14:textId="7E8BA598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8E49E" w14:textId="549AAA4F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75B2A" w14:textId="1369A46F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124F6" w14:textId="6723D2E5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ChineseSpring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53CEE0" w14:textId="1754DEBA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345B97" w14:textId="1BD85F8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24 hour of salt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AA7F35" w14:textId="375C0774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ED572" w14:textId="120C0BFD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46FA9738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1FB1" w14:textId="12A49F0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CK 48h root of 1 week CS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F3F8F5C" w14:textId="65F2CB3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46B8FE4" w14:textId="33585433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D7C0501" w14:textId="2D4E50F4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9D8D5C6" w14:textId="62CF0FB6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ChineseSpring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6E8DE1AC" w14:textId="132999FA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4176E08" w14:textId="59E0591D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48 hour of ck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21E50E23" w14:textId="1833D8F4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1766" w14:textId="3E29DAD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  <w:tr w:rsidR="00165A99" w:rsidRPr="004C3947" w14:paraId="12955D79" w14:textId="77777777" w:rsidTr="00165A99">
        <w:trPr>
          <w:trHeight w:val="385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8203B" w14:textId="25C2C97E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salt 48h root of 1 week CS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492596" w14:textId="27345B5C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SRR2306552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33E780" w14:textId="3BD62ACC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SRP062745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44E4A7" w14:textId="59CB7768" w:rsidR="00165A99" w:rsidRPr="0032502B" w:rsidRDefault="00165A99" w:rsidP="00165A99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32502B">
              <w:rPr>
                <w:rFonts w:cs="Times New Roman"/>
                <w:i/>
                <w:color w:val="000000"/>
              </w:rPr>
              <w:t>Triticum aestivum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04BBA0" w14:textId="2DB9857F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ChineseSpring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9EC49D" w14:textId="46755B9E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1 week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E98C8F" w14:textId="3F92EA01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48 hour of salt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C21566" w14:textId="52E6A233" w:rsidR="00165A99" w:rsidRPr="004C3947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root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BE6E3" w14:textId="3AB5CB5F" w:rsidR="00165A99" w:rsidRPr="004C3947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</w:rPr>
              <w:t>doi: 10.1038/srep21476</w:t>
            </w:r>
          </w:p>
        </w:tc>
      </w:tr>
    </w:tbl>
    <w:p w14:paraId="04641FDD" w14:textId="77777777" w:rsidR="00DD3668" w:rsidRDefault="00DD3668" w:rsidP="00554957">
      <w:pPr>
        <w:spacing w:before="240"/>
        <w:sectPr w:rsidR="00DD3668" w:rsidSect="0093429D">
          <w:headerReference w:type="first" r:id="rId2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567B27C" w14:textId="2A06FB05" w:rsidR="00DD3668" w:rsidRDefault="00DD3668" w:rsidP="00DD3668">
      <w:pPr>
        <w:rPr>
          <w:lang w:eastAsia="zh-CN"/>
        </w:rPr>
      </w:pPr>
      <w:r>
        <w:rPr>
          <w:lang w:eastAsia="zh-CN"/>
        </w:rPr>
        <w:lastRenderedPageBreak/>
        <w:t xml:space="preserve">Continue to the previous </w:t>
      </w:r>
      <w:r w:rsidRPr="00321A37">
        <w:rPr>
          <w:rFonts w:hint="eastAsia"/>
          <w:b/>
          <w:lang w:eastAsia="zh-CN"/>
        </w:rPr>
        <w:t>Su</w:t>
      </w:r>
      <w:r w:rsidRPr="00321A37">
        <w:rPr>
          <w:b/>
          <w:lang w:eastAsia="zh-CN"/>
        </w:rPr>
        <w:t>ppl</w:t>
      </w:r>
      <w:r>
        <w:rPr>
          <w:b/>
          <w:lang w:eastAsia="zh-CN"/>
        </w:rPr>
        <w:t xml:space="preserve">ementary Table </w:t>
      </w:r>
      <w:r w:rsidR="004E17EB">
        <w:rPr>
          <w:b/>
          <w:lang w:eastAsia="zh-CN"/>
        </w:rPr>
        <w:t>11</w:t>
      </w:r>
      <w:r w:rsidR="007C4B32">
        <w:rPr>
          <w:b/>
          <w:lang w:eastAsia="zh-CN"/>
        </w:rPr>
        <w:t>.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1693"/>
        <w:gridCol w:w="1154"/>
        <w:gridCol w:w="1155"/>
        <w:gridCol w:w="1155"/>
        <w:gridCol w:w="1155"/>
        <w:gridCol w:w="1155"/>
        <w:gridCol w:w="1155"/>
        <w:gridCol w:w="1155"/>
      </w:tblGrid>
      <w:tr w:rsidR="00165A99" w:rsidRPr="0032502B" w14:paraId="0D768BA2" w14:textId="77777777" w:rsidTr="00DD3668">
        <w:trPr>
          <w:trHeight w:val="313"/>
        </w:trPr>
        <w:tc>
          <w:tcPr>
            <w:tcW w:w="212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07B4" w14:textId="77777777" w:rsidR="0032502B" w:rsidRPr="0032502B" w:rsidRDefault="0032502B" w:rsidP="0032502B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Treatment Type</w:t>
            </w:r>
          </w:p>
        </w:tc>
        <w:tc>
          <w:tcPr>
            <w:tcW w:w="765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C3B29" w14:textId="77777777" w:rsidR="0032502B" w:rsidRPr="0032502B" w:rsidRDefault="0032502B" w:rsidP="0032502B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RNA expression profile data</w:t>
            </w:r>
            <w:r w:rsidRPr="0032502B">
              <w:rPr>
                <w:rFonts w:ascii="宋体" w:eastAsia="宋体" w:hAnsi="宋体" w:cs="Times New Roman" w:hint="eastAsia"/>
                <w:b/>
                <w:bCs/>
                <w:color w:val="000000"/>
                <w:szCs w:val="24"/>
                <w:lang w:eastAsia="zh-CN"/>
              </w:rPr>
              <w:t>（</w:t>
            </w:r>
            <w:r w:rsidRPr="0032502B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TPM)</w:t>
            </w:r>
          </w:p>
        </w:tc>
      </w:tr>
      <w:tr w:rsidR="00165A99" w:rsidRPr="0032502B" w14:paraId="6ED48B12" w14:textId="77777777" w:rsidTr="00DD3668">
        <w:trPr>
          <w:trHeight w:val="313"/>
        </w:trPr>
        <w:tc>
          <w:tcPr>
            <w:tcW w:w="212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D7835F" w14:textId="77777777" w:rsidR="00165A99" w:rsidRPr="0032502B" w:rsidRDefault="00165A99" w:rsidP="0032502B">
            <w:pPr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78BDC" w14:textId="77777777" w:rsidR="00165A99" w:rsidRPr="0032502B" w:rsidRDefault="00165A99" w:rsidP="0032502B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TaDUF966-5A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D412E" w14:textId="77777777" w:rsidR="00165A99" w:rsidRPr="0032502B" w:rsidRDefault="00165A99" w:rsidP="0032502B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TaDUF966-5D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A3569" w14:textId="77777777" w:rsidR="00165A99" w:rsidRPr="0032502B" w:rsidRDefault="00165A99" w:rsidP="0032502B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TaDUF966-5B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FE3B8" w14:textId="77777777" w:rsidR="00165A99" w:rsidRPr="0032502B" w:rsidRDefault="00165A99" w:rsidP="0032502B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FFD3B" w14:textId="77777777" w:rsidR="00165A99" w:rsidRPr="0032502B" w:rsidRDefault="00165A99" w:rsidP="0032502B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TaDUF966-7D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F2B625" w14:textId="77777777" w:rsidR="00165A99" w:rsidRPr="0032502B" w:rsidRDefault="00165A99" w:rsidP="0032502B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TaDUF966-4B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290FE" w14:textId="77777777" w:rsidR="00165A99" w:rsidRPr="0032502B" w:rsidRDefault="00165A99" w:rsidP="0032502B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TaDUF966-4D</w:t>
            </w:r>
          </w:p>
        </w:tc>
      </w:tr>
      <w:tr w:rsidR="00165A99" w:rsidRPr="0032502B" w14:paraId="1D282170" w14:textId="77777777" w:rsidTr="00DD3668">
        <w:trPr>
          <w:trHeight w:val="313"/>
        </w:trPr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2813" w14:textId="1637A6B4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CK 6h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QM6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6488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0.8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44F9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EDCE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E0A9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0.6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91BA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880B5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8E9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165A99" w:rsidRPr="0032502B" w14:paraId="72A7D756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7757E" w14:textId="4194D7D3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salt 6h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QM6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384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9.7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6C35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10.8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E0F7D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3.7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E6E8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B2A78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935C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FA9E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</w:tr>
      <w:tr w:rsidR="00165A99" w:rsidRPr="0032502B" w14:paraId="6BC11F21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F9A7" w14:textId="5BFFEDD8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CK 12h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QM6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3571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E540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FA0BF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605A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B59E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BA6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BFD5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</w:tr>
      <w:tr w:rsidR="00165A99" w:rsidRPr="0032502B" w14:paraId="487D4774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1545" w14:textId="32558EA6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salt 12h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QM6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E1A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7.8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27E0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5.6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60F1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C99A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100CC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862A9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AAFC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</w:tr>
      <w:tr w:rsidR="00165A99" w:rsidRPr="0032502B" w14:paraId="6A872EBE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FD9E" w14:textId="2EF5D4B0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CK 24h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QM6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4D05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7A29E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64D29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D57F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141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D374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C59B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165A99" w:rsidRPr="0032502B" w14:paraId="090B768F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30E0" w14:textId="5298D647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salt 24h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QM6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4E9E6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6.2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054D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3.5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58A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E37D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2BCB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AEE7B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8F1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165A99" w:rsidRPr="0032502B" w14:paraId="71A43443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F2B1" w14:textId="47A159E3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CK 48h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QM6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E204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410C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1.3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1E4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ACF5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0AD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4EFA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EF6B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165A99" w:rsidRPr="0032502B" w14:paraId="62453A5D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E301" w14:textId="34DB78F9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salt 48h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QM6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7029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3.4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A3B8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3.3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A6FA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0BC8E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777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EEF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5DCF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165A99" w:rsidRPr="0032502B" w14:paraId="30334863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FB9F" w14:textId="7C8E0543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CK 6h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CS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C39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BCD0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1.3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4C4E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36E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E612F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FCD4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FFB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</w:tr>
      <w:tr w:rsidR="00165A99" w:rsidRPr="0032502B" w14:paraId="75E8FDB4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D82E" w14:textId="3F9F24B1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salt 6h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CS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2ADC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4.9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2512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15.4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F3CA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2.5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5476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2908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1DC9F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6288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165A99" w:rsidRPr="0032502B" w14:paraId="2CAC4844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EB37" w14:textId="1AD48108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CK 12h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CS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1442B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0FF6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43AB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D4A1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C18B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80AB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DA7D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165A99" w:rsidRPr="0032502B" w14:paraId="22935592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141E" w14:textId="36E5E449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salt 12h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CS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C4AC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4.2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AEB6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9.1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9DFE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1.3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AEF5D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DB7AC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C291C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1F908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</w:tr>
      <w:tr w:rsidR="00165A99" w:rsidRPr="0032502B" w14:paraId="13856CEB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924A" w14:textId="696F8E06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CK 24h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CS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6E8F6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1B8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F51E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490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6762D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4DA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C71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</w:tr>
      <w:tr w:rsidR="00165A99" w:rsidRPr="0032502B" w14:paraId="2FFCF570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03C48" w14:textId="142BDF20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salt 24h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CS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3F85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4.1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8EFB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2B5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1.2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FE9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904B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622D0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72F6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</w:tr>
      <w:tr w:rsidR="00165A99" w:rsidRPr="0032502B" w14:paraId="3ABFE640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8A0E" w14:textId="2346FD89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CK 48h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CS</w:t>
            </w: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CEFB0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FA0B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0.8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C604D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1774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A0CC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48760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62D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165A99" w:rsidRPr="0032502B" w14:paraId="1E7D65E1" w14:textId="77777777" w:rsidTr="00DD3668">
        <w:trPr>
          <w:trHeight w:val="313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10AED" w14:textId="4530C262" w:rsidR="00165A99" w:rsidRPr="0032502B" w:rsidRDefault="00165A99" w:rsidP="0032502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salt 48h </w:t>
            </w:r>
            <w:r>
              <w:rPr>
                <w:rFonts w:eastAsia="宋体" w:cs="Times New Roman"/>
                <w:color w:val="000000"/>
                <w:szCs w:val="24"/>
                <w:lang w:eastAsia="zh-CN"/>
              </w:rPr>
              <w:t xml:space="preserve">root </w:t>
            </w: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of 1 week CS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D1298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2.1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F2BA9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3.5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AAF1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BBDC6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C4C83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039E6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9ED37" w14:textId="77777777" w:rsidR="00165A99" w:rsidRPr="0032502B" w:rsidRDefault="00165A99" w:rsidP="00165A99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32502B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</w:tr>
    </w:tbl>
    <w:p w14:paraId="0C5830AF" w14:textId="77777777" w:rsidR="00DD3668" w:rsidRDefault="00DD3668" w:rsidP="00554957">
      <w:pPr>
        <w:spacing w:before="240"/>
        <w:sectPr w:rsidR="00DD3668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FC1DFB2" w14:textId="210A7A6A" w:rsidR="00DD3668" w:rsidRPr="00DD3668" w:rsidRDefault="00DD3668" w:rsidP="00DD3668">
      <w:pPr>
        <w:rPr>
          <w:lang w:eastAsia="zh-CN"/>
        </w:rPr>
      </w:pPr>
      <w:r>
        <w:rPr>
          <w:lang w:eastAsia="zh-CN"/>
        </w:rPr>
        <w:lastRenderedPageBreak/>
        <w:t xml:space="preserve">Continue to the previous </w:t>
      </w:r>
      <w:r w:rsidRPr="00321A37">
        <w:rPr>
          <w:rFonts w:hint="eastAsia"/>
          <w:b/>
          <w:lang w:eastAsia="zh-CN"/>
        </w:rPr>
        <w:t>Su</w:t>
      </w:r>
      <w:r w:rsidRPr="00321A37">
        <w:rPr>
          <w:b/>
          <w:lang w:eastAsia="zh-CN"/>
        </w:rPr>
        <w:t>ppl</w:t>
      </w:r>
      <w:r>
        <w:rPr>
          <w:b/>
          <w:lang w:eastAsia="zh-CN"/>
        </w:rPr>
        <w:t xml:space="preserve">ementary Table </w:t>
      </w:r>
      <w:r w:rsidR="004E17EB">
        <w:rPr>
          <w:b/>
          <w:lang w:eastAsia="zh-CN"/>
        </w:rPr>
        <w:t>11</w:t>
      </w:r>
      <w:r w:rsidR="007C4B32">
        <w:rPr>
          <w:b/>
          <w:lang w:eastAsia="zh-CN"/>
        </w:rPr>
        <w:t>.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1602"/>
        <w:gridCol w:w="1167"/>
        <w:gridCol w:w="1168"/>
        <w:gridCol w:w="1168"/>
        <w:gridCol w:w="1168"/>
        <w:gridCol w:w="1168"/>
        <w:gridCol w:w="1168"/>
        <w:gridCol w:w="1168"/>
      </w:tblGrid>
      <w:tr w:rsidR="00165A99" w:rsidRPr="00165A99" w14:paraId="5B63D23E" w14:textId="77777777" w:rsidTr="00DD3668">
        <w:trPr>
          <w:trHeight w:val="317"/>
        </w:trPr>
        <w:tc>
          <w:tcPr>
            <w:tcW w:w="1985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4B99" w14:textId="77777777" w:rsidR="00165A99" w:rsidRPr="00165A99" w:rsidRDefault="00165A99" w:rsidP="00165A9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Treatment Type</w:t>
            </w:r>
          </w:p>
        </w:tc>
        <w:tc>
          <w:tcPr>
            <w:tcW w:w="7792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90EA5" w14:textId="7A83E71A" w:rsidR="00165A99" w:rsidRPr="00165A99" w:rsidRDefault="00165A99" w:rsidP="00165A9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RNA expression profile data</w:t>
            </w:r>
            <w:r w:rsidRPr="00165A99">
              <w:rPr>
                <w:rFonts w:ascii="宋体" w:eastAsia="宋体" w:hAnsi="宋体" w:cs="Times New Roman" w:hint="eastAsia"/>
                <w:b/>
                <w:bCs/>
                <w:color w:val="000000"/>
                <w:szCs w:val="24"/>
                <w:lang w:eastAsia="zh-CN"/>
              </w:rPr>
              <w:t>（</w:t>
            </w:r>
            <w:r w:rsidRPr="00165A99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TPM)</w:t>
            </w:r>
          </w:p>
        </w:tc>
      </w:tr>
      <w:tr w:rsidR="00165A99" w:rsidRPr="00165A99" w14:paraId="47D24C0E" w14:textId="77777777" w:rsidTr="00DD3668">
        <w:trPr>
          <w:trHeight w:val="317"/>
        </w:trPr>
        <w:tc>
          <w:tcPr>
            <w:tcW w:w="198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F85697F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C2CDFDD" w14:textId="254DD00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b/>
              </w:rPr>
              <w:t>TaDUF966-4A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094FA00" w14:textId="66EF7914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b/>
              </w:rPr>
              <w:t>TaDUF966-3B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E47AE3D" w14:textId="352C10E1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b/>
              </w:rPr>
              <w:t>TaDUF966-3D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EF424A4" w14:textId="1A10B28E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b/>
              </w:rPr>
              <w:t>TaDUF966-3A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72E702F" w14:textId="1C4010B1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b/>
              </w:rPr>
              <w:t>TaDUF966-8A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B929549" w14:textId="36449A39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b/>
              </w:rPr>
              <w:t>TaDUF966-8D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1760609" w14:textId="44D29B9A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b/>
              </w:rPr>
              <w:t>TaDUF966-8B</w:t>
            </w:r>
          </w:p>
        </w:tc>
      </w:tr>
      <w:tr w:rsidR="00165A99" w:rsidRPr="00165A99" w14:paraId="74A52EB2" w14:textId="77777777" w:rsidTr="00DD3668">
        <w:trPr>
          <w:trHeight w:val="317"/>
        </w:trPr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852F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6h root of 1 week QM6</w:t>
            </w:r>
          </w:p>
        </w:tc>
        <w:tc>
          <w:tcPr>
            <w:tcW w:w="6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E3C96" w14:textId="7827FD08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0.4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6F82B" w14:textId="2856AE3D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B73DE" w14:textId="2DD9088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90999" w14:textId="64AA1FE9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23FD2" w14:textId="5A1D42A5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74444" w14:textId="23B50A93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2AA89" w14:textId="45F4B52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45793149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5646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6h root of 1 week QM6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3C61F" w14:textId="57B9746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4757F" w14:textId="7B48B31D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C41A1" w14:textId="0A5FA054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BEBC0B" w14:textId="508CFC8B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0C3E6" w14:textId="4E7D6BB3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7F01F" w14:textId="6960F7C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3BD7C" w14:textId="6BC27315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29385747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A572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12h root of 1 week QM6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BDDC9" w14:textId="4986824E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8138D" w14:textId="1F885315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F685" w14:textId="1DDD430B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80E2D" w14:textId="5E39DB68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4C797" w14:textId="4764A50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9AD45" w14:textId="70E158CC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8F97E" w14:textId="1446217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05EB4D0E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060C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12h root of 1 week QM6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9F099" w14:textId="28D70CD1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FE957" w14:textId="4C75539D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75438" w14:textId="72B0FB08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6C93B" w14:textId="0731F0C9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28A98" w14:textId="6A0BAAA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B9880" w14:textId="26A2BE7B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64895" w14:textId="532516EF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4DFA84D8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7CC28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24h root of 1 week QM6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FEB9A" w14:textId="4C29885D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E6151" w14:textId="5CF8AA71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82956" w14:textId="4BD1DA1A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6719A" w14:textId="0A2BB8F3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104F9" w14:textId="546BDCE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8B11A" w14:textId="1447E57F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F1AF8" w14:textId="0A49AE2C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0B6CB402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29C3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24h root of 1 week QM6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9E8C4" w14:textId="196FDF18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3999F" w14:textId="4E593079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92A40" w14:textId="399E545F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6A9A7" w14:textId="44391B02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726CA" w14:textId="41FF059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7D2ED" w14:textId="0B721B9A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382C6" w14:textId="26E476A2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47CBD96E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26E8A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48h root of 1 week QM6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79EB7" w14:textId="33C998B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0B29D" w14:textId="2FFC4101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10C98" w14:textId="40E01358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D2213" w14:textId="5C0405D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0FA4F" w14:textId="17F2E902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F8683" w14:textId="5B79A04C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812F3" w14:textId="0BD7BC9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0573651D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1330A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48h root of 1 week QM6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FFDEC" w14:textId="08BB8F6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D00CE" w14:textId="27DC31C2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4AFE8" w14:textId="1D206D7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D45A6" w14:textId="1E1BFCEA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5E07F" w14:textId="63B3431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25741" w14:textId="5018182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A40C4" w14:textId="48FB420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0839AED7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CF12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6h root of CS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6AE98" w14:textId="041468ED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4DAE2" w14:textId="7DBE9D2E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DC586" w14:textId="79E2DDA2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F9315" w14:textId="153B05F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A383D" w14:textId="32146C85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C4B0F" w14:textId="4C98ADE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8628E" w14:textId="75ED112C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440ECAEC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2BFF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6h root of 1 week CS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5B0D4" w14:textId="22AB940E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D6AAB" w14:textId="75C53374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1D7B3" w14:textId="0F2F348E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C9CA1" w14:textId="13D2525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1CBF1" w14:textId="4B68D3B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9B557" w14:textId="5017ADEC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EADD0" w14:textId="159EF7E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1CDF6971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B88B8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12h root of 1 week CS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8AB2C" w14:textId="7C47117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B96E5" w14:textId="17BA03A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895DA" w14:textId="478BBD3D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98AB0" w14:textId="0E57EFB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A4826" w14:textId="435970CB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E94D8" w14:textId="5FBD24C2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127C4" w14:textId="5D7994B5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2E328061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C25B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12h root of 1 week CS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900A3" w14:textId="7E2F55A8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A566A" w14:textId="13FCD4FE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1FB40" w14:textId="0DFFC67E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07874" w14:textId="3171CE2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9C871" w14:textId="39D5558C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B7769" w14:textId="4DA37749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0C141" w14:textId="6B5E0485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46D8E68F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3D1B1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24h root of 1 week CS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065F2" w14:textId="061D148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3A4F2" w14:textId="02AEDE71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B9BF2" w14:textId="32E98BCB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A906B" w14:textId="0118D88E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33C39" w14:textId="5CD127ED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A5184" w14:textId="0D52583A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603B3" w14:textId="05F408D5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13D57810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1D172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24h root of 1 week CS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CBF8E" w14:textId="659BF0C9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D8CD1" w14:textId="53644425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00CC8" w14:textId="66A37CFC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75337" w14:textId="4D3386F2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01070" w14:textId="6932AB74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38003" w14:textId="0B60F98B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2DF82" w14:textId="404B5825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1E90C7E2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BBEC6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48h root of 1 week CS</w:t>
            </w:r>
          </w:p>
        </w:tc>
        <w:tc>
          <w:tcPr>
            <w:tcW w:w="6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3829E46" w14:textId="6D51F6EE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FED672" w14:textId="173071B2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0.3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F75A648" w14:textId="1BECE38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F791450" w14:textId="02B0A2A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0.4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30D1A14" w14:textId="750AD15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8AE4303" w14:textId="1908B983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04DAA72" w14:textId="60CF2BE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  <w:tr w:rsidR="00165A99" w:rsidRPr="00165A99" w14:paraId="50AA2F70" w14:textId="77777777" w:rsidTr="00DD3668">
        <w:trPr>
          <w:trHeight w:val="317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0F53B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48h root of 1 week CS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DCA0E4" w14:textId="691EF2F2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15171C" w14:textId="36A144A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243D33" w14:textId="3EA030DC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4CB7ED" w14:textId="054A3BB1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38ED51" w14:textId="4341FCC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F51DAF" w14:textId="58B04520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809393" w14:textId="529E5F66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826BAD">
              <w:t>0</w:t>
            </w:r>
          </w:p>
        </w:tc>
      </w:tr>
    </w:tbl>
    <w:p w14:paraId="7BC29ABF" w14:textId="77777777" w:rsidR="00DD3668" w:rsidRDefault="00DD3668" w:rsidP="00554957">
      <w:pPr>
        <w:spacing w:before="240"/>
        <w:sectPr w:rsidR="00DD3668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DFE1984" w14:textId="02235898" w:rsidR="00DD3668" w:rsidRPr="00DD3668" w:rsidRDefault="00DD3668" w:rsidP="00DD3668">
      <w:pPr>
        <w:rPr>
          <w:lang w:eastAsia="zh-CN"/>
        </w:rPr>
      </w:pPr>
      <w:r>
        <w:rPr>
          <w:lang w:eastAsia="zh-CN"/>
        </w:rPr>
        <w:lastRenderedPageBreak/>
        <w:t xml:space="preserve">Continue to the previous </w:t>
      </w:r>
      <w:r w:rsidRPr="00321A37">
        <w:rPr>
          <w:rFonts w:hint="eastAsia"/>
          <w:b/>
          <w:lang w:eastAsia="zh-CN"/>
        </w:rPr>
        <w:t>Su</w:t>
      </w:r>
      <w:r w:rsidRPr="00321A37">
        <w:rPr>
          <w:b/>
          <w:lang w:eastAsia="zh-CN"/>
        </w:rPr>
        <w:t>ppl</w:t>
      </w:r>
      <w:r>
        <w:rPr>
          <w:b/>
          <w:lang w:eastAsia="zh-CN"/>
        </w:rPr>
        <w:t xml:space="preserve">ementary Table </w:t>
      </w:r>
      <w:r w:rsidR="004E17EB">
        <w:rPr>
          <w:b/>
          <w:lang w:eastAsia="zh-CN"/>
        </w:rPr>
        <w:t>11</w:t>
      </w:r>
      <w:r w:rsidR="007C4B32">
        <w:rPr>
          <w:b/>
          <w:lang w:eastAsia="zh-CN"/>
        </w:rPr>
        <w:t>.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1693"/>
        <w:gridCol w:w="1154"/>
        <w:gridCol w:w="1155"/>
        <w:gridCol w:w="1155"/>
        <w:gridCol w:w="1155"/>
        <w:gridCol w:w="1155"/>
        <w:gridCol w:w="1155"/>
        <w:gridCol w:w="1155"/>
      </w:tblGrid>
      <w:tr w:rsidR="00165A99" w:rsidRPr="00165A99" w14:paraId="4FC26E84" w14:textId="77777777" w:rsidTr="00DD3668">
        <w:trPr>
          <w:trHeight w:val="478"/>
        </w:trPr>
        <w:tc>
          <w:tcPr>
            <w:tcW w:w="212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BFBE" w14:textId="77777777" w:rsidR="00165A99" w:rsidRPr="00165A99" w:rsidRDefault="00165A99" w:rsidP="00165A9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Treatment Type</w:t>
            </w:r>
          </w:p>
        </w:tc>
        <w:tc>
          <w:tcPr>
            <w:tcW w:w="765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9232" w14:textId="77777777" w:rsidR="00165A99" w:rsidRPr="00165A99" w:rsidRDefault="00165A99" w:rsidP="00165A9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RNA expression profile data</w:t>
            </w:r>
            <w:r w:rsidRPr="00165A99">
              <w:rPr>
                <w:rFonts w:ascii="宋体" w:eastAsia="宋体" w:hAnsi="宋体" w:cs="Times New Roman" w:hint="eastAsia"/>
                <w:b/>
                <w:bCs/>
                <w:color w:val="000000"/>
                <w:szCs w:val="24"/>
                <w:lang w:eastAsia="zh-CN"/>
              </w:rPr>
              <w:t>（</w:t>
            </w:r>
            <w:r w:rsidRPr="00165A99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TPM)</w:t>
            </w:r>
          </w:p>
        </w:tc>
      </w:tr>
      <w:tr w:rsidR="00165A99" w:rsidRPr="00165A99" w14:paraId="7C74C799" w14:textId="77777777" w:rsidTr="00DD3668">
        <w:trPr>
          <w:trHeight w:val="478"/>
        </w:trPr>
        <w:tc>
          <w:tcPr>
            <w:tcW w:w="212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116A7F9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6FC7D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TaDUF966-11B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0F2CC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TaDUF966-13A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F361B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TaDUF966-6B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B73E9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TaDUF966-12B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AA422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TaDUF966-9B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79B2C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TaDUF966-9D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8B356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TaDUF966-9A</w:t>
            </w:r>
          </w:p>
        </w:tc>
      </w:tr>
      <w:tr w:rsidR="00165A99" w:rsidRPr="00165A99" w14:paraId="519FC232" w14:textId="77777777" w:rsidTr="00DD3668">
        <w:trPr>
          <w:trHeight w:val="478"/>
        </w:trPr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4539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6h root of 1 week QM6</w:t>
            </w:r>
          </w:p>
        </w:tc>
        <w:tc>
          <w:tcPr>
            <w:tcW w:w="5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734D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116A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CB13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8140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5CEC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1.6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C06D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2.5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BBE4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</w:tr>
      <w:tr w:rsidR="00165A99" w:rsidRPr="00165A99" w14:paraId="288BBBBF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E388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6h root of 1 week QM6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E3C6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F71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6D1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04DC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440A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10.2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FE7C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2.3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C67F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2.2</w:t>
            </w:r>
          </w:p>
        </w:tc>
      </w:tr>
      <w:tr w:rsidR="00165A99" w:rsidRPr="00165A99" w14:paraId="414BA963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5E6A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12h root of 1 week QM6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BBB0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504BD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38A2B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886B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4CDF5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1.7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01AD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1.8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233D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0.6</w:t>
            </w:r>
          </w:p>
        </w:tc>
      </w:tr>
      <w:tr w:rsidR="00165A99" w:rsidRPr="00165A99" w14:paraId="73B16633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06B8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12h root of 1 week QM6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48CD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352B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3AD8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4038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5D4F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6.4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5ED4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B2EA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1.4</w:t>
            </w:r>
          </w:p>
        </w:tc>
      </w:tr>
      <w:tr w:rsidR="00165A99" w:rsidRPr="00165A99" w14:paraId="32EA9E9E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ABB02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24h root of 1 week QM6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5235A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15A0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848C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DE81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C73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1.8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665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FDE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</w:tr>
      <w:tr w:rsidR="00165A99" w:rsidRPr="00165A99" w14:paraId="7E2CED11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F33B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24h root of 1 week QM6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7047C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F22C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55D3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89AB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1556F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3.1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78E50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B912C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</w:tr>
      <w:tr w:rsidR="00165A99" w:rsidRPr="00165A99" w14:paraId="533AA44F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FAC33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48h root of 1 week QM6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E04A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66D3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94BB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988E0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C309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E99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2.5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1DF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</w:tr>
      <w:tr w:rsidR="00165A99" w:rsidRPr="00165A99" w14:paraId="41C941C7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5626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48h root of 1 week QM6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B56A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7389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01F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37D14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2BC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3E04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1FA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</w:tr>
      <w:tr w:rsidR="00165A99" w:rsidRPr="00165A99" w14:paraId="6B5E8B37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D4FA6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6h root of CS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83C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0F0E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7AE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E28E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5E5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21A01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2.5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6F8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</w:tr>
      <w:tr w:rsidR="00165A99" w:rsidRPr="00165A99" w14:paraId="2FFBB12A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B7A4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6h root of 1 week CS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4CF64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50DBD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E06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B9F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1DF5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292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3.3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8AAC3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</w:tr>
      <w:tr w:rsidR="00165A99" w:rsidRPr="00165A99" w14:paraId="252A43B0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662F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12h root of 1 week CS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065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04B2F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2A4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EEAF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AA4F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6069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1.8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491B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</w:tr>
      <w:tr w:rsidR="00165A99" w:rsidRPr="00165A99" w14:paraId="229AEA5B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7739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12h root of 1 week CS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1C011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176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B25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B155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60223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2.6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CE715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1.6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FFE6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</w:tr>
      <w:tr w:rsidR="00165A99" w:rsidRPr="00165A99" w14:paraId="3052C082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69B2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24h root of 1 week CS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C93D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FEE6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BCDB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1CCA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355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4125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2.1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E98E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</w:tr>
      <w:tr w:rsidR="00165A99" w:rsidRPr="00165A99" w14:paraId="6F1E56CC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FF7C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24h root of 1 week CS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2419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83DD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724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9E216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4D1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6928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22C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0.6</w:t>
            </w:r>
          </w:p>
        </w:tc>
      </w:tr>
      <w:tr w:rsidR="00165A99" w:rsidRPr="00165A99" w14:paraId="18B2D0F8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C6A5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CK 48h root of 1 week CS</w:t>
            </w:r>
          </w:p>
        </w:tc>
        <w:tc>
          <w:tcPr>
            <w:tcW w:w="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8F91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8F9C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16A9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13B6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D715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1.5</w:t>
            </w:r>
          </w:p>
        </w:tc>
        <w:tc>
          <w:tcPr>
            <w:tcW w:w="1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4E952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2.1</w:t>
            </w:r>
          </w:p>
        </w:tc>
        <w:tc>
          <w:tcPr>
            <w:tcW w:w="1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79F9B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</w:tr>
      <w:tr w:rsidR="00165A99" w:rsidRPr="00165A99" w14:paraId="3C2AFFE9" w14:textId="77777777" w:rsidTr="00DD3668">
        <w:trPr>
          <w:trHeight w:val="478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77930" w14:textId="77777777" w:rsidR="00165A99" w:rsidRPr="00165A99" w:rsidRDefault="00165A99" w:rsidP="00165A9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salt 48h root of 1 week CS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0D7A9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E7B90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6FEE1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CE71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A1FAA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DB373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9EB77" w14:textId="77777777" w:rsidR="00165A99" w:rsidRPr="00165A99" w:rsidRDefault="00165A9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165A9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</w:tbl>
    <w:p w14:paraId="6DF67B08" w14:textId="77777777" w:rsidR="00DD3668" w:rsidRDefault="00DD3668" w:rsidP="00554957">
      <w:pPr>
        <w:spacing w:before="240"/>
        <w:sectPr w:rsidR="00DD3668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B3AADD3" w14:textId="596E93A7" w:rsidR="00DD3668" w:rsidRPr="00DD3668" w:rsidRDefault="00DD3668" w:rsidP="00DD3668">
      <w:pPr>
        <w:rPr>
          <w:lang w:eastAsia="zh-CN"/>
        </w:rPr>
      </w:pPr>
      <w:r>
        <w:rPr>
          <w:lang w:eastAsia="zh-CN"/>
        </w:rPr>
        <w:lastRenderedPageBreak/>
        <w:t xml:space="preserve">Continue to the previous </w:t>
      </w:r>
      <w:r w:rsidRPr="00321A37">
        <w:rPr>
          <w:rFonts w:hint="eastAsia"/>
          <w:b/>
          <w:lang w:eastAsia="zh-CN"/>
        </w:rPr>
        <w:t>Su</w:t>
      </w:r>
      <w:r w:rsidRPr="00321A37">
        <w:rPr>
          <w:b/>
          <w:lang w:eastAsia="zh-CN"/>
        </w:rPr>
        <w:t>ppl</w:t>
      </w:r>
      <w:r>
        <w:rPr>
          <w:b/>
          <w:lang w:eastAsia="zh-CN"/>
        </w:rPr>
        <w:t xml:space="preserve">ementary Table </w:t>
      </w:r>
      <w:r w:rsidR="004E17EB">
        <w:rPr>
          <w:b/>
          <w:lang w:eastAsia="zh-CN"/>
        </w:rPr>
        <w:t>11</w:t>
      </w:r>
      <w:r w:rsidR="007C4B32">
        <w:rPr>
          <w:b/>
          <w:lang w:eastAsia="zh-CN"/>
        </w:rPr>
        <w:t>.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1783"/>
        <w:gridCol w:w="1142"/>
        <w:gridCol w:w="1142"/>
        <w:gridCol w:w="1142"/>
        <w:gridCol w:w="1142"/>
        <w:gridCol w:w="1142"/>
        <w:gridCol w:w="1142"/>
        <w:gridCol w:w="1142"/>
      </w:tblGrid>
      <w:tr w:rsidR="00ED69B9" w:rsidRPr="00ED69B9" w14:paraId="066C9CE6" w14:textId="77777777" w:rsidTr="00DD3668">
        <w:trPr>
          <w:trHeight w:val="294"/>
        </w:trPr>
        <w:tc>
          <w:tcPr>
            <w:tcW w:w="226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E488" w14:textId="77777777" w:rsidR="00ED69B9" w:rsidRPr="00ED69B9" w:rsidRDefault="00ED69B9" w:rsidP="00ED69B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Treatment Type</w:t>
            </w:r>
          </w:p>
        </w:tc>
        <w:tc>
          <w:tcPr>
            <w:tcW w:w="7509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94EF" w14:textId="0DBF7BCF" w:rsidR="00ED69B9" w:rsidRPr="00ED69B9" w:rsidRDefault="00ED69B9" w:rsidP="00ED69B9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RNA expression profile data</w:t>
            </w:r>
            <w:r w:rsidRPr="00ED69B9">
              <w:rPr>
                <w:rFonts w:ascii="宋体" w:eastAsia="宋体" w:hAnsi="宋体" w:cs="Times New Roman" w:hint="eastAsia"/>
                <w:b/>
                <w:bCs/>
                <w:color w:val="000000"/>
                <w:szCs w:val="24"/>
                <w:lang w:eastAsia="zh-CN"/>
              </w:rPr>
              <w:t>（</w:t>
            </w:r>
            <w:r w:rsidRPr="00ED69B9"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  <w:t>TPM)</w:t>
            </w:r>
          </w:p>
        </w:tc>
      </w:tr>
      <w:tr w:rsidR="00ED69B9" w:rsidRPr="00ED69B9" w14:paraId="3A532A7A" w14:textId="77777777" w:rsidTr="00DD3668">
        <w:trPr>
          <w:trHeight w:val="294"/>
        </w:trPr>
        <w:tc>
          <w:tcPr>
            <w:tcW w:w="226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FCBD1A4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628E4" w14:textId="75B22DB7" w:rsidR="00ED69B9" w:rsidRPr="00ED69B9" w:rsidRDefault="00ED69B9" w:rsidP="00ED69B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TaDUF966-2</w:t>
            </w:r>
            <w:r w:rsidRPr="00ED69B9">
              <w:rPr>
                <w:rFonts w:eastAsia="宋体" w:cs="Times New Roman" w:hint="eastAsia"/>
                <w:b/>
                <w:color w:val="000000"/>
                <w:szCs w:val="24"/>
                <w:lang w:eastAsia="zh-CN"/>
              </w:rPr>
              <w:t>B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B8207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TaDUF966-14A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82029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TaDUF966-14B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0681A9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TaDUF966-14D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91627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TaDUF966-10A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37CE8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TaDUF966-10D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BA69A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b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b/>
                <w:color w:val="000000"/>
                <w:szCs w:val="24"/>
                <w:lang w:eastAsia="zh-CN"/>
              </w:rPr>
              <w:t>TaDUF966-10B</w:t>
            </w:r>
          </w:p>
        </w:tc>
      </w:tr>
      <w:tr w:rsidR="00ED69B9" w:rsidRPr="00ED69B9" w14:paraId="659BAC34" w14:textId="77777777" w:rsidTr="00DD3668">
        <w:trPr>
          <w:trHeight w:val="294"/>
        </w:trPr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5D91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CK 6h root of 1 week QM6</w:t>
            </w:r>
          </w:p>
        </w:tc>
        <w:tc>
          <w:tcPr>
            <w:tcW w:w="3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55F3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0FB0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1.3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3A68E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1.9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8AB3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1.5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ACB4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F288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9046D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</w:tr>
      <w:tr w:rsidR="00ED69B9" w:rsidRPr="00ED69B9" w14:paraId="216EF5DC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223B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salt 6h root of 1 week QM6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F506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948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2.1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3B4E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2.5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517BF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2.6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CD040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2D99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1449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</w:tr>
      <w:tr w:rsidR="00ED69B9" w:rsidRPr="00ED69B9" w14:paraId="0310C824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BB62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CK 12h root of 1 week QM6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7CDD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F118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F22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59C6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BCB9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DD19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2E46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</w:tr>
      <w:tr w:rsidR="00ED69B9" w:rsidRPr="00ED69B9" w14:paraId="36B8C133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D190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salt 12h root of 1 week QM6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65BE8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08E8C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84B4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99D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0279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1DF74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5CF4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</w:tr>
      <w:tr w:rsidR="00ED69B9" w:rsidRPr="00ED69B9" w14:paraId="42B0A99C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8A315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CK 24h root of 1 week QM6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4980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8A6B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F95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9F7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BE6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E46A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86111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</w:tr>
      <w:tr w:rsidR="00ED69B9" w:rsidRPr="00ED69B9" w14:paraId="1AE29778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796BF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salt 24h root of 1 week QM6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E56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1C8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0970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8CF7A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C413A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F39F8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A82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</w:tr>
      <w:tr w:rsidR="00ED69B9" w:rsidRPr="00ED69B9" w14:paraId="4F67285C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8C2C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CK 48h root of 1 week QM6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2298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2D3F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DAA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54C0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4D7B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569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3F03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</w:tr>
      <w:tr w:rsidR="00ED69B9" w:rsidRPr="00ED69B9" w14:paraId="11F85FE0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3C32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salt 48h root of 1 week QM6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1DC9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176C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39BC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B6CB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E46E3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254B3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0F86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</w:tr>
      <w:tr w:rsidR="00ED69B9" w:rsidRPr="00ED69B9" w14:paraId="6B5A6AFB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BFD6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CK 6h root of CS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635B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726BE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F8AB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2.2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6557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9990D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732B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24BE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</w:tr>
      <w:tr w:rsidR="00ED69B9" w:rsidRPr="00ED69B9" w14:paraId="73F2AAED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16D9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salt 6h root of 1 week CS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3975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00F0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3.1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E350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3.3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2BA9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C3B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45AD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D8A8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1.2</w:t>
            </w:r>
          </w:p>
        </w:tc>
      </w:tr>
      <w:tr w:rsidR="00ED69B9" w:rsidRPr="00ED69B9" w14:paraId="373C53B7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36B7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CK 12h root of 1 week CS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E49F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0.6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6EF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02D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8020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111F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798A0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6D4BE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</w:tr>
      <w:tr w:rsidR="00ED69B9" w:rsidRPr="00ED69B9" w14:paraId="38449244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7364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salt 12h root of 1 week CS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89FC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6D66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6CEA0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B19C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2.1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6D4A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6B86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1E3FE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</w:tr>
      <w:tr w:rsidR="00ED69B9" w:rsidRPr="00ED69B9" w14:paraId="3714E573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1272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CK 24h root of 1 week CS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6DCB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CB813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74A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2.2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72D9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BBC61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D55E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4200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</w:tr>
      <w:tr w:rsidR="00ED69B9" w:rsidRPr="00ED69B9" w14:paraId="2F732EE2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3289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salt 24h root of 1 week CS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68FBA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CA3B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166C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F0AC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CBC3E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747D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0.4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8A58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</w:tr>
      <w:tr w:rsidR="00ED69B9" w:rsidRPr="00ED69B9" w14:paraId="36C226D5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A5091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CK 48h root of 1 week CS</w:t>
            </w:r>
          </w:p>
        </w:tc>
        <w:tc>
          <w:tcPr>
            <w:tcW w:w="3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BAEC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1.1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A71C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0.9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3999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2.3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72997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1.2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35E7F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0.2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D0368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7B62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</w:tr>
      <w:tr w:rsidR="00ED69B9" w:rsidRPr="00ED69B9" w14:paraId="3C4D4821" w14:textId="77777777" w:rsidTr="00DD3668">
        <w:trPr>
          <w:trHeight w:val="294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8971D" w14:textId="77777777" w:rsidR="00ED69B9" w:rsidRPr="00ED69B9" w:rsidRDefault="00ED69B9" w:rsidP="00ED69B9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salt 48h root of 1 week CS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A164A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5FE28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4263D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BC69B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EF6FC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5F0BF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0.1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1A901" w14:textId="77777777" w:rsidR="00ED69B9" w:rsidRPr="00ED69B9" w:rsidRDefault="00ED69B9" w:rsidP="00DD3668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ED69B9">
              <w:rPr>
                <w:rFonts w:eastAsia="宋体" w:cs="Times New Roman"/>
                <w:color w:val="000000"/>
                <w:szCs w:val="24"/>
                <w:lang w:eastAsia="zh-CN"/>
              </w:rPr>
              <w:t>0</w:t>
            </w:r>
          </w:p>
        </w:tc>
      </w:tr>
    </w:tbl>
    <w:p w14:paraId="30D24CFA" w14:textId="77777777" w:rsidR="004434B2" w:rsidRPr="001549D3" w:rsidRDefault="004434B2" w:rsidP="004E17EB">
      <w:pPr>
        <w:spacing w:before="240"/>
      </w:pPr>
    </w:p>
    <w:sectPr w:rsidR="004434B2" w:rsidRPr="001549D3" w:rsidSect="0093429D"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CB572" w14:textId="77777777" w:rsidR="008834CB" w:rsidRDefault="008834CB" w:rsidP="00117666">
      <w:pPr>
        <w:spacing w:after="0"/>
      </w:pPr>
      <w:r>
        <w:separator/>
      </w:r>
    </w:p>
  </w:endnote>
  <w:endnote w:type="continuationSeparator" w:id="0">
    <w:p w14:paraId="2A6A56C4" w14:textId="77777777" w:rsidR="008834CB" w:rsidRDefault="008834C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DB1D46" w:rsidRPr="00577C4C" w:rsidRDefault="00DB1D46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D6502BD" w:rsidR="00DB1D46" w:rsidRPr="00577C4C" w:rsidRDefault="00DB1D4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A341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D6502BD" w:rsidR="00DB1D46" w:rsidRPr="00577C4C" w:rsidRDefault="00DB1D4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A341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DB1D46" w:rsidRPr="00577C4C" w:rsidRDefault="00DB1D46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F03D7D7" w:rsidR="00DB1D46" w:rsidRPr="00577C4C" w:rsidRDefault="00DB1D4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A341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F03D7D7" w:rsidR="00DB1D46" w:rsidRPr="00577C4C" w:rsidRDefault="00DB1D4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A3417">
                      <w:rPr>
                        <w:noProof/>
                        <w:color w:val="000000" w:themeColor="text1"/>
                        <w:szCs w:val="40"/>
                      </w:rPr>
                      <w:t>91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F84DE" w14:textId="77777777" w:rsidR="008834CB" w:rsidRDefault="008834CB" w:rsidP="00117666">
      <w:pPr>
        <w:spacing w:after="0"/>
      </w:pPr>
      <w:r>
        <w:separator/>
      </w:r>
    </w:p>
  </w:footnote>
  <w:footnote w:type="continuationSeparator" w:id="0">
    <w:p w14:paraId="27685C76" w14:textId="77777777" w:rsidR="008834CB" w:rsidRDefault="008834C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DB1D46" w:rsidRPr="009151AA" w:rsidRDefault="00DB1D4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DB1D46" w:rsidRDefault="00DB1D46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6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CE579" w14:textId="77777777" w:rsidR="00DB1D46" w:rsidRDefault="00DB1D46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654C1976" wp14:editId="3379C126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83C1E" w14:textId="77777777" w:rsidR="00DB1D46" w:rsidRDefault="00DB1D46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4C9DDE48" wp14:editId="5F655C0D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bordersDoNotSurroundHeader/>
  <w:bordersDoNotSurroundFooter/>
  <w:proofState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66679"/>
    <w:rsid w:val="00077D53"/>
    <w:rsid w:val="00095186"/>
    <w:rsid w:val="0009601D"/>
    <w:rsid w:val="000B0CB4"/>
    <w:rsid w:val="00105FD9"/>
    <w:rsid w:val="00117666"/>
    <w:rsid w:val="001549D3"/>
    <w:rsid w:val="00156F9A"/>
    <w:rsid w:val="00160065"/>
    <w:rsid w:val="00162A89"/>
    <w:rsid w:val="00165A99"/>
    <w:rsid w:val="00173571"/>
    <w:rsid w:val="00177D84"/>
    <w:rsid w:val="002644BD"/>
    <w:rsid w:val="00267D18"/>
    <w:rsid w:val="00274347"/>
    <w:rsid w:val="002868E2"/>
    <w:rsid w:val="002869C3"/>
    <w:rsid w:val="002936E4"/>
    <w:rsid w:val="00297CC6"/>
    <w:rsid w:val="002B4A57"/>
    <w:rsid w:val="002C74CA"/>
    <w:rsid w:val="002F7B93"/>
    <w:rsid w:val="003123F4"/>
    <w:rsid w:val="00321A37"/>
    <w:rsid w:val="0032502B"/>
    <w:rsid w:val="003544FB"/>
    <w:rsid w:val="003D2F2D"/>
    <w:rsid w:val="00401590"/>
    <w:rsid w:val="00410F41"/>
    <w:rsid w:val="004434B2"/>
    <w:rsid w:val="00447801"/>
    <w:rsid w:val="00452E9C"/>
    <w:rsid w:val="004735C8"/>
    <w:rsid w:val="00493986"/>
    <w:rsid w:val="004947A6"/>
    <w:rsid w:val="004961FF"/>
    <w:rsid w:val="004A2FCD"/>
    <w:rsid w:val="004C3947"/>
    <w:rsid w:val="004E17EB"/>
    <w:rsid w:val="00517A89"/>
    <w:rsid w:val="005250F2"/>
    <w:rsid w:val="00533B6D"/>
    <w:rsid w:val="00554957"/>
    <w:rsid w:val="00561526"/>
    <w:rsid w:val="00593EEA"/>
    <w:rsid w:val="005A5EEE"/>
    <w:rsid w:val="00602B8B"/>
    <w:rsid w:val="006035E7"/>
    <w:rsid w:val="00610559"/>
    <w:rsid w:val="006375C7"/>
    <w:rsid w:val="00654E8F"/>
    <w:rsid w:val="00660D05"/>
    <w:rsid w:val="006820B1"/>
    <w:rsid w:val="00682474"/>
    <w:rsid w:val="006B7D14"/>
    <w:rsid w:val="006C4F9C"/>
    <w:rsid w:val="00701727"/>
    <w:rsid w:val="0070566C"/>
    <w:rsid w:val="00714C50"/>
    <w:rsid w:val="00725A7D"/>
    <w:rsid w:val="007501BE"/>
    <w:rsid w:val="00790BB3"/>
    <w:rsid w:val="007C206C"/>
    <w:rsid w:val="007C4B32"/>
    <w:rsid w:val="007D7CA2"/>
    <w:rsid w:val="007F063F"/>
    <w:rsid w:val="00817DD6"/>
    <w:rsid w:val="00825329"/>
    <w:rsid w:val="0083759F"/>
    <w:rsid w:val="00853EB7"/>
    <w:rsid w:val="008834CB"/>
    <w:rsid w:val="00885156"/>
    <w:rsid w:val="00885C40"/>
    <w:rsid w:val="009151AA"/>
    <w:rsid w:val="0093429D"/>
    <w:rsid w:val="00941E48"/>
    <w:rsid w:val="00943573"/>
    <w:rsid w:val="00964134"/>
    <w:rsid w:val="00970F7D"/>
    <w:rsid w:val="00982F04"/>
    <w:rsid w:val="00994A3D"/>
    <w:rsid w:val="009B1B47"/>
    <w:rsid w:val="009C2B12"/>
    <w:rsid w:val="00A174D9"/>
    <w:rsid w:val="00A33BDA"/>
    <w:rsid w:val="00A33F28"/>
    <w:rsid w:val="00AA4D24"/>
    <w:rsid w:val="00AB1AC8"/>
    <w:rsid w:val="00AB6715"/>
    <w:rsid w:val="00B1671E"/>
    <w:rsid w:val="00B25EB8"/>
    <w:rsid w:val="00B36997"/>
    <w:rsid w:val="00B37F4D"/>
    <w:rsid w:val="00B559B2"/>
    <w:rsid w:val="00C15229"/>
    <w:rsid w:val="00C52A66"/>
    <w:rsid w:val="00C52A7B"/>
    <w:rsid w:val="00C56BAF"/>
    <w:rsid w:val="00C679AA"/>
    <w:rsid w:val="00C73F36"/>
    <w:rsid w:val="00C75972"/>
    <w:rsid w:val="00CC73AF"/>
    <w:rsid w:val="00CD037B"/>
    <w:rsid w:val="00CD066B"/>
    <w:rsid w:val="00CE114B"/>
    <w:rsid w:val="00CE4FEE"/>
    <w:rsid w:val="00D060CF"/>
    <w:rsid w:val="00D8358D"/>
    <w:rsid w:val="00DB1D46"/>
    <w:rsid w:val="00DB59C3"/>
    <w:rsid w:val="00DC259A"/>
    <w:rsid w:val="00DD3668"/>
    <w:rsid w:val="00DE23E8"/>
    <w:rsid w:val="00DE5229"/>
    <w:rsid w:val="00DF22CE"/>
    <w:rsid w:val="00E23C4F"/>
    <w:rsid w:val="00E52377"/>
    <w:rsid w:val="00E537AD"/>
    <w:rsid w:val="00E64E17"/>
    <w:rsid w:val="00E866C9"/>
    <w:rsid w:val="00EA3D3C"/>
    <w:rsid w:val="00EC090A"/>
    <w:rsid w:val="00ED20B5"/>
    <w:rsid w:val="00ED69B9"/>
    <w:rsid w:val="00F46900"/>
    <w:rsid w:val="00F52B5E"/>
    <w:rsid w:val="00F61D89"/>
    <w:rsid w:val="00FA3417"/>
    <w:rsid w:val="00FC4E54"/>
    <w:rsid w:val="00FF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a0"/>
    <w:rsid w:val="00CE114B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CE114B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xl66">
    <w:name w:val="xl66"/>
    <w:basedOn w:val="a0"/>
    <w:rsid w:val="00CE114B"/>
    <w:pPr>
      <w:spacing w:before="100" w:beforeAutospacing="1" w:after="100" w:afterAutospacing="1"/>
      <w:jc w:val="center"/>
    </w:pPr>
    <w:rPr>
      <w:rFonts w:eastAsia="宋体" w:cs="Times New Roman"/>
      <w:sz w:val="20"/>
      <w:szCs w:val="20"/>
      <w:lang w:eastAsia="zh-CN"/>
    </w:rPr>
  </w:style>
  <w:style w:type="paragraph" w:customStyle="1" w:styleId="xl67">
    <w:name w:val="xl67"/>
    <w:basedOn w:val="a0"/>
    <w:rsid w:val="00CE114B"/>
    <w:pPr>
      <w:spacing w:before="100" w:beforeAutospacing="1" w:after="100" w:afterAutospacing="1"/>
      <w:jc w:val="center"/>
    </w:pPr>
    <w:rPr>
      <w:rFonts w:eastAsia="宋体" w:cs="Times New Roman"/>
      <w:i/>
      <w:iCs/>
      <w:sz w:val="20"/>
      <w:szCs w:val="20"/>
      <w:lang w:eastAsia="zh-CN"/>
    </w:rPr>
  </w:style>
  <w:style w:type="paragraph" w:customStyle="1" w:styleId="xl68">
    <w:name w:val="xl68"/>
    <w:basedOn w:val="a0"/>
    <w:rsid w:val="00CE114B"/>
    <w:pPr>
      <w:spacing w:before="100" w:beforeAutospacing="1" w:after="100" w:afterAutospacing="1"/>
    </w:pPr>
    <w:rPr>
      <w:rFonts w:eastAsia="宋体" w:cs="Times New Roman"/>
      <w:sz w:val="20"/>
      <w:szCs w:val="20"/>
      <w:lang w:eastAsia="zh-CN"/>
    </w:rPr>
  </w:style>
  <w:style w:type="paragraph" w:customStyle="1" w:styleId="xl69">
    <w:name w:val="xl69"/>
    <w:basedOn w:val="a0"/>
    <w:rsid w:val="00CE114B"/>
    <w:pPr>
      <w:spacing w:before="100" w:beforeAutospacing="1" w:after="100" w:afterAutospacing="1"/>
    </w:pPr>
    <w:rPr>
      <w:rFonts w:eastAsia="宋体" w:cs="Times New Roman"/>
      <w:sz w:val="20"/>
      <w:szCs w:val="20"/>
      <w:lang w:eastAsia="zh-CN"/>
    </w:rPr>
  </w:style>
  <w:style w:type="paragraph" w:customStyle="1" w:styleId="xl70">
    <w:name w:val="xl70"/>
    <w:basedOn w:val="a0"/>
    <w:rsid w:val="00CE114B"/>
    <w:pPr>
      <w:spacing w:before="100" w:beforeAutospacing="1" w:after="100" w:afterAutospacing="1"/>
    </w:pPr>
    <w:rPr>
      <w:rFonts w:eastAsia="宋体" w:cs="Times New Roman"/>
      <w:sz w:val="16"/>
      <w:szCs w:val="16"/>
      <w:lang w:eastAsia="zh-CN"/>
    </w:rPr>
  </w:style>
  <w:style w:type="paragraph" w:customStyle="1" w:styleId="xl71">
    <w:name w:val="xl71"/>
    <w:basedOn w:val="a0"/>
    <w:rsid w:val="00CE114B"/>
    <w:pPr>
      <w:spacing w:before="100" w:beforeAutospacing="1" w:after="100" w:afterAutospacing="1"/>
      <w:jc w:val="center"/>
    </w:pPr>
    <w:rPr>
      <w:rFonts w:eastAsia="宋体" w:cs="Times New Roman"/>
      <w:sz w:val="16"/>
      <w:szCs w:val="16"/>
      <w:lang w:eastAsia="zh-CN"/>
    </w:rPr>
  </w:style>
  <w:style w:type="paragraph" w:customStyle="1" w:styleId="xl72">
    <w:name w:val="xl72"/>
    <w:basedOn w:val="a0"/>
    <w:rsid w:val="00CE114B"/>
    <w:pPr>
      <w:spacing w:before="100" w:beforeAutospacing="1" w:after="100" w:afterAutospacing="1"/>
    </w:pPr>
    <w:rPr>
      <w:rFonts w:eastAsia="宋体" w:cs="Times New Roman"/>
      <w:sz w:val="16"/>
      <w:szCs w:val="16"/>
      <w:lang w:eastAsia="zh-CN"/>
    </w:rPr>
  </w:style>
  <w:style w:type="paragraph" w:customStyle="1" w:styleId="xl73">
    <w:name w:val="xl73"/>
    <w:basedOn w:val="a0"/>
    <w:rsid w:val="00CE114B"/>
    <w:pPr>
      <w:spacing w:before="100" w:beforeAutospacing="1" w:after="100" w:afterAutospacing="1"/>
      <w:jc w:val="center"/>
    </w:pPr>
    <w:rPr>
      <w:rFonts w:eastAsia="宋体" w:cs="Times New Roman"/>
      <w:sz w:val="16"/>
      <w:szCs w:val="16"/>
      <w:lang w:eastAsia="zh-CN"/>
    </w:rPr>
  </w:style>
  <w:style w:type="paragraph" w:customStyle="1" w:styleId="xl74">
    <w:name w:val="xl74"/>
    <w:basedOn w:val="a0"/>
    <w:rsid w:val="00CE114B"/>
    <w:pPr>
      <w:spacing w:before="100" w:beforeAutospacing="1" w:after="100" w:afterAutospacing="1"/>
      <w:jc w:val="center"/>
    </w:pPr>
    <w:rPr>
      <w:rFonts w:eastAsia="宋体" w:cs="Times New Roman"/>
      <w:sz w:val="16"/>
      <w:szCs w:val="16"/>
      <w:lang w:eastAsia="zh-CN"/>
    </w:rPr>
  </w:style>
  <w:style w:type="paragraph" w:customStyle="1" w:styleId="xl75">
    <w:name w:val="xl75"/>
    <w:basedOn w:val="a0"/>
    <w:rsid w:val="00CE114B"/>
    <w:pPr>
      <w:spacing w:before="100" w:beforeAutospacing="1" w:after="100" w:afterAutospacing="1"/>
      <w:jc w:val="center"/>
    </w:pPr>
    <w:rPr>
      <w:rFonts w:eastAsia="宋体" w:cs="Times New Roman"/>
      <w:i/>
      <w:iCs/>
      <w:sz w:val="16"/>
      <w:szCs w:val="16"/>
      <w:lang w:eastAsia="zh-CN"/>
    </w:rPr>
  </w:style>
  <w:style w:type="character" w:customStyle="1" w:styleId="alt-edited2">
    <w:name w:val="alt-edited2"/>
    <w:basedOn w:val="a1"/>
    <w:rsid w:val="00493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8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40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1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8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47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99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6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hyperlink" Target="http://rice.plantbiology.msu.edu/index.s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dx.doi.org/10.1038%2Fsrep2147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rice.plantbiology.msu.edu/index.s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ice.plantbiology.msu.edu/index.shtml" TargetMode="External"/><Relationship Id="rId20" Type="http://schemas.openxmlformats.org/officeDocument/2006/relationships/hyperlink" Target="http://rice.plantbiology.msu.edu/index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ice.plantbiology.msu.edu/index.shtml" TargetMode="Externa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yperlink" Target="http://rice.plantbiology.msu.edu/index.s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rice.plantbiology.msu.edu/index.shtml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9199DA6-86B6-455A-9710-9226FE54E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100</Pages>
  <Words>27814</Words>
  <Characters>158542</Characters>
  <Application>Microsoft Office Word</Application>
  <DocSecurity>0</DocSecurity>
  <Lines>1321</Lines>
  <Paragraphs>371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zxy</cp:lastModifiedBy>
  <cp:revision>2</cp:revision>
  <cp:lastPrinted>2013-10-03T12:51:00Z</cp:lastPrinted>
  <dcterms:created xsi:type="dcterms:W3CDTF">2020-08-09T03:59:00Z</dcterms:created>
  <dcterms:modified xsi:type="dcterms:W3CDTF">2020-08-09T03:59:00Z</dcterms:modified>
</cp:coreProperties>
</file>