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xls" ContentType="application/vnd.ms-exce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55E3E3F2" w:rsidR="00994A3D" w:rsidRPr="005930C0" w:rsidRDefault="00994A3D" w:rsidP="005930C0">
      <w:pPr>
        <w:pStyle w:val="Heading1"/>
      </w:pPr>
      <w:r w:rsidRPr="0001436A">
        <w:t>Supplementary</w:t>
      </w:r>
      <w:r w:rsidR="005930C0">
        <w:t xml:space="preserve"> Figure</w:t>
      </w:r>
    </w:p>
    <w:p w14:paraId="3C419443" w14:textId="3DD28503" w:rsidR="00994A3D" w:rsidRPr="001549D3" w:rsidRDefault="005930C0" w:rsidP="00994A3D">
      <w:pPr>
        <w:keepNext/>
        <w:jc w:val="center"/>
        <w:rPr>
          <w:rFonts w:cs="Times New Roman"/>
          <w:szCs w:val="24"/>
        </w:rPr>
      </w:pPr>
      <w:r w:rsidRPr="00682D66">
        <w:rPr>
          <w:noProof/>
        </w:rPr>
        <w:drawing>
          <wp:inline distT="0" distB="0" distL="0" distR="0" wp14:anchorId="5045AABE" wp14:editId="1BB40F05">
            <wp:extent cx="4432935" cy="4393152"/>
            <wp:effectExtent l="0" t="0" r="12065" b="0"/>
            <wp:docPr id="43" name="Picture 43" descr="../PRISMA%202009%20flow%20diagram_PlosMedicin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RISMA%202009%20flow%20diagram_PlosMedicine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76" cy="440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B64CD" w14:textId="6C51578F" w:rsidR="005930C0" w:rsidRPr="00682D66" w:rsidRDefault="005930C0" w:rsidP="005930C0">
      <w:pPr>
        <w:spacing w:line="480" w:lineRule="auto"/>
      </w:pPr>
      <w:r>
        <w:rPr>
          <w:b/>
        </w:rPr>
        <w:t xml:space="preserve">Supplementary </w:t>
      </w:r>
      <w:r w:rsidRPr="00AD07DE">
        <w:rPr>
          <w:b/>
        </w:rPr>
        <w:t>Figure 1. PRISMA flow diagram.</w:t>
      </w:r>
      <w:r w:rsidRPr="00682D66">
        <w:t xml:space="preserve"> PRISMA flow diagram depicting the number of articles identified, screened, assessed for eligibility, and included in the systematic review synthesis. </w:t>
      </w:r>
    </w:p>
    <w:p w14:paraId="7B65BC41" w14:textId="77777777" w:rsidR="00DE23E8" w:rsidRDefault="00DE23E8" w:rsidP="00654E8F">
      <w:pPr>
        <w:spacing w:before="240"/>
      </w:pPr>
    </w:p>
    <w:p w14:paraId="1613CED4" w14:textId="77777777" w:rsidR="005930C0" w:rsidRDefault="005930C0" w:rsidP="00654E8F">
      <w:pPr>
        <w:spacing w:before="240"/>
      </w:pPr>
    </w:p>
    <w:p w14:paraId="10F24E45" w14:textId="77777777" w:rsidR="005930C0" w:rsidRDefault="005930C0" w:rsidP="00654E8F">
      <w:pPr>
        <w:spacing w:before="240"/>
      </w:pPr>
    </w:p>
    <w:p w14:paraId="3AB169D5" w14:textId="77777777" w:rsidR="005930C0" w:rsidRDefault="005930C0" w:rsidP="00654E8F">
      <w:pPr>
        <w:spacing w:before="240"/>
      </w:pPr>
    </w:p>
    <w:p w14:paraId="4335F622" w14:textId="77777777" w:rsidR="005930C0" w:rsidRDefault="005930C0" w:rsidP="00654E8F">
      <w:pPr>
        <w:spacing w:before="240"/>
      </w:pPr>
    </w:p>
    <w:p w14:paraId="08304375" w14:textId="77777777" w:rsidR="005930C0" w:rsidRDefault="005930C0" w:rsidP="00654E8F">
      <w:pPr>
        <w:spacing w:before="240"/>
      </w:pPr>
    </w:p>
    <w:p w14:paraId="28B3D58A" w14:textId="38183E6C" w:rsidR="005930C0" w:rsidRPr="005930C0" w:rsidRDefault="005930C0" w:rsidP="005930C0">
      <w:pPr>
        <w:pStyle w:val="Heading1"/>
      </w:pPr>
      <w:r>
        <w:lastRenderedPageBreak/>
        <w:t>Supplementary Table</w:t>
      </w:r>
      <w:r w:rsidR="00DE1BB2">
        <w:t>s</w:t>
      </w:r>
    </w:p>
    <w:p w14:paraId="5773EBC0" w14:textId="73D53F32" w:rsidR="005930C0" w:rsidRPr="004C290B" w:rsidRDefault="00DE1BB2" w:rsidP="005930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</w:pPr>
      <w:r>
        <w:rPr>
          <w:b/>
        </w:rPr>
        <w:t>Supplementary Table 1</w:t>
      </w:r>
      <w:r w:rsidR="005930C0" w:rsidRPr="00AD07DE">
        <w:rPr>
          <w:b/>
        </w:rPr>
        <w:t>.</w:t>
      </w:r>
      <w:r w:rsidR="005930C0" w:rsidRPr="00682D66">
        <w:t xml:space="preserve"> </w:t>
      </w:r>
      <w:r w:rsidR="005930C0" w:rsidRPr="00AD07DE">
        <w:rPr>
          <w:b/>
        </w:rPr>
        <w:t xml:space="preserve">Systematic review search terms. </w:t>
      </w:r>
      <w:r w:rsidR="005930C0" w:rsidRPr="00682D66">
        <w:t>This table lists the terms used in the systematic review literature search</w:t>
      </w:r>
      <w:r w:rsidR="005930C0" w:rsidRPr="00AD07DE">
        <w:rPr>
          <w:b/>
        </w:rPr>
        <w:t xml:space="preserve"> </w:t>
      </w:r>
      <w:r w:rsidR="005930C0" w:rsidRPr="00682D66">
        <w:t xml:space="preserve">to answer the question: </w:t>
      </w:r>
      <w:r w:rsidR="005930C0" w:rsidRPr="00AD07DE">
        <w:rPr>
          <w:i/>
        </w:rPr>
        <w:t>What are effects of environmental variation related to climate change on tea quality?</w:t>
      </w:r>
    </w:p>
    <w:p w14:paraId="54F57DB4" w14:textId="152805B6" w:rsidR="005930C0" w:rsidRDefault="005930C0" w:rsidP="005930C0">
      <w:pPr>
        <w:spacing w:before="240"/>
      </w:pPr>
      <w:r w:rsidRPr="004C290B">
        <w:object w:dxaOrig="13860" w:dyaOrig="14500" w14:anchorId="174F47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449.7pt" o:ole="">
            <v:imagedata r:id="rId9" o:title=""/>
          </v:shape>
          <o:OLEObject Type="Embed" ProgID="Excel.Sheet.8" ShapeID="_x0000_i1025" DrawAspect="Content" ObjectID="_1613135945" r:id="rId10"/>
        </w:object>
      </w:r>
    </w:p>
    <w:p w14:paraId="643A95B8" w14:textId="77777777" w:rsidR="00DE1BB2" w:rsidRDefault="00DE1BB2" w:rsidP="00DE1BB2"/>
    <w:p w14:paraId="7A6389CD" w14:textId="77777777" w:rsidR="00DE1BB2" w:rsidRDefault="00DE1BB2" w:rsidP="00DE1BB2"/>
    <w:p w14:paraId="57AA85C4" w14:textId="77777777" w:rsidR="00DE1BB2" w:rsidRDefault="00DE1BB2" w:rsidP="00DE1BB2">
      <w:pPr>
        <w:rPr>
          <w:b/>
        </w:rPr>
      </w:pPr>
    </w:p>
    <w:p w14:paraId="368EB326" w14:textId="20B36551" w:rsidR="00DE1BB2" w:rsidRPr="00682D66" w:rsidRDefault="00DE1BB2" w:rsidP="00DE1BB2">
      <w:r>
        <w:rPr>
          <w:b/>
        </w:rPr>
        <w:lastRenderedPageBreak/>
        <w:t>Supplementary Table 2</w:t>
      </w:r>
      <w:r w:rsidRPr="00AD07DE">
        <w:rPr>
          <w:b/>
        </w:rPr>
        <w:t>. Effects of seasonality on tea quality</w:t>
      </w:r>
    </w:p>
    <w:p w14:paraId="1B7B8396" w14:textId="77777777" w:rsidR="00DE1BB2" w:rsidRPr="004C290B" w:rsidRDefault="00DE1BB2" w:rsidP="00DE1BB2">
      <w:r w:rsidRPr="00682D66">
        <w:object w:dxaOrig="8740" w:dyaOrig="17730" w14:anchorId="10F9D3D0">
          <v:shape id="_x0000_i1026" type="#_x0000_t75" style="width:295.1pt;height:593.7pt" o:ole="">
            <v:imagedata r:id="rId11" o:title=""/>
          </v:shape>
          <o:OLEObject Type="Embed" ProgID="Excel.Sheet.8" ShapeID="_x0000_i1026" DrawAspect="Content" ObjectID="_1613135946" r:id="rId12"/>
        </w:object>
      </w:r>
      <w:r w:rsidRPr="00AD07DE">
        <w:rPr>
          <w:b/>
        </w:rPr>
        <w:br w:type="page"/>
      </w:r>
    </w:p>
    <w:p w14:paraId="6C73CF9B" w14:textId="50331360" w:rsidR="00DE1BB2" w:rsidRPr="00AD07DE" w:rsidRDefault="00DE1BB2" w:rsidP="00DE1BB2">
      <w:pPr>
        <w:rPr>
          <w:b/>
        </w:rPr>
      </w:pPr>
      <w:r>
        <w:rPr>
          <w:b/>
        </w:rPr>
        <w:lastRenderedPageBreak/>
        <w:t>Supplementary Table 3</w:t>
      </w:r>
      <w:r w:rsidRPr="00AD07DE">
        <w:rPr>
          <w:b/>
        </w:rPr>
        <w:t>. Effects of water stress on tea quality</w:t>
      </w:r>
    </w:p>
    <w:p w14:paraId="31F05D67" w14:textId="77777777" w:rsidR="00DE1BB2" w:rsidRPr="00682D66" w:rsidRDefault="00DE1BB2" w:rsidP="00DE1BB2">
      <w:r w:rsidRPr="00682D66">
        <w:object w:dxaOrig="18160" w:dyaOrig="18200" w14:anchorId="5B3F9925">
          <v:shape id="_x0000_i1027" type="#_x0000_t75" style="width:412.5pt;height:412.5pt" o:ole="">
            <v:imagedata r:id="rId13" o:title=""/>
          </v:shape>
          <o:OLEObject Type="Embed" ProgID="Excel.Sheet.8" ShapeID="_x0000_i1027" DrawAspect="Content" ObjectID="_1613135947" r:id="rId14"/>
        </w:object>
      </w:r>
    </w:p>
    <w:p w14:paraId="6D3C0810" w14:textId="77777777" w:rsidR="00DE1BB2" w:rsidRPr="00682D66" w:rsidRDefault="00DE1BB2" w:rsidP="00DE1BB2">
      <w:pPr>
        <w:pStyle w:val="ListParagraph"/>
        <w:numPr>
          <w:ilvl w:val="0"/>
          <w:numId w:val="22"/>
        </w:numPr>
        <w:spacing w:before="0" w:after="0"/>
      </w:pPr>
      <w:r w:rsidRPr="00AD07DE">
        <w:rPr>
          <w:b/>
        </w:rPr>
        <w:br w:type="page"/>
      </w:r>
    </w:p>
    <w:p w14:paraId="330E513D" w14:textId="75FA40BA" w:rsidR="00DE1BB2" w:rsidRPr="00AD07DE" w:rsidRDefault="00DE1BB2" w:rsidP="00DE1BB2">
      <w:pPr>
        <w:rPr>
          <w:b/>
        </w:rPr>
      </w:pPr>
      <w:r>
        <w:rPr>
          <w:b/>
        </w:rPr>
        <w:lastRenderedPageBreak/>
        <w:t>Supplementary Table 4</w:t>
      </w:r>
      <w:r w:rsidRPr="00AD07DE">
        <w:rPr>
          <w:b/>
        </w:rPr>
        <w:t>. Effects of geography on tea quality</w:t>
      </w:r>
    </w:p>
    <w:p w14:paraId="474F5BB7" w14:textId="77777777" w:rsidR="00DE1BB2" w:rsidRPr="00682D66" w:rsidRDefault="00DE1BB2" w:rsidP="00DE1BB2">
      <w:r w:rsidRPr="00682D66">
        <w:object w:dxaOrig="17740" w:dyaOrig="16280" w14:anchorId="31E2FE54">
          <v:shape id="_x0000_i1028" type="#_x0000_t75" style="width:495.75pt;height:455pt" o:ole="">
            <v:imagedata r:id="rId15" o:title=""/>
          </v:shape>
          <o:OLEObject Type="Embed" ProgID="Excel.Sheet.8" ShapeID="_x0000_i1028" DrawAspect="Content" ObjectID="_1613135948" r:id="rId16"/>
        </w:object>
      </w:r>
    </w:p>
    <w:p w14:paraId="4A7E4B0E" w14:textId="77777777" w:rsidR="00DE1BB2" w:rsidRPr="00682D66" w:rsidRDefault="00DE1BB2" w:rsidP="00DE1BB2">
      <w:pPr>
        <w:pStyle w:val="ListParagraph"/>
        <w:numPr>
          <w:ilvl w:val="0"/>
          <w:numId w:val="22"/>
        </w:numPr>
        <w:spacing w:before="0" w:after="0"/>
      </w:pPr>
      <w:r w:rsidRPr="00682D66">
        <w:br w:type="page"/>
      </w:r>
    </w:p>
    <w:p w14:paraId="6A122E2D" w14:textId="0200F0D6" w:rsidR="00DE1BB2" w:rsidRPr="00AD07DE" w:rsidRDefault="00DE1BB2" w:rsidP="00DE1BB2">
      <w:pPr>
        <w:rPr>
          <w:b/>
        </w:rPr>
      </w:pPr>
      <w:r>
        <w:rPr>
          <w:b/>
        </w:rPr>
        <w:lastRenderedPageBreak/>
        <w:t>Supplementary Table 5</w:t>
      </w:r>
      <w:r w:rsidRPr="00AD07DE">
        <w:rPr>
          <w:b/>
        </w:rPr>
        <w:t xml:space="preserve">. Effects of light factors on tea quality </w:t>
      </w:r>
    </w:p>
    <w:p w14:paraId="5682693C" w14:textId="77777777" w:rsidR="00DE1BB2" w:rsidRPr="00682D66" w:rsidRDefault="00DE1BB2" w:rsidP="00DE1BB2">
      <w:r w:rsidRPr="00682D66">
        <w:object w:dxaOrig="15740" w:dyaOrig="14680" w14:anchorId="6C43A6D8">
          <v:shape id="_x0000_i1029" type="#_x0000_t75" style="width:468pt;height:438.5pt" o:ole="">
            <v:imagedata r:id="rId17" o:title=""/>
          </v:shape>
          <o:OLEObject Type="Embed" ProgID="Excel.Sheet.8" ShapeID="_x0000_i1029" DrawAspect="Content" ObjectID="_1613135949" r:id="rId18"/>
        </w:object>
      </w:r>
    </w:p>
    <w:p w14:paraId="640C0A6C" w14:textId="77777777" w:rsidR="00DE1BB2" w:rsidRPr="004C290B" w:rsidRDefault="00DE1BB2" w:rsidP="00DE1BB2">
      <w:pPr>
        <w:pStyle w:val="ListParagraph"/>
        <w:numPr>
          <w:ilvl w:val="0"/>
          <w:numId w:val="22"/>
        </w:numPr>
        <w:spacing w:before="0" w:after="0"/>
      </w:pPr>
      <w:r w:rsidRPr="004C290B">
        <w:br w:type="page"/>
      </w:r>
    </w:p>
    <w:p w14:paraId="3CF8B317" w14:textId="66D45026" w:rsidR="00DE1BB2" w:rsidRPr="00682D66" w:rsidRDefault="00DE1BB2" w:rsidP="00DE1BB2">
      <w:r>
        <w:rPr>
          <w:b/>
        </w:rPr>
        <w:lastRenderedPageBreak/>
        <w:t>Supplementary Table 6</w:t>
      </w:r>
      <w:r w:rsidRPr="00AD07DE">
        <w:rPr>
          <w:b/>
        </w:rPr>
        <w:t>. Effects of altitude on tea quality</w:t>
      </w:r>
      <w:r w:rsidRPr="00682D66">
        <w:t xml:space="preserve"> </w:t>
      </w:r>
    </w:p>
    <w:p w14:paraId="2BFB5BBD" w14:textId="77777777" w:rsidR="00DE1BB2" w:rsidRPr="00AD07DE" w:rsidRDefault="00DE1BB2" w:rsidP="00DE1BB2">
      <w:pPr>
        <w:rPr>
          <w:b/>
        </w:rPr>
      </w:pPr>
      <w:r w:rsidRPr="00682D66">
        <w:object w:dxaOrig="18020" w:dyaOrig="11000" w14:anchorId="7A648D7F">
          <v:shape id="_x0000_i1030" type="#_x0000_t75" style="width:422.55pt;height:254.95pt" o:ole="">
            <v:imagedata r:id="rId19" o:title=""/>
          </v:shape>
          <o:OLEObject Type="Embed" ProgID="Excel.Sheet.8" ShapeID="_x0000_i1030" DrawAspect="Content" ObjectID="_1613135950" r:id="rId20"/>
        </w:object>
      </w:r>
    </w:p>
    <w:p w14:paraId="64FB2817" w14:textId="77777777" w:rsidR="00DE1BB2" w:rsidRPr="00AD07DE" w:rsidRDefault="00DE1BB2" w:rsidP="00DE1BB2">
      <w:pPr>
        <w:pStyle w:val="ListParagraph"/>
        <w:numPr>
          <w:ilvl w:val="0"/>
          <w:numId w:val="22"/>
        </w:numPr>
        <w:spacing w:before="0" w:after="0"/>
        <w:rPr>
          <w:b/>
        </w:rPr>
      </w:pPr>
      <w:r w:rsidRPr="00AD07DE">
        <w:rPr>
          <w:b/>
        </w:rPr>
        <w:br w:type="page"/>
      </w:r>
    </w:p>
    <w:p w14:paraId="123DF0AC" w14:textId="786B632C" w:rsidR="00DE1BB2" w:rsidRPr="00AD07DE" w:rsidRDefault="00DE1BB2" w:rsidP="00DE1BB2">
      <w:pPr>
        <w:rPr>
          <w:b/>
        </w:rPr>
      </w:pPr>
      <w:r>
        <w:rPr>
          <w:b/>
        </w:rPr>
        <w:lastRenderedPageBreak/>
        <w:t>Supplementary Table 7</w:t>
      </w:r>
      <w:r w:rsidRPr="00AD07DE">
        <w:rPr>
          <w:b/>
        </w:rPr>
        <w:t>. Effects of herbivory and microbes on tea quality</w:t>
      </w:r>
    </w:p>
    <w:p w14:paraId="6D46A2B1" w14:textId="77777777" w:rsidR="00DE1BB2" w:rsidRPr="00AD07DE" w:rsidRDefault="00DE1BB2" w:rsidP="00DE1BB2">
      <w:pPr>
        <w:rPr>
          <w:b/>
        </w:rPr>
      </w:pPr>
      <w:r w:rsidRPr="00682D66">
        <w:object w:dxaOrig="19000" w:dyaOrig="14320" w14:anchorId="7E954A07">
          <v:shape id="_x0000_i1031" type="#_x0000_t75" style="width:442.05pt;height:333.45pt" o:ole="">
            <v:imagedata r:id="rId21" o:title=""/>
          </v:shape>
          <o:OLEObject Type="Embed" ProgID="Excel.Sheet.8" ShapeID="_x0000_i1031" DrawAspect="Content" ObjectID="_1613135951" r:id="rId22"/>
        </w:object>
      </w:r>
    </w:p>
    <w:p w14:paraId="49DC4095" w14:textId="77777777" w:rsidR="00DE1BB2" w:rsidRPr="00AD07DE" w:rsidRDefault="00DE1BB2" w:rsidP="00DE1BB2">
      <w:pPr>
        <w:pStyle w:val="ListParagraph"/>
        <w:numPr>
          <w:ilvl w:val="0"/>
          <w:numId w:val="22"/>
        </w:numPr>
        <w:spacing w:before="0" w:after="0"/>
        <w:rPr>
          <w:b/>
        </w:rPr>
      </w:pPr>
      <w:r w:rsidRPr="00AD07DE">
        <w:rPr>
          <w:b/>
        </w:rPr>
        <w:br w:type="page"/>
      </w:r>
    </w:p>
    <w:p w14:paraId="21A67DB4" w14:textId="5047E134" w:rsidR="00DE1BB2" w:rsidRPr="00682D66" w:rsidRDefault="00DE1BB2" w:rsidP="00DE1BB2">
      <w:r>
        <w:rPr>
          <w:b/>
        </w:rPr>
        <w:lastRenderedPageBreak/>
        <w:t>Supplementary Table 8</w:t>
      </w:r>
      <w:r w:rsidRPr="00AD07DE">
        <w:rPr>
          <w:b/>
        </w:rPr>
        <w:t>. Effects of Temperature on Tea Quality</w:t>
      </w:r>
      <w:r w:rsidRPr="00682D66">
        <w:t xml:space="preserve"> </w:t>
      </w:r>
    </w:p>
    <w:p w14:paraId="0B31399C" w14:textId="77777777" w:rsidR="00DE1BB2" w:rsidRPr="00682D66" w:rsidRDefault="00DE1BB2" w:rsidP="00DE1BB2">
      <w:r w:rsidRPr="00682D66">
        <w:object w:dxaOrig="19260" w:dyaOrig="5840" w14:anchorId="4045E95A">
          <v:shape id="_x0000_i1032" type="#_x0000_t75" style="width:486.3pt;height:147.55pt" o:ole="">
            <v:imagedata r:id="rId23" o:title=""/>
          </v:shape>
          <o:OLEObject Type="Embed" ProgID="Excel.Sheet.8" ShapeID="_x0000_i1032" DrawAspect="Content" ObjectID="_1613135952" r:id="rId24"/>
        </w:object>
      </w:r>
      <w:r w:rsidRPr="00682D66">
        <w:br w:type="page"/>
      </w:r>
    </w:p>
    <w:p w14:paraId="7A7BD9A1" w14:textId="28CAE401" w:rsidR="00DE1BB2" w:rsidRPr="00AD07DE" w:rsidRDefault="00DE1BB2" w:rsidP="00DE1BB2">
      <w:pPr>
        <w:rPr>
          <w:b/>
        </w:rPr>
      </w:pPr>
      <w:r>
        <w:rPr>
          <w:b/>
        </w:rPr>
        <w:lastRenderedPageBreak/>
        <w:t>Supplementary Table 9</w:t>
      </w:r>
      <w:bookmarkStart w:id="0" w:name="_GoBack"/>
      <w:bookmarkEnd w:id="0"/>
      <w:r w:rsidRPr="00AD07DE">
        <w:rPr>
          <w:b/>
        </w:rPr>
        <w:t xml:space="preserve">. Soil and nutrient effects on tea quality </w:t>
      </w:r>
    </w:p>
    <w:p w14:paraId="7C58EC06" w14:textId="77777777" w:rsidR="00DE1BB2" w:rsidRPr="006E75A9" w:rsidRDefault="00DE1BB2" w:rsidP="00DE1BB2">
      <w:r w:rsidRPr="00682D66">
        <w:object w:dxaOrig="9610" w:dyaOrig="31510" w14:anchorId="5515F072">
          <v:shape id="_x0000_i1033" type="#_x0000_t75" style="width:195.35pt;height:639.75pt" o:ole="">
            <v:imagedata r:id="rId25" o:title=""/>
          </v:shape>
          <o:OLEObject Type="Embed" ProgID="Excel.Sheet.8" ShapeID="_x0000_i1033" DrawAspect="Content" ObjectID="_1613135953" r:id="rId26"/>
        </w:object>
      </w:r>
    </w:p>
    <w:p w14:paraId="0A30E625" w14:textId="77777777" w:rsidR="00DE1BB2" w:rsidRPr="001549D3" w:rsidRDefault="00DE1BB2" w:rsidP="005930C0">
      <w:pPr>
        <w:spacing w:before="240"/>
      </w:pPr>
    </w:p>
    <w:sectPr w:rsidR="00DE1BB2" w:rsidRPr="001549D3" w:rsidSect="0093429D">
      <w:headerReference w:type="even" r:id="rId27"/>
      <w:footerReference w:type="even" r:id="rId28"/>
      <w:footerReference w:type="default" r:id="rId29"/>
      <w:headerReference w:type="first" r:id="rId3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644EB8" w14:textId="77777777" w:rsidR="00ED6FC9" w:rsidRDefault="00ED6FC9" w:rsidP="00117666">
      <w:pPr>
        <w:spacing w:after="0"/>
      </w:pPr>
      <w:r>
        <w:separator/>
      </w:r>
    </w:p>
  </w:endnote>
  <w:endnote w:type="continuationSeparator" w:id="0">
    <w:p w14:paraId="329DAEA2" w14:textId="77777777" w:rsidR="00ED6FC9" w:rsidRDefault="00ED6FC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E1BB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E1BB2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E1BB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E1BB2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5C360C" w14:textId="77777777" w:rsidR="00ED6FC9" w:rsidRDefault="00ED6FC9" w:rsidP="00117666">
      <w:pPr>
        <w:spacing w:after="0"/>
      </w:pPr>
      <w:r>
        <w:separator/>
      </w:r>
    </w:p>
  </w:footnote>
  <w:footnote w:type="continuationSeparator" w:id="0">
    <w:p w14:paraId="036B91E4" w14:textId="77777777" w:rsidR="00ED6FC9" w:rsidRDefault="00ED6FC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1582D"/>
    <w:multiLevelType w:val="multilevel"/>
    <w:tmpl w:val="2006D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2A7CAC"/>
    <w:multiLevelType w:val="multilevel"/>
    <w:tmpl w:val="2D740DBE"/>
    <w:numStyleLink w:val="Headings"/>
  </w:abstractNum>
  <w:abstractNum w:abstractNumId="6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0C0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3A85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1BB2"/>
    <w:rsid w:val="00DE23E8"/>
    <w:rsid w:val="00E12FEA"/>
    <w:rsid w:val="00E52377"/>
    <w:rsid w:val="00E537AD"/>
    <w:rsid w:val="00E64E17"/>
    <w:rsid w:val="00E866C9"/>
    <w:rsid w:val="00EA3D3C"/>
    <w:rsid w:val="00EC090A"/>
    <w:rsid w:val="00ED20B5"/>
    <w:rsid w:val="00ED6FC9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oleObject" Target="embeddings/Microsoft_Excel_97_-_2004_Worksheet6.xls"/><Relationship Id="rId21" Type="http://schemas.openxmlformats.org/officeDocument/2006/relationships/image" Target="media/image8.emf"/><Relationship Id="rId22" Type="http://schemas.openxmlformats.org/officeDocument/2006/relationships/oleObject" Target="embeddings/Microsoft_Excel_97_-_2004_Worksheet7.xls"/><Relationship Id="rId23" Type="http://schemas.openxmlformats.org/officeDocument/2006/relationships/image" Target="media/image9.emf"/><Relationship Id="rId24" Type="http://schemas.openxmlformats.org/officeDocument/2006/relationships/oleObject" Target="embeddings/Microsoft_Excel_97_-_2004_Worksheet8.xls"/><Relationship Id="rId25" Type="http://schemas.openxmlformats.org/officeDocument/2006/relationships/image" Target="media/image10.emf"/><Relationship Id="rId26" Type="http://schemas.openxmlformats.org/officeDocument/2006/relationships/oleObject" Target="embeddings/Microsoft_Excel_97_-_2004_Worksheet9.xls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30" Type="http://schemas.openxmlformats.org/officeDocument/2006/relationships/header" Target="head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oleObject" Target="embeddings/Microsoft_Excel_97_-_2004_Worksheet1.xls"/><Relationship Id="rId11" Type="http://schemas.openxmlformats.org/officeDocument/2006/relationships/image" Target="media/image3.emf"/><Relationship Id="rId12" Type="http://schemas.openxmlformats.org/officeDocument/2006/relationships/oleObject" Target="embeddings/Microsoft_Excel_97_-_2004_Worksheet2.xls"/><Relationship Id="rId13" Type="http://schemas.openxmlformats.org/officeDocument/2006/relationships/image" Target="media/image4.emf"/><Relationship Id="rId14" Type="http://schemas.openxmlformats.org/officeDocument/2006/relationships/oleObject" Target="embeddings/Microsoft_Excel_97_-_2004_Worksheet3.xls"/><Relationship Id="rId15" Type="http://schemas.openxmlformats.org/officeDocument/2006/relationships/image" Target="media/image5.emf"/><Relationship Id="rId16" Type="http://schemas.openxmlformats.org/officeDocument/2006/relationships/oleObject" Target="embeddings/Microsoft_Excel_97_-_2004_Worksheet4.xls"/><Relationship Id="rId17" Type="http://schemas.openxmlformats.org/officeDocument/2006/relationships/image" Target="media/image6.emf"/><Relationship Id="rId18" Type="http://schemas.openxmlformats.org/officeDocument/2006/relationships/oleObject" Target="embeddings/Microsoft_Excel_97_-_2004_Worksheet5.xls"/><Relationship Id="rId19" Type="http://schemas.openxmlformats.org/officeDocument/2006/relationships/image" Target="media/image7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70FBF2F-7F3F-6543-8B60-398BCF372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4</TotalTime>
  <Pages>11</Pages>
  <Words>188</Words>
  <Characters>1075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Microsoft Office User</cp:lastModifiedBy>
  <cp:revision>4</cp:revision>
  <cp:lastPrinted>2013-10-03T12:51:00Z</cp:lastPrinted>
  <dcterms:created xsi:type="dcterms:W3CDTF">2019-03-03T23:15:00Z</dcterms:created>
  <dcterms:modified xsi:type="dcterms:W3CDTF">2019-03-03T23:32:00Z</dcterms:modified>
</cp:coreProperties>
</file>