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E8F" w:rsidRPr="001549D3" w:rsidRDefault="00654E8F" w:rsidP="0001436A">
      <w:pPr>
        <w:pStyle w:val="SupplementaryMaterial"/>
        <w:rPr>
          <w:b w:val="0"/>
        </w:rPr>
      </w:pPr>
      <w:bookmarkStart w:id="0" w:name="_GoBack"/>
      <w:bookmarkEnd w:id="0"/>
      <w:r w:rsidRPr="001549D3">
        <w:t>Supplementary Material</w:t>
      </w:r>
    </w:p>
    <w:p w:rsidR="00CD6BF2" w:rsidRDefault="00CD6BF2" w:rsidP="00CD6BF2">
      <w:pPr>
        <w:pStyle w:val="Heading1"/>
      </w:pPr>
      <w:r w:rsidRPr="0001436A">
        <w:t>Supplementary</w:t>
      </w:r>
      <w:r w:rsidRPr="001549D3">
        <w:t xml:space="preserve"> Figures</w:t>
      </w:r>
    </w:p>
    <w:p w:rsidR="00CD6BF2" w:rsidRDefault="00021F4E" w:rsidP="00CD6BF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3" o:spid="_x0000_s1033" type="#_x0000_t75" style="position:absolute;margin-left:1.2pt;margin-top:.85pt;width:203.95pt;height:525.5pt;z-index:251659264;visibility:visible" filled="t">
            <v:imagedata r:id="rId9" o:title=""/>
            <w10:wrap type="square"/>
          </v:shape>
          <o:OLEObject Type="Embed" ProgID="Prism7.Document" ShapeID="Object 3" DrawAspect="Content" ObjectID="_1655910036" r:id="rId10"/>
        </w:pict>
      </w:r>
    </w:p>
    <w:p w:rsidR="00CD6BF2" w:rsidRPr="008203A0" w:rsidRDefault="00CD6BF2" w:rsidP="00CD6BF2"/>
    <w:p w:rsidR="00CD6BF2" w:rsidRPr="001549D3" w:rsidRDefault="00CD6BF2" w:rsidP="00CD6BF2">
      <w:pPr>
        <w:keepNext/>
        <w:rPr>
          <w:rFonts w:cs="Times New Roman"/>
          <w:szCs w:val="24"/>
        </w:rPr>
      </w:pPr>
    </w:p>
    <w:p w:rsidR="00CD6BF2" w:rsidRPr="001549D3" w:rsidRDefault="00CD6BF2" w:rsidP="00CD6BF2">
      <w:pPr>
        <w:keepNext/>
        <w:jc w:val="center"/>
        <w:rPr>
          <w:rFonts w:cs="Times New Roman"/>
          <w:szCs w:val="24"/>
        </w:rPr>
      </w:pPr>
    </w:p>
    <w:p w:rsidR="00CD6BF2" w:rsidRDefault="00CD6BF2" w:rsidP="00CD6BF2">
      <w:pPr>
        <w:keepNext/>
        <w:rPr>
          <w:rFonts w:cs="Times New Roman"/>
          <w:b/>
          <w:szCs w:val="24"/>
        </w:rPr>
      </w:pPr>
    </w:p>
    <w:p w:rsidR="00CD6BF2" w:rsidRDefault="00CD6BF2" w:rsidP="00CD6BF2">
      <w:pPr>
        <w:keepNext/>
        <w:rPr>
          <w:rFonts w:cs="Times New Roman"/>
          <w:b/>
          <w:szCs w:val="24"/>
        </w:rPr>
      </w:pPr>
    </w:p>
    <w:p w:rsidR="00CD6BF2" w:rsidRDefault="00CD6BF2" w:rsidP="00CD6BF2">
      <w:pPr>
        <w:keepNext/>
        <w:rPr>
          <w:rFonts w:cs="Times New Roman"/>
          <w:b/>
          <w:szCs w:val="24"/>
        </w:rPr>
      </w:pPr>
    </w:p>
    <w:p w:rsidR="00CD6BF2" w:rsidRDefault="00CD6BF2" w:rsidP="00CD6BF2">
      <w:pPr>
        <w:keepNext/>
        <w:rPr>
          <w:rFonts w:cs="Times New Roman"/>
          <w:b/>
          <w:szCs w:val="24"/>
        </w:rPr>
      </w:pPr>
    </w:p>
    <w:p w:rsidR="00CD6BF2" w:rsidRDefault="00CD6BF2" w:rsidP="00CD6BF2">
      <w:pPr>
        <w:keepNext/>
        <w:rPr>
          <w:rFonts w:cs="Times New Roman"/>
          <w:b/>
          <w:szCs w:val="24"/>
        </w:rPr>
      </w:pPr>
    </w:p>
    <w:p w:rsidR="00CD6BF2" w:rsidRDefault="00CD6BF2" w:rsidP="00CD6BF2">
      <w:pPr>
        <w:keepNext/>
        <w:rPr>
          <w:rFonts w:cs="Times New Roman"/>
          <w:b/>
          <w:szCs w:val="24"/>
        </w:rPr>
      </w:pPr>
    </w:p>
    <w:p w:rsidR="00CD6BF2" w:rsidRDefault="00CD6BF2" w:rsidP="00CD6BF2">
      <w:pPr>
        <w:keepNext/>
        <w:rPr>
          <w:rFonts w:cs="Times New Roman"/>
          <w:b/>
          <w:szCs w:val="24"/>
        </w:rPr>
      </w:pPr>
    </w:p>
    <w:p w:rsidR="00CD6BF2" w:rsidRDefault="00CD6BF2" w:rsidP="00CD6BF2">
      <w:pPr>
        <w:keepNext/>
        <w:rPr>
          <w:rFonts w:cs="Times New Roman"/>
          <w:b/>
          <w:szCs w:val="24"/>
        </w:rPr>
      </w:pPr>
    </w:p>
    <w:p w:rsidR="00CD6BF2" w:rsidRDefault="00CD6BF2" w:rsidP="00CD6BF2">
      <w:pPr>
        <w:keepNext/>
        <w:rPr>
          <w:rFonts w:cs="Times New Roman"/>
          <w:b/>
          <w:szCs w:val="24"/>
        </w:rPr>
      </w:pPr>
    </w:p>
    <w:p w:rsidR="00CD6BF2" w:rsidRDefault="00CD6BF2" w:rsidP="00CD6BF2">
      <w:pPr>
        <w:keepNext/>
        <w:rPr>
          <w:rFonts w:cs="Times New Roman"/>
          <w:b/>
          <w:szCs w:val="24"/>
        </w:rPr>
      </w:pPr>
    </w:p>
    <w:p w:rsidR="00CD6BF2" w:rsidRDefault="00CD6BF2" w:rsidP="00CD6BF2">
      <w:pPr>
        <w:keepNext/>
        <w:rPr>
          <w:rFonts w:cs="Times New Roman"/>
          <w:b/>
          <w:szCs w:val="24"/>
        </w:rPr>
      </w:pPr>
    </w:p>
    <w:p w:rsidR="00CD6BF2" w:rsidRDefault="00CD6BF2" w:rsidP="00CD6BF2">
      <w:pPr>
        <w:keepNext/>
        <w:rPr>
          <w:rFonts w:cs="Times New Roman"/>
          <w:b/>
          <w:szCs w:val="24"/>
        </w:rPr>
      </w:pPr>
    </w:p>
    <w:p w:rsidR="00CD6BF2" w:rsidRDefault="00CD6BF2" w:rsidP="00CD6BF2">
      <w:pPr>
        <w:keepNext/>
        <w:rPr>
          <w:rFonts w:cs="Times New Roman"/>
          <w:b/>
          <w:szCs w:val="24"/>
        </w:rPr>
      </w:pPr>
    </w:p>
    <w:p w:rsidR="00CD6BF2" w:rsidRDefault="00CD6BF2" w:rsidP="00CD6BF2">
      <w:pPr>
        <w:keepNext/>
        <w:rPr>
          <w:rFonts w:cs="Times New Roman"/>
          <w:b/>
          <w:szCs w:val="24"/>
        </w:rPr>
      </w:pPr>
    </w:p>
    <w:p w:rsidR="00CD6BF2" w:rsidRDefault="00CD6BF2" w:rsidP="00CD6BF2">
      <w:pPr>
        <w:pStyle w:val="cpeAbbildung"/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CD6BF2" w:rsidRDefault="00CD6BF2" w:rsidP="00CD6BF2">
      <w:pPr>
        <w:pStyle w:val="cpeAbbildung"/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CD6BF2" w:rsidRDefault="00CD6BF2" w:rsidP="00CD6BF2">
      <w:pPr>
        <w:pStyle w:val="cpeAbbildung"/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CD6BF2" w:rsidRDefault="00CD6BF2" w:rsidP="00CD6BF2">
      <w:pPr>
        <w:pStyle w:val="cpeAbbildung"/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CD6BF2" w:rsidRDefault="00CD6BF2" w:rsidP="00CD6BF2">
      <w:pPr>
        <w:pStyle w:val="cpeAbbildung"/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CD6BF2" w:rsidRPr="00966EC8" w:rsidRDefault="00CD6BF2" w:rsidP="00CD6BF2">
      <w:pPr>
        <w:spacing w:before="0" w:after="0"/>
        <w:jc w:val="both"/>
        <w:rPr>
          <w:b/>
        </w:rPr>
      </w:pPr>
      <w:r w:rsidRPr="00966EC8">
        <w:rPr>
          <w:b/>
        </w:rPr>
        <w:t xml:space="preserve">Supplementary Figure </w:t>
      </w:r>
      <w:r w:rsidR="00B342DD" w:rsidRPr="00966EC8">
        <w:rPr>
          <w:b/>
        </w:rPr>
        <w:fldChar w:fldCharType="begin"/>
      </w:r>
      <w:r w:rsidRPr="00966EC8">
        <w:rPr>
          <w:b/>
        </w:rPr>
        <w:instrText xml:space="preserve"> SEQ Figure \* ARABIC </w:instrText>
      </w:r>
      <w:r w:rsidR="00B342DD" w:rsidRPr="00966EC8">
        <w:rPr>
          <w:b/>
        </w:rPr>
        <w:fldChar w:fldCharType="separate"/>
      </w:r>
      <w:r w:rsidRPr="00966EC8">
        <w:rPr>
          <w:b/>
          <w:noProof/>
        </w:rPr>
        <w:t>1</w:t>
      </w:r>
      <w:r w:rsidR="00B342DD" w:rsidRPr="00966EC8">
        <w:rPr>
          <w:b/>
        </w:rPr>
        <w:fldChar w:fldCharType="end"/>
      </w:r>
      <w:r w:rsidRPr="00966EC8">
        <w:rPr>
          <w:b/>
        </w:rPr>
        <w:t xml:space="preserve">. Humoral IgG response 14 days after </w:t>
      </w:r>
      <w:proofErr w:type="spellStart"/>
      <w:r w:rsidRPr="00966EC8">
        <w:rPr>
          <w:b/>
          <w:i/>
        </w:rPr>
        <w:t>i.p</w:t>
      </w:r>
      <w:proofErr w:type="spellEnd"/>
      <w:r w:rsidRPr="00966EC8">
        <w:rPr>
          <w:b/>
        </w:rPr>
        <w:t>. application of UV-inactivated bacteria without adjuvant.</w:t>
      </w:r>
    </w:p>
    <w:p w:rsidR="00CD6BF2" w:rsidRDefault="00CD6BF2" w:rsidP="00CD6BF2">
      <w:pPr>
        <w:spacing w:before="0" w:after="0"/>
        <w:jc w:val="both"/>
      </w:pPr>
      <w:r w:rsidRPr="00966EC8">
        <w:lastRenderedPageBreak/>
        <w:t xml:space="preserve">C57BL/6-mice were intraperitoneally injected with </w:t>
      </w:r>
      <w:bookmarkStart w:id="1" w:name="OLE_LINK4"/>
      <w:r w:rsidRPr="00966EC8">
        <w:t>1</w:t>
      </w:r>
      <w:r w:rsidRPr="00966EC8">
        <w:rPr>
          <w:rFonts w:cs="Times New Roman"/>
        </w:rPr>
        <w:t>×</w:t>
      </w:r>
      <w:r w:rsidRPr="00966EC8">
        <w:t>10</w:t>
      </w:r>
      <w:r w:rsidRPr="00966EC8">
        <w:rPr>
          <w:vertAlign w:val="superscript"/>
        </w:rPr>
        <w:t>7</w:t>
      </w:r>
      <w:r w:rsidRPr="00966EC8">
        <w:t xml:space="preserve"> (</w:t>
      </w:r>
      <w:r w:rsidRPr="00966EC8">
        <w:sym w:font="Wingdings 2" w:char="0098"/>
      </w:r>
      <w:r w:rsidRPr="00966EC8">
        <w:t>). 1</w:t>
      </w:r>
      <w:r w:rsidRPr="00966EC8">
        <w:rPr>
          <w:rFonts w:cs="Times New Roman"/>
        </w:rPr>
        <w:t>×</w:t>
      </w:r>
      <w:r w:rsidRPr="00966EC8">
        <w:t>10</w:t>
      </w:r>
      <w:r w:rsidRPr="00966EC8">
        <w:rPr>
          <w:vertAlign w:val="superscript"/>
        </w:rPr>
        <w:t>8</w:t>
      </w:r>
      <w:r w:rsidRPr="00966EC8">
        <w:t xml:space="preserve"> (</w:t>
      </w:r>
      <w:r w:rsidRPr="00966EC8">
        <w:sym w:font="Wingdings 3" w:char="0071"/>
      </w:r>
      <w:r w:rsidRPr="00966EC8">
        <w:t>) or 1</w:t>
      </w:r>
      <w:r w:rsidRPr="00966EC8">
        <w:rPr>
          <w:rFonts w:cs="Times New Roman"/>
        </w:rPr>
        <w:t>×</w:t>
      </w:r>
      <w:r w:rsidRPr="00966EC8">
        <w:t>10</w:t>
      </w:r>
      <w:r w:rsidRPr="00966EC8">
        <w:rPr>
          <w:vertAlign w:val="superscript"/>
        </w:rPr>
        <w:t>9</w:t>
      </w:r>
      <w:r w:rsidRPr="00966EC8">
        <w:t xml:space="preserve"> (</w:t>
      </w:r>
      <w:r w:rsidRPr="00966EC8">
        <w:sym w:font="Wingdings 2" w:char="00A2"/>
      </w:r>
      <w:r w:rsidRPr="00966EC8">
        <w:t>) colony forming units</w:t>
      </w:r>
      <w:bookmarkEnd w:id="1"/>
      <w:r w:rsidRPr="00966EC8">
        <w:t xml:space="preserve"> (CFU) UV-inactivated bacteria. </w:t>
      </w:r>
      <w:r w:rsidRPr="00966EC8">
        <w:rPr>
          <w:i/>
          <w:iCs/>
        </w:rPr>
        <w:t>E. coli</w:t>
      </w:r>
      <w:r w:rsidRPr="00966EC8">
        <w:t xml:space="preserve"> (A). </w:t>
      </w:r>
      <w:r w:rsidRPr="00966EC8">
        <w:rPr>
          <w:i/>
          <w:iCs/>
        </w:rPr>
        <w:t xml:space="preserve">E. </w:t>
      </w:r>
      <w:proofErr w:type="spellStart"/>
      <w:r w:rsidRPr="00966EC8">
        <w:rPr>
          <w:i/>
          <w:iCs/>
        </w:rPr>
        <w:t>faecalis</w:t>
      </w:r>
      <w:proofErr w:type="spellEnd"/>
      <w:r w:rsidRPr="00966EC8">
        <w:t xml:space="preserve"> (B) or </w:t>
      </w:r>
      <w:r w:rsidRPr="00966EC8">
        <w:rPr>
          <w:i/>
          <w:iCs/>
        </w:rPr>
        <w:t xml:space="preserve">S. aureus </w:t>
      </w:r>
      <w:r w:rsidRPr="00966EC8">
        <w:t>JSNZ (C)</w:t>
      </w:r>
      <w:r w:rsidR="000E2AB4" w:rsidRPr="00966EC8">
        <w:t>. Blood was collected  before (D</w:t>
      </w:r>
      <w:r w:rsidRPr="00966EC8">
        <w:t>0) and two weeks after injection (</w:t>
      </w:r>
      <w:r w:rsidR="000E2AB4" w:rsidRPr="00966EC8">
        <w:t>D</w:t>
      </w:r>
      <w:r w:rsidRPr="00966EC8">
        <w:t>14). Sera were tested for IgG-binding to the injected bacteria. and the values. together with the median. are presented as arbitrary units (</w:t>
      </w:r>
      <w:proofErr w:type="spellStart"/>
      <w:r w:rsidRPr="00966EC8">
        <w:t>aU</w:t>
      </w:r>
      <w:proofErr w:type="spellEnd"/>
      <w:r w:rsidRPr="00966EC8">
        <w:t>). Each symbol represents one animal; N = 3 per group.</w:t>
      </w:r>
    </w:p>
    <w:p w:rsidR="00CD6BF2" w:rsidRDefault="00CD6BF2" w:rsidP="00CD6BF2">
      <w:pPr>
        <w:spacing w:before="0" w:after="0"/>
        <w:jc w:val="both"/>
      </w:pPr>
    </w:p>
    <w:p w:rsidR="00E77145" w:rsidRDefault="00E77145">
      <w:pPr>
        <w:spacing w:before="0" w:after="200" w:line="276" w:lineRule="auto"/>
      </w:pPr>
      <w:r>
        <w:br w:type="page"/>
      </w:r>
    </w:p>
    <w:p w:rsidR="00CD6BF2" w:rsidRPr="00E414E2" w:rsidRDefault="00CD6BF2" w:rsidP="00CD6BF2">
      <w:pPr>
        <w:spacing w:before="0" w:after="0"/>
        <w:jc w:val="both"/>
      </w:pPr>
    </w:p>
    <w:p w:rsidR="00CD6BF2" w:rsidRDefault="00B80B46" w:rsidP="00CD6BF2">
      <w:pPr>
        <w:spacing w:before="2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-170180</wp:posOffset>
                </wp:positionV>
                <wp:extent cx="5283200" cy="3017520"/>
                <wp:effectExtent l="0" t="0" r="0" b="2540"/>
                <wp:wrapNone/>
                <wp:docPr id="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3200" cy="3017520"/>
                          <a:chOff x="0" y="0"/>
                          <a:chExt cx="52834" cy="30176"/>
                        </a:xfrm>
                      </wpg:grpSpPr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-4094" y="22381"/>
                            <a:ext cx="11900" cy="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62A1C" w:rsidRPr="008D34EB" w:rsidRDefault="00E62A1C" w:rsidP="00CD6BF2">
                              <w:pPr>
                                <w:jc w:val="center"/>
                                <w:rPr>
                                  <w:b/>
                                  <w:lang w:val="de-DE"/>
                                </w:rPr>
                              </w:pPr>
                              <w:r w:rsidRPr="008D34EB">
                                <w:rPr>
                                  <w:b/>
                                  <w:lang w:val="de-DE"/>
                                </w:rPr>
                                <w:t>Ig</w:t>
                              </w:r>
                              <w:r>
                                <w:rPr>
                                  <w:b/>
                                  <w:lang w:val="de-D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" name="Group 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2834" cy="29933"/>
                            <a:chOff x="0" y="0"/>
                            <a:chExt cx="52834" cy="29933"/>
                          </a:xfrm>
                        </wpg:grpSpPr>
                        <wpg:grpSp>
                          <wpg:cNvPr id="10" name="Group 1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2834" cy="29933"/>
                              <a:chOff x="0" y="0"/>
                              <a:chExt cx="52834" cy="29933"/>
                            </a:xfrm>
                          </wpg:grpSpPr>
                          <wpg:grpSp>
                            <wpg:cNvPr id="11" name="Group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70" y="5168"/>
                                <a:ext cx="49244" cy="24765"/>
                                <a:chOff x="2667" y="0"/>
                                <a:chExt cx="49244" cy="247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7979" t="10423" r="829" b="48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719" y="0"/>
                                  <a:ext cx="12192" cy="247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Grafik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466" t="10423" r="29636" b="48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67" y="0"/>
                                  <a:ext cx="37338" cy="2476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14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76" y="2146"/>
                                <a:ext cx="46958" cy="33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62A1C" w:rsidRPr="00114538" w:rsidRDefault="00E62A1C" w:rsidP="00CD6BF2">
                                  <w:pPr>
                                    <w:rPr>
                                      <w:b/>
                                      <w:lang w:val="de-DE"/>
                                    </w:rPr>
                                  </w:pPr>
                                  <w:r w:rsidRPr="00114538">
                                    <w:rPr>
                                      <w:b/>
                                      <w:lang w:val="de-DE"/>
                                    </w:rPr>
                                    <w:t>Animal 1</w:t>
                                  </w:r>
                                  <w:r>
                                    <w:rPr>
                                      <w:b/>
                                      <w:lang w:val="de-DE"/>
                                    </w:rPr>
                                    <w:tab/>
                                    <w:t xml:space="preserve">        Animal 2                 Animal 3                Untreated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Text Box 2"/>
                            <wps:cNvSpPr txBox="1">
                              <a:spLocks noChangeArrowheads="1"/>
                            </wps:cNvSpPr>
                            <wps:spPr bwMode="auto">
                              <a:xfrm rot="-5400000">
                                <a:off x="-4102" y="9342"/>
                                <a:ext cx="11900" cy="3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62A1C" w:rsidRPr="008D34EB" w:rsidRDefault="00E62A1C" w:rsidP="00CD6BF2">
                                  <w:pPr>
                                    <w:jc w:val="center"/>
                                    <w:rPr>
                                      <w:b/>
                                      <w:lang w:val="de-DE"/>
                                    </w:rPr>
                                  </w:pPr>
                                  <w:r w:rsidRPr="008D34EB">
                                    <w:rPr>
                                      <w:b/>
                                      <w:lang w:val="de-DE"/>
                                    </w:rPr>
                                    <w:t>IgG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519" y="0"/>
                                <a:ext cx="6832" cy="33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62A1C" w:rsidRPr="00114538" w:rsidRDefault="00E62A1C" w:rsidP="00CD6BF2">
                                  <w:pPr>
                                    <w:rPr>
                                      <w:b/>
                                      <w:lang w:val="de-DE"/>
                                    </w:rPr>
                                  </w:pPr>
                                  <w:r>
                                    <w:rPr>
                                      <w:b/>
                                      <w:lang w:val="de-DE"/>
                                    </w:rPr>
                                    <w:t>CASP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7" name="Straight Connector 10"/>
                          <wps:cNvCnPr/>
                          <wps:spPr bwMode="auto">
                            <a:xfrm>
                              <a:off x="7315" y="3021"/>
                              <a:ext cx="2957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26.3pt;margin-top:-13.4pt;width:416pt;height:237.6pt;z-index:251665408" coordsize="52834,30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-4094;top:22381;width:11900;height:369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niLsA&#10;AADaAAAADwAAAGRycy9kb3ducmV2LnhtbERPTYvCMBC9C/6HMIIX0XSFFalG0RXBq1XvQzO2xWZS&#10;mtG2/35zWNjj431v972r1YfaUHk28LVIQBHn3lZcGLjfzvM1qCDIFmvPZGCgAPvdeLTF1PqOr/TJ&#10;pFAxhEOKBkqRJtU65CU5DAvfEEfu6VuHEmFbaNtiF8NdrZdJstIOK44NJTb0U1L+yt7OgJyk8vYx&#10;S57+2n0fh0sWtBuMmU76wwaUUC//4j/3xRqIW+OVeAP07h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4iZ4i7AAAA2gAAAA8AAAAAAAAAAAAAAAAAmAIAAGRycy9kb3ducmV2Lnht&#10;bFBLBQYAAAAABAAEAPUAAACAAwAAAAA=&#10;" filled="f" stroked="f">
                  <v:textbox>
                    <w:txbxContent>
                      <w:p w:rsidR="00E62A1C" w:rsidRPr="008D34EB" w:rsidRDefault="00E62A1C" w:rsidP="00CD6BF2">
                        <w:pPr>
                          <w:jc w:val="center"/>
                          <w:rPr>
                            <w:b/>
                            <w:lang w:val="de-DE"/>
                          </w:rPr>
                        </w:pPr>
                        <w:r w:rsidRPr="008D34EB">
                          <w:rPr>
                            <w:b/>
                            <w:lang w:val="de-DE"/>
                          </w:rPr>
                          <w:t>Ig</w:t>
                        </w:r>
                        <w:r>
                          <w:rPr>
                            <w:b/>
                            <w:lang w:val="de-DE"/>
                          </w:rPr>
                          <w:t>M</w:t>
                        </w:r>
                      </w:p>
                    </w:txbxContent>
                  </v:textbox>
                </v:shape>
                <v:group id="Group 12" o:spid="_x0000_s1028" style="position:absolute;width:52834;height:29933" coordsize="52834,29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group id="Group 11" o:spid="_x0000_s1029" style="position:absolute;width:52834;height:29933" coordsize="52834,29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group id="Group 5" o:spid="_x0000_s1030" style="position:absolute;left:3570;top:5168;width:49244;height:24765" coordorigin="2667" coordsize="49244,24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<v:shape id="Grafik 1" o:spid="_x0000_s1031" type="#_x0000_t75" style="position:absolute;left:39719;width:12192;height:24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tW2bBAAAA2wAAAA8AAABkcnMvZG93bnJldi54bWxET02LwjAQvS/sfwiz4EXWdD24Uo0iLooe&#10;tYLX2WZsqs2kNNHWf28Ewds83udM552txI0aXzpW8DNIQBDnTpdcKDhkq+8xCB+QNVaOScGdPMxn&#10;nx9TTLVreUe3fShEDGGfogITQp1K6XNDFv3A1cSRO7nGYoiwKaRusI3htpLDJBlJiyXHBoM1LQ3l&#10;l/3VKvjrb4pkdzL97XZ8PNs2+12uD/9K9b66xQREoC68xS/3Rsf5Q3j+Eg+Qs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tW2bBAAAA2wAAAA8AAAAAAAAAAAAAAAAAnwIA&#10;AGRycy9kb3ducmV2LnhtbFBLBQYAAAAABAAEAPcAAACNAwAAAAA=&#10;">
                        <v:imagedata r:id="rId12" o:title="" croptop="6831f" cropbottom="3176f" cropleft="51104f" cropright="543f"/>
                        <v:path arrowok="t"/>
                      </v:shape>
                      <v:shape id="Grafik 1" o:spid="_x0000_s1032" type="#_x0000_t75" style="position:absolute;left:2667;width:37338;height:24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MgwLAAAAA2wAAAA8AAABkcnMvZG93bnJldi54bWxET0trAjEQvgv+hzBCb5rUtlK2RhFB2lPB&#10;x8HjsJnuLm4m605c03/fFAq9zcf3nOU6+VYN1EsT2MLjzIAiLoNruLJwOu6mr6AkIjtsA5OFbxJY&#10;r8ajJRYu3HlPwyFWKoewFGihjrErtJayJo8yCx1x5r5C7zFm2Ffa9XjP4b7Vc2MW2mPDuaHGjrY1&#10;lZfDzVswe5Oeqx1+3kSu7j29lOfLINY+TNLmDVSkFP/Ff+4Pl+c/we8v+QC9+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MyDAsAAAADbAAAADwAAAAAAAAAAAAAAAACfAgAA&#10;ZHJzL2Rvd25yZXYueG1sUEsFBgAAAAAEAAQA9wAAAIwDAAAAAA==&#10;">
                        <v:imagedata r:id="rId12" o:title="" croptop="6831f" cropbottom="3176f" cropleft="3582f" cropright="19422f"/>
                        <v:path arrowok="t"/>
                      </v:shape>
                    </v:group>
                    <v:shape id="Text Box 2" o:spid="_x0000_s1033" type="#_x0000_t202" style="position:absolute;left:5876;top:2146;width:46958;height:3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  <v:textbox>
                        <w:txbxContent>
                          <w:p w:rsidR="00E62A1C" w:rsidRPr="00114538" w:rsidRDefault="00E62A1C" w:rsidP="00CD6BF2">
                            <w:pPr>
                              <w:rPr>
                                <w:b/>
                                <w:lang w:val="de-DE"/>
                              </w:rPr>
                            </w:pPr>
                            <w:r w:rsidRPr="00114538">
                              <w:rPr>
                                <w:b/>
                                <w:lang w:val="de-DE"/>
                              </w:rPr>
                              <w:t>Animal 1</w:t>
                            </w:r>
                            <w:r>
                              <w:rPr>
                                <w:b/>
                                <w:lang w:val="de-DE"/>
                              </w:rPr>
                              <w:tab/>
                              <w:t xml:space="preserve">        Animal 2                 Animal 3                Untreated</w:t>
                            </w:r>
                          </w:p>
                        </w:txbxContent>
                      </v:textbox>
                    </v:shape>
                    <v:shape id="Text Box 2" o:spid="_x0000_s1034" type="#_x0000_t202" style="position:absolute;left:-4102;top:9342;width:11900;height:369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+KZ70A&#10;AADbAAAADwAAAGRycy9kb3ducmV2LnhtbERPTYvCMBC9C/6HMMJeRFMXlKUaRV0WvFrd+9CMbbGZ&#10;lGa07b/fLAje5vE+Z7PrXa2e1IbKs4HFPAFFnHtbcWHgevmZfYEKgmyx9kwGBgqw245HG0yt7/hM&#10;z0wKFUM4pGigFGlSrUNeksMw9w1x5G6+dSgRtoW2LXYx3NX6M0lW2mHFsaHEho4l5ffs4QzIt1Te&#10;/k6Tmz93y8NwyoJ2gzEfk36/BiXUy1v8cp9snL+E/1/iAXr7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r+KZ70AAADbAAAADwAAAAAAAAAAAAAAAACYAgAAZHJzL2Rvd25yZXYu&#10;eG1sUEsFBgAAAAAEAAQA9QAAAIIDAAAAAA==&#10;" filled="f" stroked="f">
                      <v:textbox>
                        <w:txbxContent>
                          <w:p w:rsidR="00E62A1C" w:rsidRPr="008D34EB" w:rsidRDefault="00E62A1C" w:rsidP="00CD6BF2">
                            <w:pPr>
                              <w:jc w:val="center"/>
                              <w:rPr>
                                <w:b/>
                                <w:lang w:val="de-DE"/>
                              </w:rPr>
                            </w:pPr>
                            <w:r w:rsidRPr="008D34EB">
                              <w:rPr>
                                <w:b/>
                                <w:lang w:val="de-DE"/>
                              </w:rPr>
                              <w:t>IgG</w:t>
                            </w:r>
                          </w:p>
                        </w:txbxContent>
                      </v:textbox>
                    </v:shape>
                    <v:shape id="Text Box 2" o:spid="_x0000_s1035" type="#_x0000_t202" style="position:absolute;left:18519;width:6832;height:3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  <v:textbox>
                        <w:txbxContent>
                          <w:p w:rsidR="00E62A1C" w:rsidRPr="00114538" w:rsidRDefault="00E62A1C" w:rsidP="00CD6BF2">
                            <w:pPr>
                              <w:rPr>
                                <w:b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>CASP</w:t>
                            </w:r>
                          </w:p>
                        </w:txbxContent>
                      </v:textbox>
                    </v:shape>
                  </v:group>
                  <v:line id="Straight Connector 10" o:spid="_x0000_s1036" style="position:absolute;visibility:visible;mso-wrap-style:square" from="7315,3021" to="36894,3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CcCMIAAADbAAAADwAAAGRycy9kb3ducmV2LnhtbERPS4vCMBC+C/6HMMJeZE1VfHWNIi4L&#10;XkTsetDb0Ixt2WZSmqyt/94Igrf5+J6zXLemFDeqXWFZwXAQgSBOrS44U3D6/fmcg3AeWWNpmRTc&#10;ycF61e0sMda24SPdEp+JEMIuRgW591UspUtzMugGtiIO3NXWBn2AdSZ1jU0IN6UcRdFUGiw4NORY&#10;0Tan9C/5Nwq+T9MmWWSTWX843rcLPozOl71R6qPXbr5AeGr9W/xy73SYP4PnL+EA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jCcCMIAAADbAAAADwAAAAAAAAAAAAAA&#10;AAChAgAAZHJzL2Rvd25yZXYueG1sUEsFBgAAAAAEAAQA+QAAAJADAAAAAA==&#10;" strokecolor="black [3213]" strokeweight="1pt"/>
                </v:group>
              </v:group>
            </w:pict>
          </mc:Fallback>
        </mc:AlternateContent>
      </w:r>
    </w:p>
    <w:p w:rsidR="00CD6BF2" w:rsidRDefault="00CD6BF2" w:rsidP="00CD6BF2">
      <w:pPr>
        <w:spacing w:before="0" w:after="0"/>
        <w:jc w:val="both"/>
        <w:rPr>
          <w:b/>
        </w:rPr>
      </w:pPr>
    </w:p>
    <w:p w:rsidR="00CD6BF2" w:rsidRDefault="00CD6BF2" w:rsidP="00CD6BF2">
      <w:pPr>
        <w:spacing w:before="0" w:after="0"/>
        <w:jc w:val="both"/>
        <w:rPr>
          <w:b/>
        </w:rPr>
      </w:pPr>
    </w:p>
    <w:p w:rsidR="00CD6BF2" w:rsidRDefault="00CD6BF2" w:rsidP="00CD6BF2">
      <w:pPr>
        <w:spacing w:before="0" w:after="0"/>
        <w:jc w:val="both"/>
        <w:rPr>
          <w:b/>
        </w:rPr>
      </w:pPr>
    </w:p>
    <w:p w:rsidR="00CD6BF2" w:rsidRDefault="00B80B46" w:rsidP="00CD6BF2">
      <w:pPr>
        <w:spacing w:before="0" w:after="0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3262630</wp:posOffset>
                </wp:positionH>
                <wp:positionV relativeFrom="paragraph">
                  <wp:posOffset>3810</wp:posOffset>
                </wp:positionV>
                <wp:extent cx="182880" cy="274320"/>
                <wp:effectExtent l="28575" t="0" r="45720" b="13335"/>
                <wp:wrapNone/>
                <wp:docPr id="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40499" flipV="1">
                          <a:off x="0" y="0"/>
                          <a:ext cx="182880" cy="274320"/>
                        </a:xfrm>
                        <a:prstGeom prst="down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3" o:spid="_x0000_s1026" type="#_x0000_t67" style="position:absolute;margin-left:256.9pt;margin-top:.3pt;width:14.4pt;height:21.6pt;rotation:-1682636fd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">
                <v:textbox style="layout-flow:vertical-ideographic"/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2115820</wp:posOffset>
                </wp:positionH>
                <wp:positionV relativeFrom="paragraph">
                  <wp:posOffset>45085</wp:posOffset>
                </wp:positionV>
                <wp:extent cx="182880" cy="274320"/>
                <wp:effectExtent l="24765" t="1270" r="40005" b="19685"/>
                <wp:wrapNone/>
                <wp:docPr id="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40499" flipV="1">
                          <a:off x="0" y="0"/>
                          <a:ext cx="182880" cy="274320"/>
                        </a:xfrm>
                        <a:prstGeom prst="down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67" style="position:absolute;margin-left:166.6pt;margin-top:3.55pt;width:14.4pt;height:21.6pt;rotation:-1682636fd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">
                <v:textbox style="layout-flow:vertical-ideographic"/>
              </v:shape>
            </w:pict>
          </mc:Fallback>
        </mc:AlternateContent>
      </w:r>
    </w:p>
    <w:p w:rsidR="00CD6BF2" w:rsidRDefault="00B80B46" w:rsidP="00CD6BF2">
      <w:pPr>
        <w:spacing w:before="0" w:after="0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1526540</wp:posOffset>
                </wp:positionH>
                <wp:positionV relativeFrom="paragraph">
                  <wp:posOffset>63500</wp:posOffset>
                </wp:positionV>
                <wp:extent cx="182880" cy="274320"/>
                <wp:effectExtent l="26035" t="4445" r="38735" b="26035"/>
                <wp:wrapNone/>
                <wp:docPr id="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40499" flipV="1">
                          <a:off x="0" y="0"/>
                          <a:ext cx="182880" cy="274320"/>
                        </a:xfrm>
                        <a:prstGeom prst="down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67" style="position:absolute;margin-left:120.2pt;margin-top:5pt;width:14.4pt;height:21.6pt;rotation:-1682636fd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">
                <v:textbox style="layout-flow:vertical-ideographic"/>
              </v:shape>
            </w:pict>
          </mc:Fallback>
        </mc:AlternateContent>
      </w:r>
    </w:p>
    <w:p w:rsidR="00CD6BF2" w:rsidRDefault="00CD6BF2" w:rsidP="00CD6BF2">
      <w:pPr>
        <w:spacing w:before="0" w:after="0"/>
        <w:jc w:val="both"/>
        <w:rPr>
          <w:b/>
        </w:rPr>
      </w:pPr>
    </w:p>
    <w:p w:rsidR="00CD6BF2" w:rsidRDefault="00CD6BF2" w:rsidP="00CD6BF2">
      <w:pPr>
        <w:spacing w:before="0" w:after="0"/>
        <w:jc w:val="both"/>
        <w:rPr>
          <w:b/>
        </w:rPr>
      </w:pPr>
    </w:p>
    <w:p w:rsidR="00CD6BF2" w:rsidRDefault="00CD6BF2" w:rsidP="00CD6BF2">
      <w:pPr>
        <w:spacing w:before="0" w:after="0"/>
        <w:jc w:val="both"/>
        <w:rPr>
          <w:b/>
        </w:rPr>
      </w:pPr>
    </w:p>
    <w:p w:rsidR="00CD6BF2" w:rsidRDefault="00CD6BF2" w:rsidP="00CD6BF2">
      <w:pPr>
        <w:spacing w:before="0" w:after="0"/>
        <w:jc w:val="both"/>
        <w:rPr>
          <w:b/>
        </w:rPr>
      </w:pPr>
    </w:p>
    <w:p w:rsidR="00CD6BF2" w:rsidRDefault="00B80B46" w:rsidP="00CD6BF2">
      <w:pPr>
        <w:spacing w:before="0" w:after="0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110490</wp:posOffset>
                </wp:positionV>
                <wp:extent cx="182880" cy="274320"/>
                <wp:effectExtent l="23495" t="13335" r="31750" b="17145"/>
                <wp:wrapNone/>
                <wp:docPr id="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609801" flipV="1">
                          <a:off x="0" y="0"/>
                          <a:ext cx="182880" cy="274320"/>
                        </a:xfrm>
                        <a:prstGeom prst="down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67" style="position:absolute;margin-left:182.25pt;margin-top:8.7pt;width:14.4pt;height:21.6pt;rotation:-11588732fd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">
                <v:textbox style="layout-flow:vertical-ideographic"/>
              </v:shape>
            </w:pict>
          </mc:Fallback>
        </mc:AlternateContent>
      </w:r>
    </w:p>
    <w:p w:rsidR="00CD6BF2" w:rsidRDefault="00CD6BF2" w:rsidP="00CD6BF2">
      <w:pPr>
        <w:spacing w:before="0" w:after="0"/>
        <w:jc w:val="both"/>
        <w:rPr>
          <w:b/>
        </w:rPr>
      </w:pPr>
    </w:p>
    <w:p w:rsidR="00CD6BF2" w:rsidRDefault="00CD6BF2" w:rsidP="00CD6BF2">
      <w:pPr>
        <w:spacing w:before="0" w:after="0"/>
        <w:jc w:val="both"/>
        <w:rPr>
          <w:b/>
        </w:rPr>
      </w:pPr>
    </w:p>
    <w:p w:rsidR="00CD6BF2" w:rsidRDefault="00CD6BF2" w:rsidP="00CD6BF2">
      <w:pPr>
        <w:spacing w:before="0" w:after="0"/>
        <w:jc w:val="both"/>
        <w:rPr>
          <w:b/>
        </w:rPr>
      </w:pPr>
    </w:p>
    <w:p w:rsidR="00CD6BF2" w:rsidRDefault="00CD6BF2" w:rsidP="00CD6BF2">
      <w:pPr>
        <w:spacing w:before="0" w:after="0"/>
        <w:jc w:val="both"/>
        <w:rPr>
          <w:b/>
        </w:rPr>
      </w:pPr>
    </w:p>
    <w:p w:rsidR="00CD6BF2" w:rsidRDefault="00CD6BF2" w:rsidP="00CD6BF2">
      <w:pPr>
        <w:spacing w:before="0" w:after="0"/>
        <w:jc w:val="both"/>
        <w:rPr>
          <w:b/>
        </w:rPr>
      </w:pPr>
    </w:p>
    <w:p w:rsidR="00CD6BF2" w:rsidRDefault="00CD6BF2" w:rsidP="00CD6BF2">
      <w:pPr>
        <w:spacing w:before="0" w:after="0"/>
        <w:jc w:val="both"/>
        <w:rPr>
          <w:b/>
        </w:rPr>
      </w:pPr>
    </w:p>
    <w:p w:rsidR="00CD6BF2" w:rsidRDefault="00CD6BF2" w:rsidP="00CD6BF2">
      <w:pPr>
        <w:spacing w:before="0" w:after="0"/>
        <w:jc w:val="both"/>
      </w:pPr>
      <w:r w:rsidRPr="00966EC8">
        <w:rPr>
          <w:b/>
        </w:rPr>
        <w:t xml:space="preserve">Supplementary Figure 2. Autoreactive IgM or IgG in the absence of marginal zone B cells. </w:t>
      </w:r>
      <w:r w:rsidRPr="00966EC8">
        <w:t xml:space="preserve">Mice were </w:t>
      </w:r>
      <w:proofErr w:type="spellStart"/>
      <w:r w:rsidRPr="00966EC8">
        <w:t>splenectomized</w:t>
      </w:r>
      <w:proofErr w:type="spellEnd"/>
      <w:r w:rsidRPr="00966EC8">
        <w:t xml:space="preserve"> and CASP was induced as described in the methods section. Blood was collected at day 14 post-sepsis. and the sera were diluted 1:100 in 20% FCS/PBS and incubated on HEp-2-ANA slides. Bound antibodies were detected by FITC-labeled anti-mouse IgM or IgG antibodies. Sepsis in </w:t>
      </w:r>
      <w:proofErr w:type="spellStart"/>
      <w:r w:rsidRPr="00966EC8">
        <w:t>splenectomized</w:t>
      </w:r>
      <w:proofErr w:type="spellEnd"/>
      <w:r w:rsidRPr="00966EC8">
        <w:t xml:space="preserve"> mice showed increased IgM response as compared to untreated animals.</w:t>
      </w:r>
      <w:r>
        <w:t xml:space="preserve"> </w:t>
      </w:r>
      <w:r w:rsidR="00155C14" w:rsidRPr="00296BF1">
        <w:t xml:space="preserve">IgM </w:t>
      </w:r>
      <w:r w:rsidR="00155C14">
        <w:t xml:space="preserve">and </w:t>
      </w:r>
      <w:r w:rsidR="00155C14" w:rsidRPr="00296BF1">
        <w:t xml:space="preserve">IgG </w:t>
      </w:r>
      <w:r w:rsidR="00155C14">
        <w:t>bound to cytoplasmic and nuclear structures (indicated by arrows), respectively, as judged by the observed fluorescence pattern</w:t>
      </w:r>
      <w:r w:rsidR="00155C14" w:rsidRPr="00936A79">
        <w:t>.</w:t>
      </w:r>
    </w:p>
    <w:p w:rsidR="00E77145" w:rsidRDefault="00E77145">
      <w:pPr>
        <w:spacing w:before="0" w:after="200" w:line="276" w:lineRule="auto"/>
      </w:pPr>
      <w:r>
        <w:br w:type="page"/>
      </w:r>
    </w:p>
    <w:p w:rsidR="00E77145" w:rsidRPr="008203A0" w:rsidRDefault="00021F4E" w:rsidP="00CD6BF2">
      <w:pPr>
        <w:spacing w:before="0" w:after="0"/>
        <w:jc w:val="both"/>
        <w:rPr>
          <w:lang w:val="en-GB"/>
        </w:rPr>
      </w:pPr>
      <w:r>
        <w:rPr>
          <w:noProof/>
          <w:highlight w:val="yellow"/>
        </w:rPr>
        <w:lastRenderedPageBreak/>
        <w:pict>
          <v:shape id="Object 4" o:spid="_x0000_s1041" type="#_x0000_t75" style="position:absolute;left:0;text-align:left;margin-left:37.8pt;margin-top:4.05pt;width:372.65pt;height:227.75pt;z-index:251660288;visibility:visible">
            <v:imagedata r:id="rId13" o:title=""/>
          </v:shape>
          <o:OLEObject Type="Embed" ProgID="Prism7.Document" ShapeID="Object 4" DrawAspect="Content" ObjectID="_1655910037" r:id="rId14"/>
        </w:pict>
      </w:r>
    </w:p>
    <w:p w:rsidR="00CD6BF2" w:rsidRDefault="00CD6BF2" w:rsidP="00CD6BF2">
      <w:pPr>
        <w:spacing w:before="240"/>
      </w:pPr>
    </w:p>
    <w:p w:rsidR="00CD6BF2" w:rsidRDefault="00CD6BF2" w:rsidP="00CD6BF2">
      <w:pPr>
        <w:pStyle w:val="cpeAbbildung"/>
        <w:rPr>
          <w:rFonts w:ascii="Times New Roman" w:hAnsi="Times New Roman"/>
          <w:b/>
          <w:sz w:val="24"/>
          <w:szCs w:val="24"/>
          <w:highlight w:val="yellow"/>
          <w:lang w:val="en-US"/>
        </w:rPr>
      </w:pPr>
    </w:p>
    <w:p w:rsidR="00CD6BF2" w:rsidRDefault="00CD6BF2" w:rsidP="00CD6BF2">
      <w:pPr>
        <w:pStyle w:val="cpeAbbildung"/>
        <w:rPr>
          <w:rFonts w:ascii="Times New Roman" w:hAnsi="Times New Roman"/>
          <w:b/>
          <w:sz w:val="24"/>
          <w:szCs w:val="24"/>
          <w:highlight w:val="yellow"/>
          <w:lang w:val="en-US"/>
        </w:rPr>
      </w:pPr>
    </w:p>
    <w:p w:rsidR="00CD6BF2" w:rsidRDefault="00CD6BF2" w:rsidP="00CD6BF2">
      <w:pPr>
        <w:pStyle w:val="cpeAbbildung"/>
        <w:rPr>
          <w:rFonts w:ascii="Times New Roman" w:hAnsi="Times New Roman"/>
          <w:b/>
          <w:sz w:val="24"/>
          <w:szCs w:val="24"/>
          <w:highlight w:val="yellow"/>
          <w:lang w:val="en-US"/>
        </w:rPr>
      </w:pPr>
    </w:p>
    <w:p w:rsidR="00CD6BF2" w:rsidRDefault="00CD6BF2" w:rsidP="00CD6BF2">
      <w:pPr>
        <w:pStyle w:val="cpeAbbildung"/>
        <w:rPr>
          <w:rFonts w:ascii="Times New Roman" w:hAnsi="Times New Roman"/>
          <w:b/>
          <w:sz w:val="24"/>
          <w:szCs w:val="24"/>
          <w:highlight w:val="yellow"/>
          <w:lang w:val="en-US"/>
        </w:rPr>
      </w:pPr>
    </w:p>
    <w:p w:rsidR="00CD6BF2" w:rsidRDefault="00CD6BF2" w:rsidP="00CD6BF2">
      <w:pPr>
        <w:pStyle w:val="cpeAbbildung"/>
        <w:rPr>
          <w:rFonts w:ascii="Times New Roman" w:hAnsi="Times New Roman"/>
          <w:b/>
          <w:sz w:val="24"/>
          <w:szCs w:val="24"/>
          <w:highlight w:val="yellow"/>
          <w:lang w:val="en-US"/>
        </w:rPr>
      </w:pPr>
    </w:p>
    <w:p w:rsidR="00CD6BF2" w:rsidRDefault="00CD6BF2" w:rsidP="00CD6BF2">
      <w:pPr>
        <w:pStyle w:val="cpeAbbildung"/>
        <w:rPr>
          <w:rFonts w:ascii="Times New Roman" w:hAnsi="Times New Roman"/>
          <w:b/>
          <w:sz w:val="24"/>
          <w:szCs w:val="24"/>
          <w:highlight w:val="yellow"/>
          <w:lang w:val="en-US"/>
        </w:rPr>
      </w:pPr>
    </w:p>
    <w:p w:rsidR="00CD6BF2" w:rsidRDefault="00CD6BF2" w:rsidP="00CD6BF2">
      <w:pPr>
        <w:pStyle w:val="cpeAbbildung"/>
        <w:rPr>
          <w:rFonts w:ascii="Times New Roman" w:hAnsi="Times New Roman"/>
          <w:b/>
          <w:sz w:val="24"/>
          <w:szCs w:val="24"/>
          <w:highlight w:val="yellow"/>
          <w:lang w:val="en-US"/>
        </w:rPr>
      </w:pPr>
    </w:p>
    <w:p w:rsidR="00CD6BF2" w:rsidRDefault="00CD6BF2" w:rsidP="00CD6BF2">
      <w:pPr>
        <w:pStyle w:val="cpeAbbildung"/>
        <w:rPr>
          <w:rFonts w:ascii="Times New Roman" w:hAnsi="Times New Roman"/>
          <w:b/>
          <w:sz w:val="24"/>
          <w:szCs w:val="24"/>
          <w:highlight w:val="yellow"/>
          <w:lang w:val="en-US"/>
        </w:rPr>
      </w:pPr>
    </w:p>
    <w:p w:rsidR="00CD6BF2" w:rsidRPr="00966EC8" w:rsidRDefault="00CD6BF2" w:rsidP="00CD6BF2">
      <w:pPr>
        <w:spacing w:before="0" w:after="0"/>
        <w:rPr>
          <w:b/>
        </w:rPr>
      </w:pPr>
      <w:r w:rsidRPr="00966EC8">
        <w:rPr>
          <w:b/>
        </w:rPr>
        <w:t>Supplementary Figure 3. Serum Ig binding to sepsis-unrelated antigens 14 days after CASP.</w:t>
      </w:r>
    </w:p>
    <w:p w:rsidR="00CD6BF2" w:rsidRDefault="00CD6BF2" w:rsidP="00CD6BF2">
      <w:pPr>
        <w:spacing w:before="0" w:after="0"/>
        <w:jc w:val="both"/>
      </w:pPr>
      <w:r w:rsidRPr="00966EC8">
        <w:t xml:space="preserve">CASP was performed on C57BL/6 mice as previously described. Untreated animals served as a control. Fourteen days after sepsis induction. blood was taken and the amount of TNP-(14)-BSA-specific serum IgM and </w:t>
      </w:r>
      <w:r w:rsidR="00F408E8">
        <w:t>-</w:t>
      </w:r>
      <w:r w:rsidRPr="00966EC8">
        <w:t xml:space="preserve">IgG was determined by ELISA. The values are presented in </w:t>
      </w:r>
      <w:bookmarkStart w:id="2" w:name="OLE_LINK1"/>
      <w:r w:rsidRPr="00966EC8">
        <w:t>arbitrary units (au)</w:t>
      </w:r>
      <w:bookmarkEnd w:id="2"/>
      <w:r w:rsidRPr="00966EC8">
        <w:t>. Mice had not been in contact with TNP-(14)-BSA at any time point. Statistical analysis was performed using the unpaired t-test. N = 15-22 per group; *** p &lt;0.001</w:t>
      </w:r>
    </w:p>
    <w:p w:rsidR="00CD6BF2" w:rsidRDefault="00CD6BF2" w:rsidP="00CD6BF2">
      <w:pPr>
        <w:spacing w:before="0" w:after="0"/>
        <w:jc w:val="both"/>
      </w:pPr>
    </w:p>
    <w:p w:rsidR="00CD6BF2" w:rsidRDefault="00CD6BF2" w:rsidP="00CD6BF2">
      <w:pPr>
        <w:spacing w:before="0" w:after="0"/>
        <w:jc w:val="both"/>
      </w:pPr>
    </w:p>
    <w:p w:rsidR="00E77145" w:rsidRDefault="00E77145">
      <w:pPr>
        <w:spacing w:before="0" w:after="200" w:line="276" w:lineRule="auto"/>
        <w:rPr>
          <w:rFonts w:eastAsia="Times New Roman" w:cs="Times New Roman"/>
          <w:szCs w:val="24"/>
        </w:rPr>
      </w:pPr>
      <w:r>
        <w:rPr>
          <w:szCs w:val="24"/>
        </w:rPr>
        <w:br w:type="page"/>
      </w:r>
    </w:p>
    <w:p w:rsidR="00CD6BF2" w:rsidRDefault="00021F4E" w:rsidP="00CD6BF2">
      <w:pPr>
        <w:pStyle w:val="cpeAbbildung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pict>
          <v:shape id="_x0000_s1040" type="#_x0000_t75" style="position:absolute;margin-left:13.2pt;margin-top:-3.65pt;width:404.1pt;height:231.05pt;z-index:251661312;visibility:visible" filled="t">
            <v:imagedata r:id="rId15" o:title=""/>
          </v:shape>
          <o:OLEObject Type="Embed" ProgID="Prism7.Document" ShapeID="_x0000_s1040" DrawAspect="Content" ObjectID="_1655910038" r:id="rId16"/>
        </w:pict>
      </w:r>
    </w:p>
    <w:p w:rsidR="00CD6BF2" w:rsidRDefault="00CD6BF2" w:rsidP="00CD6BF2">
      <w:pPr>
        <w:pStyle w:val="cpeAbbildung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CD6BF2" w:rsidRDefault="00CD6BF2" w:rsidP="00CD6BF2">
      <w:pPr>
        <w:pStyle w:val="cpeAbbildung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CD6BF2" w:rsidRDefault="00CD6BF2" w:rsidP="00CD6BF2">
      <w:pPr>
        <w:pStyle w:val="cpeAbbildung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CD6BF2" w:rsidRDefault="00CD6BF2" w:rsidP="00CD6BF2">
      <w:pPr>
        <w:pStyle w:val="cpeAbbildung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CD6BF2" w:rsidRDefault="00CD6BF2" w:rsidP="00CD6BF2">
      <w:pPr>
        <w:pStyle w:val="cpeAbbildung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CD6BF2" w:rsidRDefault="00CD6BF2" w:rsidP="00CD6BF2">
      <w:pPr>
        <w:pStyle w:val="cpeAbbildung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CD6BF2" w:rsidRDefault="00CD6BF2" w:rsidP="00CD6BF2">
      <w:pPr>
        <w:pStyle w:val="cpeAbbildung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CD6BF2" w:rsidRDefault="00CD6BF2" w:rsidP="00CD6BF2">
      <w:pPr>
        <w:pStyle w:val="cpeAbbildung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CD6BF2" w:rsidRDefault="00CD6BF2" w:rsidP="00CD6BF2">
      <w:pPr>
        <w:pStyle w:val="cpeAbbildung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CD6BF2" w:rsidRDefault="00CD6BF2" w:rsidP="00CD6BF2">
      <w:pPr>
        <w:pStyle w:val="cpeAbbildung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CD6BF2" w:rsidRDefault="00CD6BF2" w:rsidP="00CD6BF2">
      <w:pPr>
        <w:pStyle w:val="cpeAbbildung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CD6BF2" w:rsidRDefault="00CD6BF2" w:rsidP="00CD6BF2">
      <w:pPr>
        <w:pStyle w:val="cpeAbbildung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CD6BF2" w:rsidRPr="0064459C" w:rsidRDefault="00CD6BF2" w:rsidP="00CD6BF2">
      <w:pPr>
        <w:pStyle w:val="cpeAbbildung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CD6BF2" w:rsidRDefault="00CD6BF2" w:rsidP="00CD6BF2">
      <w:pPr>
        <w:pStyle w:val="cpeAbbildung"/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CD6BF2" w:rsidRDefault="00CD6BF2" w:rsidP="00CD6BF2">
      <w:pPr>
        <w:pStyle w:val="cpeAbbildung"/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CD6BF2" w:rsidRDefault="00CD6BF2" w:rsidP="00CD6BF2">
      <w:pPr>
        <w:pStyle w:val="cpeAbbildung"/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CD6BF2" w:rsidRPr="00966EC8" w:rsidRDefault="00CD6BF2" w:rsidP="00CD6BF2">
      <w:pPr>
        <w:spacing w:before="0" w:after="0"/>
        <w:jc w:val="both"/>
        <w:rPr>
          <w:b/>
        </w:rPr>
      </w:pPr>
      <w:r w:rsidRPr="00966EC8">
        <w:rPr>
          <w:b/>
        </w:rPr>
        <w:t xml:space="preserve">Supplementary Figure 4. Serum IgM and IgG binding to </w:t>
      </w:r>
      <w:proofErr w:type="spellStart"/>
      <w:r w:rsidRPr="00966EC8">
        <w:rPr>
          <w:rFonts w:eastAsia="LegacySerifStd-Book"/>
          <w:b/>
        </w:rPr>
        <w:t>malondialdehyde</w:t>
      </w:r>
      <w:proofErr w:type="spellEnd"/>
      <w:r w:rsidRPr="00966EC8">
        <w:rPr>
          <w:rFonts w:eastAsia="LegacySerifStd-Book"/>
          <w:b/>
        </w:rPr>
        <w:t>-acetaldehyde–modified BSA (MAA-BSA)</w:t>
      </w:r>
    </w:p>
    <w:p w:rsidR="00CD6BF2" w:rsidRPr="0064459C" w:rsidRDefault="00CD6BF2" w:rsidP="00CD6BF2">
      <w:pPr>
        <w:spacing w:before="0" w:after="0"/>
        <w:jc w:val="both"/>
        <w:rPr>
          <w:noProof/>
          <w:lang w:eastAsia="de-DE"/>
        </w:rPr>
      </w:pPr>
      <w:r w:rsidRPr="00966EC8">
        <w:t xml:space="preserve">C57BL/6 mice were subjected to CASP surgery as described in the methods sections. Control animals remained untreated. Fourteen days after sepsis induction blood was withdrawn. and the serum IgM- and IgG-binding to </w:t>
      </w:r>
      <w:r w:rsidRPr="00966EC8">
        <w:rPr>
          <w:rFonts w:eastAsia="LegacySerifStd-Book"/>
        </w:rPr>
        <w:t>MAA-BSA</w:t>
      </w:r>
      <w:r w:rsidRPr="00966EC8">
        <w:t xml:space="preserve"> was determined by ELISA. Serum dilutions are indicated in brackets. Statistical analysis was performed using the unpaired t-test. N = 3-7 per group; **p&lt;0.01. *** p &lt;0.001</w:t>
      </w:r>
    </w:p>
    <w:p w:rsidR="00CD6BF2" w:rsidRDefault="00CD6BF2" w:rsidP="00CD6BF2">
      <w:pPr>
        <w:pStyle w:val="cpeAbbildung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E77145" w:rsidRDefault="00E77145">
      <w:pPr>
        <w:spacing w:before="0" w:after="200" w:line="276" w:lineRule="auto"/>
        <w:rPr>
          <w:rFonts w:eastAsia="Times New Roman" w:cs="Times New Roman"/>
          <w:b/>
          <w:noProof/>
          <w:szCs w:val="24"/>
          <w:highlight w:val="yellow"/>
          <w:lang w:eastAsia="de-DE"/>
        </w:rPr>
      </w:pPr>
      <w:r>
        <w:rPr>
          <w:b/>
          <w:noProof/>
          <w:szCs w:val="24"/>
          <w:highlight w:val="yellow"/>
          <w:lang w:eastAsia="de-DE"/>
        </w:rPr>
        <w:br w:type="page"/>
      </w:r>
    </w:p>
    <w:p w:rsidR="00E77145" w:rsidRDefault="00E77145" w:rsidP="00CD6BF2">
      <w:pPr>
        <w:pStyle w:val="cpeAbbildung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Default="00021F4E" w:rsidP="00CD6BF2">
      <w:pPr>
        <w:pStyle w:val="cpeAbbildung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shape id="_x0000_s1039" type="#_x0000_t75" style="position:absolute;margin-left:-8.1pt;margin-top:20.2pt;width:504.25pt;height:190.8pt;z-index:251662336;visibility:visible" filled="t">
            <v:imagedata r:id="rId17" o:title=""/>
          </v:shape>
          <o:OLEObject Type="Embed" ProgID="Prism7.Document" ShapeID="_x0000_s1039" DrawAspect="Content" ObjectID="_1655910039" r:id="rId18"/>
        </w:pict>
      </w:r>
    </w:p>
    <w:p w:rsidR="00CD6BF2" w:rsidRDefault="00CD6BF2" w:rsidP="00CD6BF2">
      <w:pPr>
        <w:pStyle w:val="cpeAbbildung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Default="00CD6BF2" w:rsidP="00CD6BF2">
      <w:pPr>
        <w:pStyle w:val="cpeAbbildung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Default="00CD6BF2" w:rsidP="00CD6BF2">
      <w:pPr>
        <w:pStyle w:val="cpeAbbildung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Default="00CD6BF2" w:rsidP="00CD6BF2">
      <w:pPr>
        <w:pStyle w:val="cpeAbbildung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Default="00CD6BF2" w:rsidP="00CD6BF2">
      <w:pPr>
        <w:pStyle w:val="cpeAbbildung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Default="00CD6BF2" w:rsidP="00CD6BF2">
      <w:pPr>
        <w:pStyle w:val="cpeAbbildung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Default="00CD6BF2" w:rsidP="00CD6BF2">
      <w:pPr>
        <w:pStyle w:val="cpeAbbildung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Default="00CD6BF2" w:rsidP="00CD6BF2">
      <w:pPr>
        <w:pStyle w:val="cpeAbbildung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Pr="00966EC8" w:rsidRDefault="00CD6BF2" w:rsidP="00CD6BF2">
      <w:pPr>
        <w:pStyle w:val="cpeAbbildung"/>
        <w:rPr>
          <w:rFonts w:ascii="Times New Roman" w:hAnsi="Times New Roman"/>
          <w:b/>
          <w:noProof/>
          <w:sz w:val="24"/>
          <w:szCs w:val="24"/>
          <w:lang w:val="en-US" w:eastAsia="de-DE"/>
        </w:rPr>
      </w:pPr>
    </w:p>
    <w:p w:rsidR="00CD6BF2" w:rsidRPr="00966EC8" w:rsidRDefault="00CD6BF2" w:rsidP="00CD6BF2">
      <w:pPr>
        <w:spacing w:before="0" w:after="0"/>
        <w:rPr>
          <w:b/>
          <w:noProof/>
          <w:lang w:eastAsia="de-DE"/>
        </w:rPr>
      </w:pPr>
      <w:r w:rsidRPr="00966EC8">
        <w:rPr>
          <w:b/>
        </w:rPr>
        <w:t xml:space="preserve">Supplementary Figure 5. </w:t>
      </w:r>
      <w:r w:rsidRPr="00966EC8">
        <w:rPr>
          <w:b/>
          <w:noProof/>
          <w:lang w:eastAsia="de-DE"/>
        </w:rPr>
        <w:t>Titration curves of monoclonal IgG binding to OSE</w:t>
      </w:r>
    </w:p>
    <w:p w:rsidR="00CD6BF2" w:rsidRPr="0064459C" w:rsidRDefault="00CD6BF2" w:rsidP="00CD6BF2">
      <w:pPr>
        <w:spacing w:before="0" w:after="0"/>
        <w:jc w:val="both"/>
        <w:rPr>
          <w:noProof/>
          <w:lang w:eastAsia="de-DE"/>
        </w:rPr>
      </w:pPr>
      <w:r w:rsidRPr="00966EC8">
        <w:rPr>
          <w:noProof/>
          <w:lang w:eastAsia="de-DE"/>
        </w:rPr>
        <w:t>Monoclonal IgG derived from hybridomas generated from sp</w:t>
      </w:r>
      <w:r w:rsidR="000E2AB4" w:rsidRPr="00966EC8">
        <w:rPr>
          <w:noProof/>
          <w:lang w:eastAsia="de-DE"/>
        </w:rPr>
        <w:t>lenocytes of post-septic mice (D</w:t>
      </w:r>
      <w:r w:rsidRPr="00966EC8">
        <w:rPr>
          <w:noProof/>
          <w:lang w:eastAsia="de-DE"/>
        </w:rPr>
        <w:t>10) were testetd for binding to OSE by ELISA. Titration curves for two IgG mAb binding to MDA-LDL and nat. LDL (control) are shown.</w:t>
      </w:r>
    </w:p>
    <w:p w:rsidR="00E77145" w:rsidRDefault="00E77145">
      <w:pPr>
        <w:spacing w:before="0" w:after="200" w:line="276" w:lineRule="auto"/>
        <w:rPr>
          <w:rFonts w:eastAsia="Times New Roman" w:cs="Times New Roman"/>
          <w:b/>
          <w:noProof/>
          <w:szCs w:val="24"/>
          <w:highlight w:val="yellow"/>
          <w:lang w:eastAsia="de-DE"/>
        </w:rPr>
      </w:pPr>
      <w:r>
        <w:rPr>
          <w:b/>
          <w:noProof/>
          <w:szCs w:val="24"/>
          <w:highlight w:val="yellow"/>
          <w:lang w:eastAsia="de-DE"/>
        </w:rPr>
        <w:br w:type="page"/>
      </w: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Default="00021F4E" w:rsidP="00CD6BF2">
      <w:pPr>
        <w:pStyle w:val="cpeAbbildung"/>
        <w:spacing w:after="0" w:line="360" w:lineRule="auto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shape id="_x0000_s1037" type="#_x0000_t75" style="position:absolute;margin-left:-38.75pt;margin-top:6.85pt;width:559.35pt;height:172.8pt;z-index:251663360;visibility:visible" filled="t">
            <v:imagedata r:id="rId19" o:title=""/>
          </v:shape>
          <o:OLEObject Type="Embed" ProgID="Prism7.Document" ShapeID="_x0000_s1037" DrawAspect="Content" ObjectID="_1655910040" r:id="rId20"/>
        </w:pict>
      </w: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Pr="00966EC8" w:rsidRDefault="00CD6BF2" w:rsidP="00CD6BF2">
      <w:pPr>
        <w:spacing w:before="0" w:after="0"/>
        <w:rPr>
          <w:b/>
        </w:rPr>
      </w:pPr>
      <w:r w:rsidRPr="00966EC8">
        <w:rPr>
          <w:b/>
        </w:rPr>
        <w:t xml:space="preserve">Supplementary Figure 6. Sequence analysis of </w:t>
      </w:r>
      <w:proofErr w:type="spellStart"/>
      <w:r w:rsidRPr="00966EC8">
        <w:rPr>
          <w:b/>
        </w:rPr>
        <w:t>Vh</w:t>
      </w:r>
      <w:proofErr w:type="spellEnd"/>
      <w:r w:rsidRPr="00966EC8">
        <w:rPr>
          <w:b/>
        </w:rPr>
        <w:t>-genes of monoclonal IgG</w:t>
      </w:r>
    </w:p>
    <w:p w:rsidR="00CD6BF2" w:rsidRDefault="00CD6BF2" w:rsidP="00CD6BF2">
      <w:pPr>
        <w:spacing w:before="0" w:after="0"/>
        <w:jc w:val="both"/>
      </w:pPr>
      <w:r w:rsidRPr="00966EC8">
        <w:t xml:space="preserve">CASP was performed in C57BL/6 mice as previously described. </w:t>
      </w:r>
      <w:proofErr w:type="spellStart"/>
      <w:r w:rsidRPr="00966EC8">
        <w:t>Vh</w:t>
      </w:r>
      <w:proofErr w:type="spellEnd"/>
      <w:r w:rsidRPr="00966EC8">
        <w:t xml:space="preserve">-genes of monoclonal IgG </w:t>
      </w:r>
      <w:proofErr w:type="spellStart"/>
      <w:r w:rsidRPr="00966EC8">
        <w:t>hybridomas</w:t>
      </w:r>
      <w:proofErr w:type="spellEnd"/>
      <w:r w:rsidRPr="00966EC8">
        <w:t xml:space="preserve"> were obtained by fusing spleen cells either from mice that were left untreated, or from mice </w:t>
      </w:r>
      <w:r w:rsidRPr="00966EC8">
        <w:rPr>
          <w:lang w:val="en-GB"/>
        </w:rPr>
        <w:t xml:space="preserve">10 </w:t>
      </w:r>
      <w:r w:rsidR="005D1A58" w:rsidRPr="00966EC8">
        <w:rPr>
          <w:lang w:val="en-GB"/>
        </w:rPr>
        <w:t xml:space="preserve">(D10) </w:t>
      </w:r>
      <w:r w:rsidRPr="00966EC8">
        <w:rPr>
          <w:lang w:val="en-GB"/>
        </w:rPr>
        <w:t xml:space="preserve">or 14 days </w:t>
      </w:r>
      <w:r w:rsidR="005D1A58" w:rsidRPr="00966EC8">
        <w:rPr>
          <w:lang w:val="en-GB"/>
        </w:rPr>
        <w:t xml:space="preserve">(D14) </w:t>
      </w:r>
      <w:r w:rsidRPr="00966EC8">
        <w:t>post sepsis, and then sequenced. Statistical analysis was done by One-way ANOVA with the Bonferroni Post Test</w:t>
      </w:r>
      <w:r w:rsidRPr="00966EC8">
        <w:rPr>
          <w:i/>
        </w:rPr>
        <w:t xml:space="preserve"> </w:t>
      </w:r>
      <w:r w:rsidRPr="00966EC8">
        <w:t>for selected pairs. Mean values are shown. N = 8-26 per group.</w:t>
      </w:r>
    </w:p>
    <w:p w:rsidR="00E77145" w:rsidRDefault="00E77145">
      <w:pPr>
        <w:spacing w:before="0" w:after="200" w:line="276" w:lineRule="auto"/>
        <w:rPr>
          <w:highlight w:val="yellow"/>
        </w:rPr>
      </w:pPr>
      <w:r>
        <w:rPr>
          <w:highlight w:val="yellow"/>
        </w:rPr>
        <w:br w:type="page"/>
      </w:r>
    </w:p>
    <w:p w:rsidR="00E77145" w:rsidRDefault="00021F4E" w:rsidP="00CD6BF2">
      <w:pPr>
        <w:spacing w:before="0" w:after="0"/>
        <w:jc w:val="both"/>
      </w:pPr>
      <w:r>
        <w:rPr>
          <w:b/>
          <w:noProof/>
          <w:szCs w:val="24"/>
        </w:rPr>
        <w:lastRenderedPageBreak/>
        <w:pict>
          <v:shape id="Object 2" o:spid="_x0000_s1038" type="#_x0000_t75" style="position:absolute;left:0;text-align:left;margin-left:36.35pt;margin-top:1.55pt;width:300.7pt;height:520.15pt;z-index:251664384;visibility:visible" filled="t">
            <v:imagedata r:id="rId21" o:title=""/>
            <w10:wrap type="square"/>
          </v:shape>
          <o:OLEObject Type="Embed" ProgID="Prism7.Document" ShapeID="Object 2" DrawAspect="Content" ObjectID="_1655910041" r:id="rId22"/>
        </w:pict>
      </w:r>
    </w:p>
    <w:p w:rsidR="00CD6BF2" w:rsidRDefault="00CD6BF2" w:rsidP="00CD6BF2">
      <w:pPr>
        <w:spacing w:before="0" w:after="0"/>
        <w:jc w:val="both"/>
      </w:pPr>
    </w:p>
    <w:p w:rsidR="00CD6BF2" w:rsidRPr="002763F1" w:rsidRDefault="00CD6BF2" w:rsidP="00CD6BF2">
      <w:pPr>
        <w:spacing w:before="0" w:after="0"/>
        <w:jc w:val="both"/>
        <w:rPr>
          <w:noProof/>
          <w:lang w:eastAsia="de-DE"/>
        </w:rPr>
      </w:pP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noProof/>
          <w:sz w:val="24"/>
          <w:szCs w:val="24"/>
          <w:highlight w:val="yellow"/>
          <w:lang w:val="en-US" w:eastAsia="de-DE"/>
        </w:rPr>
      </w:pP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CD6BF2" w:rsidRDefault="00CD6BF2" w:rsidP="00CD6BF2">
      <w:pPr>
        <w:pStyle w:val="cpeAbbildung"/>
        <w:spacing w:after="0"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CD6BF2" w:rsidRPr="00CE7C6B" w:rsidRDefault="00CD6BF2" w:rsidP="00CD6BF2">
      <w:pPr>
        <w:spacing w:before="0" w:after="0"/>
        <w:rPr>
          <w:b/>
        </w:rPr>
      </w:pPr>
      <w:r w:rsidRPr="00CE7C6B">
        <w:rPr>
          <w:b/>
        </w:rPr>
        <w:t xml:space="preserve">Supplementary Figure 7. Mutation analysis in </w:t>
      </w:r>
      <w:proofErr w:type="spellStart"/>
      <w:r w:rsidRPr="00CE7C6B">
        <w:rPr>
          <w:b/>
        </w:rPr>
        <w:t>Vh</w:t>
      </w:r>
      <w:proofErr w:type="spellEnd"/>
      <w:r w:rsidRPr="00CE7C6B">
        <w:rPr>
          <w:b/>
        </w:rPr>
        <w:t>-genes of monoclonal IgG</w:t>
      </w:r>
    </w:p>
    <w:p w:rsidR="00CD6BF2" w:rsidRPr="00CE7C6B" w:rsidRDefault="00CD6BF2" w:rsidP="00CD6BF2">
      <w:pPr>
        <w:spacing w:before="0" w:after="0"/>
        <w:jc w:val="both"/>
        <w:rPr>
          <w:noProof/>
          <w:lang w:eastAsia="de-DE"/>
        </w:rPr>
      </w:pPr>
      <w:r w:rsidRPr="00CE7C6B">
        <w:t xml:space="preserve">Sepsis was induced in C57BL/6 mice by CASP surgery. </w:t>
      </w:r>
      <w:proofErr w:type="spellStart"/>
      <w:r w:rsidRPr="00CE7C6B">
        <w:t>Vh</w:t>
      </w:r>
      <w:proofErr w:type="spellEnd"/>
      <w:r w:rsidRPr="00CE7C6B">
        <w:t xml:space="preserve">-genes of monoclonal IgG </w:t>
      </w:r>
      <w:proofErr w:type="spellStart"/>
      <w:r w:rsidRPr="00CE7C6B">
        <w:t>hybridomas</w:t>
      </w:r>
      <w:proofErr w:type="spellEnd"/>
      <w:r w:rsidRPr="00CE7C6B">
        <w:t xml:space="preserve"> obtained by fusing spleen cells either from mice that were left untreated, or from mice </w:t>
      </w:r>
      <w:r w:rsidRPr="00CE7C6B">
        <w:rPr>
          <w:lang w:val="en-GB"/>
        </w:rPr>
        <w:t xml:space="preserve">10 or 14 days </w:t>
      </w:r>
      <w:r w:rsidRPr="00CE7C6B">
        <w:t>after sepsis induction, were sequenced. Untreated-IgG (N = 11); CASP D10-IgG (N = 26); CASP D14-IgG (N = 8).</w:t>
      </w:r>
    </w:p>
    <w:p w:rsidR="00CD6BF2" w:rsidRPr="00CE7C6B" w:rsidRDefault="00CD6BF2" w:rsidP="00CD6BF2">
      <w:pPr>
        <w:spacing w:before="240"/>
      </w:pPr>
    </w:p>
    <w:p w:rsidR="00994A3D" w:rsidRPr="00CE7C6B" w:rsidRDefault="00654E8F" w:rsidP="0001436A">
      <w:pPr>
        <w:pStyle w:val="Heading1"/>
      </w:pPr>
      <w:r w:rsidRPr="00CE7C6B">
        <w:lastRenderedPageBreak/>
        <w:t>Supplementary Tables</w:t>
      </w:r>
    </w:p>
    <w:p w:rsidR="002A44E0" w:rsidRPr="00CE7C6B" w:rsidRDefault="002A44E0" w:rsidP="00B277EC">
      <w:pPr>
        <w:spacing w:before="0" w:after="0"/>
        <w:jc w:val="both"/>
        <w:rPr>
          <w:b/>
          <w:szCs w:val="24"/>
        </w:rPr>
      </w:pPr>
      <w:r w:rsidRPr="008150B3">
        <w:rPr>
          <w:b/>
        </w:rPr>
        <w:t>Supplementary Table 1.</w:t>
      </w:r>
      <w:r w:rsidRPr="00CE7C6B">
        <w:rPr>
          <w:b/>
        </w:rPr>
        <w:t xml:space="preserve"> Overview of the antigen binding patterns of 27 out of </w:t>
      </w:r>
      <w:r w:rsidR="00AB77E6" w:rsidRPr="00CE7C6B">
        <w:rPr>
          <w:b/>
        </w:rPr>
        <w:t xml:space="preserve">120 </w:t>
      </w:r>
      <w:r w:rsidRPr="00CE7C6B">
        <w:rPr>
          <w:b/>
        </w:rPr>
        <w:t>total</w:t>
      </w:r>
      <w:r w:rsidR="00AB77E6" w:rsidRPr="00CE7C6B">
        <w:rPr>
          <w:b/>
        </w:rPr>
        <w:t xml:space="preserve"> t</w:t>
      </w:r>
      <w:r w:rsidRPr="00CE7C6B">
        <w:rPr>
          <w:b/>
        </w:rPr>
        <w:t xml:space="preserve">ested IgM </w:t>
      </w:r>
      <w:proofErr w:type="spellStart"/>
      <w:r w:rsidRPr="00CE7C6B">
        <w:rPr>
          <w:b/>
        </w:rPr>
        <w:t>hybridoma</w:t>
      </w:r>
      <w:proofErr w:type="spellEnd"/>
      <w:r w:rsidRPr="00CE7C6B">
        <w:rPr>
          <w:b/>
        </w:rPr>
        <w:t>-supernatants</w:t>
      </w:r>
      <w:r w:rsidR="00FB13E6" w:rsidRPr="00CE7C6B">
        <w:rPr>
          <w:b/>
          <w:szCs w:val="24"/>
        </w:rPr>
        <w:t>.</w:t>
      </w:r>
    </w:p>
    <w:p w:rsidR="00AB77E6" w:rsidRDefault="001A4DD8" w:rsidP="000E7588">
      <w:pPr>
        <w:spacing w:before="0" w:after="0"/>
        <w:jc w:val="both"/>
        <w:rPr>
          <w:szCs w:val="24"/>
        </w:rPr>
      </w:pPr>
      <w:proofErr w:type="spellStart"/>
      <w:r w:rsidRPr="00CE7C6B">
        <w:rPr>
          <w:szCs w:val="24"/>
        </w:rPr>
        <w:t>H</w:t>
      </w:r>
      <w:r w:rsidR="002A44E0" w:rsidRPr="00CE7C6B">
        <w:rPr>
          <w:szCs w:val="24"/>
        </w:rPr>
        <w:t>ybridomas</w:t>
      </w:r>
      <w:proofErr w:type="spellEnd"/>
      <w:r w:rsidR="002A44E0" w:rsidRPr="00CE7C6B">
        <w:rPr>
          <w:szCs w:val="24"/>
        </w:rPr>
        <w:t xml:space="preserve"> were generated from </w:t>
      </w:r>
      <w:proofErr w:type="spellStart"/>
      <w:r w:rsidR="002A44E0" w:rsidRPr="00CE7C6B">
        <w:rPr>
          <w:szCs w:val="24"/>
        </w:rPr>
        <w:t>splenocytes</w:t>
      </w:r>
      <w:proofErr w:type="spellEnd"/>
      <w:r w:rsidR="002A44E0" w:rsidRPr="00CE7C6B">
        <w:rPr>
          <w:szCs w:val="24"/>
        </w:rPr>
        <w:t xml:space="preserve"> of septic mice at day 10</w:t>
      </w:r>
      <w:r w:rsidRPr="00CE7C6B">
        <w:rPr>
          <w:szCs w:val="24"/>
        </w:rPr>
        <w:t xml:space="preserve"> following sepsis induction,</w:t>
      </w:r>
      <w:r w:rsidR="002A44E0" w:rsidRPr="00CE7C6B">
        <w:rPr>
          <w:szCs w:val="24"/>
        </w:rPr>
        <w:t xml:space="preserve"> and </w:t>
      </w:r>
      <w:r w:rsidRPr="00CE7C6B">
        <w:rPr>
          <w:szCs w:val="24"/>
        </w:rPr>
        <w:t xml:space="preserve">were </w:t>
      </w:r>
      <w:r w:rsidR="002A44E0" w:rsidRPr="00CE7C6B">
        <w:rPr>
          <w:szCs w:val="24"/>
        </w:rPr>
        <w:t>tested for binding to a panel of bacterial antigens, self-antigens and sepsis-unrelated antigens by ELISA. Binding to HEp-2 cells was tested by fluorescence microscopy. (+, binding; /, not tested). Shown are the optical densit</w:t>
      </w:r>
      <w:r w:rsidR="00912D8E" w:rsidRPr="00CE7C6B">
        <w:rPr>
          <w:szCs w:val="24"/>
        </w:rPr>
        <w:t>ies</w:t>
      </w:r>
      <w:r w:rsidR="00AB77E6" w:rsidRPr="00CE7C6B">
        <w:rPr>
          <w:szCs w:val="24"/>
        </w:rPr>
        <w:t xml:space="preserve"> (OD)</w:t>
      </w:r>
      <w:r w:rsidR="002A44E0" w:rsidRPr="00CE7C6B">
        <w:rPr>
          <w:szCs w:val="24"/>
        </w:rPr>
        <w:t xml:space="preserve"> measured at 450</w:t>
      </w:r>
      <w:r w:rsidR="00912D8E" w:rsidRPr="00CE7C6B">
        <w:rPr>
          <w:szCs w:val="24"/>
        </w:rPr>
        <w:t xml:space="preserve"> </w:t>
      </w:r>
      <w:r w:rsidR="002A44E0" w:rsidRPr="00CE7C6B">
        <w:rPr>
          <w:szCs w:val="24"/>
        </w:rPr>
        <w:t>nm. Background OD values for each antigen are given in brackets</w:t>
      </w:r>
      <w:r w:rsidR="00AB77E6" w:rsidRPr="00CE7C6B">
        <w:rPr>
          <w:szCs w:val="24"/>
        </w:rPr>
        <w:t>.</w:t>
      </w:r>
      <w:r w:rsidR="00591F7A">
        <w:rPr>
          <w:szCs w:val="24"/>
        </w:rPr>
        <w:t xml:space="preserve"> </w:t>
      </w:r>
      <w:r w:rsidR="000E7588">
        <w:rPr>
          <w:szCs w:val="24"/>
        </w:rPr>
        <w:t xml:space="preserve">Values in bold with a grey background are those above an arbitrary threshold value set at </w:t>
      </w:r>
      <w:r w:rsidR="000E7588">
        <w:rPr>
          <w:rFonts w:cs="Times New Roman"/>
          <w:szCs w:val="24"/>
        </w:rPr>
        <w:t>≥</w:t>
      </w:r>
      <w:r w:rsidR="000E7588">
        <w:rPr>
          <w:szCs w:val="24"/>
        </w:rPr>
        <w:t xml:space="preserve"> 2</w:t>
      </w:r>
      <w:r w:rsidR="000E7588">
        <w:rPr>
          <w:rFonts w:cs="Times New Roman"/>
          <w:szCs w:val="24"/>
        </w:rPr>
        <w:t>×</w:t>
      </w:r>
      <w:r w:rsidR="000E7588">
        <w:rPr>
          <w:szCs w:val="24"/>
        </w:rPr>
        <w:t xml:space="preserve"> background OD</w:t>
      </w:r>
      <w:r w:rsidR="00C262CD">
        <w:rPr>
          <w:szCs w:val="24"/>
        </w:rPr>
        <w:t>.</w:t>
      </w:r>
    </w:p>
    <w:tbl>
      <w:tblPr>
        <w:tblW w:w="9518" w:type="dxa"/>
        <w:tblInd w:w="93" w:type="dxa"/>
        <w:tblBorders>
          <w:top w:val="single" w:sz="18" w:space="0" w:color="auto"/>
          <w:bottom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0"/>
        <w:gridCol w:w="784"/>
        <w:gridCol w:w="702"/>
        <w:gridCol w:w="708"/>
        <w:gridCol w:w="709"/>
        <w:gridCol w:w="709"/>
        <w:gridCol w:w="283"/>
        <w:gridCol w:w="708"/>
        <w:gridCol w:w="993"/>
        <w:gridCol w:w="277"/>
        <w:gridCol w:w="715"/>
        <w:gridCol w:w="708"/>
        <w:gridCol w:w="710"/>
        <w:gridCol w:w="283"/>
        <w:gridCol w:w="709"/>
      </w:tblGrid>
      <w:tr w:rsidR="00364F0A" w:rsidRPr="009B58B1" w:rsidTr="002F1DC5">
        <w:trPr>
          <w:trHeight w:val="209"/>
        </w:trPr>
        <w:tc>
          <w:tcPr>
            <w:tcW w:w="520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</w:tcPr>
          <w:p w:rsidR="00660A23" w:rsidRPr="009B58B1" w:rsidRDefault="002A44E0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B277EC">
              <w:rPr>
                <w:szCs w:val="24"/>
              </w:rPr>
              <w:t xml:space="preserve"> </w:t>
            </w:r>
          </w:p>
        </w:tc>
        <w:tc>
          <w:tcPr>
            <w:tcW w:w="784" w:type="dxa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28" w:type="dxa"/>
            <w:gridSpan w:val="4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</w:tcPr>
          <w:p w:rsidR="00660A23" w:rsidRPr="009B58B1" w:rsidRDefault="00660A23" w:rsidP="00D35F3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Bacterial antigens</w:t>
            </w:r>
          </w:p>
        </w:tc>
        <w:tc>
          <w:tcPr>
            <w:tcW w:w="283" w:type="dxa"/>
            <w:tcBorders>
              <w:top w:val="single" w:sz="12" w:space="0" w:color="auto"/>
              <w:bottom w:val="nil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Foreign antigens</w:t>
            </w:r>
          </w:p>
        </w:tc>
        <w:tc>
          <w:tcPr>
            <w:tcW w:w="277" w:type="dxa"/>
            <w:tcBorders>
              <w:top w:val="single" w:sz="12" w:space="0" w:color="auto"/>
              <w:bottom w:val="nil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3" w:type="dxa"/>
            <w:gridSpan w:val="3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</w:tcPr>
          <w:p w:rsidR="00660A23" w:rsidRPr="009B58B1" w:rsidRDefault="00660A23" w:rsidP="00D35F3E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Self antigens</w:t>
            </w:r>
            <w:proofErr w:type="spellEnd"/>
          </w:p>
        </w:tc>
        <w:tc>
          <w:tcPr>
            <w:tcW w:w="283" w:type="dxa"/>
            <w:tcBorders>
              <w:top w:val="single" w:sz="12" w:space="0" w:color="auto"/>
              <w:bottom w:val="nil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nil"/>
            </w:tcBorders>
            <w:shd w:val="clear" w:color="auto" w:fill="auto"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E35B7" w:rsidRPr="009B58B1" w:rsidTr="002F1DC5">
        <w:trPr>
          <w:cantSplit/>
          <w:trHeight w:val="1256"/>
        </w:trPr>
        <w:tc>
          <w:tcPr>
            <w:tcW w:w="520" w:type="dxa"/>
            <w:vMerge w:val="restart"/>
            <w:tcBorders>
              <w:top w:val="nil"/>
              <w:bottom w:val="single" w:sz="12" w:space="0" w:color="auto"/>
            </w:tcBorders>
            <w:shd w:val="clear" w:color="auto" w:fill="auto"/>
            <w:noWrap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4" w:type="dxa"/>
            <w:vMerge w:val="restart"/>
            <w:tcBorders>
              <w:top w:val="nil"/>
              <w:bottom w:val="single" w:sz="18" w:space="0" w:color="auto"/>
            </w:tcBorders>
            <w:shd w:val="clear" w:color="auto" w:fill="auto"/>
            <w:textDirection w:val="btLr"/>
            <w:hideMark/>
          </w:tcPr>
          <w:p w:rsidR="00660A23" w:rsidRPr="009B58B1" w:rsidRDefault="00660A23" w:rsidP="0012127D">
            <w:pPr>
              <w:spacing w:before="0" w:after="0"/>
              <w:ind w:left="113" w:right="113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pos.</w:t>
            </w: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clones </w:t>
            </w:r>
          </w:p>
        </w:tc>
        <w:tc>
          <w:tcPr>
            <w:tcW w:w="70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textDirection w:val="btLr"/>
            <w:vAlign w:val="center"/>
            <w:hideMark/>
          </w:tcPr>
          <w:p w:rsidR="00660A23" w:rsidRPr="009B58B1" w:rsidRDefault="00660A23" w:rsidP="00FC5E2E">
            <w:pPr>
              <w:spacing w:before="0" w:after="0"/>
              <w:ind w:left="113" w:right="113"/>
              <w:rPr>
                <w:rFonts w:eastAsia="Times New Roman" w:cs="Times New Roman"/>
                <w:i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i/>
                <w:color w:val="000000"/>
                <w:sz w:val="20"/>
                <w:szCs w:val="20"/>
              </w:rPr>
              <w:t>E. coli</w:t>
            </w:r>
            <w:r w:rsidRPr="009B58B1">
              <w:rPr>
                <w:rFonts w:eastAsia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textDirection w:val="btLr"/>
            <w:vAlign w:val="center"/>
            <w:hideMark/>
          </w:tcPr>
          <w:p w:rsidR="00660A23" w:rsidRPr="009B58B1" w:rsidRDefault="00660A23" w:rsidP="00FC5E2E">
            <w:pPr>
              <w:spacing w:before="0" w:after="0"/>
              <w:ind w:left="113" w:right="113"/>
              <w:rPr>
                <w:rFonts w:eastAsia="Times New Roman" w:cs="Times New Roman"/>
                <w:i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i/>
                <w:color w:val="000000"/>
                <w:sz w:val="20"/>
                <w:szCs w:val="20"/>
              </w:rPr>
              <w:t xml:space="preserve">P. mirabilis 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textDirection w:val="btLr"/>
            <w:vAlign w:val="center"/>
            <w:hideMark/>
          </w:tcPr>
          <w:p w:rsidR="00660A23" w:rsidRPr="009B58B1" w:rsidRDefault="00660A23" w:rsidP="00FC5E2E">
            <w:pPr>
              <w:spacing w:before="0" w:after="0"/>
              <w:ind w:left="113" w:right="113"/>
              <w:rPr>
                <w:rFonts w:eastAsia="Times New Roman" w:cs="Times New Roman"/>
                <w:i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i/>
                <w:color w:val="000000"/>
                <w:sz w:val="20"/>
                <w:szCs w:val="20"/>
              </w:rPr>
              <w:t xml:space="preserve">S. aureus 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textDirection w:val="btLr"/>
            <w:vAlign w:val="center"/>
            <w:hideMark/>
          </w:tcPr>
          <w:p w:rsidR="00660A23" w:rsidRPr="009B58B1" w:rsidRDefault="00660A23" w:rsidP="009B58B1">
            <w:pPr>
              <w:spacing w:before="0" w:after="0"/>
              <w:ind w:left="113" w:right="113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LPS </w:t>
            </w: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br/>
              <w:t>(</w:t>
            </w:r>
            <w:r w:rsidRPr="009B58B1">
              <w:rPr>
                <w:rFonts w:eastAsia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E. coli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283" w:type="dxa"/>
            <w:tcBorders>
              <w:top w:val="nil"/>
              <w:bottom w:val="nil"/>
            </w:tcBorders>
            <w:textDirection w:val="btLr"/>
            <w:vAlign w:val="center"/>
          </w:tcPr>
          <w:p w:rsidR="00660A23" w:rsidRPr="009B58B1" w:rsidRDefault="00660A23" w:rsidP="00FC5E2E">
            <w:pPr>
              <w:spacing w:before="0" w:after="0"/>
              <w:ind w:left="113" w:right="113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textDirection w:val="btLr"/>
            <w:vAlign w:val="center"/>
            <w:hideMark/>
          </w:tcPr>
          <w:p w:rsidR="00660A23" w:rsidRPr="009B58B1" w:rsidRDefault="00660A23" w:rsidP="00FC5E2E">
            <w:pPr>
              <w:spacing w:before="0" w:after="0"/>
              <w:ind w:left="113" w:right="113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TNP-BSA </w:t>
            </w: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textDirection w:val="btLr"/>
            <w:vAlign w:val="center"/>
            <w:hideMark/>
          </w:tcPr>
          <w:p w:rsidR="00660A23" w:rsidRPr="009B58B1" w:rsidRDefault="00660A23" w:rsidP="00943BC3">
            <w:pPr>
              <w:spacing w:before="0" w:after="0"/>
              <w:ind w:left="113" w:right="113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O</w:t>
            </w:r>
            <w:r w:rsidR="00943BC3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VA</w:t>
            </w: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277" w:type="dxa"/>
            <w:tcBorders>
              <w:top w:val="nil"/>
              <w:bottom w:val="nil"/>
            </w:tcBorders>
            <w:textDirection w:val="btLr"/>
            <w:vAlign w:val="center"/>
          </w:tcPr>
          <w:p w:rsidR="00660A23" w:rsidRPr="009B58B1" w:rsidRDefault="00660A23" w:rsidP="00FC5E2E">
            <w:pPr>
              <w:spacing w:before="0" w:after="0"/>
              <w:ind w:left="113" w:right="113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textDirection w:val="btLr"/>
            <w:vAlign w:val="center"/>
            <w:hideMark/>
          </w:tcPr>
          <w:p w:rsidR="00660A23" w:rsidRPr="009B58B1" w:rsidRDefault="00660A23" w:rsidP="00FC5E2E">
            <w:pPr>
              <w:spacing w:before="0" w:after="0"/>
              <w:ind w:left="113" w:right="113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dsDNA 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textDirection w:val="btLr"/>
            <w:vAlign w:val="center"/>
            <w:hideMark/>
          </w:tcPr>
          <w:p w:rsidR="00660A23" w:rsidRPr="009B58B1" w:rsidRDefault="00FD3525" w:rsidP="00FC5E2E">
            <w:pPr>
              <w:spacing w:before="0" w:after="0"/>
              <w:ind w:left="113" w:right="113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h</w:t>
            </w:r>
            <w:r w:rsidR="00660A23"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iston</w:t>
            </w: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e</w:t>
            </w:r>
            <w:r w:rsidR="00660A23"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 xml:space="preserve"> HIIA </w:t>
            </w:r>
          </w:p>
        </w:tc>
        <w:tc>
          <w:tcPr>
            <w:tcW w:w="7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  <w:textDirection w:val="btLr"/>
            <w:vAlign w:val="center"/>
            <w:hideMark/>
          </w:tcPr>
          <w:p w:rsidR="00660A23" w:rsidRPr="009B58B1" w:rsidRDefault="00660A23" w:rsidP="00FC5E2E">
            <w:pPr>
              <w:spacing w:before="0" w:after="0"/>
              <w:ind w:left="113" w:right="113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IgG-Fc</w:t>
            </w: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tcBorders>
              <w:top w:val="nil"/>
              <w:bottom w:val="nil"/>
            </w:tcBorders>
            <w:textDirection w:val="btLr"/>
          </w:tcPr>
          <w:p w:rsidR="00660A23" w:rsidRPr="009B58B1" w:rsidRDefault="00660A23" w:rsidP="00FC5E2E">
            <w:pPr>
              <w:spacing w:before="0" w:after="0"/>
              <w:ind w:left="113" w:right="113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textDirection w:val="btLr"/>
            <w:vAlign w:val="center"/>
            <w:hideMark/>
          </w:tcPr>
          <w:p w:rsidR="00660A23" w:rsidRPr="009B58B1" w:rsidRDefault="00660A23" w:rsidP="00FC5E2E">
            <w:pPr>
              <w:spacing w:before="0" w:after="0"/>
              <w:ind w:left="113" w:right="113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HEp-2-Test</w:t>
            </w:r>
          </w:p>
        </w:tc>
      </w:tr>
      <w:tr w:rsidR="00364F0A" w:rsidRPr="009B58B1" w:rsidTr="002F1DC5">
        <w:trPr>
          <w:trHeight w:val="282"/>
        </w:trPr>
        <w:tc>
          <w:tcPr>
            <w:tcW w:w="520" w:type="dxa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84" w:type="dxa"/>
            <w:vMerge/>
            <w:tcBorders>
              <w:top w:val="nil"/>
              <w:bottom w:val="single" w:sz="18" w:space="0" w:color="auto"/>
            </w:tcBorders>
            <w:shd w:val="clear" w:color="auto" w:fill="auto"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660A23" w:rsidRPr="00C262CD" w:rsidRDefault="007016BC" w:rsidP="009B58B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262C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(</w:t>
            </w:r>
            <w:r w:rsidR="00660A23" w:rsidRPr="00C262C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0.08</w:t>
            </w:r>
            <w:r w:rsidRPr="00C262C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660A23" w:rsidRPr="00C262CD" w:rsidRDefault="007016BC" w:rsidP="009B58B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262C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(</w:t>
            </w:r>
            <w:r w:rsidR="00660A23" w:rsidRPr="00C262C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0.08</w:t>
            </w:r>
            <w:r w:rsidRPr="00C262C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660A23" w:rsidRPr="00C262CD" w:rsidRDefault="007016BC" w:rsidP="009B58B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262C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(</w:t>
            </w:r>
            <w:r w:rsidR="00660A23" w:rsidRPr="00C262C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0.1</w:t>
            </w:r>
            <w:r w:rsidRPr="00C262C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660A23" w:rsidRPr="00C262CD" w:rsidRDefault="007016BC" w:rsidP="009B58B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262C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(</w:t>
            </w:r>
            <w:r w:rsidR="00660A23" w:rsidRPr="00C262C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0.05</w:t>
            </w:r>
            <w:r w:rsidRPr="00C262C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283" w:type="dxa"/>
            <w:tcBorders>
              <w:top w:val="nil"/>
              <w:bottom w:val="single" w:sz="18" w:space="0" w:color="auto"/>
            </w:tcBorders>
          </w:tcPr>
          <w:p w:rsidR="00660A23" w:rsidRPr="00660A23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660A23" w:rsidRPr="00C262CD" w:rsidRDefault="007016BC" w:rsidP="009B58B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262C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(</w:t>
            </w:r>
            <w:r w:rsidR="00660A23" w:rsidRPr="00C262C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0.06</w:t>
            </w:r>
            <w:r w:rsidRPr="00C262C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99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660A23" w:rsidRPr="00C262CD" w:rsidRDefault="007016BC" w:rsidP="009B58B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262C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(</w:t>
            </w:r>
            <w:r w:rsidR="00660A23" w:rsidRPr="00C262C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0.05</w:t>
            </w:r>
            <w:r w:rsidRPr="00C262C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277" w:type="dxa"/>
            <w:tcBorders>
              <w:top w:val="nil"/>
              <w:bottom w:val="single" w:sz="18" w:space="0" w:color="auto"/>
            </w:tcBorders>
          </w:tcPr>
          <w:p w:rsidR="00660A23" w:rsidRPr="00660A23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660A23" w:rsidRPr="00C262CD" w:rsidRDefault="007016BC" w:rsidP="009B58B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262C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(</w:t>
            </w:r>
            <w:r w:rsidR="00660A23" w:rsidRPr="00C262C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0.05</w:t>
            </w:r>
            <w:r w:rsidRPr="00C262C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660A23" w:rsidRPr="00C262CD" w:rsidRDefault="007016BC" w:rsidP="009B58B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262C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(</w:t>
            </w:r>
            <w:r w:rsidR="00660A23" w:rsidRPr="00C262C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0.05</w:t>
            </w:r>
            <w:r w:rsidRPr="00C262CD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71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auto"/>
          </w:tcPr>
          <w:p w:rsidR="00660A23" w:rsidRPr="00660A23" w:rsidRDefault="007016BC" w:rsidP="009B58B1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(</w:t>
            </w:r>
            <w:r w:rsidR="00660A23" w:rsidRPr="00660A23"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0.08</w:t>
            </w:r>
            <w:r>
              <w:rPr>
                <w:rFonts w:eastAsia="Times New Roman" w:cs="Times New Roman"/>
                <w:b/>
                <w:color w:val="000000"/>
                <w:sz w:val="20"/>
                <w:szCs w:val="20"/>
              </w:rPr>
              <w:t>)</w:t>
            </w:r>
          </w:p>
        </w:tc>
        <w:tc>
          <w:tcPr>
            <w:tcW w:w="283" w:type="dxa"/>
            <w:tcBorders>
              <w:top w:val="nil"/>
              <w:bottom w:val="single" w:sz="18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bottom w:val="single" w:sz="18" w:space="0" w:color="auto"/>
            </w:tcBorders>
            <w:shd w:val="clear" w:color="auto" w:fill="auto"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64F0A" w:rsidRPr="009B58B1" w:rsidTr="00591F7A">
        <w:trPr>
          <w:trHeight w:val="300"/>
        </w:trPr>
        <w:tc>
          <w:tcPr>
            <w:tcW w:w="52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84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F4_03</w:t>
            </w:r>
          </w:p>
        </w:tc>
        <w:tc>
          <w:tcPr>
            <w:tcW w:w="702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83" w:type="dxa"/>
            <w:tcBorders>
              <w:top w:val="single" w:sz="18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93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77" w:type="dxa"/>
            <w:tcBorders>
              <w:top w:val="single" w:sz="18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8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10" w:type="dxa"/>
            <w:tcBorders>
              <w:top w:val="single" w:sz="18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283" w:type="dxa"/>
            <w:tcBorders>
              <w:top w:val="single" w:sz="18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/</w:t>
            </w:r>
          </w:p>
        </w:tc>
      </w:tr>
      <w:tr w:rsidR="00364F0A" w:rsidRPr="009B58B1" w:rsidTr="00591F7A">
        <w:trPr>
          <w:trHeight w:val="300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F4_04</w:t>
            </w:r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1.21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277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</w:p>
        </w:tc>
      </w:tr>
      <w:tr w:rsidR="00364F0A" w:rsidRPr="009B58B1" w:rsidTr="00591F7A">
        <w:trPr>
          <w:trHeight w:val="300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F4_05</w:t>
            </w:r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277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187034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0.73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</w:p>
        </w:tc>
      </w:tr>
      <w:tr w:rsidR="00364F0A" w:rsidRPr="009B58B1" w:rsidTr="00591F7A">
        <w:trPr>
          <w:trHeight w:val="300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F4_09</w:t>
            </w:r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277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</w:p>
        </w:tc>
      </w:tr>
      <w:tr w:rsidR="00364F0A" w:rsidRPr="009B58B1" w:rsidTr="00591F7A">
        <w:trPr>
          <w:trHeight w:val="300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F4_16</w:t>
            </w:r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0.22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77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</w:p>
        </w:tc>
      </w:tr>
      <w:tr w:rsidR="00364F0A" w:rsidRPr="009B58B1" w:rsidTr="00591F7A">
        <w:trPr>
          <w:trHeight w:val="300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F4_23</w:t>
            </w:r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0.85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0.95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1.06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1.07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000000" w:fill="auto"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1.45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2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0A23" w:rsidRPr="00463B53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0.54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0.91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</w:p>
        </w:tc>
      </w:tr>
      <w:tr w:rsidR="00364F0A" w:rsidRPr="009B58B1" w:rsidTr="00591F7A">
        <w:trPr>
          <w:trHeight w:val="300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F4_38</w:t>
            </w:r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277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463B53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1.37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1.43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</w:p>
        </w:tc>
      </w:tr>
      <w:tr w:rsidR="00364F0A" w:rsidRPr="009B58B1" w:rsidTr="00591F7A">
        <w:trPr>
          <w:trHeight w:val="300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F4_46</w:t>
            </w:r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277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</w:p>
        </w:tc>
      </w:tr>
      <w:tr w:rsidR="00364F0A" w:rsidRPr="009B58B1" w:rsidTr="00591F7A">
        <w:trPr>
          <w:trHeight w:val="300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F4_55</w:t>
            </w:r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0.39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277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/</w:t>
            </w:r>
          </w:p>
        </w:tc>
      </w:tr>
      <w:tr w:rsidR="00364F0A" w:rsidRPr="009B58B1" w:rsidTr="00591F7A">
        <w:trPr>
          <w:trHeight w:val="300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F5_10</w:t>
            </w:r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0.92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77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</w:p>
        </w:tc>
      </w:tr>
      <w:tr w:rsidR="00364F0A" w:rsidRPr="009B58B1" w:rsidTr="00591F7A">
        <w:trPr>
          <w:trHeight w:val="300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F5_11</w:t>
            </w:r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277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</w:p>
        </w:tc>
      </w:tr>
      <w:tr w:rsidR="00364F0A" w:rsidRPr="009B58B1" w:rsidTr="00591F7A">
        <w:trPr>
          <w:trHeight w:val="300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F5_17</w:t>
            </w:r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0.2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0.21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77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0.25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64F0A" w:rsidRPr="009B58B1" w:rsidTr="00591F7A">
        <w:trPr>
          <w:trHeight w:val="300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F6_20</w:t>
            </w:r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77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64F0A" w:rsidRPr="009B58B1" w:rsidTr="00591F7A">
        <w:trPr>
          <w:trHeight w:val="300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F7_07</w:t>
            </w:r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77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</w:p>
        </w:tc>
      </w:tr>
      <w:tr w:rsidR="00364F0A" w:rsidRPr="009B58B1" w:rsidTr="00591F7A">
        <w:trPr>
          <w:trHeight w:val="300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F7_30</w:t>
            </w:r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0.32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277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</w:p>
        </w:tc>
      </w:tr>
      <w:tr w:rsidR="00364F0A" w:rsidRPr="009B58B1" w:rsidTr="00591F7A">
        <w:trPr>
          <w:trHeight w:val="300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F7_32</w:t>
            </w:r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77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</w:p>
        </w:tc>
      </w:tr>
      <w:tr w:rsidR="00364F0A" w:rsidRPr="009B58B1" w:rsidTr="00591F7A">
        <w:trPr>
          <w:trHeight w:val="300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F7_33</w:t>
            </w:r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77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</w:p>
        </w:tc>
      </w:tr>
      <w:tr w:rsidR="00364F0A" w:rsidRPr="009B58B1" w:rsidTr="00591F7A">
        <w:trPr>
          <w:trHeight w:val="300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F7_36</w:t>
            </w:r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0.59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277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</w:p>
        </w:tc>
      </w:tr>
      <w:tr w:rsidR="00364F0A" w:rsidRPr="009B58B1" w:rsidTr="00591F7A">
        <w:trPr>
          <w:trHeight w:val="300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F7_39</w:t>
            </w:r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0.31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277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64F0A" w:rsidRPr="009B58B1" w:rsidTr="00591F7A">
        <w:trPr>
          <w:trHeight w:val="300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F8_14</w:t>
            </w:r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1.36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277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</w:p>
        </w:tc>
      </w:tr>
      <w:tr w:rsidR="00364F0A" w:rsidRPr="009B58B1" w:rsidTr="00591F7A">
        <w:trPr>
          <w:trHeight w:val="300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F9_09</w:t>
            </w:r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0.48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0.07</w:t>
            </w:r>
          </w:p>
        </w:tc>
        <w:tc>
          <w:tcPr>
            <w:tcW w:w="277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0.16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</w:p>
        </w:tc>
      </w:tr>
      <w:tr w:rsidR="00364F0A" w:rsidRPr="009B58B1" w:rsidTr="00591F7A">
        <w:trPr>
          <w:trHeight w:val="300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F9_10</w:t>
            </w:r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0.77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277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</w:p>
        </w:tc>
      </w:tr>
      <w:tr w:rsidR="00364F0A" w:rsidRPr="009B58B1" w:rsidTr="00591F7A">
        <w:trPr>
          <w:trHeight w:val="300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F9_12</w:t>
            </w:r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277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0.33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0.18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/</w:t>
            </w:r>
          </w:p>
        </w:tc>
      </w:tr>
      <w:tr w:rsidR="00364F0A" w:rsidRPr="009B58B1" w:rsidTr="00591F7A">
        <w:trPr>
          <w:trHeight w:val="300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F9_24</w:t>
            </w:r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277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0.26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</w:p>
        </w:tc>
      </w:tr>
      <w:tr w:rsidR="00364F0A" w:rsidRPr="009B58B1" w:rsidTr="00591F7A">
        <w:trPr>
          <w:trHeight w:val="300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F9_29</w:t>
            </w:r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0.94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277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</w:p>
        </w:tc>
      </w:tr>
      <w:tr w:rsidR="00364F0A" w:rsidRPr="009B58B1" w:rsidTr="00591F7A">
        <w:trPr>
          <w:trHeight w:val="300"/>
        </w:trPr>
        <w:tc>
          <w:tcPr>
            <w:tcW w:w="5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7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F9_33</w:t>
            </w:r>
          </w:p>
        </w:tc>
        <w:tc>
          <w:tcPr>
            <w:tcW w:w="7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0.19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277" w:type="dxa"/>
            <w:tcBorders>
              <w:top w:val="single" w:sz="4" w:space="0" w:color="auto"/>
              <w:bottom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0.04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0.08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364F0A" w:rsidRPr="009B58B1" w:rsidTr="00591F7A">
        <w:trPr>
          <w:trHeight w:val="315"/>
        </w:trPr>
        <w:tc>
          <w:tcPr>
            <w:tcW w:w="5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78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F9_38</w:t>
            </w:r>
          </w:p>
        </w:tc>
        <w:tc>
          <w:tcPr>
            <w:tcW w:w="702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0.13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283" w:type="dxa"/>
            <w:tcBorders>
              <w:top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1.4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0.05</w:t>
            </w:r>
          </w:p>
        </w:tc>
        <w:tc>
          <w:tcPr>
            <w:tcW w:w="277" w:type="dxa"/>
            <w:tcBorders>
              <w:top w:val="single" w:sz="4" w:space="0" w:color="auto"/>
            </w:tcBorders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0.14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color w:val="000000"/>
                <w:sz w:val="20"/>
                <w:szCs w:val="20"/>
              </w:rPr>
              <w:t>0.06</w:t>
            </w: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0.17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000000" w:fill="D9D9D9"/>
            <w:vAlign w:val="bottom"/>
            <w:hideMark/>
          </w:tcPr>
          <w:p w:rsidR="00660A23" w:rsidRPr="009B58B1" w:rsidRDefault="00660A23" w:rsidP="0012127D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B58B1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</w:rPr>
              <w:t>+</w:t>
            </w:r>
          </w:p>
        </w:tc>
      </w:tr>
    </w:tbl>
    <w:p w:rsidR="002A44E0" w:rsidRPr="00B277EC" w:rsidRDefault="00B01730" w:rsidP="00B277EC">
      <w:pPr>
        <w:spacing w:before="0" w:after="0"/>
        <w:jc w:val="both"/>
        <w:rPr>
          <w:b/>
        </w:rPr>
      </w:pPr>
      <w:r w:rsidRPr="008150B3">
        <w:rPr>
          <w:b/>
          <w:noProof/>
          <w:lang w:eastAsia="de-DE"/>
        </w:rPr>
        <w:lastRenderedPageBreak/>
        <w:t>Supplementary Table 2.</w:t>
      </w:r>
      <w:r w:rsidRPr="00B277EC">
        <w:rPr>
          <w:b/>
          <w:noProof/>
          <w:lang w:eastAsia="de-DE"/>
        </w:rPr>
        <w:t xml:space="preserve"> </w:t>
      </w:r>
      <w:r w:rsidR="002A44E0" w:rsidRPr="00B277EC">
        <w:rPr>
          <w:b/>
        </w:rPr>
        <w:t xml:space="preserve">Mutation frequencies in the V-region of </w:t>
      </w:r>
      <w:proofErr w:type="spellStart"/>
      <w:r w:rsidR="002A44E0" w:rsidRPr="00B277EC">
        <w:rPr>
          <w:b/>
        </w:rPr>
        <w:t>Vh</w:t>
      </w:r>
      <w:proofErr w:type="spellEnd"/>
      <w:r w:rsidR="002A44E0" w:rsidRPr="00B277EC">
        <w:rPr>
          <w:b/>
        </w:rPr>
        <w:t xml:space="preserve"> of monoclonal IgG</w:t>
      </w:r>
      <w:r w:rsidR="0012127D">
        <w:rPr>
          <w:b/>
        </w:rPr>
        <w:t>.</w:t>
      </w:r>
      <w:r w:rsidR="002A44E0" w:rsidRPr="00B277EC">
        <w:rPr>
          <w:b/>
        </w:rPr>
        <w:t xml:space="preserve"> generated 10 days after CASP</w:t>
      </w:r>
      <w:r w:rsidR="00FB13E6">
        <w:rPr>
          <w:b/>
        </w:rPr>
        <w:t>.</w:t>
      </w:r>
      <w:r w:rsidR="002A44E0" w:rsidRPr="00B277EC">
        <w:rPr>
          <w:b/>
        </w:rPr>
        <w:t xml:space="preserve"> </w:t>
      </w:r>
    </w:p>
    <w:p w:rsidR="002A44E0" w:rsidRPr="002A44E0" w:rsidRDefault="002A44E0" w:rsidP="00B058BA">
      <w:pPr>
        <w:spacing w:before="0" w:after="0"/>
        <w:jc w:val="both"/>
        <w:rPr>
          <w:rFonts w:cs="Times New Roman"/>
          <w:szCs w:val="24"/>
        </w:rPr>
      </w:pPr>
      <w:r w:rsidRPr="002A44E0">
        <w:rPr>
          <w:rFonts w:cs="Times New Roman"/>
          <w:szCs w:val="24"/>
        </w:rPr>
        <w:t>Comparison of OSE</w:t>
      </w:r>
      <w:r w:rsidR="00B058BA">
        <w:rPr>
          <w:rFonts w:cs="Times New Roman"/>
          <w:szCs w:val="24"/>
        </w:rPr>
        <w:t>-</w:t>
      </w:r>
      <w:proofErr w:type="spellStart"/>
      <w:r w:rsidRPr="002A44E0">
        <w:rPr>
          <w:rFonts w:cs="Times New Roman"/>
          <w:szCs w:val="24"/>
        </w:rPr>
        <w:t>pos</w:t>
      </w:r>
      <w:r w:rsidR="00FB13E6">
        <w:rPr>
          <w:rFonts w:cs="Times New Roman"/>
          <w:szCs w:val="24"/>
        </w:rPr>
        <w:t>ive</w:t>
      </w:r>
      <w:proofErr w:type="spellEnd"/>
      <w:r w:rsidRPr="002A44E0">
        <w:rPr>
          <w:rFonts w:cs="Times New Roman"/>
          <w:szCs w:val="24"/>
        </w:rPr>
        <w:t xml:space="preserve"> and OSE</w:t>
      </w:r>
      <w:r w:rsidR="00B058BA">
        <w:rPr>
          <w:rFonts w:cs="Times New Roman"/>
          <w:szCs w:val="24"/>
        </w:rPr>
        <w:t>-</w:t>
      </w:r>
      <w:r w:rsidRPr="002A44E0">
        <w:rPr>
          <w:rFonts w:cs="Times New Roman"/>
          <w:szCs w:val="24"/>
        </w:rPr>
        <w:t>neg</w:t>
      </w:r>
      <w:r w:rsidR="00FB13E6">
        <w:rPr>
          <w:rFonts w:cs="Times New Roman"/>
          <w:szCs w:val="24"/>
        </w:rPr>
        <w:t>ative</w:t>
      </w:r>
      <w:r w:rsidRPr="002A44E0">
        <w:rPr>
          <w:rFonts w:cs="Times New Roman"/>
          <w:szCs w:val="24"/>
        </w:rPr>
        <w:t xml:space="preserve"> monoclonal IgG antibodies derived from the same animals.</w:t>
      </w:r>
    </w:p>
    <w:p w:rsidR="002A44E0" w:rsidRDefault="002A44E0" w:rsidP="002A44E0"/>
    <w:tbl>
      <w:tblPr>
        <w:tblStyle w:val="HelleListe-Akzent11"/>
        <w:tblpPr w:leftFromText="180" w:rightFromText="180" w:vertAnchor="page" w:horzAnchor="page" w:tblpX="2560" w:tblpY="2906"/>
        <w:tblW w:w="4928" w:type="dxa"/>
        <w:tblBorders>
          <w:top w:val="single" w:sz="8" w:space="0" w:color="auto"/>
          <w:left w:val="none" w:sz="0" w:space="0" w:color="auto"/>
          <w:right w:val="none" w:sz="0" w:space="0" w:color="auto"/>
          <w:insideH w:val="single" w:sz="8" w:space="0" w:color="auto"/>
        </w:tblBorders>
        <w:tblLook w:val="04A0" w:firstRow="1" w:lastRow="0" w:firstColumn="1" w:lastColumn="0" w:noHBand="0" w:noVBand="1"/>
      </w:tblPr>
      <w:tblGrid>
        <w:gridCol w:w="1728"/>
        <w:gridCol w:w="1499"/>
        <w:gridCol w:w="1701"/>
      </w:tblGrid>
      <w:tr w:rsidR="00F26B31" w:rsidRPr="00CC0FBA" w:rsidTr="002078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F26B31" w:rsidRPr="00CC0FBA" w:rsidRDefault="00F26B31" w:rsidP="00CC0FBA">
            <w:pPr>
              <w:spacing w:before="0" w:after="0"/>
              <w:rPr>
                <w:rFonts w:cs="Times New Roman"/>
                <w:color w:val="auto"/>
                <w:sz w:val="20"/>
                <w:szCs w:val="20"/>
                <w:lang w:val="en-US" w:eastAsia="de-DE"/>
              </w:rPr>
            </w:pPr>
            <w:r w:rsidRPr="00CC0FBA">
              <w:rPr>
                <w:rFonts w:cs="Times New Roman"/>
                <w:color w:val="auto"/>
                <w:sz w:val="20"/>
                <w:szCs w:val="20"/>
                <w:lang w:val="en-US" w:eastAsia="de-DE"/>
              </w:rPr>
              <w:t xml:space="preserve">IgG </w:t>
            </w:r>
            <w:proofErr w:type="spellStart"/>
            <w:r w:rsidRPr="00CC0FBA">
              <w:rPr>
                <w:rFonts w:cs="Times New Roman"/>
                <w:color w:val="auto"/>
                <w:sz w:val="20"/>
                <w:szCs w:val="20"/>
                <w:lang w:val="en-US" w:eastAsia="de-DE"/>
              </w:rPr>
              <w:t>hybridoma</w:t>
            </w:r>
            <w:proofErr w:type="spellEnd"/>
          </w:p>
        </w:tc>
        <w:tc>
          <w:tcPr>
            <w:tcW w:w="14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F26B31" w:rsidRPr="00CC0FBA" w:rsidRDefault="00F26B31" w:rsidP="00B058BA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20"/>
                <w:szCs w:val="20"/>
                <w:lang w:val="en-US" w:eastAsia="de-DE"/>
              </w:rPr>
            </w:pPr>
            <w:r w:rsidRPr="00CC0FBA">
              <w:rPr>
                <w:rFonts w:cs="Times New Roman"/>
                <w:color w:val="auto"/>
                <w:sz w:val="20"/>
                <w:szCs w:val="20"/>
                <w:lang w:val="en-US" w:eastAsia="de-DE"/>
              </w:rPr>
              <w:t>OSE</w:t>
            </w:r>
            <w:r w:rsidR="00B058BA">
              <w:rPr>
                <w:rFonts w:cs="Times New Roman"/>
                <w:color w:val="auto"/>
                <w:sz w:val="20"/>
                <w:szCs w:val="20"/>
                <w:lang w:val="en-US" w:eastAsia="de-DE"/>
              </w:rPr>
              <w:t>-</w:t>
            </w:r>
            <w:r w:rsidRPr="00CC0FBA">
              <w:rPr>
                <w:rFonts w:cs="Times New Roman"/>
                <w:color w:val="auto"/>
                <w:sz w:val="20"/>
                <w:szCs w:val="20"/>
                <w:lang w:val="en-US" w:eastAsia="de-DE"/>
              </w:rPr>
              <w:t>pos</w:t>
            </w:r>
            <w:r w:rsidR="00FB13E6" w:rsidRPr="00CC0FBA">
              <w:rPr>
                <w:rFonts w:cs="Times New Roman"/>
                <w:color w:val="auto"/>
                <w:sz w:val="20"/>
                <w:szCs w:val="20"/>
                <w:lang w:val="en-US" w:eastAsia="de-DE"/>
              </w:rPr>
              <w:t>itive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:rsidR="00F26B31" w:rsidRPr="00CC0FBA" w:rsidRDefault="00F26B31" w:rsidP="00B058BA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auto"/>
                <w:sz w:val="20"/>
                <w:szCs w:val="20"/>
                <w:lang w:val="en-US" w:eastAsia="de-DE"/>
              </w:rPr>
            </w:pPr>
            <w:r w:rsidRPr="00CC0FBA">
              <w:rPr>
                <w:rFonts w:cs="Times New Roman"/>
                <w:color w:val="auto"/>
                <w:sz w:val="20"/>
                <w:szCs w:val="20"/>
                <w:lang w:val="en-US" w:eastAsia="de-DE"/>
              </w:rPr>
              <w:t>OSE</w:t>
            </w:r>
            <w:r w:rsidR="00B058BA">
              <w:rPr>
                <w:rFonts w:cs="Times New Roman"/>
                <w:color w:val="auto"/>
                <w:sz w:val="20"/>
                <w:szCs w:val="20"/>
                <w:lang w:val="en-US" w:eastAsia="de-DE"/>
              </w:rPr>
              <w:t>-</w:t>
            </w:r>
            <w:r w:rsidRPr="00CC0FBA">
              <w:rPr>
                <w:rFonts w:cs="Times New Roman"/>
                <w:color w:val="auto"/>
                <w:sz w:val="20"/>
                <w:szCs w:val="20"/>
                <w:lang w:val="en-US" w:eastAsia="de-DE"/>
              </w:rPr>
              <w:t>neg</w:t>
            </w:r>
            <w:r w:rsidR="00D64734">
              <w:rPr>
                <w:rFonts w:cs="Times New Roman"/>
                <w:color w:val="auto"/>
                <w:sz w:val="20"/>
                <w:szCs w:val="20"/>
                <w:lang w:val="en-US" w:eastAsia="de-DE"/>
              </w:rPr>
              <w:t>a</w:t>
            </w:r>
            <w:r w:rsidR="00FB13E6" w:rsidRPr="00CC0FBA">
              <w:rPr>
                <w:rFonts w:cs="Times New Roman"/>
                <w:color w:val="auto"/>
                <w:sz w:val="20"/>
                <w:szCs w:val="20"/>
                <w:lang w:val="en-US" w:eastAsia="de-DE"/>
              </w:rPr>
              <w:t>tive</w:t>
            </w:r>
          </w:p>
        </w:tc>
      </w:tr>
      <w:tr w:rsidR="00F26B31" w:rsidRPr="00CC0FBA" w:rsidTr="00207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tcBorders>
              <w:top w:val="single" w:sz="12" w:space="0" w:color="auto"/>
              <w:left w:val="none" w:sz="0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rPr>
                <w:rFonts w:cs="Times New Roman"/>
                <w:sz w:val="20"/>
                <w:szCs w:val="20"/>
                <w:lang w:val="en-US" w:eastAsia="de-DE"/>
              </w:rPr>
            </w:pPr>
            <w:r w:rsidRPr="00CC0FBA">
              <w:rPr>
                <w:rFonts w:cs="Times New Roman"/>
                <w:sz w:val="20"/>
                <w:szCs w:val="20"/>
                <w:lang w:val="en-US" w:eastAsia="de-DE"/>
              </w:rPr>
              <w:t>F4_32</w:t>
            </w:r>
          </w:p>
        </w:tc>
        <w:tc>
          <w:tcPr>
            <w:tcW w:w="1499" w:type="dxa"/>
            <w:tcBorders>
              <w:top w:val="single" w:sz="12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 w:eastAsia="de-DE"/>
              </w:rPr>
            </w:pPr>
            <w:r w:rsidRPr="00CC0FBA">
              <w:rPr>
                <w:rFonts w:cs="Times New Roman"/>
                <w:sz w:val="20"/>
                <w:szCs w:val="20"/>
                <w:lang w:val="en-US" w:eastAsia="de-DE"/>
              </w:rPr>
              <w:t>4.94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  <w:right w:val="none" w:sz="0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 w:eastAsia="de-DE"/>
              </w:rPr>
            </w:pPr>
          </w:p>
        </w:tc>
      </w:tr>
      <w:tr w:rsidR="00F26B31" w:rsidRPr="00CC0FBA" w:rsidTr="00207844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rPr>
                <w:rFonts w:cs="Times New Roman"/>
                <w:sz w:val="20"/>
                <w:szCs w:val="20"/>
                <w:lang w:val="en-US" w:eastAsia="de-DE"/>
              </w:rPr>
            </w:pPr>
            <w:r w:rsidRPr="00CC0FBA">
              <w:rPr>
                <w:rFonts w:cs="Times New Roman"/>
                <w:sz w:val="20"/>
                <w:szCs w:val="20"/>
                <w:lang w:val="en-US" w:eastAsia="de-DE"/>
              </w:rPr>
              <w:t>F6_13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 w:eastAsia="de-DE"/>
              </w:rPr>
            </w:pPr>
            <w:r w:rsidRPr="00CC0FBA">
              <w:rPr>
                <w:rFonts w:cs="Times New Roman"/>
                <w:sz w:val="20"/>
                <w:szCs w:val="20"/>
                <w:lang w:val="en-US" w:eastAsia="de-DE"/>
              </w:rPr>
              <w:t>1.75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 w:eastAsia="de-DE"/>
              </w:rPr>
            </w:pPr>
          </w:p>
        </w:tc>
      </w:tr>
      <w:tr w:rsidR="00F26B31" w:rsidRPr="00CC0FBA" w:rsidTr="00207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tcBorders>
              <w:top w:val="single" w:sz="4" w:space="0" w:color="auto"/>
              <w:left w:val="none" w:sz="0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rPr>
                <w:rFonts w:cs="Times New Roman"/>
                <w:sz w:val="20"/>
                <w:szCs w:val="20"/>
                <w:lang w:val="en-US" w:eastAsia="de-DE"/>
              </w:rPr>
            </w:pPr>
            <w:r w:rsidRPr="00CC0FBA">
              <w:rPr>
                <w:rFonts w:cs="Times New Roman"/>
                <w:sz w:val="20"/>
                <w:szCs w:val="20"/>
                <w:lang w:val="en-US" w:eastAsia="de-DE"/>
              </w:rPr>
              <w:t>F8_07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 w:eastAsia="de-DE"/>
              </w:rPr>
            </w:pPr>
            <w:r w:rsidRPr="00CC0FBA">
              <w:rPr>
                <w:rFonts w:cs="Times New Roman"/>
                <w:sz w:val="20"/>
                <w:szCs w:val="20"/>
                <w:lang w:val="en-US" w:eastAsia="de-DE"/>
              </w:rPr>
              <w:t>2.11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 w:eastAsia="de-DE"/>
              </w:rPr>
            </w:pPr>
          </w:p>
        </w:tc>
      </w:tr>
      <w:tr w:rsidR="00F26B31" w:rsidRPr="00CC0FBA" w:rsidTr="00207844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rPr>
                <w:rFonts w:cs="Times New Roman"/>
                <w:sz w:val="20"/>
                <w:szCs w:val="20"/>
                <w:lang w:val="en-US" w:eastAsia="de-DE"/>
              </w:rPr>
            </w:pPr>
            <w:r w:rsidRPr="00CC0FBA">
              <w:rPr>
                <w:rFonts w:cs="Times New Roman"/>
                <w:sz w:val="20"/>
                <w:szCs w:val="20"/>
                <w:lang w:val="en-US" w:eastAsia="de-DE"/>
              </w:rPr>
              <w:t>F9_25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 w:eastAsia="de-DE"/>
              </w:rPr>
            </w:pPr>
            <w:r w:rsidRPr="00CC0FBA">
              <w:rPr>
                <w:rFonts w:cs="Times New Roman"/>
                <w:sz w:val="20"/>
                <w:szCs w:val="20"/>
                <w:lang w:val="en-US" w:eastAsia="de-DE"/>
              </w:rPr>
              <w:t>5.82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 w:eastAsia="de-DE"/>
              </w:rPr>
            </w:pPr>
          </w:p>
        </w:tc>
      </w:tr>
      <w:tr w:rsidR="00F26B31" w:rsidRPr="00CC0FBA" w:rsidTr="00207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tcBorders>
              <w:top w:val="single" w:sz="4" w:space="0" w:color="auto"/>
              <w:left w:val="none" w:sz="0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rPr>
                <w:rFonts w:cs="Times New Roman"/>
                <w:sz w:val="20"/>
                <w:szCs w:val="20"/>
                <w:lang w:val="en-US" w:eastAsia="de-DE"/>
              </w:rPr>
            </w:pPr>
            <w:r w:rsidRPr="00CC0FBA">
              <w:rPr>
                <w:rFonts w:cs="Times New Roman"/>
                <w:sz w:val="20"/>
                <w:szCs w:val="20"/>
                <w:lang w:eastAsia="de-DE"/>
              </w:rPr>
              <w:t>F9_3_H7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 w:eastAsia="de-DE"/>
              </w:rPr>
            </w:pPr>
            <w:r w:rsidRPr="00CC0FBA">
              <w:rPr>
                <w:rFonts w:cs="Times New Roman"/>
                <w:sz w:val="20"/>
                <w:szCs w:val="20"/>
                <w:lang w:eastAsia="de-DE"/>
              </w:rPr>
              <w:t>1.74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val="en-US" w:eastAsia="de-DE"/>
              </w:rPr>
            </w:pPr>
          </w:p>
        </w:tc>
      </w:tr>
      <w:tr w:rsidR="00F26B31" w:rsidRPr="00CC0FBA" w:rsidTr="00207844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rPr>
                <w:rFonts w:cs="Times New Roman"/>
                <w:sz w:val="20"/>
                <w:szCs w:val="20"/>
                <w:lang w:eastAsia="de-DE"/>
              </w:rPr>
            </w:pPr>
            <w:r w:rsidRPr="00CC0FBA">
              <w:rPr>
                <w:rFonts w:cs="Times New Roman"/>
                <w:sz w:val="20"/>
                <w:szCs w:val="20"/>
                <w:lang w:eastAsia="de-DE"/>
              </w:rPr>
              <w:t>F4_61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  <w:r w:rsidRPr="00CC0FBA">
              <w:rPr>
                <w:rFonts w:cs="Times New Roman"/>
                <w:sz w:val="20"/>
                <w:szCs w:val="20"/>
                <w:lang w:eastAsia="de-DE"/>
              </w:rPr>
              <w:t>1.39</w:t>
            </w:r>
          </w:p>
        </w:tc>
      </w:tr>
      <w:tr w:rsidR="00F26B31" w:rsidRPr="00CC0FBA" w:rsidTr="00207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tcBorders>
              <w:top w:val="single" w:sz="4" w:space="0" w:color="auto"/>
              <w:left w:val="none" w:sz="0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rPr>
                <w:rFonts w:cs="Times New Roman"/>
                <w:sz w:val="20"/>
                <w:szCs w:val="20"/>
                <w:lang w:eastAsia="de-DE"/>
              </w:rPr>
            </w:pPr>
            <w:r w:rsidRPr="00CC0FBA">
              <w:rPr>
                <w:rFonts w:cs="Times New Roman"/>
                <w:sz w:val="20"/>
                <w:szCs w:val="20"/>
                <w:lang w:eastAsia="de-DE"/>
              </w:rPr>
              <w:t>F4_62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  <w:r w:rsidRPr="00CC0FBA">
              <w:rPr>
                <w:rFonts w:cs="Times New Roman"/>
                <w:sz w:val="20"/>
                <w:szCs w:val="20"/>
                <w:lang w:eastAsia="de-DE"/>
              </w:rPr>
              <w:t>3.09</w:t>
            </w:r>
          </w:p>
        </w:tc>
      </w:tr>
      <w:tr w:rsidR="00F26B31" w:rsidRPr="00CC0FBA" w:rsidTr="00207844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rPr>
                <w:rFonts w:cs="Times New Roman"/>
                <w:sz w:val="20"/>
                <w:szCs w:val="20"/>
                <w:lang w:eastAsia="de-DE"/>
              </w:rPr>
            </w:pPr>
            <w:r w:rsidRPr="00CC0FBA">
              <w:rPr>
                <w:rFonts w:cs="Times New Roman"/>
                <w:sz w:val="20"/>
                <w:szCs w:val="20"/>
                <w:lang w:eastAsia="de-DE"/>
              </w:rPr>
              <w:t>F6_4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  <w:r w:rsidRPr="00CC0FBA">
              <w:rPr>
                <w:rFonts w:cs="Times New Roman"/>
                <w:sz w:val="20"/>
                <w:szCs w:val="20"/>
                <w:lang w:eastAsia="de-DE"/>
              </w:rPr>
              <w:t>1.39</w:t>
            </w:r>
          </w:p>
        </w:tc>
      </w:tr>
      <w:tr w:rsidR="00F26B31" w:rsidRPr="00CC0FBA" w:rsidTr="00207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tcBorders>
              <w:top w:val="single" w:sz="4" w:space="0" w:color="auto"/>
              <w:left w:val="none" w:sz="0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rPr>
                <w:rFonts w:cs="Times New Roman"/>
                <w:sz w:val="20"/>
                <w:szCs w:val="20"/>
                <w:lang w:eastAsia="de-DE"/>
              </w:rPr>
            </w:pPr>
            <w:r w:rsidRPr="00CC0FBA">
              <w:rPr>
                <w:rFonts w:cs="Times New Roman"/>
                <w:sz w:val="20"/>
                <w:szCs w:val="20"/>
                <w:lang w:eastAsia="de-DE"/>
              </w:rPr>
              <w:t>F6_8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  <w:r w:rsidRPr="00CC0FBA">
              <w:rPr>
                <w:rFonts w:cs="Times New Roman"/>
                <w:sz w:val="20"/>
                <w:szCs w:val="20"/>
                <w:lang w:eastAsia="de-DE"/>
              </w:rPr>
              <w:t>0.79</w:t>
            </w:r>
          </w:p>
        </w:tc>
      </w:tr>
      <w:tr w:rsidR="00F26B31" w:rsidRPr="00CC0FBA" w:rsidTr="00207844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rPr>
                <w:rFonts w:cs="Times New Roman"/>
                <w:sz w:val="20"/>
                <w:szCs w:val="20"/>
                <w:lang w:eastAsia="de-DE"/>
              </w:rPr>
            </w:pPr>
            <w:r w:rsidRPr="00CC0FBA">
              <w:rPr>
                <w:rFonts w:cs="Times New Roman"/>
                <w:sz w:val="20"/>
                <w:szCs w:val="20"/>
                <w:lang w:eastAsia="de-DE"/>
              </w:rPr>
              <w:t>F8_11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  <w:r w:rsidRPr="00CC0FBA">
              <w:rPr>
                <w:rFonts w:cs="Times New Roman"/>
                <w:sz w:val="20"/>
                <w:szCs w:val="20"/>
                <w:lang w:eastAsia="de-DE"/>
              </w:rPr>
              <w:t>2.72</w:t>
            </w:r>
          </w:p>
        </w:tc>
      </w:tr>
      <w:tr w:rsidR="00F26B31" w:rsidRPr="00CC0FBA" w:rsidTr="00207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tcBorders>
              <w:top w:val="single" w:sz="4" w:space="0" w:color="auto"/>
              <w:left w:val="none" w:sz="0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rPr>
                <w:rFonts w:cs="Times New Roman"/>
                <w:sz w:val="20"/>
                <w:szCs w:val="20"/>
                <w:lang w:eastAsia="de-DE"/>
              </w:rPr>
            </w:pPr>
            <w:r w:rsidRPr="00CC0FBA">
              <w:rPr>
                <w:rFonts w:cs="Times New Roman"/>
                <w:sz w:val="20"/>
                <w:szCs w:val="20"/>
                <w:lang w:eastAsia="de-DE"/>
              </w:rPr>
              <w:t>F9_14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  <w:r w:rsidRPr="00CC0FBA">
              <w:rPr>
                <w:rFonts w:cs="Times New Roman"/>
                <w:sz w:val="20"/>
                <w:szCs w:val="20"/>
                <w:lang w:eastAsia="de-DE"/>
              </w:rPr>
              <w:t>6.32</w:t>
            </w:r>
          </w:p>
        </w:tc>
      </w:tr>
      <w:tr w:rsidR="00F26B31" w:rsidRPr="00CC0FBA" w:rsidTr="00207844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rPr>
                <w:rFonts w:cs="Times New Roman"/>
                <w:sz w:val="20"/>
                <w:szCs w:val="20"/>
                <w:lang w:eastAsia="de-DE"/>
              </w:rPr>
            </w:pPr>
            <w:r w:rsidRPr="00CC0FBA">
              <w:rPr>
                <w:rFonts w:cs="Times New Roman"/>
                <w:sz w:val="20"/>
                <w:szCs w:val="20"/>
                <w:lang w:eastAsia="de-DE"/>
              </w:rPr>
              <w:t>F9_21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  <w:r w:rsidRPr="00CC0FBA">
              <w:rPr>
                <w:rFonts w:cs="Times New Roman"/>
                <w:sz w:val="20"/>
                <w:szCs w:val="20"/>
                <w:lang w:eastAsia="de-DE"/>
              </w:rPr>
              <w:t>1.36</w:t>
            </w:r>
          </w:p>
        </w:tc>
      </w:tr>
      <w:tr w:rsidR="00F26B31" w:rsidRPr="00CC0FBA" w:rsidTr="00207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tcBorders>
              <w:top w:val="single" w:sz="4" w:space="0" w:color="auto"/>
              <w:left w:val="none" w:sz="0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rPr>
                <w:rFonts w:cs="Times New Roman"/>
                <w:sz w:val="20"/>
                <w:szCs w:val="20"/>
                <w:lang w:eastAsia="de-DE"/>
              </w:rPr>
            </w:pPr>
            <w:r w:rsidRPr="00CC0FBA">
              <w:rPr>
                <w:rFonts w:cs="Times New Roman"/>
                <w:sz w:val="20"/>
                <w:szCs w:val="20"/>
                <w:lang w:eastAsia="de-DE"/>
              </w:rPr>
              <w:t>F6_17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  <w:r w:rsidRPr="00CC0FBA">
              <w:rPr>
                <w:rFonts w:cs="Times New Roman"/>
                <w:sz w:val="20"/>
                <w:szCs w:val="20"/>
                <w:lang w:eastAsia="de-DE"/>
              </w:rPr>
              <w:t>1.04</w:t>
            </w:r>
          </w:p>
        </w:tc>
      </w:tr>
      <w:tr w:rsidR="00F26B31" w:rsidRPr="00CC0FBA" w:rsidTr="00207844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rPr>
                <w:rFonts w:cs="Times New Roman"/>
                <w:sz w:val="20"/>
                <w:szCs w:val="20"/>
                <w:lang w:eastAsia="de-DE"/>
              </w:rPr>
            </w:pPr>
            <w:r w:rsidRPr="00CC0FBA">
              <w:rPr>
                <w:rFonts w:cs="Times New Roman"/>
                <w:sz w:val="20"/>
                <w:szCs w:val="20"/>
                <w:lang w:eastAsia="de-DE"/>
              </w:rPr>
              <w:t>F7_29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  <w:r w:rsidRPr="00CC0FBA">
              <w:rPr>
                <w:rFonts w:cs="Times New Roman"/>
                <w:sz w:val="20"/>
                <w:szCs w:val="20"/>
                <w:lang w:eastAsia="de-DE"/>
              </w:rPr>
              <w:t>2.43</w:t>
            </w:r>
          </w:p>
        </w:tc>
      </w:tr>
      <w:tr w:rsidR="00F26B31" w:rsidRPr="00CC0FBA" w:rsidTr="00207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tcBorders>
              <w:top w:val="single" w:sz="4" w:space="0" w:color="auto"/>
              <w:left w:val="none" w:sz="0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rPr>
                <w:rFonts w:cs="Times New Roman"/>
                <w:sz w:val="20"/>
                <w:szCs w:val="20"/>
                <w:lang w:eastAsia="de-DE"/>
              </w:rPr>
            </w:pPr>
            <w:r w:rsidRPr="00CC0FBA">
              <w:rPr>
                <w:rFonts w:cs="Times New Roman"/>
                <w:sz w:val="20"/>
                <w:szCs w:val="20"/>
                <w:lang w:eastAsia="de-DE"/>
              </w:rPr>
              <w:t>F8_6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  <w:r w:rsidRPr="00CC0FBA">
              <w:rPr>
                <w:rFonts w:cs="Times New Roman"/>
                <w:sz w:val="20"/>
                <w:szCs w:val="20"/>
                <w:lang w:eastAsia="de-DE"/>
              </w:rPr>
              <w:t>3.82</w:t>
            </w:r>
          </w:p>
        </w:tc>
      </w:tr>
      <w:tr w:rsidR="00F26B31" w:rsidRPr="00CC0FBA" w:rsidTr="00207844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rPr>
                <w:rFonts w:cs="Times New Roman"/>
                <w:sz w:val="20"/>
                <w:szCs w:val="20"/>
                <w:lang w:eastAsia="de-DE"/>
              </w:rPr>
            </w:pPr>
            <w:r w:rsidRPr="00CC0FBA">
              <w:rPr>
                <w:rFonts w:cs="Times New Roman"/>
                <w:sz w:val="20"/>
                <w:szCs w:val="20"/>
                <w:lang w:eastAsia="de-DE"/>
              </w:rPr>
              <w:t>F8_8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  <w:r w:rsidRPr="00CC0FBA">
              <w:rPr>
                <w:rFonts w:cs="Times New Roman"/>
                <w:sz w:val="20"/>
                <w:szCs w:val="20"/>
                <w:lang w:eastAsia="de-DE"/>
              </w:rPr>
              <w:t>1.36</w:t>
            </w:r>
          </w:p>
        </w:tc>
      </w:tr>
      <w:tr w:rsidR="00F26B31" w:rsidRPr="00CC0FBA" w:rsidTr="00207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tcBorders>
              <w:top w:val="single" w:sz="4" w:space="0" w:color="auto"/>
              <w:left w:val="none" w:sz="0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rPr>
                <w:rFonts w:cs="Times New Roman"/>
                <w:sz w:val="20"/>
                <w:szCs w:val="20"/>
                <w:lang w:eastAsia="de-DE"/>
              </w:rPr>
            </w:pPr>
            <w:r w:rsidRPr="00CC0FBA">
              <w:rPr>
                <w:rFonts w:cs="Times New Roman"/>
                <w:sz w:val="20"/>
                <w:szCs w:val="20"/>
                <w:lang w:eastAsia="de-DE"/>
              </w:rPr>
              <w:t>F9_17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none" w:sz="0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  <w:r w:rsidRPr="00CC0FBA">
              <w:rPr>
                <w:rFonts w:cs="Times New Roman"/>
                <w:sz w:val="20"/>
                <w:szCs w:val="20"/>
                <w:lang w:eastAsia="de-DE"/>
              </w:rPr>
              <w:t>1.05</w:t>
            </w:r>
          </w:p>
        </w:tc>
      </w:tr>
      <w:tr w:rsidR="00F26B31" w:rsidRPr="00CC0FBA" w:rsidTr="00207844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rPr>
                <w:rFonts w:cs="Times New Roman"/>
                <w:sz w:val="20"/>
                <w:szCs w:val="20"/>
                <w:lang w:eastAsia="de-DE"/>
              </w:rPr>
            </w:pPr>
            <w:r w:rsidRPr="00CC0FBA">
              <w:rPr>
                <w:rFonts w:cs="Times New Roman"/>
                <w:sz w:val="20"/>
                <w:szCs w:val="20"/>
                <w:lang w:eastAsia="de-DE"/>
              </w:rPr>
              <w:t>F9_13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  <w:r w:rsidRPr="00CC0FBA">
              <w:rPr>
                <w:rFonts w:cs="Times New Roman"/>
                <w:sz w:val="20"/>
                <w:szCs w:val="20"/>
                <w:lang w:eastAsia="de-DE"/>
              </w:rPr>
              <w:t>7.64</w:t>
            </w:r>
          </w:p>
        </w:tc>
      </w:tr>
      <w:tr w:rsidR="00F26B31" w:rsidRPr="00CC0FBA" w:rsidTr="002078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  <w:tcBorders>
              <w:top w:val="single" w:sz="4" w:space="0" w:color="auto"/>
              <w:left w:val="none" w:sz="0" w:space="0" w:color="auto"/>
              <w:bottom w:val="single" w:sz="12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rPr>
                <w:rFonts w:cs="Times New Roman"/>
                <w:sz w:val="20"/>
                <w:szCs w:val="20"/>
                <w:lang w:eastAsia="de-DE"/>
              </w:rPr>
            </w:pPr>
            <w:r w:rsidRPr="00CC0FBA">
              <w:rPr>
                <w:rFonts w:cs="Times New Roman"/>
                <w:sz w:val="20"/>
                <w:szCs w:val="20"/>
                <w:lang w:eastAsia="de-DE"/>
              </w:rPr>
              <w:t>F8_2_H9</w:t>
            </w:r>
          </w:p>
        </w:tc>
        <w:tc>
          <w:tcPr>
            <w:tcW w:w="1499" w:type="dxa"/>
            <w:tcBorders>
              <w:top w:val="single" w:sz="4" w:space="0" w:color="auto"/>
              <w:bottom w:val="single" w:sz="12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  <w:right w:val="none" w:sz="0" w:space="0" w:color="auto"/>
            </w:tcBorders>
            <w:noWrap/>
            <w:vAlign w:val="bottom"/>
            <w:hideMark/>
          </w:tcPr>
          <w:p w:rsidR="00F26B31" w:rsidRPr="00CC0FBA" w:rsidRDefault="00F26B31" w:rsidP="00CC0FBA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20"/>
                <w:szCs w:val="20"/>
                <w:lang w:eastAsia="de-DE"/>
              </w:rPr>
            </w:pPr>
            <w:r w:rsidRPr="00CC0FBA">
              <w:rPr>
                <w:rFonts w:cs="Times New Roman"/>
                <w:sz w:val="20"/>
                <w:szCs w:val="20"/>
                <w:lang w:eastAsia="de-DE"/>
              </w:rPr>
              <w:t>1.74</w:t>
            </w:r>
          </w:p>
        </w:tc>
      </w:tr>
    </w:tbl>
    <w:p w:rsidR="002A44E0" w:rsidRDefault="002A44E0" w:rsidP="002A44E0"/>
    <w:p w:rsidR="002A44E0" w:rsidRDefault="002A44E0" w:rsidP="002A44E0"/>
    <w:p w:rsidR="002A44E0" w:rsidRDefault="002A44E0" w:rsidP="002A44E0"/>
    <w:p w:rsidR="002A44E0" w:rsidRDefault="002A44E0" w:rsidP="002A44E0"/>
    <w:p w:rsidR="002A44E0" w:rsidRDefault="002A44E0" w:rsidP="002A44E0"/>
    <w:p w:rsidR="002A44E0" w:rsidRDefault="002A44E0" w:rsidP="002A44E0"/>
    <w:p w:rsidR="002A44E0" w:rsidRDefault="002A44E0" w:rsidP="002A44E0"/>
    <w:p w:rsidR="002A44E0" w:rsidRDefault="002A44E0" w:rsidP="002A44E0"/>
    <w:p w:rsidR="002A44E0" w:rsidRDefault="002A44E0" w:rsidP="002A44E0"/>
    <w:p w:rsidR="002A44E0" w:rsidRDefault="002A44E0" w:rsidP="002A44E0"/>
    <w:p w:rsidR="002A44E0" w:rsidRDefault="002A44E0" w:rsidP="002A44E0"/>
    <w:p w:rsidR="002A44E0" w:rsidRDefault="002A44E0" w:rsidP="002A44E0"/>
    <w:p w:rsidR="002A44E0" w:rsidRDefault="002A44E0" w:rsidP="002A44E0"/>
    <w:p w:rsidR="002A44E0" w:rsidRDefault="002A44E0" w:rsidP="002A44E0"/>
    <w:p w:rsidR="002A44E0" w:rsidRDefault="002A44E0" w:rsidP="002A44E0"/>
    <w:p w:rsidR="002A44E0" w:rsidRDefault="002A44E0" w:rsidP="002A44E0"/>
    <w:p w:rsidR="002A44E0" w:rsidRDefault="002A44E0" w:rsidP="002A44E0"/>
    <w:p w:rsidR="002A44E0" w:rsidRDefault="002A44E0" w:rsidP="002A44E0"/>
    <w:p w:rsidR="00B01730" w:rsidRDefault="00B01730" w:rsidP="002A44E0"/>
    <w:p w:rsidR="002A44E0" w:rsidRDefault="002A44E0" w:rsidP="002A44E0"/>
    <w:p w:rsidR="00F26B31" w:rsidRPr="002A44E0" w:rsidRDefault="00F26B31" w:rsidP="002A44E0"/>
    <w:sectPr w:rsidR="00F26B31" w:rsidRPr="002A44E0" w:rsidSect="002F1DC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138" w:right="1181" w:bottom="1138" w:left="1282" w:header="720" w:footer="720" w:gutter="0"/>
      <w:pgBorders w:offsetFrom="page">
        <w:bottom w:val="single" w:sz="12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F4E" w:rsidRDefault="00021F4E" w:rsidP="00117666">
      <w:pPr>
        <w:spacing w:after="0"/>
      </w:pPr>
      <w:r>
        <w:separator/>
      </w:r>
    </w:p>
  </w:endnote>
  <w:endnote w:type="continuationSeparator" w:id="0">
    <w:p w:rsidR="00021F4E" w:rsidRDefault="00021F4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LegacySerifStd-Book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F7A" w:rsidRPr="00577C4C" w:rsidRDefault="00B80B46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4953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91F7A" w:rsidRPr="00577C4C" w:rsidRDefault="00B342D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="00591F7A"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12B8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67.6pt;margin-top:0;width:118.8pt;height:3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" filled="f" stroked="f" strokeweight=".5pt">
              <v:path arrowok="t"/>
              <v:textbox style="mso-fit-shape-to-text:t">
                <w:txbxContent>
                  <w:p w:rsidR="00591F7A" w:rsidRPr="00577C4C" w:rsidRDefault="00B342D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="00591F7A"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12B83">
                      <w:rPr>
                        <w:noProof/>
                        <w:color w:val="000000" w:themeColor="text1"/>
                        <w:szCs w:val="40"/>
                      </w:rPr>
                      <w:t>10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F7A" w:rsidRPr="00577C4C" w:rsidRDefault="00B80B46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495300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495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91F7A" w:rsidRPr="00577C4C" w:rsidRDefault="00B342D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="00591F7A"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12B8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9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38" type="#_x0000_t202" style="position:absolute;margin-left:67.6pt;margin-top:0;width:118.8pt;height:39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" filled="f" stroked="f" strokeweight=".5pt">
              <v:path arrowok="t"/>
              <v:textbox style="mso-fit-shape-to-text:t">
                <w:txbxContent>
                  <w:p w:rsidR="00591F7A" w:rsidRPr="00577C4C" w:rsidRDefault="00B342D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="00591F7A"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12B83">
                      <w:rPr>
                        <w:noProof/>
                        <w:color w:val="000000" w:themeColor="text1"/>
                        <w:szCs w:val="40"/>
                      </w:rPr>
                      <w:t>9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D45" w:rsidRDefault="00C50D4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F4E" w:rsidRDefault="00021F4E" w:rsidP="00117666">
      <w:pPr>
        <w:spacing w:after="0"/>
      </w:pPr>
      <w:r>
        <w:separator/>
      </w:r>
    </w:p>
  </w:footnote>
  <w:footnote w:type="continuationSeparator" w:id="0">
    <w:p w:rsidR="00021F4E" w:rsidRDefault="00021F4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F7A" w:rsidRPr="009151AA" w:rsidRDefault="00591F7A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D45" w:rsidRDefault="00C50D4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1F7A" w:rsidRDefault="00591F7A" w:rsidP="0093429D">
    <w:r w:rsidRPr="005A1D84">
      <w:rPr>
        <w:b/>
        <w:noProof/>
        <w:color w:val="A6A6A6" w:themeColor="background1" w:themeShade="A6"/>
      </w:rPr>
      <w:drawing>
        <wp:inline distT="0" distB="0" distL="0" distR="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/>
  <w:attachedTemplate r:id="rId1"/>
  <w:trackRevisions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YzNzUyMDc0MjKzsDRS0lEKTi0uzszPAykwNK4FAElxS5MtAAAA"/>
  </w:docVars>
  <w:rsids>
    <w:rsidRoot w:val="00ED20B5"/>
    <w:rsid w:val="00005EE0"/>
    <w:rsid w:val="00014164"/>
    <w:rsid w:val="0001436A"/>
    <w:rsid w:val="00021F4E"/>
    <w:rsid w:val="00034304"/>
    <w:rsid w:val="00035434"/>
    <w:rsid w:val="00052A14"/>
    <w:rsid w:val="00077D53"/>
    <w:rsid w:val="00090F46"/>
    <w:rsid w:val="000A373D"/>
    <w:rsid w:val="000E2AB4"/>
    <w:rsid w:val="000E35B7"/>
    <w:rsid w:val="000E7588"/>
    <w:rsid w:val="00100B64"/>
    <w:rsid w:val="00105FD9"/>
    <w:rsid w:val="00114538"/>
    <w:rsid w:val="00117666"/>
    <w:rsid w:val="0012127D"/>
    <w:rsid w:val="00125713"/>
    <w:rsid w:val="001549D3"/>
    <w:rsid w:val="00155C14"/>
    <w:rsid w:val="00160065"/>
    <w:rsid w:val="001709B4"/>
    <w:rsid w:val="00177D84"/>
    <w:rsid w:val="0018490C"/>
    <w:rsid w:val="00187034"/>
    <w:rsid w:val="001A4DD8"/>
    <w:rsid w:val="00207844"/>
    <w:rsid w:val="00267D18"/>
    <w:rsid w:val="00274347"/>
    <w:rsid w:val="002868E2"/>
    <w:rsid w:val="002869C3"/>
    <w:rsid w:val="002936E4"/>
    <w:rsid w:val="002A44E0"/>
    <w:rsid w:val="002A49D2"/>
    <w:rsid w:val="002A534F"/>
    <w:rsid w:val="002B4A57"/>
    <w:rsid w:val="002C2A7E"/>
    <w:rsid w:val="002C74CA"/>
    <w:rsid w:val="002E72AB"/>
    <w:rsid w:val="002F1DC5"/>
    <w:rsid w:val="002F3AE2"/>
    <w:rsid w:val="003123F4"/>
    <w:rsid w:val="003322D6"/>
    <w:rsid w:val="00333024"/>
    <w:rsid w:val="00336D3F"/>
    <w:rsid w:val="003544FB"/>
    <w:rsid w:val="00354A2A"/>
    <w:rsid w:val="00364F0A"/>
    <w:rsid w:val="00370F09"/>
    <w:rsid w:val="003D2F2D"/>
    <w:rsid w:val="003D5105"/>
    <w:rsid w:val="00401590"/>
    <w:rsid w:val="00423A9E"/>
    <w:rsid w:val="00443C4F"/>
    <w:rsid w:val="00447801"/>
    <w:rsid w:val="00452E9C"/>
    <w:rsid w:val="00463B53"/>
    <w:rsid w:val="004735C8"/>
    <w:rsid w:val="004947A6"/>
    <w:rsid w:val="004961FF"/>
    <w:rsid w:val="004D06DB"/>
    <w:rsid w:val="004E5361"/>
    <w:rsid w:val="00511839"/>
    <w:rsid w:val="00517A89"/>
    <w:rsid w:val="005250F2"/>
    <w:rsid w:val="00590D68"/>
    <w:rsid w:val="00591F7A"/>
    <w:rsid w:val="00593EEA"/>
    <w:rsid w:val="005A4BEB"/>
    <w:rsid w:val="005A5EEE"/>
    <w:rsid w:val="005D1A58"/>
    <w:rsid w:val="00614A42"/>
    <w:rsid w:val="006375C7"/>
    <w:rsid w:val="0064459C"/>
    <w:rsid w:val="00651403"/>
    <w:rsid w:val="00654E8F"/>
    <w:rsid w:val="00660A23"/>
    <w:rsid w:val="00660D05"/>
    <w:rsid w:val="006820B1"/>
    <w:rsid w:val="006B7D14"/>
    <w:rsid w:val="006F467B"/>
    <w:rsid w:val="006F723A"/>
    <w:rsid w:val="007016BC"/>
    <w:rsid w:val="00701727"/>
    <w:rsid w:val="00703739"/>
    <w:rsid w:val="0070566C"/>
    <w:rsid w:val="00714C50"/>
    <w:rsid w:val="00717E86"/>
    <w:rsid w:val="00723679"/>
    <w:rsid w:val="00725A7D"/>
    <w:rsid w:val="007501BE"/>
    <w:rsid w:val="00764E9A"/>
    <w:rsid w:val="007725C0"/>
    <w:rsid w:val="00790BB3"/>
    <w:rsid w:val="007B68F5"/>
    <w:rsid w:val="007C206C"/>
    <w:rsid w:val="0080488F"/>
    <w:rsid w:val="008150B3"/>
    <w:rsid w:val="00817DD6"/>
    <w:rsid w:val="008203A0"/>
    <w:rsid w:val="00824B8B"/>
    <w:rsid w:val="0083759F"/>
    <w:rsid w:val="00855969"/>
    <w:rsid w:val="00855AF5"/>
    <w:rsid w:val="00860A0C"/>
    <w:rsid w:val="008613F0"/>
    <w:rsid w:val="00885156"/>
    <w:rsid w:val="00885D21"/>
    <w:rsid w:val="008D34EB"/>
    <w:rsid w:val="00910155"/>
    <w:rsid w:val="00912D8E"/>
    <w:rsid w:val="009151AA"/>
    <w:rsid w:val="0093429D"/>
    <w:rsid w:val="00943573"/>
    <w:rsid w:val="00943BC3"/>
    <w:rsid w:val="00964134"/>
    <w:rsid w:val="00966EC8"/>
    <w:rsid w:val="00970F7D"/>
    <w:rsid w:val="00994A3D"/>
    <w:rsid w:val="009B330A"/>
    <w:rsid w:val="009B58B1"/>
    <w:rsid w:val="009C2B12"/>
    <w:rsid w:val="00A174D9"/>
    <w:rsid w:val="00A4267B"/>
    <w:rsid w:val="00A77E39"/>
    <w:rsid w:val="00AA4D24"/>
    <w:rsid w:val="00AB6715"/>
    <w:rsid w:val="00AB77E6"/>
    <w:rsid w:val="00AC27A2"/>
    <w:rsid w:val="00B01730"/>
    <w:rsid w:val="00B02C05"/>
    <w:rsid w:val="00B058BA"/>
    <w:rsid w:val="00B1671E"/>
    <w:rsid w:val="00B25EB8"/>
    <w:rsid w:val="00B277EC"/>
    <w:rsid w:val="00B342DD"/>
    <w:rsid w:val="00B37F4D"/>
    <w:rsid w:val="00B71A2A"/>
    <w:rsid w:val="00B80B46"/>
    <w:rsid w:val="00BE4BA4"/>
    <w:rsid w:val="00BF22FB"/>
    <w:rsid w:val="00BF647F"/>
    <w:rsid w:val="00C262CD"/>
    <w:rsid w:val="00C31A2B"/>
    <w:rsid w:val="00C340E4"/>
    <w:rsid w:val="00C50D45"/>
    <w:rsid w:val="00C52A7B"/>
    <w:rsid w:val="00C56BAF"/>
    <w:rsid w:val="00C679AA"/>
    <w:rsid w:val="00C75972"/>
    <w:rsid w:val="00CA6310"/>
    <w:rsid w:val="00CC0FBA"/>
    <w:rsid w:val="00CD066B"/>
    <w:rsid w:val="00CD6BF2"/>
    <w:rsid w:val="00CE4FEE"/>
    <w:rsid w:val="00CE5904"/>
    <w:rsid w:val="00CE7C6B"/>
    <w:rsid w:val="00CF412E"/>
    <w:rsid w:val="00D060CF"/>
    <w:rsid w:val="00D12B83"/>
    <w:rsid w:val="00D225E4"/>
    <w:rsid w:val="00D35F3E"/>
    <w:rsid w:val="00D64734"/>
    <w:rsid w:val="00DB59C3"/>
    <w:rsid w:val="00DC259A"/>
    <w:rsid w:val="00DE23E8"/>
    <w:rsid w:val="00E20F1B"/>
    <w:rsid w:val="00E414E2"/>
    <w:rsid w:val="00E4519B"/>
    <w:rsid w:val="00E52377"/>
    <w:rsid w:val="00E537AD"/>
    <w:rsid w:val="00E62A1C"/>
    <w:rsid w:val="00E64E17"/>
    <w:rsid w:val="00E76778"/>
    <w:rsid w:val="00E77145"/>
    <w:rsid w:val="00E866C9"/>
    <w:rsid w:val="00E95224"/>
    <w:rsid w:val="00EA3D3C"/>
    <w:rsid w:val="00EB2B3C"/>
    <w:rsid w:val="00EB7610"/>
    <w:rsid w:val="00EC090A"/>
    <w:rsid w:val="00ED20B5"/>
    <w:rsid w:val="00ED346C"/>
    <w:rsid w:val="00EE4481"/>
    <w:rsid w:val="00EF6A7D"/>
    <w:rsid w:val="00EF6CE7"/>
    <w:rsid w:val="00F03D4B"/>
    <w:rsid w:val="00F0725C"/>
    <w:rsid w:val="00F26B31"/>
    <w:rsid w:val="00F408E8"/>
    <w:rsid w:val="00F46900"/>
    <w:rsid w:val="00F61D89"/>
    <w:rsid w:val="00FA7272"/>
    <w:rsid w:val="00FB13E6"/>
    <w:rsid w:val="00FC5E2E"/>
    <w:rsid w:val="00FC7CEB"/>
    <w:rsid w:val="00FD3525"/>
    <w:rsid w:val="00FD70BD"/>
    <w:rsid w:val="00FE3590"/>
    <w:rsid w:val="00FE5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cpeAbbildung">
    <w:name w:val="cpe Abbildung"/>
    <w:basedOn w:val="Normal"/>
    <w:qFormat/>
    <w:rsid w:val="00C340E4"/>
    <w:pPr>
      <w:spacing w:before="0" w:after="120" w:line="276" w:lineRule="auto"/>
    </w:pPr>
    <w:rPr>
      <w:rFonts w:ascii="Cambria" w:eastAsia="Times New Roman" w:hAnsi="Cambria" w:cs="Times New Roman"/>
      <w:sz w:val="20"/>
      <w:lang w:val="de-DE"/>
    </w:rPr>
  </w:style>
  <w:style w:type="table" w:customStyle="1" w:styleId="HelleListe-Akzent11">
    <w:name w:val="Helle Liste - Akzent 11"/>
    <w:basedOn w:val="TableNormal"/>
    <w:uiPriority w:val="61"/>
    <w:rsid w:val="00354A2A"/>
    <w:pPr>
      <w:spacing w:after="0" w:line="240" w:lineRule="auto"/>
    </w:pPr>
    <w:rPr>
      <w:lang w:val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cpeAbbildung">
    <w:name w:val="cpe Abbildung"/>
    <w:basedOn w:val="Normal"/>
    <w:qFormat/>
    <w:rsid w:val="00C340E4"/>
    <w:pPr>
      <w:spacing w:before="0" w:after="120" w:line="276" w:lineRule="auto"/>
    </w:pPr>
    <w:rPr>
      <w:rFonts w:ascii="Cambria" w:eastAsia="Times New Roman" w:hAnsi="Cambria" w:cs="Times New Roman"/>
      <w:sz w:val="20"/>
      <w:lang w:val="de-DE"/>
    </w:rPr>
  </w:style>
  <w:style w:type="table" w:customStyle="1" w:styleId="HelleListe-Akzent11">
    <w:name w:val="Helle Liste - Akzent 11"/>
    <w:basedOn w:val="TableNormal"/>
    <w:uiPriority w:val="61"/>
    <w:rsid w:val="00354A2A"/>
    <w:pPr>
      <w:spacing w:after="0" w:line="240" w:lineRule="auto"/>
    </w:pPr>
    <w:rPr>
      <w:lang w:val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5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AE3190B-ACF4-4DD8-8CEB-F8EAD660E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10</Pages>
  <Words>985</Words>
  <Characters>5615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EMAU</Company>
  <LinksUpToDate>false</LinksUpToDate>
  <CharactersWithSpaces>6587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Darisipudi, Murthy</cp:lastModifiedBy>
  <cp:revision>2</cp:revision>
  <cp:lastPrinted>2020-02-10T11:13:00Z</cp:lastPrinted>
  <dcterms:created xsi:type="dcterms:W3CDTF">2020-07-10T16:14:00Z</dcterms:created>
  <dcterms:modified xsi:type="dcterms:W3CDTF">2020-07-10T16:14:00Z</dcterms:modified>
</cp:coreProperties>
</file>