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0082FA79" w14:textId="77777777" w:rsidR="00326B7D" w:rsidRDefault="00326B7D" w:rsidP="008D7411">
      <w:pPr>
        <w:pStyle w:val="Caption"/>
      </w:pPr>
    </w:p>
    <w:p w14:paraId="1B922F7E" w14:textId="03040F7A" w:rsidR="008D7411" w:rsidRDefault="008D7411" w:rsidP="008D7411">
      <w:pPr>
        <w:pStyle w:val="Caption"/>
      </w:pPr>
      <w:r>
        <w:t xml:space="preserve">Supplementary Table </w:t>
      </w:r>
      <w:r w:rsidR="00932601">
        <w:fldChar w:fldCharType="begin"/>
      </w:r>
      <w:r w:rsidR="00932601">
        <w:instrText xml:space="preserve"> SEQ Supplementary_Table \* ARABIC </w:instrText>
      </w:r>
      <w:r w:rsidR="00932601">
        <w:fldChar w:fldCharType="separate"/>
      </w:r>
      <w:r w:rsidR="0026546B">
        <w:rPr>
          <w:noProof/>
        </w:rPr>
        <w:t>1</w:t>
      </w:r>
      <w:r w:rsidR="00932601">
        <w:rPr>
          <w:noProof/>
        </w:rPr>
        <w:fldChar w:fldCharType="end"/>
      </w:r>
      <w:r>
        <w:t xml:space="preserve">: </w:t>
      </w:r>
      <w:r w:rsidRPr="008D7411">
        <w:rPr>
          <w:b w:val="0"/>
        </w:rPr>
        <w:t>General statistics from bulk sediment</w:t>
      </w:r>
      <w:r w:rsidR="00493C30">
        <w:rPr>
          <w:b w:val="0"/>
        </w:rPr>
        <w:t>,</w:t>
      </w:r>
      <w:r w:rsidRPr="008D7411">
        <w:rPr>
          <w:b w:val="0"/>
        </w:rPr>
        <w:t xml:space="preserve"> pore water and </w:t>
      </w:r>
      <w:r w:rsidR="00493C30" w:rsidRPr="00CA406B">
        <w:rPr>
          <w:b w:val="0"/>
          <w:i/>
        </w:rPr>
        <w:t>n</w:t>
      </w:r>
      <w:r w:rsidR="00493C30">
        <w:rPr>
          <w:b w:val="0"/>
        </w:rPr>
        <w:t xml:space="preserve">-alkane </w:t>
      </w:r>
      <w:r w:rsidRPr="008D7411">
        <w:rPr>
          <w:b w:val="0"/>
        </w:rPr>
        <w:t>parameters: minimum, median, maximum, mean, standard deviation.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6"/>
        <w:gridCol w:w="550"/>
        <w:gridCol w:w="741"/>
        <w:gridCol w:w="576"/>
        <w:gridCol w:w="608"/>
        <w:gridCol w:w="1528"/>
      </w:tblGrid>
      <w:tr w:rsidR="001E4AE8" w:rsidRPr="00326B7D" w14:paraId="23F6CE55" w14:textId="77777777" w:rsidTr="00326B7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FD60F" w14:textId="77777777" w:rsidR="008D7411" w:rsidRPr="00326B7D" w:rsidRDefault="008D7411" w:rsidP="006978AB">
            <w:pPr>
              <w:spacing w:before="0" w:after="0" w:line="276" w:lineRule="auto"/>
              <w:rPr>
                <w:rFonts w:cs="Times New Roman"/>
                <w:b/>
                <w:sz w:val="16"/>
                <w:szCs w:val="16"/>
              </w:rPr>
            </w:pPr>
            <w:r w:rsidRPr="00326B7D">
              <w:rPr>
                <w:rFonts w:cs="Times New Roman"/>
                <w:b/>
                <w:sz w:val="16"/>
                <w:szCs w:val="16"/>
              </w:rPr>
              <w:t>Parameter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AE3CD07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326B7D">
              <w:rPr>
                <w:rFonts w:cs="Times New Roman"/>
                <w:b/>
                <w:sz w:val="16"/>
                <w:szCs w:val="16"/>
              </w:rPr>
              <w:t>Min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3D3545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326B7D">
              <w:rPr>
                <w:rFonts w:cs="Times New Roman"/>
                <w:b/>
                <w:sz w:val="16"/>
                <w:szCs w:val="16"/>
              </w:rPr>
              <w:t>Median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318CF5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326B7D">
              <w:rPr>
                <w:rFonts w:cs="Times New Roman"/>
                <w:b/>
                <w:sz w:val="16"/>
                <w:szCs w:val="16"/>
              </w:rPr>
              <w:t>Max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F95444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326B7D">
              <w:rPr>
                <w:rFonts w:cs="Times New Roman"/>
                <w:b/>
                <w:sz w:val="16"/>
                <w:szCs w:val="16"/>
              </w:rPr>
              <w:t>Mean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29690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326B7D">
              <w:rPr>
                <w:rFonts w:cs="Times New Roman"/>
                <w:b/>
                <w:sz w:val="16"/>
                <w:szCs w:val="16"/>
              </w:rPr>
              <w:t>Standard deviation</w:t>
            </w:r>
          </w:p>
        </w:tc>
      </w:tr>
      <w:tr w:rsidR="001E4AE8" w:rsidRPr="00326B7D" w14:paraId="2032BE36" w14:textId="77777777" w:rsidTr="00326B7D"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565950" w14:textId="1B73E9FA" w:rsidR="008D7411" w:rsidRPr="00326B7D" w:rsidRDefault="001E4AE8" w:rsidP="001E4AE8">
            <w:pPr>
              <w:spacing w:before="0" w:after="0" w:line="276" w:lineRule="auto"/>
              <w:rPr>
                <w:rFonts w:cs="Times New Roman"/>
                <w:b/>
                <w:sz w:val="16"/>
                <w:szCs w:val="16"/>
              </w:rPr>
            </w:pPr>
            <w:r w:rsidRPr="00326B7D">
              <w:rPr>
                <w:rFonts w:cs="Times New Roman"/>
                <w:b/>
                <w:sz w:val="16"/>
                <w:szCs w:val="16"/>
              </w:rPr>
              <w:t>Biogeochemical</w:t>
            </w:r>
            <w:r w:rsidR="008D7411" w:rsidRPr="00326B7D">
              <w:rPr>
                <w:rFonts w:cs="Times New Roman"/>
                <w:b/>
                <w:sz w:val="16"/>
                <w:szCs w:val="16"/>
              </w:rPr>
              <w:t xml:space="preserve"> parameters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1AD2202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9FE9FA9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83FF6AD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8E73458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8D00A95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1E4AE8" w:rsidRPr="00326B7D" w14:paraId="2BF1E331" w14:textId="77777777" w:rsidTr="00326B7D"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FA6DA0" w14:textId="77777777" w:rsidR="008D7411" w:rsidRPr="00326B7D" w:rsidRDefault="008D7411" w:rsidP="006978AB">
            <w:pPr>
              <w:spacing w:before="0" w:after="0" w:line="276" w:lineRule="auto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Total organic carbon [</w:t>
            </w:r>
            <w:proofErr w:type="spellStart"/>
            <w:r w:rsidRPr="00326B7D">
              <w:rPr>
                <w:rFonts w:cs="Times New Roman"/>
                <w:sz w:val="16"/>
                <w:szCs w:val="16"/>
              </w:rPr>
              <w:t>wt</w:t>
            </w:r>
            <w:proofErr w:type="spellEnd"/>
            <w:r w:rsidRPr="00326B7D">
              <w:rPr>
                <w:rFonts w:cs="Times New Roman"/>
                <w:sz w:val="16"/>
                <w:szCs w:val="16"/>
              </w:rPr>
              <w:t>%]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034C7CA1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&lt;0.1</w:t>
            </w:r>
          </w:p>
        </w:tc>
        <w:tc>
          <w:tcPr>
            <w:tcW w:w="0" w:type="auto"/>
            <w:vAlign w:val="center"/>
          </w:tcPr>
          <w:p w14:paraId="2855D660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1.1</w:t>
            </w:r>
          </w:p>
        </w:tc>
        <w:tc>
          <w:tcPr>
            <w:tcW w:w="0" w:type="auto"/>
            <w:vAlign w:val="center"/>
          </w:tcPr>
          <w:p w14:paraId="000DE8F6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17.8</w:t>
            </w:r>
          </w:p>
        </w:tc>
        <w:tc>
          <w:tcPr>
            <w:tcW w:w="0" w:type="auto"/>
            <w:vAlign w:val="center"/>
          </w:tcPr>
          <w:p w14:paraId="30AEE5CF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2.6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40B2F1C5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4.3</w:t>
            </w:r>
          </w:p>
        </w:tc>
      </w:tr>
      <w:tr w:rsidR="001E4AE8" w:rsidRPr="00326B7D" w14:paraId="75764321" w14:textId="77777777" w:rsidTr="00326B7D">
        <w:tc>
          <w:tcPr>
            <w:tcW w:w="0" w:type="auto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9A5935B" w14:textId="77777777" w:rsidR="008D7411" w:rsidRPr="00326B7D" w:rsidRDefault="008D7411" w:rsidP="006978AB">
            <w:pPr>
              <w:spacing w:before="0" w:after="0" w:line="276" w:lineRule="auto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Stable carbon isotopes [‰ vs. VPDB]</w:t>
            </w:r>
          </w:p>
        </w:tc>
        <w:tc>
          <w:tcPr>
            <w:tcW w:w="0" w:type="auto"/>
            <w:tcBorders>
              <w:left w:val="single" w:sz="4" w:space="0" w:color="auto"/>
              <w:bottom w:val="dashSmallGap" w:sz="4" w:space="0" w:color="auto"/>
            </w:tcBorders>
            <w:vAlign w:val="center"/>
          </w:tcPr>
          <w:p w14:paraId="601311FA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-28.6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vAlign w:val="center"/>
          </w:tcPr>
          <w:p w14:paraId="56A590D7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-24.9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vAlign w:val="center"/>
          </w:tcPr>
          <w:p w14:paraId="28B26CF6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-23.8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vAlign w:val="center"/>
          </w:tcPr>
          <w:p w14:paraId="600ADF93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-25.2</w:t>
            </w:r>
          </w:p>
        </w:tc>
        <w:tc>
          <w:tcPr>
            <w:tcW w:w="0" w:type="auto"/>
            <w:tcBorders>
              <w:bottom w:val="dashSmallGap" w:sz="4" w:space="0" w:color="auto"/>
              <w:right w:val="single" w:sz="4" w:space="0" w:color="auto"/>
            </w:tcBorders>
            <w:vAlign w:val="center"/>
          </w:tcPr>
          <w:p w14:paraId="1C2FEBD0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1.1</w:t>
            </w:r>
          </w:p>
        </w:tc>
      </w:tr>
      <w:tr w:rsidR="001E4AE8" w:rsidRPr="00326B7D" w14:paraId="08081893" w14:textId="77777777" w:rsidTr="00326B7D">
        <w:tc>
          <w:tcPr>
            <w:tcW w:w="0" w:type="auto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FA4E82" w14:textId="085D34E3" w:rsidR="008D7411" w:rsidRPr="00326B7D" w:rsidRDefault="001E4AE8" w:rsidP="001E4AE8">
            <w:pPr>
              <w:spacing w:before="0" w:after="0" w:line="276" w:lineRule="auto"/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326B7D">
              <w:rPr>
                <w:rFonts w:cs="Times New Roman"/>
                <w:b/>
                <w:sz w:val="16"/>
                <w:szCs w:val="16"/>
              </w:rPr>
              <w:t>Hydrochemical</w:t>
            </w:r>
            <w:proofErr w:type="spellEnd"/>
            <w:r w:rsidR="008D7411" w:rsidRPr="00326B7D">
              <w:rPr>
                <w:rFonts w:cs="Times New Roman"/>
                <w:b/>
                <w:sz w:val="16"/>
                <w:szCs w:val="16"/>
              </w:rPr>
              <w:t xml:space="preserve"> parameters</w:t>
            </w:r>
          </w:p>
        </w:tc>
        <w:tc>
          <w:tcPr>
            <w:tcW w:w="0" w:type="auto"/>
            <w:tcBorders>
              <w:top w:val="dashSmallGap" w:sz="4" w:space="0" w:color="auto"/>
              <w:left w:val="single" w:sz="4" w:space="0" w:color="auto"/>
            </w:tcBorders>
            <w:vAlign w:val="center"/>
          </w:tcPr>
          <w:p w14:paraId="21A2C571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dashSmallGap" w:sz="4" w:space="0" w:color="auto"/>
            </w:tcBorders>
            <w:vAlign w:val="center"/>
          </w:tcPr>
          <w:p w14:paraId="7C7D4F52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dashSmallGap" w:sz="4" w:space="0" w:color="auto"/>
            </w:tcBorders>
            <w:vAlign w:val="center"/>
          </w:tcPr>
          <w:p w14:paraId="6E5903BB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dashSmallGap" w:sz="4" w:space="0" w:color="auto"/>
            </w:tcBorders>
            <w:vAlign w:val="center"/>
          </w:tcPr>
          <w:p w14:paraId="67F12261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right w:val="single" w:sz="4" w:space="0" w:color="auto"/>
            </w:tcBorders>
            <w:vAlign w:val="center"/>
          </w:tcPr>
          <w:p w14:paraId="28C0D069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1E4AE8" w:rsidRPr="00326B7D" w14:paraId="645E25FD" w14:textId="77777777" w:rsidTr="00326B7D"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A37D5E" w14:textId="77777777" w:rsidR="008D7411" w:rsidRPr="00326B7D" w:rsidRDefault="008D7411" w:rsidP="006978AB">
            <w:pPr>
              <w:spacing w:before="0" w:after="0" w:line="276" w:lineRule="auto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Water content [</w:t>
            </w:r>
            <w:proofErr w:type="spellStart"/>
            <w:r w:rsidRPr="00326B7D">
              <w:rPr>
                <w:rFonts w:cs="Times New Roman"/>
                <w:sz w:val="16"/>
                <w:szCs w:val="16"/>
              </w:rPr>
              <w:t>wt</w:t>
            </w:r>
            <w:proofErr w:type="spellEnd"/>
            <w:r w:rsidRPr="00326B7D">
              <w:rPr>
                <w:rFonts w:cs="Times New Roman"/>
                <w:sz w:val="16"/>
                <w:szCs w:val="16"/>
              </w:rPr>
              <w:t>%]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500D614E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10.5</w:t>
            </w:r>
          </w:p>
        </w:tc>
        <w:tc>
          <w:tcPr>
            <w:tcW w:w="0" w:type="auto"/>
            <w:vAlign w:val="center"/>
          </w:tcPr>
          <w:p w14:paraId="2C5AC53A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17.1</w:t>
            </w:r>
          </w:p>
        </w:tc>
        <w:tc>
          <w:tcPr>
            <w:tcW w:w="0" w:type="auto"/>
            <w:vAlign w:val="center"/>
          </w:tcPr>
          <w:p w14:paraId="314D1E62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65.4</w:t>
            </w:r>
          </w:p>
        </w:tc>
        <w:tc>
          <w:tcPr>
            <w:tcW w:w="0" w:type="auto"/>
            <w:vAlign w:val="center"/>
          </w:tcPr>
          <w:p w14:paraId="7693670C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21.0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0FE52236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12.9</w:t>
            </w:r>
          </w:p>
        </w:tc>
      </w:tr>
      <w:tr w:rsidR="001E4AE8" w:rsidRPr="00326B7D" w14:paraId="0BD7BB75" w14:textId="77777777" w:rsidTr="00326B7D"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E459D8" w14:textId="77777777" w:rsidR="008D7411" w:rsidRPr="00326B7D" w:rsidRDefault="008D7411" w:rsidP="006978AB">
            <w:pPr>
              <w:spacing w:before="0" w:after="0" w:line="276" w:lineRule="auto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pH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75575B67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6.3</w:t>
            </w:r>
          </w:p>
        </w:tc>
        <w:tc>
          <w:tcPr>
            <w:tcW w:w="0" w:type="auto"/>
            <w:vAlign w:val="center"/>
          </w:tcPr>
          <w:p w14:paraId="335A7781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8.2</w:t>
            </w:r>
          </w:p>
        </w:tc>
        <w:tc>
          <w:tcPr>
            <w:tcW w:w="0" w:type="auto"/>
            <w:vAlign w:val="center"/>
          </w:tcPr>
          <w:p w14:paraId="30A757B9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8.7</w:t>
            </w:r>
          </w:p>
        </w:tc>
        <w:tc>
          <w:tcPr>
            <w:tcW w:w="0" w:type="auto"/>
            <w:vAlign w:val="center"/>
          </w:tcPr>
          <w:p w14:paraId="1EDD0F1A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8.0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21992972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0.5</w:t>
            </w:r>
          </w:p>
        </w:tc>
      </w:tr>
      <w:tr w:rsidR="001E4AE8" w:rsidRPr="00326B7D" w14:paraId="76A1BEED" w14:textId="77777777" w:rsidTr="00326B7D"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3F1E17" w14:textId="2415F552" w:rsidR="008D7411" w:rsidRPr="00326B7D" w:rsidRDefault="008D7411" w:rsidP="006978AB">
            <w:pPr>
              <w:spacing w:before="0" w:after="0" w:line="276" w:lineRule="auto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EC [µS</w:t>
            </w:r>
            <w:r w:rsidR="006160E4">
              <w:rPr>
                <w:rFonts w:cs="Times New Roman"/>
                <w:sz w:val="16"/>
                <w:szCs w:val="16"/>
              </w:rPr>
              <w:t xml:space="preserve"> cm</w:t>
            </w:r>
            <w:r w:rsidRPr="00326B7D">
              <w:rPr>
                <w:rFonts w:cs="Times New Roman"/>
                <w:sz w:val="16"/>
                <w:szCs w:val="16"/>
                <w:vertAlign w:val="superscript"/>
              </w:rPr>
              <w:t>-1</w:t>
            </w:r>
            <w:r w:rsidRPr="00326B7D">
              <w:rPr>
                <w:rFonts w:cs="Times New Roman"/>
                <w:sz w:val="16"/>
                <w:szCs w:val="16"/>
              </w:rPr>
              <w:t>]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0672471A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202</w:t>
            </w:r>
          </w:p>
        </w:tc>
        <w:tc>
          <w:tcPr>
            <w:tcW w:w="0" w:type="auto"/>
            <w:vAlign w:val="center"/>
          </w:tcPr>
          <w:p w14:paraId="691E75E7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778</w:t>
            </w:r>
          </w:p>
        </w:tc>
        <w:tc>
          <w:tcPr>
            <w:tcW w:w="0" w:type="auto"/>
            <w:vAlign w:val="center"/>
          </w:tcPr>
          <w:p w14:paraId="509E075E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1301</w:t>
            </w:r>
          </w:p>
        </w:tc>
        <w:tc>
          <w:tcPr>
            <w:tcW w:w="0" w:type="auto"/>
            <w:vAlign w:val="center"/>
          </w:tcPr>
          <w:p w14:paraId="598D82EE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729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24E4BFE0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261</w:t>
            </w:r>
          </w:p>
        </w:tc>
      </w:tr>
      <w:tr w:rsidR="001E4AE8" w:rsidRPr="00326B7D" w14:paraId="2386D4DE" w14:textId="77777777" w:rsidTr="00326B7D">
        <w:tc>
          <w:tcPr>
            <w:tcW w:w="0" w:type="auto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268009" w14:textId="77777777" w:rsidR="008D7411" w:rsidRPr="00326B7D" w:rsidRDefault="008D7411" w:rsidP="006978AB">
            <w:pPr>
              <w:spacing w:before="0" w:after="0" w:line="276" w:lineRule="auto"/>
              <w:rPr>
                <w:rFonts w:cs="Times New Roman"/>
                <w:b/>
                <w:sz w:val="16"/>
                <w:szCs w:val="16"/>
              </w:rPr>
            </w:pPr>
            <w:r w:rsidRPr="00326B7D">
              <w:rPr>
                <w:rFonts w:cs="Times New Roman"/>
                <w:b/>
                <w:i/>
                <w:sz w:val="16"/>
                <w:szCs w:val="16"/>
              </w:rPr>
              <w:t>n</w:t>
            </w:r>
            <w:r w:rsidRPr="00326B7D">
              <w:rPr>
                <w:rFonts w:cs="Times New Roman"/>
                <w:b/>
                <w:sz w:val="16"/>
                <w:szCs w:val="16"/>
              </w:rPr>
              <w:t>-Alkane parameters</w:t>
            </w:r>
          </w:p>
        </w:tc>
        <w:tc>
          <w:tcPr>
            <w:tcW w:w="0" w:type="auto"/>
            <w:tcBorders>
              <w:top w:val="dashSmallGap" w:sz="4" w:space="0" w:color="auto"/>
              <w:left w:val="single" w:sz="4" w:space="0" w:color="auto"/>
            </w:tcBorders>
            <w:vAlign w:val="center"/>
          </w:tcPr>
          <w:p w14:paraId="7E0AAF82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dashSmallGap" w:sz="4" w:space="0" w:color="auto"/>
            </w:tcBorders>
            <w:vAlign w:val="center"/>
          </w:tcPr>
          <w:p w14:paraId="7AFC110C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dashSmallGap" w:sz="4" w:space="0" w:color="auto"/>
            </w:tcBorders>
            <w:vAlign w:val="center"/>
          </w:tcPr>
          <w:p w14:paraId="3326FF42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dashSmallGap" w:sz="4" w:space="0" w:color="auto"/>
            </w:tcBorders>
            <w:vAlign w:val="center"/>
          </w:tcPr>
          <w:p w14:paraId="7A1B513A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right w:val="single" w:sz="4" w:space="0" w:color="auto"/>
            </w:tcBorders>
            <w:vAlign w:val="center"/>
          </w:tcPr>
          <w:p w14:paraId="05081E80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1E4AE8" w:rsidRPr="00326B7D" w14:paraId="513CE9B0" w14:textId="77777777" w:rsidTr="00326B7D"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A0FD40" w14:textId="521D7D5F" w:rsidR="008D7411" w:rsidRPr="00326B7D" w:rsidRDefault="008D7411" w:rsidP="004B3830">
            <w:pPr>
              <w:spacing w:before="0" w:after="0" w:line="276" w:lineRule="auto"/>
              <w:rPr>
                <w:rFonts w:cs="Times New Roman"/>
                <w:sz w:val="16"/>
                <w:szCs w:val="16"/>
              </w:rPr>
            </w:pPr>
            <w:proofErr w:type="gramStart"/>
            <w:r w:rsidRPr="00326B7D">
              <w:rPr>
                <w:rFonts w:cs="Times New Roman"/>
                <w:i/>
                <w:sz w:val="16"/>
                <w:szCs w:val="16"/>
              </w:rPr>
              <w:t>n</w:t>
            </w:r>
            <w:r w:rsidR="00CA406B">
              <w:rPr>
                <w:rFonts w:cs="Times New Roman"/>
                <w:sz w:val="16"/>
                <w:szCs w:val="16"/>
              </w:rPr>
              <w:t>-A</w:t>
            </w:r>
            <w:r w:rsidRPr="00326B7D">
              <w:rPr>
                <w:rFonts w:cs="Times New Roman"/>
                <w:sz w:val="16"/>
                <w:szCs w:val="16"/>
              </w:rPr>
              <w:t>lkane</w:t>
            </w:r>
            <w:proofErr w:type="gramEnd"/>
            <w:r w:rsidRPr="00326B7D">
              <w:rPr>
                <w:rFonts w:cs="Times New Roman"/>
                <w:sz w:val="16"/>
                <w:szCs w:val="16"/>
              </w:rPr>
              <w:t xml:space="preserve"> </w:t>
            </w:r>
            <w:r w:rsidR="004B3830" w:rsidRPr="00326B7D">
              <w:rPr>
                <w:rFonts w:cs="Times New Roman"/>
                <w:sz w:val="16"/>
                <w:szCs w:val="16"/>
              </w:rPr>
              <w:t>C</w:t>
            </w:r>
            <w:r w:rsidRPr="00326B7D">
              <w:rPr>
                <w:rFonts w:cs="Times New Roman"/>
                <w:sz w:val="16"/>
                <w:szCs w:val="16"/>
              </w:rPr>
              <w:t>oncentration [µg g</w:t>
            </w:r>
            <w:r w:rsidRPr="00326B7D">
              <w:rPr>
                <w:rFonts w:cs="Times New Roman"/>
                <w:sz w:val="16"/>
                <w:szCs w:val="16"/>
                <w:vertAlign w:val="superscript"/>
              </w:rPr>
              <w:t>-1</w:t>
            </w:r>
            <w:r w:rsidRPr="00326B7D">
              <w:rPr>
                <w:rFonts w:cs="Times New Roman"/>
                <w:sz w:val="16"/>
                <w:szCs w:val="16"/>
              </w:rPr>
              <w:t xml:space="preserve"> sed.]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6920475B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0.57</w:t>
            </w:r>
          </w:p>
        </w:tc>
        <w:tc>
          <w:tcPr>
            <w:tcW w:w="0" w:type="auto"/>
            <w:vAlign w:val="center"/>
          </w:tcPr>
          <w:p w14:paraId="165E565D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1.80</w:t>
            </w:r>
          </w:p>
        </w:tc>
        <w:tc>
          <w:tcPr>
            <w:tcW w:w="0" w:type="auto"/>
            <w:vAlign w:val="center"/>
          </w:tcPr>
          <w:p w14:paraId="3C23DB44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20.82</w:t>
            </w:r>
          </w:p>
        </w:tc>
        <w:tc>
          <w:tcPr>
            <w:tcW w:w="0" w:type="auto"/>
            <w:vAlign w:val="center"/>
          </w:tcPr>
          <w:p w14:paraId="469FA35C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4.76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754ACA39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6.18</w:t>
            </w:r>
          </w:p>
        </w:tc>
      </w:tr>
      <w:tr w:rsidR="001E4AE8" w:rsidRPr="00326B7D" w14:paraId="7AE977D3" w14:textId="77777777" w:rsidTr="00326B7D"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DDDDE1" w14:textId="69A082D9" w:rsidR="008D7411" w:rsidRPr="00326B7D" w:rsidRDefault="008D7411" w:rsidP="004B3830">
            <w:pPr>
              <w:spacing w:before="0" w:after="0" w:line="276" w:lineRule="auto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i/>
                <w:sz w:val="16"/>
                <w:szCs w:val="16"/>
              </w:rPr>
              <w:t>n</w:t>
            </w:r>
            <w:r w:rsidR="00CA406B">
              <w:rPr>
                <w:rFonts w:cs="Times New Roman"/>
                <w:sz w:val="16"/>
                <w:szCs w:val="16"/>
              </w:rPr>
              <w:t>-A</w:t>
            </w:r>
            <w:r w:rsidRPr="00326B7D">
              <w:rPr>
                <w:rFonts w:cs="Times New Roman"/>
                <w:sz w:val="16"/>
                <w:szCs w:val="16"/>
              </w:rPr>
              <w:t xml:space="preserve">lkane </w:t>
            </w:r>
            <w:r w:rsidR="004B3830" w:rsidRPr="00326B7D">
              <w:rPr>
                <w:rFonts w:cs="Times New Roman"/>
                <w:sz w:val="16"/>
                <w:szCs w:val="16"/>
              </w:rPr>
              <w:t>C</w:t>
            </w:r>
            <w:r w:rsidRPr="00326B7D">
              <w:rPr>
                <w:rFonts w:cs="Times New Roman"/>
                <w:sz w:val="16"/>
                <w:szCs w:val="16"/>
              </w:rPr>
              <w:t>oncentration [µg g</w:t>
            </w:r>
            <w:r w:rsidRPr="00326B7D">
              <w:rPr>
                <w:rFonts w:cs="Times New Roman"/>
                <w:sz w:val="16"/>
                <w:szCs w:val="16"/>
                <w:vertAlign w:val="superscript"/>
              </w:rPr>
              <w:t>-1</w:t>
            </w:r>
            <w:r w:rsidRPr="00326B7D">
              <w:rPr>
                <w:rFonts w:cs="Times New Roman"/>
                <w:sz w:val="16"/>
                <w:szCs w:val="16"/>
              </w:rPr>
              <w:t xml:space="preserve"> TOC]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6295CB84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50.1</w:t>
            </w:r>
          </w:p>
        </w:tc>
        <w:tc>
          <w:tcPr>
            <w:tcW w:w="0" w:type="auto"/>
            <w:vAlign w:val="center"/>
          </w:tcPr>
          <w:p w14:paraId="27AD6B6F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367.5</w:t>
            </w:r>
          </w:p>
        </w:tc>
        <w:tc>
          <w:tcPr>
            <w:tcW w:w="0" w:type="auto"/>
            <w:vAlign w:val="center"/>
          </w:tcPr>
          <w:p w14:paraId="42FF4B0E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581.4</w:t>
            </w:r>
          </w:p>
        </w:tc>
        <w:tc>
          <w:tcPr>
            <w:tcW w:w="0" w:type="auto"/>
            <w:vAlign w:val="center"/>
          </w:tcPr>
          <w:p w14:paraId="56EF27BC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347.7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2FD4345C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153.1</w:t>
            </w:r>
          </w:p>
        </w:tc>
      </w:tr>
      <w:tr w:rsidR="001E4AE8" w:rsidRPr="00326B7D" w14:paraId="75B8CCBD" w14:textId="77777777" w:rsidTr="00326B7D"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A6C1A7" w14:textId="2519C667" w:rsidR="008D7411" w:rsidRPr="00326B7D" w:rsidRDefault="004B3830" w:rsidP="006978AB">
            <w:pPr>
              <w:spacing w:before="0" w:after="0" w:line="276" w:lineRule="auto"/>
              <w:rPr>
                <w:rFonts w:cs="Times New Roman"/>
                <w:b/>
                <w:sz w:val="16"/>
                <w:szCs w:val="16"/>
              </w:rPr>
            </w:pPr>
            <w:r w:rsidRPr="00326B7D">
              <w:rPr>
                <w:rFonts w:cs="Times New Roman"/>
                <w:i/>
                <w:sz w:val="16"/>
                <w:szCs w:val="16"/>
              </w:rPr>
              <w:t>n</w:t>
            </w:r>
            <w:r w:rsidRPr="00326B7D">
              <w:rPr>
                <w:rFonts w:cs="Times New Roman"/>
                <w:sz w:val="16"/>
                <w:szCs w:val="16"/>
              </w:rPr>
              <w:t xml:space="preserve">-Alkane </w:t>
            </w:r>
            <w:r w:rsidR="008D7411" w:rsidRPr="00326B7D">
              <w:rPr>
                <w:rFonts w:cs="Times New Roman"/>
                <w:sz w:val="16"/>
                <w:szCs w:val="16"/>
              </w:rPr>
              <w:t>Average chain length [number of carbon atoms]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3D600201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26.5</w:t>
            </w:r>
          </w:p>
        </w:tc>
        <w:tc>
          <w:tcPr>
            <w:tcW w:w="0" w:type="auto"/>
            <w:vAlign w:val="center"/>
          </w:tcPr>
          <w:p w14:paraId="2739AE24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27.5</w:t>
            </w:r>
          </w:p>
        </w:tc>
        <w:tc>
          <w:tcPr>
            <w:tcW w:w="0" w:type="auto"/>
            <w:vAlign w:val="center"/>
          </w:tcPr>
          <w:p w14:paraId="6ADA6362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28.4</w:t>
            </w:r>
          </w:p>
        </w:tc>
        <w:tc>
          <w:tcPr>
            <w:tcW w:w="0" w:type="auto"/>
            <w:vAlign w:val="center"/>
          </w:tcPr>
          <w:p w14:paraId="57238B4E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27.5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09A40DF9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0.5</w:t>
            </w:r>
          </w:p>
        </w:tc>
      </w:tr>
      <w:tr w:rsidR="001E4AE8" w:rsidRPr="00326B7D" w14:paraId="693CF76F" w14:textId="77777777" w:rsidTr="00326B7D"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937335" w14:textId="2B8B0867" w:rsidR="008D7411" w:rsidRPr="00326B7D" w:rsidRDefault="004B3830" w:rsidP="006978AB">
            <w:pPr>
              <w:spacing w:before="0" w:after="0" w:line="276" w:lineRule="auto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i/>
                <w:sz w:val="16"/>
                <w:szCs w:val="16"/>
              </w:rPr>
              <w:t>n</w:t>
            </w:r>
            <w:r w:rsidRPr="00326B7D">
              <w:rPr>
                <w:rFonts w:cs="Times New Roman"/>
                <w:sz w:val="16"/>
                <w:szCs w:val="16"/>
              </w:rPr>
              <w:t xml:space="preserve">-Alkane </w:t>
            </w:r>
            <w:r w:rsidR="008D7411" w:rsidRPr="00326B7D">
              <w:rPr>
                <w:rFonts w:cs="Times New Roman"/>
                <w:sz w:val="16"/>
                <w:szCs w:val="16"/>
              </w:rPr>
              <w:t>Carbon preference index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2CB79E88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2.3</w:t>
            </w:r>
          </w:p>
        </w:tc>
        <w:tc>
          <w:tcPr>
            <w:tcW w:w="0" w:type="auto"/>
            <w:vAlign w:val="center"/>
          </w:tcPr>
          <w:p w14:paraId="1B499EED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4.8</w:t>
            </w:r>
          </w:p>
        </w:tc>
        <w:tc>
          <w:tcPr>
            <w:tcW w:w="0" w:type="auto"/>
            <w:vAlign w:val="center"/>
          </w:tcPr>
          <w:p w14:paraId="7262A391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8.9</w:t>
            </w:r>
          </w:p>
        </w:tc>
        <w:tc>
          <w:tcPr>
            <w:tcW w:w="0" w:type="auto"/>
            <w:vAlign w:val="center"/>
          </w:tcPr>
          <w:p w14:paraId="4D29D7BA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5.4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5945E3B2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2.0</w:t>
            </w:r>
          </w:p>
        </w:tc>
      </w:tr>
      <w:tr w:rsidR="001E4AE8" w:rsidRPr="00326B7D" w14:paraId="5442E4FF" w14:textId="77777777" w:rsidTr="00793C99"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D3A02" w14:textId="00B222C4" w:rsidR="008D7411" w:rsidRPr="00326B7D" w:rsidRDefault="004B3830" w:rsidP="006978AB">
            <w:pPr>
              <w:spacing w:before="0" w:after="0" w:line="276" w:lineRule="auto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i/>
                <w:sz w:val="16"/>
                <w:szCs w:val="16"/>
              </w:rPr>
              <w:t>n</w:t>
            </w:r>
            <w:r w:rsidRPr="00326B7D">
              <w:rPr>
                <w:rFonts w:cs="Times New Roman"/>
                <w:sz w:val="16"/>
                <w:szCs w:val="16"/>
              </w:rPr>
              <w:t xml:space="preserve">-Alkane </w:t>
            </w:r>
            <w:r w:rsidR="008D7411" w:rsidRPr="00326B7D">
              <w:rPr>
                <w:rFonts w:cs="Times New Roman"/>
                <w:sz w:val="16"/>
                <w:szCs w:val="16"/>
              </w:rPr>
              <w:t>Odd-over-even predominance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1D75304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2.2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C9896B1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5.7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4DA0721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11.0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B503629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6.2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F3A8D14" w14:textId="77777777" w:rsidR="008D7411" w:rsidRPr="00326B7D" w:rsidRDefault="008D7411" w:rsidP="006978AB">
            <w:pPr>
              <w:spacing w:before="0" w:after="0" w:line="276" w:lineRule="auto"/>
              <w:jc w:val="center"/>
              <w:rPr>
                <w:rFonts w:cs="Times New Roman"/>
                <w:sz w:val="16"/>
                <w:szCs w:val="16"/>
              </w:rPr>
            </w:pPr>
            <w:r w:rsidRPr="00326B7D">
              <w:rPr>
                <w:rFonts w:cs="Times New Roman"/>
                <w:sz w:val="16"/>
                <w:szCs w:val="16"/>
              </w:rPr>
              <w:t>2.6</w:t>
            </w:r>
          </w:p>
        </w:tc>
      </w:tr>
    </w:tbl>
    <w:p w14:paraId="22E5ADD0" w14:textId="02B5A4C9" w:rsidR="008D7411" w:rsidRDefault="008D7411" w:rsidP="008D7411">
      <w:pPr>
        <w:spacing w:before="0" w:after="200" w:line="276" w:lineRule="auto"/>
        <w:rPr>
          <w:szCs w:val="24"/>
        </w:rPr>
      </w:pPr>
    </w:p>
    <w:p w14:paraId="6AD838C8" w14:textId="77777777" w:rsidR="008D7411" w:rsidRDefault="008D7411">
      <w:pPr>
        <w:spacing w:before="0" w:after="200" w:line="276" w:lineRule="auto"/>
        <w:rPr>
          <w:rFonts w:cs="Times New Roman"/>
          <w:b/>
          <w:bCs/>
          <w:szCs w:val="24"/>
        </w:rPr>
      </w:pPr>
      <w:r>
        <w:br w:type="page"/>
      </w:r>
    </w:p>
    <w:p w14:paraId="16633342" w14:textId="79EF655E" w:rsidR="008D7411" w:rsidRDefault="008D7411" w:rsidP="008D7411">
      <w:pPr>
        <w:pStyle w:val="Caption"/>
      </w:pPr>
      <w:r>
        <w:lastRenderedPageBreak/>
        <w:t xml:space="preserve">Supplementary Table </w:t>
      </w:r>
      <w:r w:rsidR="00932601">
        <w:fldChar w:fldCharType="begin"/>
      </w:r>
      <w:r w:rsidR="00932601">
        <w:instrText xml:space="preserve"> SEQ Supplementary_Table \* ARABIC </w:instrText>
      </w:r>
      <w:r w:rsidR="00932601">
        <w:fldChar w:fldCharType="separate"/>
      </w:r>
      <w:r w:rsidR="0026546B">
        <w:rPr>
          <w:noProof/>
        </w:rPr>
        <w:t>2</w:t>
      </w:r>
      <w:r w:rsidR="00932601">
        <w:rPr>
          <w:noProof/>
        </w:rPr>
        <w:fldChar w:fldCharType="end"/>
      </w:r>
      <w:r>
        <w:t xml:space="preserve">: </w:t>
      </w:r>
      <w:r w:rsidRPr="008D7411">
        <w:rPr>
          <w:b w:val="0"/>
        </w:rPr>
        <w:t xml:space="preserve">Radiocarbon ages of Goltsovoye Lake sediment core PG2412. The calibrations were carried out using the CALIB 7.1 software and the IntCal13 calibration curve </w:t>
      </w:r>
      <w:r w:rsidR="00434057" w:rsidRPr="00E5245E">
        <w:rPr>
          <w:b w:val="0"/>
        </w:rPr>
        <w:t>(</w:t>
      </w:r>
      <w:proofErr w:type="spellStart"/>
      <w:r w:rsidR="00434057" w:rsidRPr="00E5245E">
        <w:rPr>
          <w:b w:val="0"/>
        </w:rPr>
        <w:t>Stuiver</w:t>
      </w:r>
      <w:proofErr w:type="spellEnd"/>
      <w:r w:rsidR="00434057" w:rsidRPr="00E5245E">
        <w:rPr>
          <w:b w:val="0"/>
        </w:rPr>
        <w:t xml:space="preserve"> et al., 2017)</w:t>
      </w:r>
      <w:r w:rsidRPr="00E5245E">
        <w:rPr>
          <w:b w:val="0"/>
        </w:rPr>
        <w:t>.</w:t>
      </w:r>
      <w:r w:rsidRPr="008D7411">
        <w:rPr>
          <w:b w:val="0"/>
        </w:rPr>
        <w:t xml:space="preserve"> F</w:t>
      </w:r>
      <w:r w:rsidRPr="008D7411">
        <w:rPr>
          <w:b w:val="0"/>
          <w:vertAlign w:val="superscript"/>
        </w:rPr>
        <w:t>14</w:t>
      </w:r>
      <w:r w:rsidRPr="008D7411">
        <w:rPr>
          <w:b w:val="0"/>
        </w:rPr>
        <w:t xml:space="preserve">C: </w:t>
      </w:r>
      <w:r w:rsidR="00FE5A5D">
        <w:rPr>
          <w:b w:val="0"/>
        </w:rPr>
        <w:t xml:space="preserve">fraction modern carbon, </w:t>
      </w:r>
      <w:r w:rsidRPr="008D7411">
        <w:rPr>
          <w:b w:val="0"/>
        </w:rPr>
        <w:t>+/-: uncertainty</w:t>
      </w:r>
      <w:r w:rsidR="00FE5A5D">
        <w:rPr>
          <w:b w:val="0"/>
        </w:rPr>
        <w:t>,</w:t>
      </w:r>
      <w:r w:rsidR="00FE5A5D" w:rsidRPr="008D7411">
        <w:rPr>
          <w:b w:val="0"/>
        </w:rPr>
        <w:t xml:space="preserve"> </w:t>
      </w:r>
      <w:r w:rsidR="00FE5A5D">
        <w:rPr>
          <w:b w:val="0"/>
        </w:rPr>
        <w:t>d</w:t>
      </w:r>
      <w:r w:rsidR="00FE5A5D" w:rsidRPr="008D7411">
        <w:rPr>
          <w:b w:val="0"/>
        </w:rPr>
        <w:t xml:space="preserve">ated </w:t>
      </w:r>
      <w:r w:rsidRPr="008D7411">
        <w:rPr>
          <w:b w:val="0"/>
        </w:rPr>
        <w:t>material: plant or wood remains, or bulk sediment.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96"/>
        <w:gridCol w:w="1145"/>
        <w:gridCol w:w="1108"/>
        <w:gridCol w:w="859"/>
        <w:gridCol w:w="756"/>
        <w:gridCol w:w="815"/>
        <w:gridCol w:w="662"/>
        <w:gridCol w:w="1432"/>
        <w:gridCol w:w="1084"/>
        <w:gridCol w:w="1010"/>
      </w:tblGrid>
      <w:tr w:rsidR="008D7411" w:rsidRPr="00196045" w14:paraId="70AB0284" w14:textId="77777777" w:rsidTr="006978AB">
        <w:trPr>
          <w:trHeight w:val="650"/>
        </w:trPr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EB67A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196045">
              <w:rPr>
                <w:rFonts w:eastAsia="Times New Roman" w:cs="Times New Roman"/>
                <w:b/>
                <w:bCs/>
                <w:sz w:val="16"/>
                <w:szCs w:val="16"/>
              </w:rPr>
              <w:t>AWI no.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B3D62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196045">
              <w:rPr>
                <w:rFonts w:eastAsia="Times New Roman" w:cs="Times New Roman"/>
                <w:b/>
                <w:bCs/>
                <w:sz w:val="16"/>
                <w:szCs w:val="16"/>
              </w:rPr>
              <w:t>Depth [cm]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EDB59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196045">
              <w:rPr>
                <w:rFonts w:eastAsia="Times New Roman" w:cs="Times New Roman"/>
                <w:b/>
                <w:bCs/>
                <w:sz w:val="16"/>
                <w:szCs w:val="16"/>
              </w:rPr>
              <w:t>Material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11E42F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196045">
              <w:rPr>
                <w:rFonts w:eastAsia="Times New Roman" w:cs="Times New Roman"/>
                <w:b/>
                <w:bCs/>
                <w:sz w:val="16"/>
                <w:szCs w:val="16"/>
              </w:rPr>
              <w:t>F</w:t>
            </w:r>
            <w:r w:rsidRPr="00196045">
              <w:rPr>
                <w:rFonts w:eastAsia="Times New Roman" w:cs="Times New Roman"/>
                <w:b/>
                <w:bCs/>
                <w:sz w:val="16"/>
                <w:szCs w:val="16"/>
                <w:vertAlign w:val="superscript"/>
              </w:rPr>
              <w:t>14</w:t>
            </w:r>
            <w:r w:rsidRPr="00196045">
              <w:rPr>
                <w:rFonts w:eastAsia="Times New Roman" w:cs="Times New Roman"/>
                <w:b/>
                <w:bCs/>
                <w:sz w:val="16"/>
                <w:szCs w:val="16"/>
              </w:rPr>
              <w:t>C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BCCD9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196045">
              <w:rPr>
                <w:rFonts w:eastAsia="Times New Roman" w:cs="Times New Roman"/>
                <w:b/>
                <w:bCs/>
                <w:sz w:val="16"/>
                <w:szCs w:val="16"/>
              </w:rPr>
              <w:t>+/-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9E585A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196045"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Age </w:t>
            </w:r>
          </w:p>
          <w:p w14:paraId="6EB06563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196045">
              <w:rPr>
                <w:rFonts w:eastAsia="Times New Roman" w:cs="Times New Roman"/>
                <w:b/>
                <w:bCs/>
                <w:sz w:val="16"/>
                <w:szCs w:val="16"/>
              </w:rPr>
              <w:t>[a]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E6800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196045">
              <w:rPr>
                <w:rFonts w:eastAsia="Times New Roman" w:cs="Times New Roman"/>
                <w:b/>
                <w:bCs/>
                <w:sz w:val="16"/>
                <w:szCs w:val="16"/>
              </w:rPr>
              <w:t>+/-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8842C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196045"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2σ range </w:t>
            </w:r>
          </w:p>
          <w:p w14:paraId="51D339FE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196045">
              <w:rPr>
                <w:b/>
                <w:sz w:val="16"/>
                <w:szCs w:val="16"/>
              </w:rPr>
              <w:t>(95.4 %)</w:t>
            </w:r>
          </w:p>
          <w:p w14:paraId="2F649B59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196045">
              <w:rPr>
                <w:rFonts w:eastAsia="Times New Roman" w:cs="Times New Roman"/>
                <w:b/>
                <w:bCs/>
                <w:sz w:val="16"/>
                <w:szCs w:val="16"/>
              </w:rPr>
              <w:t>[</w:t>
            </w:r>
            <w:proofErr w:type="spellStart"/>
            <w:r w:rsidRPr="00196045">
              <w:rPr>
                <w:rFonts w:eastAsia="Times New Roman" w:cs="Times New Roman"/>
                <w:b/>
                <w:bCs/>
                <w:sz w:val="16"/>
                <w:szCs w:val="16"/>
              </w:rPr>
              <w:t>cal</w:t>
            </w:r>
            <w:proofErr w:type="spellEnd"/>
            <w:r w:rsidRPr="00196045"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a BP]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A87BB9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196045">
              <w:rPr>
                <w:rFonts w:eastAsia="Times New Roman" w:cs="Times New Roman"/>
                <w:b/>
                <w:bCs/>
                <w:sz w:val="16"/>
                <w:szCs w:val="16"/>
              </w:rPr>
              <w:t>Rounded cal. ages</w:t>
            </w:r>
          </w:p>
          <w:p w14:paraId="779F529A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196045">
              <w:rPr>
                <w:rFonts w:eastAsia="Times New Roman" w:cs="Times New Roman"/>
                <w:b/>
                <w:bCs/>
                <w:sz w:val="16"/>
                <w:szCs w:val="16"/>
              </w:rPr>
              <w:t>[</w:t>
            </w:r>
            <w:proofErr w:type="spellStart"/>
            <w:r w:rsidRPr="00196045">
              <w:rPr>
                <w:rFonts w:eastAsia="Times New Roman" w:cs="Times New Roman"/>
                <w:b/>
                <w:bCs/>
                <w:sz w:val="16"/>
                <w:szCs w:val="16"/>
              </w:rPr>
              <w:t>cal</w:t>
            </w:r>
            <w:proofErr w:type="spellEnd"/>
            <w:r w:rsidRPr="00196045"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196045">
              <w:rPr>
                <w:rFonts w:eastAsia="Times New Roman" w:cs="Times New Roman"/>
                <w:b/>
                <w:bCs/>
                <w:sz w:val="16"/>
                <w:szCs w:val="16"/>
              </w:rPr>
              <w:t>ka</w:t>
            </w:r>
            <w:proofErr w:type="spellEnd"/>
            <w:r w:rsidRPr="00196045"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BP]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0DB73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196045">
              <w:rPr>
                <w:rFonts w:eastAsia="Times New Roman" w:cs="Times New Roman"/>
                <w:b/>
                <w:bCs/>
                <w:sz w:val="16"/>
                <w:szCs w:val="16"/>
              </w:rPr>
              <w:t>Uncert</w:t>
            </w:r>
            <w:proofErr w:type="spellEnd"/>
            <w:r w:rsidRPr="00196045">
              <w:rPr>
                <w:rFonts w:eastAsia="Times New Roman" w:cs="Times New Roman"/>
                <w:b/>
                <w:bCs/>
                <w:sz w:val="16"/>
                <w:szCs w:val="16"/>
              </w:rPr>
              <w:t>. cal. ages</w:t>
            </w:r>
          </w:p>
          <w:p w14:paraId="0B5FAE36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196045">
              <w:rPr>
                <w:rFonts w:eastAsia="Times New Roman" w:cs="Times New Roman"/>
                <w:b/>
                <w:bCs/>
                <w:sz w:val="16"/>
                <w:szCs w:val="16"/>
              </w:rPr>
              <w:t>[</w:t>
            </w:r>
            <w:proofErr w:type="spellStart"/>
            <w:r w:rsidRPr="00196045">
              <w:rPr>
                <w:rFonts w:eastAsia="Times New Roman" w:cs="Times New Roman"/>
                <w:b/>
                <w:bCs/>
                <w:sz w:val="16"/>
                <w:szCs w:val="16"/>
              </w:rPr>
              <w:t>cal</w:t>
            </w:r>
            <w:proofErr w:type="spellEnd"/>
            <w:r w:rsidRPr="00196045"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196045">
              <w:rPr>
                <w:rFonts w:eastAsia="Times New Roman" w:cs="Times New Roman"/>
                <w:b/>
                <w:bCs/>
                <w:sz w:val="16"/>
                <w:szCs w:val="16"/>
              </w:rPr>
              <w:t>ka</w:t>
            </w:r>
            <w:proofErr w:type="spellEnd"/>
            <w:r w:rsidRPr="00196045"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BP]</w:t>
            </w:r>
          </w:p>
        </w:tc>
      </w:tr>
      <w:tr w:rsidR="008D7411" w:rsidRPr="00196045" w14:paraId="3FDC0F53" w14:textId="77777777" w:rsidTr="006978AB">
        <w:trPr>
          <w:trHeight w:val="290"/>
        </w:trPr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C64EE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4210.1.1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8FCB8" w14:textId="0D4B33BA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555-560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3D4DD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Plant/wood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A2110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0.6620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34989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0.0106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90E18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3,314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E9C31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128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AC5CF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3,318-3,875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39760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3.60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31D68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0.28</w:t>
            </w:r>
          </w:p>
        </w:tc>
      </w:tr>
      <w:tr w:rsidR="008D7411" w:rsidRPr="00196045" w14:paraId="529A262D" w14:textId="77777777" w:rsidTr="006978AB">
        <w:trPr>
          <w:trHeight w:val="290"/>
        </w:trPr>
        <w:tc>
          <w:tcPr>
            <w:tcW w:w="45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4B665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4210.2.1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63953" w14:textId="18B6ED7B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555-560</w:t>
            </w:r>
          </w:p>
        </w:tc>
        <w:tc>
          <w:tcPr>
            <w:tcW w:w="5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21014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Bulk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4F8A88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0.3522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773E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0.0044</w:t>
            </w:r>
          </w:p>
        </w:tc>
        <w:tc>
          <w:tcPr>
            <w:tcW w:w="41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57ED5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8,382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F8E38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101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FAFD8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9,123-9,542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9BF78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9.34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33BCD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0.21</w:t>
            </w:r>
          </w:p>
        </w:tc>
      </w:tr>
      <w:tr w:rsidR="008D7411" w:rsidRPr="00196045" w14:paraId="5921609C" w14:textId="77777777" w:rsidTr="006978AB">
        <w:trPr>
          <w:trHeight w:val="290"/>
        </w:trPr>
        <w:tc>
          <w:tcPr>
            <w:tcW w:w="45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76C2D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4211.1.1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E06C3" w14:textId="315F658A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666-672</w:t>
            </w:r>
          </w:p>
        </w:tc>
        <w:tc>
          <w:tcPr>
            <w:tcW w:w="5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64FF6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Plant/wood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68A81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0.3145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C2D30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0.0020</w:t>
            </w:r>
          </w:p>
        </w:tc>
        <w:tc>
          <w:tcPr>
            <w:tcW w:w="41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E585D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9,291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0BE07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50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6EF02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10,629-10,648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BD8BF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10.64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6F9FD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8D7411" w:rsidRPr="00196045" w14:paraId="12237870" w14:textId="77777777" w:rsidTr="006978AB">
        <w:trPr>
          <w:trHeight w:val="290"/>
        </w:trPr>
        <w:tc>
          <w:tcPr>
            <w:tcW w:w="45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42AB1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4212.1.1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6C954" w14:textId="733045C8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910-930</w:t>
            </w:r>
          </w:p>
        </w:tc>
        <w:tc>
          <w:tcPr>
            <w:tcW w:w="5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66D44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Plant/wood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A83B4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0.6680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B3421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0.0039</w:t>
            </w:r>
          </w:p>
        </w:tc>
        <w:tc>
          <w:tcPr>
            <w:tcW w:w="41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BC87A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3,241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6DF24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46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B346D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3,379-3,569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73D52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3.48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85938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0.10</w:t>
            </w:r>
          </w:p>
        </w:tc>
      </w:tr>
      <w:tr w:rsidR="008D7411" w:rsidRPr="00196045" w14:paraId="190AFFE2" w14:textId="77777777" w:rsidTr="006978AB">
        <w:trPr>
          <w:trHeight w:val="290"/>
        </w:trPr>
        <w:tc>
          <w:tcPr>
            <w:tcW w:w="459" w:type="pct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011EA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4213.1.1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C24CF" w14:textId="62E85E48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1065-1074</w:t>
            </w:r>
          </w:p>
        </w:tc>
        <w:tc>
          <w:tcPr>
            <w:tcW w:w="567" w:type="pct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CFB21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Plant/wood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AB0A56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0.1107</w:t>
            </w:r>
          </w:p>
        </w:tc>
        <w:tc>
          <w:tcPr>
            <w:tcW w:w="387" w:type="pct"/>
            <w:tcBorders>
              <w:top w:val="nil"/>
              <w:left w:val="nil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86DEB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0.0008</w:t>
            </w:r>
          </w:p>
        </w:tc>
        <w:tc>
          <w:tcPr>
            <w:tcW w:w="417" w:type="pct"/>
            <w:tcBorders>
              <w:top w:val="nil"/>
              <w:left w:val="single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5DA0B2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17,678</w:t>
            </w:r>
          </w:p>
        </w:tc>
        <w:tc>
          <w:tcPr>
            <w:tcW w:w="339" w:type="pct"/>
            <w:tcBorders>
              <w:top w:val="nil"/>
              <w:left w:val="nil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A9BB7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60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48729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21,114-21,648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A1F4E7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21.39</w:t>
            </w:r>
          </w:p>
        </w:tc>
        <w:tc>
          <w:tcPr>
            <w:tcW w:w="517" w:type="pct"/>
            <w:tcBorders>
              <w:top w:val="nil"/>
              <w:left w:val="nil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D26EB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0.27</w:t>
            </w:r>
          </w:p>
        </w:tc>
      </w:tr>
      <w:tr w:rsidR="008D7411" w:rsidRPr="00196045" w14:paraId="1AA9D696" w14:textId="77777777" w:rsidTr="006978AB">
        <w:trPr>
          <w:trHeight w:val="290"/>
        </w:trPr>
        <w:tc>
          <w:tcPr>
            <w:tcW w:w="459" w:type="pc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733E7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4214.1.1</w:t>
            </w:r>
          </w:p>
        </w:tc>
        <w:tc>
          <w:tcPr>
            <w:tcW w:w="586" w:type="pc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F0499" w14:textId="39C2E316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1400-1430</w:t>
            </w:r>
          </w:p>
        </w:tc>
        <w:tc>
          <w:tcPr>
            <w:tcW w:w="567" w:type="pc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0600F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Plant/wood</w:t>
            </w:r>
          </w:p>
        </w:tc>
        <w:tc>
          <w:tcPr>
            <w:tcW w:w="440" w:type="pct"/>
            <w:tcBorders>
              <w:top w:val="dashSmallGap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B210AA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0.4057</w:t>
            </w:r>
          </w:p>
        </w:tc>
        <w:tc>
          <w:tcPr>
            <w:tcW w:w="387" w:type="pct"/>
            <w:tcBorders>
              <w:top w:val="dashSmallGap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63548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0.0026</w:t>
            </w:r>
          </w:p>
        </w:tc>
        <w:tc>
          <w:tcPr>
            <w:tcW w:w="417" w:type="pct"/>
            <w:tcBorders>
              <w:top w:val="dashSmallGap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A6D7BC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7,246</w:t>
            </w:r>
          </w:p>
        </w:tc>
        <w:tc>
          <w:tcPr>
            <w:tcW w:w="339" w:type="pct"/>
            <w:tcBorders>
              <w:top w:val="dashSmallGap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F1333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52</w:t>
            </w:r>
          </w:p>
        </w:tc>
        <w:tc>
          <w:tcPr>
            <w:tcW w:w="733" w:type="pc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06570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7,973-8,171</w:t>
            </w:r>
          </w:p>
        </w:tc>
        <w:tc>
          <w:tcPr>
            <w:tcW w:w="555" w:type="pct"/>
            <w:tcBorders>
              <w:top w:val="dashSmallGap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C078B0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8.08</w:t>
            </w:r>
          </w:p>
        </w:tc>
        <w:tc>
          <w:tcPr>
            <w:tcW w:w="517" w:type="pct"/>
            <w:tcBorders>
              <w:top w:val="dashSmallGap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2F3A5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0.10</w:t>
            </w:r>
          </w:p>
        </w:tc>
      </w:tr>
      <w:tr w:rsidR="008D7411" w:rsidRPr="00196045" w14:paraId="0124BD7A" w14:textId="77777777" w:rsidTr="006978AB">
        <w:trPr>
          <w:trHeight w:val="290"/>
        </w:trPr>
        <w:tc>
          <w:tcPr>
            <w:tcW w:w="459" w:type="pc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A0393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4215.1.1</w:t>
            </w:r>
          </w:p>
        </w:tc>
        <w:tc>
          <w:tcPr>
            <w:tcW w:w="586" w:type="pc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7D207" w14:textId="0C93110A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1556-1562</w:t>
            </w:r>
          </w:p>
        </w:tc>
        <w:tc>
          <w:tcPr>
            <w:tcW w:w="567" w:type="pc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13628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Plant/wood</w:t>
            </w:r>
          </w:p>
        </w:tc>
        <w:tc>
          <w:tcPr>
            <w:tcW w:w="440" w:type="pct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752D1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&lt;0.0018</w:t>
            </w:r>
          </w:p>
        </w:tc>
        <w:tc>
          <w:tcPr>
            <w:tcW w:w="387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0F98C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417" w:type="pct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25B4F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&gt;50,800</w:t>
            </w:r>
          </w:p>
        </w:tc>
        <w:tc>
          <w:tcPr>
            <w:tcW w:w="339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5AB75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733" w:type="pc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F8577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55" w:type="pct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FF787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17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7D2F5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NA</w:t>
            </w:r>
          </w:p>
        </w:tc>
      </w:tr>
      <w:tr w:rsidR="008D7411" w:rsidRPr="00196045" w14:paraId="5F879ADD" w14:textId="77777777" w:rsidTr="006978AB">
        <w:trPr>
          <w:trHeight w:val="290"/>
        </w:trPr>
        <w:tc>
          <w:tcPr>
            <w:tcW w:w="45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594D5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4216.1.1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BB355" w14:textId="4E4232E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1808-1816</w:t>
            </w:r>
          </w:p>
        </w:tc>
        <w:tc>
          <w:tcPr>
            <w:tcW w:w="5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B7DF3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Plant/wood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BA45A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0.2606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CD8B3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0.0017</w:t>
            </w:r>
          </w:p>
        </w:tc>
        <w:tc>
          <w:tcPr>
            <w:tcW w:w="41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23A39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10,802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06576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54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14806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12,646-12,779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4ADB9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12.72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97E1B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0.07</w:t>
            </w:r>
          </w:p>
        </w:tc>
      </w:tr>
      <w:tr w:rsidR="008D7411" w:rsidRPr="00196045" w14:paraId="77744F81" w14:textId="77777777" w:rsidTr="006978AB">
        <w:trPr>
          <w:trHeight w:val="290"/>
        </w:trPr>
        <w:tc>
          <w:tcPr>
            <w:tcW w:w="45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CEDF1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4218.1.1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138B3" w14:textId="5AA46760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2037-2043</w:t>
            </w:r>
          </w:p>
        </w:tc>
        <w:tc>
          <w:tcPr>
            <w:tcW w:w="5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91880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Plant/wood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DA870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&lt;0.0014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3A488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41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BD911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&gt;52,900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3049E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4F805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BA166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B87C4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NA</w:t>
            </w:r>
          </w:p>
        </w:tc>
      </w:tr>
      <w:tr w:rsidR="008D7411" w:rsidRPr="00196045" w14:paraId="3AA48D03" w14:textId="77777777" w:rsidTr="006978AB">
        <w:trPr>
          <w:trHeight w:val="290"/>
        </w:trPr>
        <w:tc>
          <w:tcPr>
            <w:tcW w:w="459" w:type="pct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AF7E2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4219.1.1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461DB" w14:textId="0D6783E2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2306-2310</w:t>
            </w:r>
          </w:p>
        </w:tc>
        <w:tc>
          <w:tcPr>
            <w:tcW w:w="567" w:type="pct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AF6B6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Plant/wood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E76A06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&lt;0.0031</w:t>
            </w:r>
          </w:p>
        </w:tc>
        <w:tc>
          <w:tcPr>
            <w:tcW w:w="387" w:type="pct"/>
            <w:tcBorders>
              <w:top w:val="nil"/>
              <w:left w:val="nil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B5414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417" w:type="pct"/>
            <w:tcBorders>
              <w:top w:val="nil"/>
              <w:left w:val="single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354C53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&gt;46,400</w:t>
            </w:r>
          </w:p>
        </w:tc>
        <w:tc>
          <w:tcPr>
            <w:tcW w:w="339" w:type="pct"/>
            <w:tcBorders>
              <w:top w:val="nil"/>
              <w:left w:val="nil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DC372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FEE91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700353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17" w:type="pct"/>
            <w:tcBorders>
              <w:top w:val="nil"/>
              <w:left w:val="nil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C480B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NA</w:t>
            </w:r>
          </w:p>
        </w:tc>
      </w:tr>
      <w:tr w:rsidR="008D7411" w:rsidRPr="00196045" w14:paraId="00C795A7" w14:textId="77777777" w:rsidTr="006978AB">
        <w:trPr>
          <w:trHeight w:val="290"/>
        </w:trPr>
        <w:tc>
          <w:tcPr>
            <w:tcW w:w="459" w:type="pc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27CB7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4220.1.1</w:t>
            </w:r>
          </w:p>
        </w:tc>
        <w:tc>
          <w:tcPr>
            <w:tcW w:w="586" w:type="pc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7540C" w14:textId="0D817DA9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2422-2426</w:t>
            </w:r>
          </w:p>
        </w:tc>
        <w:tc>
          <w:tcPr>
            <w:tcW w:w="567" w:type="pc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0027C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Plant/wood</w:t>
            </w:r>
          </w:p>
        </w:tc>
        <w:tc>
          <w:tcPr>
            <w:tcW w:w="440" w:type="pct"/>
            <w:tcBorders>
              <w:top w:val="dashSmallGap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8C3CBE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&lt;0.0051</w:t>
            </w:r>
          </w:p>
        </w:tc>
        <w:tc>
          <w:tcPr>
            <w:tcW w:w="387" w:type="pct"/>
            <w:tcBorders>
              <w:top w:val="dashSmallGap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31BDE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417" w:type="pct"/>
            <w:tcBorders>
              <w:top w:val="dashSmallGap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50DB21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&gt;42,400</w:t>
            </w:r>
          </w:p>
        </w:tc>
        <w:tc>
          <w:tcPr>
            <w:tcW w:w="339" w:type="pct"/>
            <w:tcBorders>
              <w:top w:val="dashSmallGap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365C5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733" w:type="pc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3F5CF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55" w:type="pct"/>
            <w:tcBorders>
              <w:top w:val="dashSmallGap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49C55D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17" w:type="pct"/>
            <w:tcBorders>
              <w:top w:val="dashSmallGap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5F58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NA</w:t>
            </w:r>
          </w:p>
        </w:tc>
      </w:tr>
      <w:tr w:rsidR="008D7411" w:rsidRPr="00196045" w14:paraId="410BACFA" w14:textId="77777777" w:rsidTr="006978AB">
        <w:trPr>
          <w:trHeight w:val="290"/>
        </w:trPr>
        <w:tc>
          <w:tcPr>
            <w:tcW w:w="459" w:type="pc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4E39D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4221.1.1</w:t>
            </w:r>
          </w:p>
        </w:tc>
        <w:tc>
          <w:tcPr>
            <w:tcW w:w="586" w:type="pc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CBD80" w14:textId="0A0AA4A8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2667-2677</w:t>
            </w:r>
          </w:p>
        </w:tc>
        <w:tc>
          <w:tcPr>
            <w:tcW w:w="567" w:type="pc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EB712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Plant/wood</w:t>
            </w:r>
          </w:p>
        </w:tc>
        <w:tc>
          <w:tcPr>
            <w:tcW w:w="440" w:type="pct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1E062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0.0025</w:t>
            </w:r>
          </w:p>
        </w:tc>
        <w:tc>
          <w:tcPr>
            <w:tcW w:w="387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9B939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0.0003</w:t>
            </w:r>
          </w:p>
        </w:tc>
        <w:tc>
          <w:tcPr>
            <w:tcW w:w="417" w:type="pct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3A8F1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48,114</w:t>
            </w:r>
          </w:p>
        </w:tc>
        <w:tc>
          <w:tcPr>
            <w:tcW w:w="339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516FE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849</w:t>
            </w:r>
          </w:p>
        </w:tc>
        <w:tc>
          <w:tcPr>
            <w:tcW w:w="733" w:type="pc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FE86A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55" w:type="pct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3F1B1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17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BDC34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NA</w:t>
            </w:r>
          </w:p>
        </w:tc>
      </w:tr>
      <w:tr w:rsidR="008D7411" w:rsidRPr="00196045" w14:paraId="6AF36881" w14:textId="77777777" w:rsidTr="006978AB">
        <w:trPr>
          <w:trHeight w:val="290"/>
        </w:trPr>
        <w:tc>
          <w:tcPr>
            <w:tcW w:w="45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7D6D9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4222.1.1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A2F7A" w14:textId="30F1AF81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2920-2924</w:t>
            </w:r>
          </w:p>
        </w:tc>
        <w:tc>
          <w:tcPr>
            <w:tcW w:w="5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C43D9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Plant/wood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39E4C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0.0249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C8181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0.0012</w:t>
            </w:r>
          </w:p>
        </w:tc>
        <w:tc>
          <w:tcPr>
            <w:tcW w:w="41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11F08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29,677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068B3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392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D58FF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32,981-34,537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BEA6E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22.76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D55D9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0.78</w:t>
            </w:r>
          </w:p>
        </w:tc>
      </w:tr>
      <w:tr w:rsidR="008D7411" w:rsidRPr="00196045" w14:paraId="7A20D600" w14:textId="77777777" w:rsidTr="006978AB">
        <w:trPr>
          <w:trHeight w:val="290"/>
        </w:trPr>
        <w:tc>
          <w:tcPr>
            <w:tcW w:w="45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D14AD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4223.1.1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EF569" w14:textId="155ECC95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3170-3178</w:t>
            </w:r>
          </w:p>
        </w:tc>
        <w:tc>
          <w:tcPr>
            <w:tcW w:w="5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97857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Plant/wood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A681D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0.0081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8F774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0.0012</w:t>
            </w:r>
          </w:p>
        </w:tc>
        <w:tc>
          <w:tcPr>
            <w:tcW w:w="41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9EB96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38,719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FE084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1,159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4E7B8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40,920-44,713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A476C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42.82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2E24F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1.90</w:t>
            </w:r>
          </w:p>
        </w:tc>
      </w:tr>
      <w:tr w:rsidR="008D7411" w:rsidRPr="00196045" w14:paraId="052D70CC" w14:textId="77777777" w:rsidTr="006978AB">
        <w:trPr>
          <w:trHeight w:val="290"/>
        </w:trPr>
        <w:tc>
          <w:tcPr>
            <w:tcW w:w="459" w:type="pct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AE04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4225.1.1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6BE93" w14:textId="30038269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3298-3301</w:t>
            </w:r>
          </w:p>
        </w:tc>
        <w:tc>
          <w:tcPr>
            <w:tcW w:w="567" w:type="pct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9CF31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Bulk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3E50B5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0.0041</w:t>
            </w:r>
          </w:p>
        </w:tc>
        <w:tc>
          <w:tcPr>
            <w:tcW w:w="387" w:type="pct"/>
            <w:tcBorders>
              <w:top w:val="nil"/>
              <w:left w:val="nil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B1BA6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0.0002</w:t>
            </w:r>
          </w:p>
        </w:tc>
        <w:tc>
          <w:tcPr>
            <w:tcW w:w="417" w:type="pct"/>
            <w:tcBorders>
              <w:top w:val="nil"/>
              <w:left w:val="single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</w:tcPr>
          <w:p w14:paraId="05509EBA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44,247</w:t>
            </w:r>
          </w:p>
        </w:tc>
        <w:tc>
          <w:tcPr>
            <w:tcW w:w="339" w:type="pct"/>
            <w:tcBorders>
              <w:top w:val="nil"/>
              <w:left w:val="nil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5FCF2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331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58C4F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46,556-48,424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</w:tcPr>
          <w:p w14:paraId="4584759D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47.49</w:t>
            </w:r>
          </w:p>
        </w:tc>
        <w:tc>
          <w:tcPr>
            <w:tcW w:w="517" w:type="pct"/>
            <w:tcBorders>
              <w:top w:val="nil"/>
              <w:left w:val="nil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0CEE2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0.93</w:t>
            </w:r>
          </w:p>
        </w:tc>
      </w:tr>
      <w:tr w:rsidR="008D7411" w:rsidRPr="00196045" w14:paraId="2B049CC0" w14:textId="77777777" w:rsidTr="006978AB">
        <w:trPr>
          <w:trHeight w:val="290"/>
        </w:trPr>
        <w:tc>
          <w:tcPr>
            <w:tcW w:w="459" w:type="pc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CFA88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2431.1.1</w:t>
            </w:r>
          </w:p>
        </w:tc>
        <w:tc>
          <w:tcPr>
            <w:tcW w:w="586" w:type="pc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404A2" w14:textId="20E7C265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3425-3437</w:t>
            </w:r>
          </w:p>
        </w:tc>
        <w:tc>
          <w:tcPr>
            <w:tcW w:w="567" w:type="pc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26A6E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Plant/wood</w:t>
            </w:r>
          </w:p>
        </w:tc>
        <w:tc>
          <w:tcPr>
            <w:tcW w:w="440" w:type="pct"/>
            <w:tcBorders>
              <w:top w:val="dashSmallGap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AD9E4E9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0.0083</w:t>
            </w:r>
          </w:p>
        </w:tc>
        <w:tc>
          <w:tcPr>
            <w:tcW w:w="387" w:type="pct"/>
            <w:tcBorders>
              <w:top w:val="dashSmallGap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FAE83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0.0012</w:t>
            </w:r>
          </w:p>
        </w:tc>
        <w:tc>
          <w:tcPr>
            <w:tcW w:w="417" w:type="pct"/>
            <w:tcBorders>
              <w:top w:val="dashSmallGap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446B8C5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38,484</w:t>
            </w:r>
          </w:p>
        </w:tc>
        <w:tc>
          <w:tcPr>
            <w:tcW w:w="339" w:type="pct"/>
            <w:tcBorders>
              <w:top w:val="dashSmallGap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B4DF5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1,136</w:t>
            </w:r>
          </w:p>
        </w:tc>
        <w:tc>
          <w:tcPr>
            <w:tcW w:w="733" w:type="pc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A9B87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40,698-44,479</w:t>
            </w:r>
          </w:p>
        </w:tc>
        <w:tc>
          <w:tcPr>
            <w:tcW w:w="555" w:type="pct"/>
            <w:tcBorders>
              <w:top w:val="dashSmallGap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F0D569E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42.59</w:t>
            </w:r>
          </w:p>
        </w:tc>
        <w:tc>
          <w:tcPr>
            <w:tcW w:w="517" w:type="pct"/>
            <w:tcBorders>
              <w:top w:val="dashSmallGap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0DDAA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1.90</w:t>
            </w:r>
          </w:p>
        </w:tc>
      </w:tr>
      <w:tr w:rsidR="008D7411" w:rsidRPr="00196045" w14:paraId="6F7548E5" w14:textId="77777777" w:rsidTr="008D7411">
        <w:trPr>
          <w:trHeight w:val="290"/>
        </w:trPr>
        <w:tc>
          <w:tcPr>
            <w:tcW w:w="45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E2AFE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4224.1.1</w:t>
            </w:r>
          </w:p>
        </w:tc>
        <w:tc>
          <w:tcPr>
            <w:tcW w:w="5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449C9" w14:textId="157D11AC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3550-3555</w:t>
            </w:r>
          </w:p>
        </w:tc>
        <w:tc>
          <w:tcPr>
            <w:tcW w:w="56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F7313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Plant/wood</w:t>
            </w:r>
          </w:p>
        </w:tc>
        <w:tc>
          <w:tcPr>
            <w:tcW w:w="440" w:type="pct"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FE4537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0.0009</w:t>
            </w:r>
          </w:p>
        </w:tc>
        <w:tc>
          <w:tcPr>
            <w:tcW w:w="387" w:type="pc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23A5A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0.0001</w:t>
            </w:r>
          </w:p>
        </w:tc>
        <w:tc>
          <w:tcPr>
            <w:tcW w:w="417" w:type="pct"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7573B2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56,064</w:t>
            </w:r>
          </w:p>
        </w:tc>
        <w:tc>
          <w:tcPr>
            <w:tcW w:w="339" w:type="pc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46E2C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714</w:t>
            </w: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36726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55" w:type="pct"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78FC7C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17" w:type="pc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B1F86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NA</w:t>
            </w:r>
          </w:p>
        </w:tc>
      </w:tr>
      <w:tr w:rsidR="008D7411" w:rsidRPr="00196045" w14:paraId="3CE4E7F3" w14:textId="77777777" w:rsidTr="008D7411">
        <w:trPr>
          <w:trHeight w:val="290"/>
        </w:trPr>
        <w:tc>
          <w:tcPr>
            <w:tcW w:w="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A64A5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2430.1.1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3AD56" w14:textId="42CBD4B0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3660-3660</w:t>
            </w:r>
          </w:p>
        </w:tc>
        <w:tc>
          <w:tcPr>
            <w:tcW w:w="5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D9A35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Plant/wood</w:t>
            </w:r>
          </w:p>
        </w:tc>
        <w:tc>
          <w:tcPr>
            <w:tcW w:w="44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1A199A7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&lt;0.0012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07090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NA</w:t>
            </w:r>
          </w:p>
        </w:tc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3B166E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&gt;53,800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87D29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sz w:val="16"/>
                <w:szCs w:val="16"/>
              </w:rPr>
              <w:t>NA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669D5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056E55A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9606C" w14:textId="77777777" w:rsidR="008D7411" w:rsidRPr="00196045" w:rsidRDefault="008D7411" w:rsidP="006978A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96045">
              <w:rPr>
                <w:rFonts w:eastAsia="Times New Roman" w:cs="Times New Roman"/>
                <w:color w:val="000000"/>
                <w:sz w:val="16"/>
                <w:szCs w:val="16"/>
              </w:rPr>
              <w:t>NA</w:t>
            </w:r>
          </w:p>
        </w:tc>
      </w:tr>
    </w:tbl>
    <w:p w14:paraId="0D7F545E" w14:textId="77777777" w:rsidR="008D7411" w:rsidRDefault="008D7411" w:rsidP="008D7411">
      <w:pPr>
        <w:spacing w:before="0" w:after="200" w:line="276" w:lineRule="auto"/>
        <w:rPr>
          <w:szCs w:val="24"/>
        </w:rPr>
      </w:pPr>
    </w:p>
    <w:p w14:paraId="5D793045" w14:textId="77777777" w:rsidR="00BE3368" w:rsidRDefault="00BE3368">
      <w:pPr>
        <w:spacing w:before="0" w:after="200" w:line="276" w:lineRule="auto"/>
        <w:rPr>
          <w:szCs w:val="24"/>
        </w:rPr>
      </w:pPr>
      <w:r>
        <w:rPr>
          <w:szCs w:val="24"/>
        </w:rPr>
        <w:br w:type="page"/>
      </w:r>
    </w:p>
    <w:p w14:paraId="325BF132" w14:textId="7AE8F041" w:rsidR="00173249" w:rsidRPr="00173249" w:rsidRDefault="00173249" w:rsidP="00173249">
      <w:pPr>
        <w:pStyle w:val="Caption"/>
        <w:rPr>
          <w:b w:val="0"/>
        </w:rPr>
      </w:pPr>
      <w:r>
        <w:lastRenderedPageBreak/>
        <w:t xml:space="preserve">Supplementary Table </w:t>
      </w:r>
      <w:r w:rsidR="00932601">
        <w:fldChar w:fldCharType="begin"/>
      </w:r>
      <w:r w:rsidR="00932601">
        <w:instrText xml:space="preserve"> SEQ Supplementary_Table \* ARABIC </w:instrText>
      </w:r>
      <w:r w:rsidR="00932601">
        <w:fldChar w:fldCharType="separate"/>
      </w:r>
      <w:r w:rsidR="0026546B">
        <w:rPr>
          <w:noProof/>
        </w:rPr>
        <w:t>3</w:t>
      </w:r>
      <w:r w:rsidR="00932601">
        <w:rPr>
          <w:noProof/>
        </w:rPr>
        <w:fldChar w:fldCharType="end"/>
      </w:r>
      <w:r>
        <w:t xml:space="preserve">: </w:t>
      </w:r>
      <w:r w:rsidRPr="00173249">
        <w:rPr>
          <w:b w:val="0"/>
          <w:i/>
        </w:rPr>
        <w:t>n</w:t>
      </w:r>
      <w:r w:rsidRPr="00173249">
        <w:rPr>
          <w:b w:val="0"/>
        </w:rPr>
        <w:t>-Alkane concentrations in µg g</w:t>
      </w:r>
      <w:r w:rsidRPr="00173249">
        <w:rPr>
          <w:b w:val="0"/>
          <w:vertAlign w:val="superscript"/>
        </w:rPr>
        <w:t>-1</w:t>
      </w:r>
      <w:r w:rsidRPr="00173249">
        <w:rPr>
          <w:b w:val="0"/>
        </w:rPr>
        <w:t xml:space="preserve"> sed</w:t>
      </w:r>
      <w:r>
        <w:rPr>
          <w:b w:val="0"/>
        </w:rPr>
        <w:t>iment (sed.)</w:t>
      </w:r>
      <w:r w:rsidRPr="00173249">
        <w:rPr>
          <w:b w:val="0"/>
        </w:rPr>
        <w:t xml:space="preserve"> of Goltsovoye Lake sediment core PG2412</w:t>
      </w:r>
      <w:r>
        <w:rPr>
          <w:b w:val="0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45"/>
        <w:gridCol w:w="910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9B4C04" w:rsidRPr="00C7304F" w14:paraId="4DE008B6" w14:textId="77777777" w:rsidTr="00C7304F">
        <w:trPr>
          <w:trHeight w:val="28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7D3C9" w14:textId="49498AE7" w:rsidR="009B4C04" w:rsidRPr="00C7304F" w:rsidRDefault="009B4C04" w:rsidP="00C7304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GFZ no.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60D7C82" w14:textId="6B44AE02" w:rsidR="009B4C04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Depth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F37A7F" w14:textId="5A9636B7" w:rsidR="009B4C04" w:rsidRPr="00C7304F" w:rsidRDefault="009B4C04" w:rsidP="00C7304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/>
                <w:bCs/>
                <w:i/>
                <w:color w:val="000000"/>
                <w:sz w:val="16"/>
                <w:szCs w:val="16"/>
              </w:rPr>
              <w:t>n</w:t>
            </w:r>
            <w:r w:rsidRPr="00C7304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-C</w:t>
            </w:r>
            <w:r w:rsidRPr="00C7304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F3AB9" w14:textId="3C86AD0F" w:rsidR="009B4C04" w:rsidRPr="00C7304F" w:rsidRDefault="009B4C04" w:rsidP="00C7304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/>
                <w:bCs/>
                <w:i/>
                <w:color w:val="000000"/>
                <w:sz w:val="16"/>
                <w:szCs w:val="16"/>
              </w:rPr>
              <w:t>n</w:t>
            </w:r>
            <w:r w:rsidRPr="00C7304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-C</w:t>
            </w:r>
            <w:r w:rsidRPr="00C7304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C83DA" w14:textId="52EC6EE6" w:rsidR="009B4C04" w:rsidRPr="00C7304F" w:rsidRDefault="009B4C04" w:rsidP="00C7304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/>
                <w:bCs/>
                <w:i/>
                <w:color w:val="000000"/>
                <w:sz w:val="16"/>
                <w:szCs w:val="16"/>
              </w:rPr>
              <w:t>n</w:t>
            </w:r>
            <w:r w:rsidRPr="00C7304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-C</w:t>
            </w:r>
            <w:r w:rsidRPr="00C7304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B2852" w14:textId="16090319" w:rsidR="009B4C04" w:rsidRPr="00C7304F" w:rsidRDefault="009B4C04" w:rsidP="00C7304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/>
                <w:bCs/>
                <w:i/>
                <w:color w:val="000000"/>
                <w:sz w:val="16"/>
                <w:szCs w:val="16"/>
              </w:rPr>
              <w:t>n</w:t>
            </w:r>
            <w:r w:rsidRPr="00C7304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-C</w:t>
            </w:r>
            <w:r w:rsidRPr="00C7304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6C1BC" w14:textId="4BDE315D" w:rsidR="009B4C04" w:rsidRPr="00C7304F" w:rsidRDefault="009B4C04" w:rsidP="00C7304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/>
                <w:bCs/>
                <w:i/>
                <w:color w:val="000000"/>
                <w:sz w:val="16"/>
                <w:szCs w:val="16"/>
              </w:rPr>
              <w:t>n</w:t>
            </w:r>
            <w:r w:rsidRPr="00C7304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-C</w:t>
            </w:r>
            <w:r w:rsidRPr="00C7304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30B03" w14:textId="523806C0" w:rsidR="009B4C04" w:rsidRPr="00C7304F" w:rsidRDefault="009B4C04" w:rsidP="00C7304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/>
                <w:bCs/>
                <w:i/>
                <w:color w:val="000000"/>
                <w:sz w:val="16"/>
                <w:szCs w:val="16"/>
              </w:rPr>
              <w:t>n</w:t>
            </w:r>
            <w:r w:rsidRPr="00C7304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-C</w:t>
            </w:r>
            <w:r w:rsidRPr="00C7304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A3108" w14:textId="2FF69374" w:rsidR="009B4C04" w:rsidRPr="00C7304F" w:rsidRDefault="009B4C04" w:rsidP="00C7304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/>
                <w:bCs/>
                <w:i/>
                <w:color w:val="000000"/>
                <w:sz w:val="16"/>
                <w:szCs w:val="16"/>
              </w:rPr>
              <w:t>n</w:t>
            </w:r>
            <w:r w:rsidRPr="00C7304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-C</w:t>
            </w:r>
            <w:r w:rsidRPr="00C7304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7C98F" w14:textId="23A98A9A" w:rsidR="009B4C04" w:rsidRPr="00C7304F" w:rsidRDefault="009B4C04" w:rsidP="00C7304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/>
                <w:bCs/>
                <w:i/>
                <w:color w:val="000000"/>
                <w:sz w:val="16"/>
                <w:szCs w:val="16"/>
              </w:rPr>
              <w:t>n</w:t>
            </w:r>
            <w:r w:rsidRPr="00C7304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-C</w:t>
            </w:r>
            <w:r w:rsidRPr="00C7304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C61FE" w14:textId="289EC8C1" w:rsidR="009B4C04" w:rsidRPr="00C7304F" w:rsidRDefault="009B4C04" w:rsidP="00C7304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/>
                <w:bCs/>
                <w:i/>
                <w:color w:val="000000"/>
                <w:sz w:val="16"/>
                <w:szCs w:val="16"/>
              </w:rPr>
              <w:t>n</w:t>
            </w:r>
            <w:r w:rsidRPr="00C7304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-C</w:t>
            </w:r>
            <w:r w:rsidRPr="00C7304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82E9C" w14:textId="26EA9FF6" w:rsidR="009B4C04" w:rsidRPr="00C7304F" w:rsidRDefault="009B4C04" w:rsidP="00C7304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/>
                <w:bCs/>
                <w:i/>
                <w:color w:val="000000"/>
                <w:sz w:val="16"/>
                <w:szCs w:val="16"/>
              </w:rPr>
              <w:t>n</w:t>
            </w:r>
            <w:r w:rsidRPr="00C7304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-C</w:t>
            </w:r>
            <w:r w:rsidRPr="00C7304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0C845" w14:textId="18230E1B" w:rsidR="009B4C04" w:rsidRPr="00C7304F" w:rsidRDefault="009B4C04" w:rsidP="00C7304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/>
                <w:bCs/>
                <w:i/>
                <w:color w:val="000000"/>
                <w:sz w:val="16"/>
                <w:szCs w:val="16"/>
              </w:rPr>
              <w:t>n</w:t>
            </w:r>
            <w:r w:rsidRPr="00C7304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-C</w:t>
            </w:r>
            <w:r w:rsidRPr="00C7304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33</w:t>
            </w:r>
          </w:p>
        </w:tc>
      </w:tr>
      <w:tr w:rsidR="00C7304F" w:rsidRPr="00C7304F" w14:paraId="4B56A022" w14:textId="77777777" w:rsidTr="00C7304F">
        <w:trPr>
          <w:trHeight w:val="28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A7D36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25597" w14:textId="410D0EA4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[cm]</w:t>
            </w:r>
          </w:p>
        </w:tc>
        <w:tc>
          <w:tcPr>
            <w:tcW w:w="0" w:type="auto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90CA4" w14:textId="05EA3982" w:rsidR="00C7304F" w:rsidRPr="00C7304F" w:rsidRDefault="00173249" w:rsidP="00C7304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[</w:t>
            </w:r>
            <w:r w:rsidR="00C7304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µg g</w:t>
            </w:r>
            <w:r w:rsidR="00C7304F" w:rsidRPr="00C7304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vertAlign w:val="superscript"/>
              </w:rPr>
              <w:t>-1</w:t>
            </w:r>
            <w:r w:rsidR="00C7304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vertAlign w:val="superscript"/>
              </w:rPr>
              <w:t xml:space="preserve"> </w:t>
            </w:r>
            <w:r w:rsidR="00C7304F" w:rsidRPr="00C7304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sed.</w:t>
            </w: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]</w:t>
            </w:r>
          </w:p>
        </w:tc>
      </w:tr>
      <w:tr w:rsidR="00C7304F" w:rsidRPr="00C7304F" w14:paraId="1760C22F" w14:textId="77777777" w:rsidTr="00C7304F">
        <w:trPr>
          <w:trHeight w:val="28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AFB85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Cs/>
                <w:color w:val="000000"/>
                <w:sz w:val="16"/>
                <w:szCs w:val="16"/>
              </w:rPr>
              <w:t>G018122-1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44E346" w14:textId="4D1BD482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sz w:val="16"/>
                <w:szCs w:val="16"/>
              </w:rPr>
              <w:t>555-560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A6226" w14:textId="1E6E371C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1.31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40456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74619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1.51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9100F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A0DA2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3.07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9AED4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4F6F3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2.61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28C63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09013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2.06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40824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8FB61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0.65</w:t>
            </w:r>
          </w:p>
        </w:tc>
      </w:tr>
      <w:tr w:rsidR="00C7304F" w:rsidRPr="00C7304F" w14:paraId="1539D1CA" w14:textId="77777777" w:rsidTr="00C7304F">
        <w:trPr>
          <w:trHeight w:val="289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647FB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Cs/>
                <w:color w:val="000000"/>
                <w:sz w:val="16"/>
                <w:szCs w:val="16"/>
              </w:rPr>
              <w:t>G018123-1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DF762" w14:textId="4E639B36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sz w:val="16"/>
                <w:szCs w:val="16"/>
              </w:rPr>
              <w:t>666-672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D0F80" w14:textId="3ECFAD73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1.49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8659C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EEFC9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1.81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1AAE3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5C180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4.36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D08DD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9FD6C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BEAE2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EA0FD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3.24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2EF4B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2BA82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0.94</w:t>
            </w:r>
          </w:p>
        </w:tc>
      </w:tr>
      <w:tr w:rsidR="00C7304F" w:rsidRPr="00C7304F" w14:paraId="3979E028" w14:textId="77777777" w:rsidTr="00C7304F">
        <w:trPr>
          <w:trHeight w:val="289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1ED93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Cs/>
                <w:color w:val="000000"/>
                <w:sz w:val="16"/>
                <w:szCs w:val="16"/>
              </w:rPr>
              <w:t>G018124-1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FF224" w14:textId="62ABFA92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sz w:val="16"/>
                <w:szCs w:val="16"/>
              </w:rPr>
              <w:t>910-930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56A1F" w14:textId="244845F1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1.84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4EE11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DF4F7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2.07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B8C0F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8FD9A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4.46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5FB5A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86FA7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3.73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05035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1C25E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3.24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A6412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DCACC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1.03</w:t>
            </w:r>
          </w:p>
        </w:tc>
      </w:tr>
      <w:tr w:rsidR="00C7304F" w:rsidRPr="00C7304F" w14:paraId="24CAF308" w14:textId="77777777" w:rsidTr="00C7304F">
        <w:trPr>
          <w:trHeight w:val="289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93587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Cs/>
                <w:color w:val="000000"/>
                <w:sz w:val="16"/>
                <w:szCs w:val="16"/>
              </w:rPr>
              <w:t>G018125-1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81DDC" w14:textId="0F2691AC" w:rsidR="00C7304F" w:rsidRPr="00C7304F" w:rsidRDefault="00C7304F" w:rsidP="00C7304F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C7304F">
              <w:rPr>
                <w:rFonts w:cs="Times New Roman"/>
                <w:sz w:val="16"/>
                <w:szCs w:val="16"/>
              </w:rPr>
              <w:t>1065-1074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160AE" w14:textId="0FE8FC6A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6B90C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5BFEC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0B447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0BEB6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1.32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151CB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B8E05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43547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CA802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1.46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60595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0E916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0.47</w:t>
            </w:r>
          </w:p>
        </w:tc>
      </w:tr>
      <w:tr w:rsidR="00C7304F" w:rsidRPr="00C7304F" w14:paraId="465E0445" w14:textId="77777777" w:rsidTr="00C7304F">
        <w:trPr>
          <w:trHeight w:val="289"/>
        </w:trPr>
        <w:tc>
          <w:tcPr>
            <w:tcW w:w="0" w:type="auto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A49B5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Cs/>
                <w:color w:val="000000"/>
                <w:sz w:val="16"/>
                <w:szCs w:val="16"/>
              </w:rPr>
              <w:t>G018126-1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187D2" w14:textId="3B46B2EE" w:rsidR="00C7304F" w:rsidRPr="00C7304F" w:rsidRDefault="00C7304F" w:rsidP="00C7304F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C7304F">
              <w:rPr>
                <w:rFonts w:cs="Times New Roman"/>
                <w:sz w:val="16"/>
                <w:szCs w:val="16"/>
              </w:rPr>
              <w:t>1155-1160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0036E4" w14:textId="360E7955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469B66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C47857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4964BE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AA9D45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0.69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604E82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B0C764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0.74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DE0BF6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7DC4E5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0.78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F747A7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4AFED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0.28</w:t>
            </w:r>
          </w:p>
        </w:tc>
      </w:tr>
      <w:tr w:rsidR="00C7304F" w:rsidRPr="00C7304F" w14:paraId="1D924414" w14:textId="77777777" w:rsidTr="00C7304F">
        <w:trPr>
          <w:trHeight w:val="289"/>
        </w:trPr>
        <w:tc>
          <w:tcPr>
            <w:tcW w:w="0" w:type="auto"/>
            <w:tcBorders>
              <w:top w:val="dashSmallGap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6977F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Cs/>
                <w:color w:val="000000"/>
                <w:sz w:val="16"/>
                <w:szCs w:val="16"/>
              </w:rPr>
              <w:t>G018127-1</w:t>
            </w:r>
          </w:p>
        </w:tc>
        <w:tc>
          <w:tcPr>
            <w:tcW w:w="0" w:type="auto"/>
            <w:tcBorders>
              <w:top w:val="dashSmallGap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FC9607" w14:textId="3E5BFEBA" w:rsidR="00C7304F" w:rsidRPr="00C7304F" w:rsidRDefault="00C7304F" w:rsidP="00C7304F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C7304F">
              <w:rPr>
                <w:rFonts w:cs="Times New Roman"/>
                <w:sz w:val="16"/>
                <w:szCs w:val="16"/>
              </w:rPr>
              <w:t>1400-1430</w:t>
            </w:r>
          </w:p>
        </w:tc>
        <w:tc>
          <w:tcPr>
            <w:tcW w:w="0" w:type="auto"/>
            <w:tcBorders>
              <w:top w:val="dashSmallGap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FC8B3" w14:textId="26D46A3E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3328D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7158C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2A342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DD725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37ACF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B4546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0.50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D3B63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C1E34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F978A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5837D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0.14</w:t>
            </w:r>
          </w:p>
        </w:tc>
      </w:tr>
      <w:tr w:rsidR="00C7304F" w:rsidRPr="00C7304F" w14:paraId="10002F76" w14:textId="77777777" w:rsidTr="00C7304F">
        <w:trPr>
          <w:trHeight w:val="289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A7BE0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Cs/>
                <w:color w:val="000000"/>
                <w:sz w:val="16"/>
                <w:szCs w:val="16"/>
              </w:rPr>
              <w:t>G018128-1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2A8BB" w14:textId="6AD5E4AA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sz w:val="16"/>
                <w:szCs w:val="16"/>
              </w:rPr>
              <w:t>1556-1562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322F9" w14:textId="1E146BA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194B4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2AD1D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7DE57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9A145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1.17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CC308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30A7C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60532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23A50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3DF2A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50868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0.35</w:t>
            </w:r>
          </w:p>
        </w:tc>
      </w:tr>
      <w:tr w:rsidR="00C7304F" w:rsidRPr="00C7304F" w14:paraId="47C5D3FD" w14:textId="77777777" w:rsidTr="00C7304F">
        <w:trPr>
          <w:trHeight w:val="289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985C0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Cs/>
                <w:color w:val="000000"/>
                <w:sz w:val="16"/>
                <w:szCs w:val="16"/>
              </w:rPr>
              <w:t>G018129-1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B0252E" w14:textId="27A85F4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sz w:val="16"/>
                <w:szCs w:val="16"/>
              </w:rPr>
              <w:t>1682-1687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70BDC" w14:textId="19BFD73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EE598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AB690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A6A96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7BFC8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5137B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91586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B863B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94306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D22DC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F25B1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0.32</w:t>
            </w:r>
          </w:p>
        </w:tc>
      </w:tr>
      <w:tr w:rsidR="00C7304F" w:rsidRPr="00C7304F" w14:paraId="14459E36" w14:textId="77777777" w:rsidTr="00C7304F">
        <w:trPr>
          <w:trHeight w:val="289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030D0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Cs/>
                <w:color w:val="000000"/>
                <w:sz w:val="16"/>
                <w:szCs w:val="16"/>
              </w:rPr>
              <w:t>G018131-1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872CFC" w14:textId="521EFFBB" w:rsidR="00C7304F" w:rsidRPr="00C7304F" w:rsidRDefault="00C7304F" w:rsidP="00C7304F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C7304F">
              <w:rPr>
                <w:rFonts w:cs="Times New Roman"/>
                <w:sz w:val="16"/>
                <w:szCs w:val="16"/>
              </w:rPr>
              <w:t>1920-1928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C5691" w14:textId="0F2744CD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1B6CA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E5379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54A6F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5595E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24B35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C04DA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2D571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33D60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656E1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FC8C2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C7304F" w:rsidRPr="00C7304F" w14:paraId="7D68B118" w14:textId="77777777" w:rsidTr="00C7304F">
        <w:trPr>
          <w:trHeight w:val="289"/>
        </w:trPr>
        <w:tc>
          <w:tcPr>
            <w:tcW w:w="0" w:type="auto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3281A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Cs/>
                <w:color w:val="000000"/>
                <w:sz w:val="16"/>
                <w:szCs w:val="16"/>
              </w:rPr>
              <w:t>G018132-1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C02A4" w14:textId="60AE2C7A" w:rsidR="00C7304F" w:rsidRPr="00C7304F" w:rsidRDefault="00C7304F" w:rsidP="00C7304F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C7304F">
              <w:rPr>
                <w:rFonts w:cs="Times New Roman"/>
                <w:sz w:val="16"/>
                <w:szCs w:val="16"/>
              </w:rPr>
              <w:t>2037-2043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086F96" w14:textId="0CD5A873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AD92E1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E87CDB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0AC376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F960E8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07725B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BAF13D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C58561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9ABA5F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ECAA12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57365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0.05</w:t>
            </w:r>
          </w:p>
        </w:tc>
      </w:tr>
      <w:tr w:rsidR="00C7304F" w:rsidRPr="00C7304F" w14:paraId="36EF0316" w14:textId="77777777" w:rsidTr="00C7304F">
        <w:trPr>
          <w:trHeight w:val="289"/>
        </w:trPr>
        <w:tc>
          <w:tcPr>
            <w:tcW w:w="0" w:type="auto"/>
            <w:tcBorders>
              <w:top w:val="dashSmallGap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EE9E5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Cs/>
                <w:color w:val="000000"/>
                <w:sz w:val="16"/>
                <w:szCs w:val="16"/>
              </w:rPr>
              <w:t>G018133-1</w:t>
            </w:r>
          </w:p>
        </w:tc>
        <w:tc>
          <w:tcPr>
            <w:tcW w:w="0" w:type="auto"/>
            <w:tcBorders>
              <w:top w:val="dashSmallGap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8B71" w14:textId="7028EB51" w:rsidR="00C7304F" w:rsidRPr="00C7304F" w:rsidRDefault="00C7304F" w:rsidP="00C7304F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C7304F">
              <w:rPr>
                <w:rFonts w:cs="Times New Roman"/>
                <w:sz w:val="16"/>
                <w:szCs w:val="16"/>
              </w:rPr>
              <w:t>2169-2176</w:t>
            </w:r>
          </w:p>
        </w:tc>
        <w:tc>
          <w:tcPr>
            <w:tcW w:w="0" w:type="auto"/>
            <w:tcBorders>
              <w:top w:val="dashSmallGap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35221" w14:textId="10EE36A1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2B1DB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DC753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46770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0F493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390C8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61948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4A3B7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98509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19724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016FF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0.07</w:t>
            </w:r>
          </w:p>
        </w:tc>
      </w:tr>
      <w:tr w:rsidR="00C7304F" w:rsidRPr="00C7304F" w14:paraId="0D35AEE6" w14:textId="77777777" w:rsidTr="00C7304F">
        <w:trPr>
          <w:trHeight w:val="289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643A7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Cs/>
                <w:color w:val="000000"/>
                <w:sz w:val="16"/>
                <w:szCs w:val="16"/>
              </w:rPr>
              <w:t>G018134-1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E105A2" w14:textId="4CA3EA81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sz w:val="16"/>
                <w:szCs w:val="16"/>
              </w:rPr>
              <w:t>2306-2310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83AA0" w14:textId="659C366E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E1937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A2E05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443E5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D6602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F2EF2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8DA0C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1D9EC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20B3A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57766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28143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0.12</w:t>
            </w:r>
          </w:p>
        </w:tc>
      </w:tr>
      <w:tr w:rsidR="00C7304F" w:rsidRPr="00C7304F" w14:paraId="4A52CE54" w14:textId="77777777" w:rsidTr="00C7304F">
        <w:trPr>
          <w:trHeight w:val="289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372F0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Cs/>
                <w:color w:val="000000"/>
                <w:sz w:val="16"/>
                <w:szCs w:val="16"/>
              </w:rPr>
              <w:t>G018135-1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DBC3CF" w14:textId="7D137555" w:rsidR="00C7304F" w:rsidRPr="00C7304F" w:rsidRDefault="00C7304F" w:rsidP="00C7304F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C7304F">
              <w:rPr>
                <w:rFonts w:cs="Times New Roman"/>
                <w:sz w:val="16"/>
                <w:szCs w:val="16"/>
              </w:rPr>
              <w:t>2422-2426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49C42" w14:textId="37A1F25E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B543C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B6DD9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1CE9C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01A06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352D7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DC2D7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8AFE9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15695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38345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FD2B3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C7304F" w:rsidRPr="00C7304F" w14:paraId="44E2EE13" w14:textId="77777777" w:rsidTr="00C7304F">
        <w:trPr>
          <w:trHeight w:val="289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25A49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Cs/>
                <w:color w:val="000000"/>
                <w:sz w:val="16"/>
                <w:szCs w:val="16"/>
              </w:rPr>
              <w:t>G018136-1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BB0DE3" w14:textId="307D9FB7" w:rsidR="00C7304F" w:rsidRPr="00C7304F" w:rsidRDefault="00C7304F" w:rsidP="00C7304F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C7304F">
              <w:rPr>
                <w:rFonts w:cs="Times New Roman"/>
                <w:sz w:val="16"/>
                <w:szCs w:val="16"/>
              </w:rPr>
              <w:t>2513-2520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9B8C3" w14:textId="3BF3B6DD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1F638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F92F7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5F8A8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1004E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55774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8A993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E3B3B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2FD35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8ABA0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CFD00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C7304F" w:rsidRPr="00C7304F" w14:paraId="72140EB0" w14:textId="77777777" w:rsidTr="00C7304F">
        <w:trPr>
          <w:trHeight w:val="289"/>
        </w:trPr>
        <w:tc>
          <w:tcPr>
            <w:tcW w:w="0" w:type="auto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41928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Cs/>
                <w:color w:val="000000"/>
                <w:sz w:val="16"/>
                <w:szCs w:val="16"/>
              </w:rPr>
              <w:t>G018137-1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D0C07" w14:textId="2115356B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sz w:val="16"/>
                <w:szCs w:val="16"/>
              </w:rPr>
              <w:t>2667-2677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1A8469" w14:textId="1610698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567ADA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B3B457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1A61D1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2784A3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1848C4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AC623E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41B299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6D7BC4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31BC10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86B96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0.08</w:t>
            </w:r>
          </w:p>
        </w:tc>
      </w:tr>
      <w:tr w:rsidR="00C7304F" w:rsidRPr="00C7304F" w14:paraId="1571D999" w14:textId="77777777" w:rsidTr="00C7304F">
        <w:trPr>
          <w:trHeight w:val="289"/>
        </w:trPr>
        <w:tc>
          <w:tcPr>
            <w:tcW w:w="0" w:type="auto"/>
            <w:tcBorders>
              <w:top w:val="dashSmallGap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474CC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Cs/>
                <w:color w:val="000000"/>
                <w:sz w:val="16"/>
                <w:szCs w:val="16"/>
              </w:rPr>
              <w:t>G018138-1</w:t>
            </w:r>
          </w:p>
        </w:tc>
        <w:tc>
          <w:tcPr>
            <w:tcW w:w="0" w:type="auto"/>
            <w:tcBorders>
              <w:top w:val="dashSmallGap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DBB43C" w14:textId="75677DD5" w:rsidR="00C7304F" w:rsidRPr="00C7304F" w:rsidRDefault="00C7304F" w:rsidP="00C7304F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C7304F">
              <w:rPr>
                <w:rFonts w:cs="Times New Roman"/>
                <w:sz w:val="16"/>
                <w:szCs w:val="16"/>
              </w:rPr>
              <w:t>2800-2804</w:t>
            </w:r>
          </w:p>
        </w:tc>
        <w:tc>
          <w:tcPr>
            <w:tcW w:w="0" w:type="auto"/>
            <w:tcBorders>
              <w:top w:val="dashSmallGap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F9895" w14:textId="1FB333EC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D381C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E7BE9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48FA8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7FD17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54C1F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62942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9CDAD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433B3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0294D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D4F8E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0.05</w:t>
            </w:r>
          </w:p>
        </w:tc>
      </w:tr>
      <w:tr w:rsidR="00C7304F" w:rsidRPr="00C7304F" w14:paraId="4FAA4ADC" w14:textId="77777777" w:rsidTr="00C7304F">
        <w:trPr>
          <w:trHeight w:val="289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58258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Cs/>
                <w:color w:val="000000"/>
                <w:sz w:val="16"/>
                <w:szCs w:val="16"/>
              </w:rPr>
              <w:t>G018139-1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C7A061" w14:textId="76F398B5" w:rsidR="00C7304F" w:rsidRPr="00C7304F" w:rsidRDefault="00C7304F" w:rsidP="00C7304F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C7304F">
              <w:rPr>
                <w:rFonts w:cs="Times New Roman"/>
                <w:sz w:val="16"/>
                <w:szCs w:val="16"/>
              </w:rPr>
              <w:t>2920-2924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547AC" w14:textId="5F9E30EB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B48DC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6DC50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ED255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80F06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534AB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255A5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C6664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10728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C7B0B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95C65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C7304F" w:rsidRPr="00C7304F" w14:paraId="400E75CB" w14:textId="77777777" w:rsidTr="00C7304F">
        <w:trPr>
          <w:trHeight w:val="289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6AE4A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Cs/>
                <w:color w:val="000000"/>
                <w:sz w:val="16"/>
                <w:szCs w:val="16"/>
              </w:rPr>
              <w:t>G018140-1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93F0CA" w14:textId="7A3658B4" w:rsidR="00C7304F" w:rsidRPr="00C7304F" w:rsidRDefault="00C7304F" w:rsidP="00C7304F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C7304F">
              <w:rPr>
                <w:rFonts w:cs="Times New Roman"/>
                <w:sz w:val="16"/>
                <w:szCs w:val="16"/>
              </w:rPr>
              <w:t>3042-3048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5E7B0" w14:textId="4F60907D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62082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9EAD8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30080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70E27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6A038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D6B13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16C94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F37D7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E1748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01FBE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0.04</w:t>
            </w:r>
          </w:p>
        </w:tc>
      </w:tr>
      <w:tr w:rsidR="00C7304F" w:rsidRPr="00C7304F" w14:paraId="28CE8700" w14:textId="77777777" w:rsidTr="00C7304F">
        <w:trPr>
          <w:trHeight w:val="289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9C850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Cs/>
                <w:color w:val="000000"/>
                <w:sz w:val="16"/>
                <w:szCs w:val="16"/>
              </w:rPr>
              <w:t>G018141-1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F7F4A" w14:textId="11F5E276" w:rsidR="00C7304F" w:rsidRPr="00C7304F" w:rsidRDefault="00C7304F" w:rsidP="00C7304F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C7304F">
              <w:rPr>
                <w:rFonts w:cs="Times New Roman"/>
                <w:sz w:val="16"/>
                <w:szCs w:val="16"/>
              </w:rPr>
              <w:t>3170-3178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419B1" w14:textId="34894602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A4F60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3F8EE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1A13F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3BF1B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76B1E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51E91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24ACA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BDE02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0CD2A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BA750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0.05</w:t>
            </w:r>
          </w:p>
        </w:tc>
      </w:tr>
      <w:tr w:rsidR="00C7304F" w:rsidRPr="00C7304F" w14:paraId="7F3F4220" w14:textId="77777777" w:rsidTr="00C7304F">
        <w:trPr>
          <w:trHeight w:val="289"/>
        </w:trPr>
        <w:tc>
          <w:tcPr>
            <w:tcW w:w="0" w:type="auto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DC3CC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Cs/>
                <w:color w:val="000000"/>
                <w:sz w:val="16"/>
                <w:szCs w:val="16"/>
              </w:rPr>
              <w:t>G018142-1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0C6C7" w14:textId="20FD8017" w:rsidR="00C7304F" w:rsidRPr="00C7304F" w:rsidRDefault="00C7304F" w:rsidP="00C7304F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C7304F">
              <w:rPr>
                <w:rFonts w:cs="Times New Roman"/>
                <w:sz w:val="16"/>
                <w:szCs w:val="16"/>
              </w:rPr>
              <w:t>3298-3301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38CD98" w14:textId="31D2F514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33F544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55229E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1DFD55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8CA255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3C8BD8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CDA5B4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5AA1C4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FC9899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76E87D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20B7C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C7304F" w:rsidRPr="00C7304F" w14:paraId="7ED31815" w14:textId="77777777" w:rsidTr="00C7304F">
        <w:trPr>
          <w:trHeight w:val="289"/>
        </w:trPr>
        <w:tc>
          <w:tcPr>
            <w:tcW w:w="0" w:type="auto"/>
            <w:tcBorders>
              <w:top w:val="dashSmallGap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8BAAA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Cs/>
                <w:color w:val="000000"/>
                <w:sz w:val="16"/>
                <w:szCs w:val="16"/>
              </w:rPr>
              <w:t>G018144-1</w:t>
            </w:r>
          </w:p>
        </w:tc>
        <w:tc>
          <w:tcPr>
            <w:tcW w:w="0" w:type="auto"/>
            <w:tcBorders>
              <w:top w:val="dashSmallGap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F440348" w14:textId="3827C72D" w:rsidR="00C7304F" w:rsidRPr="00C7304F" w:rsidRDefault="00C7304F" w:rsidP="00C7304F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C7304F">
              <w:rPr>
                <w:rFonts w:cs="Times New Roman"/>
                <w:sz w:val="16"/>
                <w:szCs w:val="16"/>
              </w:rPr>
              <w:t>3455-3467</w:t>
            </w:r>
          </w:p>
        </w:tc>
        <w:tc>
          <w:tcPr>
            <w:tcW w:w="0" w:type="auto"/>
            <w:tcBorders>
              <w:top w:val="dashSmallGap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8B233" w14:textId="6FA670D8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93B2C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FEF5B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E773B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11855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F3F23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5D56A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92A15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05B05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09E2B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dashSmallGap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098CE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C7304F" w:rsidRPr="00C7304F" w14:paraId="0D10EE54" w14:textId="77777777" w:rsidTr="00C7304F">
        <w:trPr>
          <w:trHeight w:val="289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FEA93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Cs/>
                <w:color w:val="000000"/>
                <w:sz w:val="16"/>
                <w:szCs w:val="16"/>
              </w:rPr>
              <w:t>G018146-1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A10E69" w14:textId="6910D480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sz w:val="16"/>
                <w:szCs w:val="16"/>
              </w:rPr>
              <w:t>3550-3555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B8F41" w14:textId="4F3EC1E3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3A20E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CCD39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9F140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91385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EA51E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13489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92DEE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3EC35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9AAE8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E77A5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0.08</w:t>
            </w:r>
          </w:p>
        </w:tc>
      </w:tr>
      <w:tr w:rsidR="00C7304F" w:rsidRPr="00C7304F" w14:paraId="165EE21B" w14:textId="77777777" w:rsidTr="00C7304F">
        <w:trPr>
          <w:trHeight w:val="28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3C9E1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bCs/>
                <w:color w:val="000000"/>
                <w:sz w:val="16"/>
                <w:szCs w:val="16"/>
              </w:rPr>
              <w:t>G018147-1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7ED3D" w14:textId="45B51375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sz w:val="16"/>
                <w:szCs w:val="16"/>
              </w:rPr>
              <w:t>3660-3665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92D71C" w14:textId="7EB2B00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1.57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530F09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749925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1.70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240838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5C15C6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1.47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BC2711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33A4B8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1.19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43161C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B42643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2C9601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39103" w14:textId="77777777" w:rsidR="00C7304F" w:rsidRPr="00C7304F" w:rsidRDefault="00C7304F" w:rsidP="00C7304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C7304F">
              <w:rPr>
                <w:rFonts w:eastAsia="Times New Roman" w:cs="Times New Roman"/>
                <w:color w:val="000000"/>
                <w:sz w:val="16"/>
                <w:szCs w:val="16"/>
              </w:rPr>
              <w:t>0.46</w:t>
            </w:r>
          </w:p>
        </w:tc>
      </w:tr>
    </w:tbl>
    <w:p w14:paraId="532F50DC" w14:textId="77777777" w:rsidR="00C7304F" w:rsidRDefault="00C7304F">
      <w:pPr>
        <w:spacing w:before="0" w:after="200" w:line="276" w:lineRule="auto"/>
        <w:rPr>
          <w:szCs w:val="24"/>
        </w:rPr>
      </w:pPr>
    </w:p>
    <w:p w14:paraId="351F121E" w14:textId="77777777" w:rsidR="00C7304F" w:rsidRDefault="00C7304F">
      <w:pPr>
        <w:spacing w:before="0" w:after="200" w:line="276" w:lineRule="auto"/>
        <w:rPr>
          <w:szCs w:val="24"/>
        </w:rPr>
      </w:pPr>
      <w:r>
        <w:rPr>
          <w:szCs w:val="24"/>
        </w:rPr>
        <w:br w:type="page"/>
      </w:r>
    </w:p>
    <w:p w14:paraId="7E9A1FC4" w14:textId="5925935E" w:rsidR="00173249" w:rsidRPr="00173249" w:rsidRDefault="00173249" w:rsidP="00173249">
      <w:pPr>
        <w:pStyle w:val="Caption"/>
        <w:rPr>
          <w:b w:val="0"/>
        </w:rPr>
      </w:pPr>
      <w:r>
        <w:lastRenderedPageBreak/>
        <w:t xml:space="preserve">Supplementary Table </w:t>
      </w:r>
      <w:r w:rsidR="00932601">
        <w:fldChar w:fldCharType="begin"/>
      </w:r>
      <w:r w:rsidR="00932601">
        <w:instrText xml:space="preserve"> SEQ Supplementary_Table \* ARABIC </w:instrText>
      </w:r>
      <w:r w:rsidR="00932601">
        <w:fldChar w:fldCharType="separate"/>
      </w:r>
      <w:r w:rsidR="0026546B">
        <w:rPr>
          <w:noProof/>
        </w:rPr>
        <w:t>4</w:t>
      </w:r>
      <w:r w:rsidR="00932601">
        <w:rPr>
          <w:noProof/>
        </w:rPr>
        <w:fldChar w:fldCharType="end"/>
      </w:r>
      <w:r>
        <w:t xml:space="preserve">: </w:t>
      </w:r>
      <w:r w:rsidRPr="00173249">
        <w:rPr>
          <w:b w:val="0"/>
          <w:i/>
        </w:rPr>
        <w:t>n</w:t>
      </w:r>
      <w:r w:rsidRPr="00173249">
        <w:rPr>
          <w:b w:val="0"/>
        </w:rPr>
        <w:t>-Alkane concentrations in µg g</w:t>
      </w:r>
      <w:r w:rsidRPr="00173249">
        <w:rPr>
          <w:b w:val="0"/>
          <w:vertAlign w:val="superscript"/>
        </w:rPr>
        <w:t>-1</w:t>
      </w:r>
      <w:r w:rsidRPr="00173249">
        <w:rPr>
          <w:b w:val="0"/>
        </w:rPr>
        <w:t xml:space="preserve"> </w:t>
      </w:r>
      <w:r>
        <w:rPr>
          <w:b w:val="0"/>
        </w:rPr>
        <w:t>total organic carbon (TOC)</w:t>
      </w:r>
      <w:r w:rsidRPr="00173249">
        <w:rPr>
          <w:b w:val="0"/>
        </w:rPr>
        <w:t xml:space="preserve"> of Goltsovoye Lake sediment core PG2412</w:t>
      </w:r>
      <w:r>
        <w:rPr>
          <w:b w:val="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45"/>
        <w:gridCol w:w="910"/>
        <w:gridCol w:w="576"/>
        <w:gridCol w:w="576"/>
        <w:gridCol w:w="576"/>
        <w:gridCol w:w="576"/>
        <w:gridCol w:w="656"/>
        <w:gridCol w:w="576"/>
        <w:gridCol w:w="656"/>
        <w:gridCol w:w="576"/>
        <w:gridCol w:w="576"/>
        <w:gridCol w:w="574"/>
        <w:gridCol w:w="576"/>
      </w:tblGrid>
      <w:tr w:rsidR="00173249" w:rsidRPr="00173249" w14:paraId="3C981602" w14:textId="77777777" w:rsidTr="00173249">
        <w:trPr>
          <w:trHeight w:val="290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DFF4E" w14:textId="77777777" w:rsidR="00173249" w:rsidRPr="00173249" w:rsidRDefault="00173249" w:rsidP="00173249">
            <w:pPr>
              <w:spacing w:before="0" w:after="0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GFZ no.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85BA1" w14:textId="77777777" w:rsidR="00173249" w:rsidRPr="00173249" w:rsidRDefault="00173249" w:rsidP="00173249">
            <w:pPr>
              <w:spacing w:before="0" w:after="0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Depth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018EA" w14:textId="77777777" w:rsidR="00173249" w:rsidRPr="00173249" w:rsidRDefault="00173249" w:rsidP="0017324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n</w:t>
            </w:r>
            <w:r w:rsidRPr="0017324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-C</w:t>
            </w:r>
            <w:r w:rsidRPr="0017324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D8925D" w14:textId="77777777" w:rsidR="00173249" w:rsidRPr="00173249" w:rsidRDefault="00173249" w:rsidP="0017324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n</w:t>
            </w:r>
            <w:r w:rsidRPr="0017324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-C</w:t>
            </w:r>
            <w:r w:rsidRPr="0017324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73CCF5" w14:textId="77777777" w:rsidR="00173249" w:rsidRPr="00173249" w:rsidRDefault="00173249" w:rsidP="0017324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n</w:t>
            </w:r>
            <w:r w:rsidRPr="0017324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-C</w:t>
            </w:r>
            <w:r w:rsidRPr="0017324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8A9E4E" w14:textId="77777777" w:rsidR="00173249" w:rsidRPr="00173249" w:rsidRDefault="00173249" w:rsidP="0017324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n</w:t>
            </w:r>
            <w:r w:rsidRPr="0017324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-C</w:t>
            </w:r>
            <w:r w:rsidRPr="0017324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E8053B" w14:textId="77777777" w:rsidR="00173249" w:rsidRPr="00173249" w:rsidRDefault="00173249" w:rsidP="0017324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n</w:t>
            </w:r>
            <w:r w:rsidRPr="0017324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-C</w:t>
            </w:r>
            <w:r w:rsidRPr="0017324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1D7BAD" w14:textId="77777777" w:rsidR="00173249" w:rsidRPr="00173249" w:rsidRDefault="00173249" w:rsidP="0017324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n</w:t>
            </w:r>
            <w:r w:rsidRPr="0017324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-C</w:t>
            </w:r>
            <w:r w:rsidRPr="0017324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1E947C" w14:textId="77777777" w:rsidR="00173249" w:rsidRPr="00173249" w:rsidRDefault="00173249" w:rsidP="0017324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n</w:t>
            </w:r>
            <w:r w:rsidRPr="0017324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-C</w:t>
            </w:r>
            <w:r w:rsidRPr="0017324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331D9B" w14:textId="77777777" w:rsidR="00173249" w:rsidRPr="00173249" w:rsidRDefault="00173249" w:rsidP="0017324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n</w:t>
            </w:r>
            <w:r w:rsidRPr="0017324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-C</w:t>
            </w:r>
            <w:r w:rsidRPr="0017324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03A4DD" w14:textId="77777777" w:rsidR="00173249" w:rsidRPr="00173249" w:rsidRDefault="00173249" w:rsidP="0017324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n</w:t>
            </w:r>
            <w:r w:rsidRPr="0017324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-C</w:t>
            </w:r>
            <w:r w:rsidRPr="0017324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D89F4F" w14:textId="77777777" w:rsidR="00173249" w:rsidRPr="00173249" w:rsidRDefault="00173249" w:rsidP="0017324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n</w:t>
            </w:r>
            <w:r w:rsidRPr="0017324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-C</w:t>
            </w:r>
            <w:r w:rsidRPr="0017324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645830" w14:textId="77777777" w:rsidR="00173249" w:rsidRPr="00173249" w:rsidRDefault="00173249" w:rsidP="0017324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n</w:t>
            </w:r>
            <w:r w:rsidRPr="0017324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-C</w:t>
            </w:r>
            <w:r w:rsidRPr="0017324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vertAlign w:val="subscript"/>
              </w:rPr>
              <w:t>33</w:t>
            </w:r>
          </w:p>
        </w:tc>
      </w:tr>
      <w:tr w:rsidR="00173249" w:rsidRPr="00173249" w14:paraId="72029E14" w14:textId="77777777" w:rsidTr="00173249">
        <w:trPr>
          <w:trHeight w:val="290"/>
        </w:trPr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9FF16" w14:textId="77777777" w:rsidR="00173249" w:rsidRPr="00173249" w:rsidRDefault="00173249" w:rsidP="00173249">
            <w:pPr>
              <w:spacing w:before="0" w:after="0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BEE11" w14:textId="10A4EDED" w:rsidR="00173249" w:rsidRPr="00173249" w:rsidRDefault="00173249" w:rsidP="00173249">
            <w:pPr>
              <w:spacing w:before="0" w:after="0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[cm]</w:t>
            </w:r>
          </w:p>
        </w:tc>
        <w:tc>
          <w:tcPr>
            <w:tcW w:w="0" w:type="auto"/>
            <w:gridSpan w:val="11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AD32A17" w14:textId="07CE9743" w:rsidR="00173249" w:rsidRPr="00173249" w:rsidRDefault="00173249" w:rsidP="0017324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[µg g</w:t>
            </w:r>
            <w:r w:rsidRPr="00C7304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vertAlign w:val="superscript"/>
              </w:rPr>
              <w:t>-1</w:t>
            </w: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TOC]</w:t>
            </w:r>
          </w:p>
        </w:tc>
      </w:tr>
      <w:tr w:rsidR="00173249" w:rsidRPr="00173249" w14:paraId="39E4ECE8" w14:textId="77777777" w:rsidTr="00173249">
        <w:trPr>
          <w:trHeight w:val="290"/>
        </w:trPr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12C36" w14:textId="77777777" w:rsidR="00173249" w:rsidRPr="00173249" w:rsidRDefault="00173249" w:rsidP="00173249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G018122-1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9D328" w14:textId="77777777" w:rsidR="00173249" w:rsidRPr="00173249" w:rsidRDefault="00173249" w:rsidP="0017324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555-560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68091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53.73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F2F1D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16.70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F4FDE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62.18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7B384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15.16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EADCF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126.52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EDCC2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13.87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7A9F0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107.50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F1D27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8.37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E2727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84.65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0CFAC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3.84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BBE6B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26.79</w:t>
            </w:r>
          </w:p>
        </w:tc>
      </w:tr>
      <w:tr w:rsidR="00173249" w:rsidRPr="00173249" w14:paraId="4A3E84F4" w14:textId="77777777" w:rsidTr="00173249">
        <w:trPr>
          <w:trHeight w:val="290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1588D" w14:textId="77777777" w:rsidR="00173249" w:rsidRPr="00173249" w:rsidRDefault="00173249" w:rsidP="00173249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G018123-1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ECBA7" w14:textId="77777777" w:rsidR="00173249" w:rsidRPr="00173249" w:rsidRDefault="00173249" w:rsidP="0017324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666-672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78282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38.78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C6A1F2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10.83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3FB042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47.12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59AAD2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11.58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FB01C6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113.50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7FC759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12.70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0F6092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104.34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F8A691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7.98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1AE73C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84.38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25CB7A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3.39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FBE9A0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24.61</w:t>
            </w:r>
          </w:p>
        </w:tc>
      </w:tr>
      <w:tr w:rsidR="00173249" w:rsidRPr="00173249" w14:paraId="139EFEE0" w14:textId="77777777" w:rsidTr="00173249">
        <w:trPr>
          <w:trHeight w:val="290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F58B5" w14:textId="77777777" w:rsidR="00173249" w:rsidRPr="00173249" w:rsidRDefault="00173249" w:rsidP="00173249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G018124-1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B1050" w14:textId="77777777" w:rsidR="00173249" w:rsidRPr="00173249" w:rsidRDefault="00173249" w:rsidP="0017324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910-930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DB0DD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44.81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E70C64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13.39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D326C8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50.47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8380F3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12.29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F6D042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108.59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A02FA0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12.38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4FB0B7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90.86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3B4109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7.13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3AC6F9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78.83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EFE39F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4.36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FC2832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25.11</w:t>
            </w:r>
          </w:p>
        </w:tc>
      </w:tr>
      <w:tr w:rsidR="00173249" w:rsidRPr="00173249" w14:paraId="6F1EC356" w14:textId="77777777" w:rsidTr="00173249">
        <w:trPr>
          <w:trHeight w:val="290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4A2D4" w14:textId="77777777" w:rsidR="00173249" w:rsidRPr="00173249" w:rsidRDefault="00173249" w:rsidP="00173249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G018125-1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7757C" w14:textId="77777777" w:rsidR="00173249" w:rsidRPr="00173249" w:rsidRDefault="00173249" w:rsidP="0017324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1065-1074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2E10D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21.89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F082BE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8.55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D496C1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32.71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A83AE3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7.98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E7E8F5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71.45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E0FEAE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12.39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9746D5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73.23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852941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5.04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8C6E37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79.00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6D1862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3.43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4D50BA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25.34</w:t>
            </w:r>
          </w:p>
        </w:tc>
      </w:tr>
      <w:tr w:rsidR="00173249" w:rsidRPr="00173249" w14:paraId="77D84C4F" w14:textId="77777777" w:rsidTr="00173249">
        <w:trPr>
          <w:trHeight w:val="290"/>
        </w:trPr>
        <w:tc>
          <w:tcPr>
            <w:tcW w:w="0" w:type="auto"/>
            <w:tcBorders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8BD4C" w14:textId="77777777" w:rsidR="00173249" w:rsidRPr="00173249" w:rsidRDefault="00173249" w:rsidP="00173249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G018126-1</w:t>
            </w:r>
          </w:p>
        </w:tc>
        <w:tc>
          <w:tcPr>
            <w:tcW w:w="0" w:type="auto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2B43F" w14:textId="77777777" w:rsidR="00173249" w:rsidRPr="00173249" w:rsidRDefault="00173249" w:rsidP="0017324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1155-1160</w:t>
            </w:r>
          </w:p>
        </w:tc>
        <w:tc>
          <w:tcPr>
            <w:tcW w:w="0" w:type="auto"/>
            <w:tcBorders>
              <w:left w:val="single" w:sz="4" w:space="0" w:color="auto"/>
              <w:bottom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7189B218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20.06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4A82416C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7.62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0214AC12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27.59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6E19EE3A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6.58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73D5100B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60.19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4FD57932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8.25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4B974F1A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65.34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06C26D6B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5.61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6BEC5498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68.42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64764A4C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1.97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290D21D9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24.52</w:t>
            </w:r>
          </w:p>
        </w:tc>
      </w:tr>
      <w:tr w:rsidR="00173249" w:rsidRPr="00173249" w14:paraId="5FE9701C" w14:textId="77777777" w:rsidTr="00173249">
        <w:trPr>
          <w:trHeight w:val="290"/>
        </w:trPr>
        <w:tc>
          <w:tcPr>
            <w:tcW w:w="0" w:type="auto"/>
            <w:tcBorders>
              <w:top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461AB" w14:textId="77777777" w:rsidR="00173249" w:rsidRPr="00173249" w:rsidRDefault="00173249" w:rsidP="00173249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G018127-1</w:t>
            </w:r>
          </w:p>
        </w:tc>
        <w:tc>
          <w:tcPr>
            <w:tcW w:w="0" w:type="auto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3B76A" w14:textId="77777777" w:rsidR="00173249" w:rsidRPr="00173249" w:rsidRDefault="00173249" w:rsidP="0017324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1400-1430</w:t>
            </w:r>
          </w:p>
        </w:tc>
        <w:tc>
          <w:tcPr>
            <w:tcW w:w="0" w:type="auto"/>
            <w:tcBorders>
              <w:top w:val="dashSmallGap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00C44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22.03</w:t>
            </w:r>
          </w:p>
        </w:tc>
        <w:tc>
          <w:tcPr>
            <w:tcW w:w="0" w:type="auto"/>
            <w:tcBorders>
              <w:top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0FD34D5F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7.33</w:t>
            </w:r>
          </w:p>
        </w:tc>
        <w:tc>
          <w:tcPr>
            <w:tcW w:w="0" w:type="auto"/>
            <w:tcBorders>
              <w:top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384BDF9F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29.42</w:t>
            </w:r>
          </w:p>
        </w:tc>
        <w:tc>
          <w:tcPr>
            <w:tcW w:w="0" w:type="auto"/>
            <w:tcBorders>
              <w:top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51CEB3BF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5.94</w:t>
            </w:r>
          </w:p>
        </w:tc>
        <w:tc>
          <w:tcPr>
            <w:tcW w:w="0" w:type="auto"/>
            <w:tcBorders>
              <w:top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01D29031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54.45</w:t>
            </w:r>
          </w:p>
        </w:tc>
        <w:tc>
          <w:tcPr>
            <w:tcW w:w="0" w:type="auto"/>
            <w:tcBorders>
              <w:top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05F24733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5.66</w:t>
            </w:r>
          </w:p>
        </w:tc>
        <w:tc>
          <w:tcPr>
            <w:tcW w:w="0" w:type="auto"/>
            <w:tcBorders>
              <w:top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3AA22721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52.68</w:t>
            </w:r>
          </w:p>
        </w:tc>
        <w:tc>
          <w:tcPr>
            <w:tcW w:w="0" w:type="auto"/>
            <w:tcBorders>
              <w:top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79C3DEEA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3.51</w:t>
            </w:r>
          </w:p>
        </w:tc>
        <w:tc>
          <w:tcPr>
            <w:tcW w:w="0" w:type="auto"/>
            <w:tcBorders>
              <w:top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6A4BA1EE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46.29</w:t>
            </w:r>
          </w:p>
        </w:tc>
        <w:tc>
          <w:tcPr>
            <w:tcW w:w="0" w:type="auto"/>
            <w:tcBorders>
              <w:top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72900917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0" w:type="auto"/>
            <w:tcBorders>
              <w:top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1AB9AB32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14.44</w:t>
            </w:r>
          </w:p>
        </w:tc>
      </w:tr>
      <w:tr w:rsidR="00173249" w:rsidRPr="00173249" w14:paraId="2CC1A778" w14:textId="77777777" w:rsidTr="00173249">
        <w:trPr>
          <w:trHeight w:val="290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EBEF0" w14:textId="77777777" w:rsidR="00173249" w:rsidRPr="00173249" w:rsidRDefault="00173249" w:rsidP="00173249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G018128-1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FABB8" w14:textId="77777777" w:rsidR="00173249" w:rsidRPr="00173249" w:rsidRDefault="00173249" w:rsidP="0017324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1556-1562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B83F8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32.61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A27790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11.90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D1D18A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44.78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606949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9.68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B3DA4D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83.25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CAB26F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10.18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2C2CE8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77.34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C39F4B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5.86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C2C002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72.45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4CFCAC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2.91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861432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24.85</w:t>
            </w:r>
          </w:p>
        </w:tc>
      </w:tr>
      <w:tr w:rsidR="00173249" w:rsidRPr="00173249" w14:paraId="7BB41992" w14:textId="77777777" w:rsidTr="00173249">
        <w:trPr>
          <w:trHeight w:val="290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27040" w14:textId="77777777" w:rsidR="00173249" w:rsidRPr="00173249" w:rsidRDefault="00173249" w:rsidP="00173249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G018129-1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90FEE" w14:textId="77777777" w:rsidR="00173249" w:rsidRPr="00173249" w:rsidRDefault="00173249" w:rsidP="0017324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1682-1687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4FEA5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31.51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E9C9F9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11.69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F61A9F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40.14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67EBFA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D4A1B9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75.39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4D101F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9.58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704DE7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79.69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696C30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5.01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683C0A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72.19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D413DE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2.49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0AE305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23.96</w:t>
            </w:r>
          </w:p>
        </w:tc>
      </w:tr>
      <w:tr w:rsidR="00173249" w:rsidRPr="00173249" w14:paraId="54476356" w14:textId="77777777" w:rsidTr="00173249">
        <w:trPr>
          <w:trHeight w:val="290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5DF50" w14:textId="77777777" w:rsidR="00173249" w:rsidRPr="00173249" w:rsidRDefault="00173249" w:rsidP="00173249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G018133-1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4E1D8" w14:textId="77777777" w:rsidR="00173249" w:rsidRPr="00173249" w:rsidRDefault="00173249" w:rsidP="0017324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2169-2176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8F6E2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42.18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1406A8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18.46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502A9B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43.29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7F5267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13.38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8907F1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55.36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02902E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11.56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61F048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51.36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4BBD24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11.17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A3F6C1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37.54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3E1A70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2.42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8909BC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13.95</w:t>
            </w:r>
          </w:p>
        </w:tc>
      </w:tr>
      <w:tr w:rsidR="00173249" w:rsidRPr="00173249" w14:paraId="42502DFE" w14:textId="77777777" w:rsidTr="00173249">
        <w:trPr>
          <w:trHeight w:val="290"/>
        </w:trPr>
        <w:tc>
          <w:tcPr>
            <w:tcW w:w="0" w:type="auto"/>
            <w:tcBorders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AC5C3" w14:textId="77777777" w:rsidR="00173249" w:rsidRPr="00173249" w:rsidRDefault="00173249" w:rsidP="00173249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G018134-1</w:t>
            </w:r>
          </w:p>
        </w:tc>
        <w:tc>
          <w:tcPr>
            <w:tcW w:w="0" w:type="auto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1BCC9" w14:textId="77777777" w:rsidR="00173249" w:rsidRPr="00173249" w:rsidRDefault="00173249" w:rsidP="0017324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2306-2310</w:t>
            </w:r>
          </w:p>
        </w:tc>
        <w:tc>
          <w:tcPr>
            <w:tcW w:w="0" w:type="auto"/>
            <w:tcBorders>
              <w:left w:val="single" w:sz="4" w:space="0" w:color="auto"/>
              <w:bottom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45F4108F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45.10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3F2C17DD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18.19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199C51EE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53.22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1CFFC65E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15.93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1B69D2C0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84.59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45C6D7FB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13.01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785895EA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82.62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797C3B20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10.18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2DF5240D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64.04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3074D014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2.75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0C5F6271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20.32</w:t>
            </w:r>
          </w:p>
        </w:tc>
      </w:tr>
      <w:tr w:rsidR="00173249" w:rsidRPr="00173249" w14:paraId="4911410B" w14:textId="77777777" w:rsidTr="00173249">
        <w:trPr>
          <w:trHeight w:val="290"/>
        </w:trPr>
        <w:tc>
          <w:tcPr>
            <w:tcW w:w="0" w:type="auto"/>
            <w:tcBorders>
              <w:top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131CF" w14:textId="77777777" w:rsidR="00173249" w:rsidRPr="00173249" w:rsidRDefault="00173249" w:rsidP="00173249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G018137-1</w:t>
            </w:r>
          </w:p>
        </w:tc>
        <w:tc>
          <w:tcPr>
            <w:tcW w:w="0" w:type="auto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07F14" w14:textId="77777777" w:rsidR="00173249" w:rsidRPr="00173249" w:rsidRDefault="00173249" w:rsidP="0017324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2667-2677</w:t>
            </w:r>
          </w:p>
        </w:tc>
        <w:tc>
          <w:tcPr>
            <w:tcW w:w="0" w:type="auto"/>
            <w:tcBorders>
              <w:top w:val="dashSmallGap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81AE7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35.22</w:t>
            </w:r>
          </w:p>
        </w:tc>
        <w:tc>
          <w:tcPr>
            <w:tcW w:w="0" w:type="auto"/>
            <w:tcBorders>
              <w:top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02ACD455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13.07</w:t>
            </w:r>
          </w:p>
        </w:tc>
        <w:tc>
          <w:tcPr>
            <w:tcW w:w="0" w:type="auto"/>
            <w:tcBorders>
              <w:top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3B5A6E23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42.25</w:t>
            </w:r>
          </w:p>
        </w:tc>
        <w:tc>
          <w:tcPr>
            <w:tcW w:w="0" w:type="auto"/>
            <w:tcBorders>
              <w:top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17400378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11.26</w:t>
            </w:r>
          </w:p>
        </w:tc>
        <w:tc>
          <w:tcPr>
            <w:tcW w:w="0" w:type="auto"/>
            <w:tcBorders>
              <w:top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0DD1D968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70.86</w:t>
            </w:r>
          </w:p>
        </w:tc>
        <w:tc>
          <w:tcPr>
            <w:tcW w:w="0" w:type="auto"/>
            <w:tcBorders>
              <w:top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468E10D8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8.86</w:t>
            </w:r>
          </w:p>
        </w:tc>
        <w:tc>
          <w:tcPr>
            <w:tcW w:w="0" w:type="auto"/>
            <w:tcBorders>
              <w:top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532912CC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64.44</w:t>
            </w:r>
          </w:p>
        </w:tc>
        <w:tc>
          <w:tcPr>
            <w:tcW w:w="0" w:type="auto"/>
            <w:tcBorders>
              <w:top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69C2FE43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6.53</w:t>
            </w:r>
          </w:p>
        </w:tc>
        <w:tc>
          <w:tcPr>
            <w:tcW w:w="0" w:type="auto"/>
            <w:tcBorders>
              <w:top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78A14E97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53.31</w:t>
            </w:r>
          </w:p>
        </w:tc>
        <w:tc>
          <w:tcPr>
            <w:tcW w:w="0" w:type="auto"/>
            <w:tcBorders>
              <w:top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5F50F987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dashSmallGap" w:sz="4" w:space="0" w:color="auto"/>
            </w:tcBorders>
            <w:shd w:val="clear" w:color="auto" w:fill="auto"/>
            <w:noWrap/>
            <w:vAlign w:val="bottom"/>
            <w:hideMark/>
          </w:tcPr>
          <w:p w14:paraId="4081A7DB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16.51</w:t>
            </w:r>
          </w:p>
        </w:tc>
      </w:tr>
      <w:tr w:rsidR="00173249" w:rsidRPr="00173249" w14:paraId="57CEAA26" w14:textId="77777777" w:rsidTr="00173249">
        <w:trPr>
          <w:trHeight w:val="290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91D96" w14:textId="77777777" w:rsidR="00173249" w:rsidRPr="00173249" w:rsidRDefault="00173249" w:rsidP="00173249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G018139-1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0CE1F" w14:textId="77777777" w:rsidR="00173249" w:rsidRPr="00173249" w:rsidRDefault="00173249" w:rsidP="0017324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2920-2924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051CE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15.54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EF1DCE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7.09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575D19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14.72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9B6C44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4.89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951A90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19.75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28C015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3.91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5DC130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21.56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C94D4A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3.63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A6FDA7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18.97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5DCD7B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A0AB0B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5.26</w:t>
            </w:r>
          </w:p>
        </w:tc>
      </w:tr>
      <w:tr w:rsidR="00173249" w:rsidRPr="00173249" w14:paraId="460F17B1" w14:textId="77777777" w:rsidTr="00173249">
        <w:trPr>
          <w:trHeight w:val="290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255E3" w14:textId="77777777" w:rsidR="00173249" w:rsidRPr="00173249" w:rsidRDefault="00173249" w:rsidP="00173249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G018146-1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5B664" w14:textId="77777777" w:rsidR="00173249" w:rsidRPr="00173249" w:rsidRDefault="00173249" w:rsidP="0017324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3550-3555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2D465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6.15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8B1E21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2.58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0F9FFE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6.30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79C278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2.43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263E59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6.22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32C47B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2.03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A88EF4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4.81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81129C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2.77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B3E123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2.67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D0B5DB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DD90F6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1.87</w:t>
            </w:r>
          </w:p>
        </w:tc>
      </w:tr>
      <w:tr w:rsidR="00173249" w:rsidRPr="00173249" w14:paraId="2F09615C" w14:textId="77777777" w:rsidTr="00173249">
        <w:trPr>
          <w:trHeight w:val="290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CB179" w14:textId="77777777" w:rsidR="00173249" w:rsidRPr="00173249" w:rsidRDefault="00173249" w:rsidP="00173249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G018147-1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1566F" w14:textId="77777777" w:rsidR="00173249" w:rsidRPr="00173249" w:rsidRDefault="00173249" w:rsidP="00173249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3660-3665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DB43F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16.65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D89926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8.84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780C7D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18.01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83EE66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7.27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5DBAD6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15.60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D58048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5.27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A70A26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12.61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3D0BED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4.53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FF5ECF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6.22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E511A0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1.20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E20C94" w14:textId="77777777" w:rsidR="00173249" w:rsidRPr="00173249" w:rsidRDefault="00173249" w:rsidP="0017324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173249">
              <w:rPr>
                <w:rFonts w:eastAsia="Times New Roman" w:cs="Times New Roman"/>
                <w:color w:val="000000"/>
                <w:sz w:val="16"/>
                <w:szCs w:val="16"/>
              </w:rPr>
              <w:t>4.85</w:t>
            </w:r>
          </w:p>
        </w:tc>
      </w:tr>
    </w:tbl>
    <w:p w14:paraId="6B984520" w14:textId="593DDB9E" w:rsidR="006978AB" w:rsidRDefault="006978AB">
      <w:pPr>
        <w:spacing w:before="0" w:after="200" w:line="276" w:lineRule="auto"/>
        <w:rPr>
          <w:szCs w:val="24"/>
        </w:rPr>
      </w:pPr>
      <w:r>
        <w:rPr>
          <w:szCs w:val="24"/>
        </w:rPr>
        <w:br w:type="page"/>
      </w:r>
    </w:p>
    <w:p w14:paraId="5E56C6CF" w14:textId="77777777" w:rsidR="008D7411" w:rsidRDefault="008D7411" w:rsidP="008D7411">
      <w:pPr>
        <w:keepNext/>
        <w:spacing w:before="0" w:after="200" w:line="276" w:lineRule="auto"/>
      </w:pPr>
      <w:r>
        <w:rPr>
          <w:noProof/>
          <w:szCs w:val="24"/>
        </w:rPr>
        <w:lastRenderedPageBreak/>
        <w:drawing>
          <wp:inline distT="0" distB="0" distL="0" distR="0" wp14:anchorId="457190C5" wp14:editId="6349E95E">
            <wp:extent cx="2952000" cy="7939862"/>
            <wp:effectExtent l="0" t="0" r="127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Figure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793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F4847" w14:textId="0769772D" w:rsidR="008D7411" w:rsidRDefault="008D7411" w:rsidP="008D7411">
      <w:pPr>
        <w:pStyle w:val="Caption"/>
        <w:rPr>
          <w:b w:val="0"/>
        </w:rPr>
      </w:pPr>
      <w:r>
        <w:t xml:space="preserve">Supplementary Figure </w:t>
      </w:r>
      <w:r w:rsidR="00932601">
        <w:fldChar w:fldCharType="begin"/>
      </w:r>
      <w:r w:rsidR="00932601">
        <w:instrText xml:space="preserve"> SEQ Supplementary_Figure \* ARABIC </w:instrText>
      </w:r>
      <w:r w:rsidR="00932601">
        <w:fldChar w:fldCharType="separate"/>
      </w:r>
      <w:r w:rsidR="000127F9">
        <w:rPr>
          <w:noProof/>
        </w:rPr>
        <w:t>1</w:t>
      </w:r>
      <w:r w:rsidR="00932601">
        <w:rPr>
          <w:noProof/>
        </w:rPr>
        <w:fldChar w:fldCharType="end"/>
      </w:r>
      <w:r>
        <w:t xml:space="preserve">: </w:t>
      </w:r>
      <w:r w:rsidRPr="008D7411">
        <w:rPr>
          <w:b w:val="0"/>
        </w:rPr>
        <w:t>Grain size distribution of PG2412. Mean and standard deviation plotted per unit. Units indicated on the right.</w:t>
      </w:r>
    </w:p>
    <w:p w14:paraId="288BFBD8" w14:textId="77777777" w:rsidR="000127F9" w:rsidRDefault="000127F9" w:rsidP="000127F9">
      <w:pPr>
        <w:pStyle w:val="NoSpacing"/>
        <w:keepNext/>
      </w:pPr>
      <w:r>
        <w:rPr>
          <w:noProof/>
        </w:rPr>
        <w:lastRenderedPageBreak/>
        <w:drawing>
          <wp:inline distT="0" distB="0" distL="0" distR="0" wp14:anchorId="0FAE83EC" wp14:editId="6AAFF37C">
            <wp:extent cx="6208395" cy="282067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Figure2-0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C1276" w14:textId="15497CAF" w:rsidR="000127F9" w:rsidRPr="000127F9" w:rsidRDefault="000127F9" w:rsidP="000127F9">
      <w:pPr>
        <w:pStyle w:val="Caption"/>
        <w:rPr>
          <w:b w:val="0"/>
        </w:rPr>
      </w:pPr>
      <w:r>
        <w:t xml:space="preserve">Supplementary Figure </w:t>
      </w:r>
      <w:r w:rsidR="00932601">
        <w:fldChar w:fldCharType="begin"/>
      </w:r>
      <w:r w:rsidR="00932601">
        <w:instrText xml:space="preserve"> SEQ Supplementary_Figure \* ARABIC </w:instrText>
      </w:r>
      <w:r w:rsidR="00932601">
        <w:fldChar w:fldCharType="separate"/>
      </w:r>
      <w:r>
        <w:rPr>
          <w:noProof/>
        </w:rPr>
        <w:t>2</w:t>
      </w:r>
      <w:r w:rsidR="00932601">
        <w:rPr>
          <w:noProof/>
        </w:rPr>
        <w:fldChar w:fldCharType="end"/>
      </w:r>
      <w:r>
        <w:t xml:space="preserve">: </w:t>
      </w:r>
      <w:r w:rsidRPr="000127F9">
        <w:rPr>
          <w:b w:val="0"/>
        </w:rPr>
        <w:t>Pictures of</w:t>
      </w:r>
      <w:r w:rsidR="00854E51">
        <w:rPr>
          <w:b w:val="0"/>
        </w:rPr>
        <w:t xml:space="preserve"> Goltsovoye Lake sediment core PG2412</w:t>
      </w:r>
      <w:r w:rsidRPr="000127F9">
        <w:rPr>
          <w:b w:val="0"/>
        </w:rPr>
        <w:t xml:space="preserve">. (A) Cryoturbation of organic material at 3558-3555 </w:t>
      </w:r>
      <w:r w:rsidR="00FF5834">
        <w:rPr>
          <w:b w:val="0"/>
        </w:rPr>
        <w:t>cm deep</w:t>
      </w:r>
      <w:r w:rsidRPr="000127F9">
        <w:rPr>
          <w:b w:val="0"/>
        </w:rPr>
        <w:t xml:space="preserve">, (B) inclusion of large organic remains up to 4 </w:t>
      </w:r>
      <w:r w:rsidR="00E2767E">
        <w:rPr>
          <w:b w:val="0"/>
        </w:rPr>
        <w:t xml:space="preserve">cm </w:t>
      </w:r>
      <w:r w:rsidRPr="000127F9">
        <w:rPr>
          <w:b w:val="0"/>
        </w:rPr>
        <w:t>long</w:t>
      </w:r>
      <w:r w:rsidR="00FF5834">
        <w:rPr>
          <w:b w:val="0"/>
        </w:rPr>
        <w:t xml:space="preserve"> at </w:t>
      </w:r>
      <w:r w:rsidR="00FF5834" w:rsidRPr="000127F9">
        <w:rPr>
          <w:b w:val="0"/>
        </w:rPr>
        <w:t xml:space="preserve">3570 </w:t>
      </w:r>
      <w:r w:rsidR="00FF5834">
        <w:rPr>
          <w:b w:val="0"/>
        </w:rPr>
        <w:t>cm deep</w:t>
      </w:r>
      <w:r w:rsidRPr="000127F9">
        <w:rPr>
          <w:b w:val="0"/>
        </w:rPr>
        <w:t>.</w:t>
      </w:r>
    </w:p>
    <w:p w14:paraId="638B662B" w14:textId="77777777" w:rsidR="008D7411" w:rsidRDefault="008D7411" w:rsidP="008D7411">
      <w:pPr>
        <w:pStyle w:val="Caption"/>
        <w:jc w:val="both"/>
      </w:pPr>
      <w:r>
        <w:rPr>
          <w:b w:val="0"/>
          <w:i/>
          <w:noProof/>
        </w:rPr>
        <w:lastRenderedPageBreak/>
        <w:drawing>
          <wp:inline distT="0" distB="0" distL="0" distR="0" wp14:anchorId="37B8FCB0" wp14:editId="0250E0B8">
            <wp:extent cx="6208395" cy="758634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Figure2-0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9047" w14:textId="70957CD4" w:rsidR="00FE5A5D" w:rsidRDefault="008D7411" w:rsidP="008D7411">
      <w:pPr>
        <w:pStyle w:val="Caption"/>
        <w:jc w:val="both"/>
        <w:rPr>
          <w:b w:val="0"/>
        </w:rPr>
      </w:pPr>
      <w:r>
        <w:t xml:space="preserve">Supplementary Figure </w:t>
      </w:r>
      <w:r w:rsidR="00932601">
        <w:fldChar w:fldCharType="begin"/>
      </w:r>
      <w:r w:rsidR="00932601">
        <w:instrText xml:space="preserve"> SEQ Supplementary_Figure \* ARABIC </w:instrText>
      </w:r>
      <w:r w:rsidR="00932601">
        <w:fldChar w:fldCharType="separate"/>
      </w:r>
      <w:r w:rsidR="000127F9">
        <w:rPr>
          <w:noProof/>
        </w:rPr>
        <w:t>3</w:t>
      </w:r>
      <w:r w:rsidR="00932601">
        <w:rPr>
          <w:noProof/>
        </w:rPr>
        <w:fldChar w:fldCharType="end"/>
      </w:r>
      <w:r>
        <w:t xml:space="preserve">: </w:t>
      </w:r>
      <w:r w:rsidRPr="008D7411">
        <w:rPr>
          <w:b w:val="0"/>
          <w:i/>
        </w:rPr>
        <w:t>n</w:t>
      </w:r>
      <w:r w:rsidRPr="008D7411">
        <w:rPr>
          <w:b w:val="0"/>
        </w:rPr>
        <w:t>-Alkane distribution in Goltsovoye Lake sediment core PG2412. Depth below ice surface indicated above graphs. Maximum abundance marked in black. Note: y-axes are scaled differently. Units indicated on the right.</w:t>
      </w:r>
    </w:p>
    <w:p w14:paraId="1581C3FC" w14:textId="7E0ABD07" w:rsidR="00FE5A5D" w:rsidRDefault="00FE5A5D">
      <w:pPr>
        <w:spacing w:before="0" w:after="200" w:line="276" w:lineRule="auto"/>
        <w:rPr>
          <w:rFonts w:cs="Times New Roman"/>
          <w:bCs/>
          <w:szCs w:val="24"/>
        </w:rPr>
      </w:pPr>
    </w:p>
    <w:p w14:paraId="21B0965A" w14:textId="6C421B50" w:rsidR="00434057" w:rsidRDefault="00FE5A5D" w:rsidP="008D7411">
      <w:pPr>
        <w:pStyle w:val="Caption"/>
        <w:jc w:val="both"/>
        <w:rPr>
          <w:b w:val="0"/>
        </w:rPr>
      </w:pPr>
      <w:r>
        <w:rPr>
          <w:noProof/>
        </w:rPr>
        <w:drawing>
          <wp:inline distT="0" distB="0" distL="0" distR="0" wp14:anchorId="15E1B6C9" wp14:editId="482E6653">
            <wp:extent cx="6208395" cy="4471670"/>
            <wp:effectExtent l="0" t="0" r="190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1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Supplementary Figure 4</w:t>
      </w:r>
      <w:r w:rsidRPr="009E1C58">
        <w:t xml:space="preserve">: </w:t>
      </w:r>
      <w:r w:rsidRPr="00793C99">
        <w:rPr>
          <w:b w:val="0"/>
        </w:rPr>
        <w:t xml:space="preserve">Ternary plots of </w:t>
      </w:r>
      <w:r w:rsidRPr="00793C99">
        <w:rPr>
          <w:b w:val="0"/>
          <w:i/>
        </w:rPr>
        <w:t>n</w:t>
      </w:r>
      <w:r w:rsidRPr="00793C99">
        <w:rPr>
          <w:b w:val="0"/>
        </w:rPr>
        <w:t xml:space="preserve">-alkanes of </w:t>
      </w:r>
      <w:r w:rsidRPr="00793C99">
        <w:rPr>
          <w:b w:val="0"/>
          <w:szCs w:val="20"/>
        </w:rPr>
        <w:t>Goltsovoye Lake sediment core PG2412</w:t>
      </w:r>
      <w:r w:rsidRPr="00793C99">
        <w:rPr>
          <w:b w:val="0"/>
        </w:rPr>
        <w:t xml:space="preserve">: </w:t>
      </w:r>
      <w:r w:rsidRPr="00793C99">
        <w:rPr>
          <w:b w:val="0"/>
          <w:i/>
        </w:rPr>
        <w:t>n</w:t>
      </w:r>
      <w:r w:rsidRPr="00793C99">
        <w:rPr>
          <w:b w:val="0"/>
        </w:rPr>
        <w:t>-C</w:t>
      </w:r>
      <w:r w:rsidRPr="00793C99">
        <w:rPr>
          <w:b w:val="0"/>
          <w:vertAlign w:val="subscript"/>
        </w:rPr>
        <w:t>23</w:t>
      </w:r>
      <w:r w:rsidRPr="00793C99">
        <w:rPr>
          <w:b w:val="0"/>
        </w:rPr>
        <w:t xml:space="preserve">, </w:t>
      </w:r>
      <w:r w:rsidRPr="00793C99">
        <w:rPr>
          <w:b w:val="0"/>
          <w:i/>
        </w:rPr>
        <w:t>n</w:t>
      </w:r>
      <w:r w:rsidRPr="00793C99">
        <w:rPr>
          <w:b w:val="0"/>
        </w:rPr>
        <w:t>-C</w:t>
      </w:r>
      <w:r w:rsidRPr="00793C99">
        <w:rPr>
          <w:b w:val="0"/>
          <w:vertAlign w:val="subscript"/>
        </w:rPr>
        <w:t>31</w:t>
      </w:r>
      <w:r w:rsidRPr="00793C99">
        <w:rPr>
          <w:b w:val="0"/>
        </w:rPr>
        <w:t xml:space="preserve"> and (</w:t>
      </w:r>
      <w:r w:rsidRPr="00793C99">
        <w:rPr>
          <w:b w:val="0"/>
          <w:i/>
        </w:rPr>
        <w:t>n</w:t>
      </w:r>
      <w:r w:rsidRPr="00793C99">
        <w:rPr>
          <w:b w:val="0"/>
        </w:rPr>
        <w:t>-C</w:t>
      </w:r>
      <w:r w:rsidRPr="00793C99">
        <w:rPr>
          <w:b w:val="0"/>
          <w:vertAlign w:val="subscript"/>
        </w:rPr>
        <w:t xml:space="preserve">27 </w:t>
      </w:r>
      <w:r w:rsidRPr="00793C99">
        <w:rPr>
          <w:b w:val="0"/>
        </w:rPr>
        <w:t xml:space="preserve">+ </w:t>
      </w:r>
      <w:r w:rsidRPr="00793C99">
        <w:rPr>
          <w:b w:val="0"/>
          <w:i/>
        </w:rPr>
        <w:t>n</w:t>
      </w:r>
      <w:r w:rsidRPr="00793C99">
        <w:rPr>
          <w:b w:val="0"/>
        </w:rPr>
        <w:t>-C</w:t>
      </w:r>
      <w:r w:rsidRPr="00793C99">
        <w:rPr>
          <w:b w:val="0"/>
          <w:vertAlign w:val="subscript"/>
        </w:rPr>
        <w:t>29</w:t>
      </w:r>
      <w:r w:rsidRPr="00793C99">
        <w:rPr>
          <w:b w:val="0"/>
        </w:rPr>
        <w:t xml:space="preserve">)/2. Unit I: orange stars, Unit II: green circles, Unit III: blue triangles, Unit IV: purple squares. Note: axes are scaled from 0 to 1, but only shown partly: axes of </w:t>
      </w:r>
      <w:r w:rsidRPr="00793C99">
        <w:rPr>
          <w:b w:val="0"/>
          <w:i/>
        </w:rPr>
        <w:t>n</w:t>
      </w:r>
      <w:r w:rsidRPr="00793C99">
        <w:rPr>
          <w:b w:val="0"/>
        </w:rPr>
        <w:t>-C</w:t>
      </w:r>
      <w:r w:rsidRPr="00793C99">
        <w:rPr>
          <w:b w:val="0"/>
          <w:vertAlign w:val="subscript"/>
        </w:rPr>
        <w:t>23</w:t>
      </w:r>
      <w:r w:rsidRPr="00793C99">
        <w:rPr>
          <w:b w:val="0"/>
        </w:rPr>
        <w:t xml:space="preserve"> and </w:t>
      </w:r>
      <w:r w:rsidRPr="00793C99">
        <w:rPr>
          <w:b w:val="0"/>
          <w:i/>
        </w:rPr>
        <w:t>n</w:t>
      </w:r>
      <w:r w:rsidRPr="00793C99">
        <w:rPr>
          <w:b w:val="0"/>
        </w:rPr>
        <w:t>-C</w:t>
      </w:r>
      <w:r w:rsidRPr="00793C99">
        <w:rPr>
          <w:b w:val="0"/>
          <w:vertAlign w:val="subscript"/>
        </w:rPr>
        <w:t>31</w:t>
      </w:r>
      <w:r w:rsidRPr="00793C99">
        <w:rPr>
          <w:b w:val="0"/>
        </w:rPr>
        <w:t>: 0.1-0.6, axis of (</w:t>
      </w:r>
      <w:r w:rsidRPr="00793C99">
        <w:rPr>
          <w:b w:val="0"/>
          <w:i/>
        </w:rPr>
        <w:t>n</w:t>
      </w:r>
      <w:r w:rsidRPr="00793C99">
        <w:rPr>
          <w:b w:val="0"/>
        </w:rPr>
        <w:t>-C</w:t>
      </w:r>
      <w:r w:rsidRPr="00793C99">
        <w:rPr>
          <w:b w:val="0"/>
          <w:vertAlign w:val="subscript"/>
        </w:rPr>
        <w:t xml:space="preserve">27 </w:t>
      </w:r>
      <w:r w:rsidRPr="00793C99">
        <w:rPr>
          <w:b w:val="0"/>
        </w:rPr>
        <w:t xml:space="preserve">+ </w:t>
      </w:r>
      <w:r w:rsidRPr="00793C99">
        <w:rPr>
          <w:b w:val="0"/>
          <w:i/>
        </w:rPr>
        <w:t>n</w:t>
      </w:r>
      <w:r w:rsidRPr="00793C99">
        <w:rPr>
          <w:b w:val="0"/>
        </w:rPr>
        <w:t>-C</w:t>
      </w:r>
      <w:r w:rsidRPr="00793C99">
        <w:rPr>
          <w:b w:val="0"/>
          <w:vertAlign w:val="subscript"/>
        </w:rPr>
        <w:t>29</w:t>
      </w:r>
      <w:r w:rsidRPr="00793C99">
        <w:rPr>
          <w:b w:val="0"/>
        </w:rPr>
        <w:t>)/2: 0.3-0.8. The shown ranges are indicated by the small grey triangle in the lower right corner of the ternary diagram.</w:t>
      </w:r>
    </w:p>
    <w:p w14:paraId="3F1EBEDA" w14:textId="77777777" w:rsidR="00434057" w:rsidRDefault="00434057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b/>
        </w:rPr>
        <w:br w:type="page"/>
      </w:r>
    </w:p>
    <w:p w14:paraId="3AD97582" w14:textId="2594B6E4" w:rsidR="00434057" w:rsidRPr="00434057" w:rsidRDefault="00434057" w:rsidP="00434057">
      <w:pPr>
        <w:pStyle w:val="Bibliography"/>
        <w:rPr>
          <w:b/>
        </w:rPr>
      </w:pPr>
      <w:r w:rsidRPr="00434057">
        <w:rPr>
          <w:b/>
        </w:rPr>
        <w:lastRenderedPageBreak/>
        <w:t>References</w:t>
      </w:r>
      <w:r w:rsidR="004F32BB">
        <w:rPr>
          <w:b/>
        </w:rPr>
        <w:t xml:space="preserve"> Supplementary Material</w:t>
      </w:r>
      <w:bookmarkStart w:id="0" w:name="_GoBack"/>
      <w:bookmarkEnd w:id="0"/>
    </w:p>
    <w:p w14:paraId="3A2DC841" w14:textId="6DD1370B" w:rsidR="00C56752" w:rsidRPr="00C56752" w:rsidRDefault="00C56752" w:rsidP="00C56752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  <w:proofErr w:type="spellStart"/>
      <w:r w:rsidRPr="00C56752">
        <w:rPr>
          <w:rFonts w:cs="Times New Roman"/>
          <w:szCs w:val="24"/>
        </w:rPr>
        <w:t>Stuiver</w:t>
      </w:r>
      <w:proofErr w:type="spellEnd"/>
      <w:r w:rsidRPr="00C56752">
        <w:rPr>
          <w:rFonts w:cs="Times New Roman"/>
          <w:szCs w:val="24"/>
        </w:rPr>
        <w:t xml:space="preserve">, M., Reimer, P. J., and Reimer, R. W. (2017). </w:t>
      </w:r>
      <w:r w:rsidRPr="00C56752">
        <w:rPr>
          <w:rFonts w:cs="Times New Roman"/>
          <w:i/>
          <w:szCs w:val="24"/>
        </w:rPr>
        <w:t>CALIB 14C Calibration</w:t>
      </w:r>
      <w:r w:rsidRPr="00C56752">
        <w:rPr>
          <w:rFonts w:cs="Times New Roman"/>
          <w:i/>
          <w:szCs w:val="24"/>
        </w:rPr>
        <w:t xml:space="preserve"> </w:t>
      </w:r>
      <w:r w:rsidRPr="00C56752">
        <w:rPr>
          <w:rFonts w:cs="Times New Roman"/>
          <w:i/>
          <w:szCs w:val="24"/>
        </w:rPr>
        <w:t>Program</w:t>
      </w:r>
      <w:r w:rsidRPr="00C56752">
        <w:rPr>
          <w:rFonts w:cs="Times New Roman"/>
          <w:szCs w:val="24"/>
        </w:rPr>
        <w:t>. Available online at: http://calib.org/calib/ (accessed December 13,</w:t>
      </w:r>
      <w:r w:rsidRPr="00C56752">
        <w:rPr>
          <w:rFonts w:cs="Times New Roman"/>
          <w:szCs w:val="24"/>
        </w:rPr>
        <w:t xml:space="preserve"> </w:t>
      </w:r>
      <w:r w:rsidRPr="00C56752">
        <w:rPr>
          <w:rFonts w:cs="Times New Roman"/>
          <w:szCs w:val="24"/>
        </w:rPr>
        <w:t>2017).</w:t>
      </w:r>
    </w:p>
    <w:p w14:paraId="2E401A6A" w14:textId="24880D3B" w:rsidR="008D7411" w:rsidRPr="008D7411" w:rsidRDefault="008D7411" w:rsidP="008D7411">
      <w:pPr>
        <w:pStyle w:val="Caption"/>
        <w:jc w:val="both"/>
        <w:rPr>
          <w:b w:val="0"/>
        </w:rPr>
      </w:pPr>
    </w:p>
    <w:sectPr w:rsidR="008D7411" w:rsidRPr="008D7411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42A4AF" w14:textId="77777777" w:rsidR="00874AAD" w:rsidRDefault="00874AAD" w:rsidP="00117666">
      <w:pPr>
        <w:spacing w:after="0"/>
      </w:pPr>
      <w:r>
        <w:separator/>
      </w:r>
    </w:p>
  </w:endnote>
  <w:endnote w:type="continuationSeparator" w:id="0">
    <w:p w14:paraId="32D70202" w14:textId="77777777" w:rsidR="00874AAD" w:rsidRDefault="00874AA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CA406B" w:rsidRPr="00577C4C" w:rsidRDefault="00CA406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508540" w:rsidR="00CA406B" w:rsidRPr="00577C4C" w:rsidRDefault="00CA406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F32B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508540" w:rsidR="00CA406B" w:rsidRPr="00577C4C" w:rsidRDefault="00CA406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F32BB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CA406B" w:rsidRPr="00577C4C" w:rsidRDefault="00CA406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0EC720A9" w:rsidR="00CA406B" w:rsidRPr="00577C4C" w:rsidRDefault="00CA406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F32B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0EC720A9" w:rsidR="00CA406B" w:rsidRPr="00577C4C" w:rsidRDefault="00CA406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F32BB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147495" w14:textId="77777777" w:rsidR="00874AAD" w:rsidRDefault="00874AAD" w:rsidP="00117666">
      <w:pPr>
        <w:spacing w:after="0"/>
      </w:pPr>
      <w:r>
        <w:separator/>
      </w:r>
    </w:p>
  </w:footnote>
  <w:footnote w:type="continuationSeparator" w:id="0">
    <w:p w14:paraId="49391AE3" w14:textId="77777777" w:rsidR="00874AAD" w:rsidRDefault="00874AA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CA406B" w:rsidRPr="009151AA" w:rsidRDefault="00CA406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CA406B" w:rsidRDefault="00CA406B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27F9"/>
    <w:rsid w:val="0001436A"/>
    <w:rsid w:val="00034304"/>
    <w:rsid w:val="00035434"/>
    <w:rsid w:val="00052A14"/>
    <w:rsid w:val="00077D53"/>
    <w:rsid w:val="00103806"/>
    <w:rsid w:val="00105FD9"/>
    <w:rsid w:val="00117666"/>
    <w:rsid w:val="00124BE8"/>
    <w:rsid w:val="001549D3"/>
    <w:rsid w:val="00160065"/>
    <w:rsid w:val="00173249"/>
    <w:rsid w:val="00177D84"/>
    <w:rsid w:val="001E4AE8"/>
    <w:rsid w:val="0026084F"/>
    <w:rsid w:val="0026546B"/>
    <w:rsid w:val="00267D18"/>
    <w:rsid w:val="00274347"/>
    <w:rsid w:val="002868E2"/>
    <w:rsid w:val="002869C3"/>
    <w:rsid w:val="002936E4"/>
    <w:rsid w:val="002B4A57"/>
    <w:rsid w:val="002C74CA"/>
    <w:rsid w:val="002E64CB"/>
    <w:rsid w:val="003123F4"/>
    <w:rsid w:val="00326B7D"/>
    <w:rsid w:val="00353EAB"/>
    <w:rsid w:val="003544FB"/>
    <w:rsid w:val="003B6B13"/>
    <w:rsid w:val="003D2F2D"/>
    <w:rsid w:val="00401590"/>
    <w:rsid w:val="00434057"/>
    <w:rsid w:val="00436857"/>
    <w:rsid w:val="00447801"/>
    <w:rsid w:val="00452E9C"/>
    <w:rsid w:val="004735C8"/>
    <w:rsid w:val="00493C30"/>
    <w:rsid w:val="004947A6"/>
    <w:rsid w:val="004961FF"/>
    <w:rsid w:val="004B3830"/>
    <w:rsid w:val="004F32BB"/>
    <w:rsid w:val="004F6812"/>
    <w:rsid w:val="00517A89"/>
    <w:rsid w:val="005250F2"/>
    <w:rsid w:val="005555B9"/>
    <w:rsid w:val="00593EEA"/>
    <w:rsid w:val="005A5EEE"/>
    <w:rsid w:val="005E31FE"/>
    <w:rsid w:val="006160E4"/>
    <w:rsid w:val="00621AD1"/>
    <w:rsid w:val="006375C7"/>
    <w:rsid w:val="00654E8F"/>
    <w:rsid w:val="00660D05"/>
    <w:rsid w:val="006820B1"/>
    <w:rsid w:val="00685F37"/>
    <w:rsid w:val="006978AB"/>
    <w:rsid w:val="006A07F4"/>
    <w:rsid w:val="006B7D14"/>
    <w:rsid w:val="006E4CFF"/>
    <w:rsid w:val="00701727"/>
    <w:rsid w:val="0070566C"/>
    <w:rsid w:val="00714C50"/>
    <w:rsid w:val="00725A7D"/>
    <w:rsid w:val="007501BE"/>
    <w:rsid w:val="00750C52"/>
    <w:rsid w:val="00790BB3"/>
    <w:rsid w:val="00793C99"/>
    <w:rsid w:val="007C206C"/>
    <w:rsid w:val="007D5A3F"/>
    <w:rsid w:val="00813D20"/>
    <w:rsid w:val="00817DD6"/>
    <w:rsid w:val="0083759F"/>
    <w:rsid w:val="00854E51"/>
    <w:rsid w:val="00874AAD"/>
    <w:rsid w:val="00885156"/>
    <w:rsid w:val="008D7175"/>
    <w:rsid w:val="008D7411"/>
    <w:rsid w:val="009151AA"/>
    <w:rsid w:val="00932601"/>
    <w:rsid w:val="0093429D"/>
    <w:rsid w:val="00943573"/>
    <w:rsid w:val="00956BAF"/>
    <w:rsid w:val="00964134"/>
    <w:rsid w:val="00965447"/>
    <w:rsid w:val="00970F7D"/>
    <w:rsid w:val="00994A3D"/>
    <w:rsid w:val="009B4C04"/>
    <w:rsid w:val="009C2B12"/>
    <w:rsid w:val="00A174D9"/>
    <w:rsid w:val="00A90989"/>
    <w:rsid w:val="00A95C08"/>
    <w:rsid w:val="00AA4D24"/>
    <w:rsid w:val="00AB6715"/>
    <w:rsid w:val="00AD2DE5"/>
    <w:rsid w:val="00B05647"/>
    <w:rsid w:val="00B1671E"/>
    <w:rsid w:val="00B25EB8"/>
    <w:rsid w:val="00B37F4D"/>
    <w:rsid w:val="00BE3368"/>
    <w:rsid w:val="00C52A7B"/>
    <w:rsid w:val="00C56752"/>
    <w:rsid w:val="00C56BAF"/>
    <w:rsid w:val="00C679AA"/>
    <w:rsid w:val="00C7304F"/>
    <w:rsid w:val="00C75972"/>
    <w:rsid w:val="00C94463"/>
    <w:rsid w:val="00CA406B"/>
    <w:rsid w:val="00CD066B"/>
    <w:rsid w:val="00CD2089"/>
    <w:rsid w:val="00CE4FEE"/>
    <w:rsid w:val="00CF3F31"/>
    <w:rsid w:val="00CF4D0C"/>
    <w:rsid w:val="00D060CF"/>
    <w:rsid w:val="00D7521F"/>
    <w:rsid w:val="00D810F1"/>
    <w:rsid w:val="00DB59C3"/>
    <w:rsid w:val="00DB71B7"/>
    <w:rsid w:val="00DC259A"/>
    <w:rsid w:val="00DE23E8"/>
    <w:rsid w:val="00DF17DE"/>
    <w:rsid w:val="00E2767E"/>
    <w:rsid w:val="00E34C83"/>
    <w:rsid w:val="00E52377"/>
    <w:rsid w:val="00E5245E"/>
    <w:rsid w:val="00E537AD"/>
    <w:rsid w:val="00E64E17"/>
    <w:rsid w:val="00E866C9"/>
    <w:rsid w:val="00EA3D3C"/>
    <w:rsid w:val="00EC090A"/>
    <w:rsid w:val="00ED0770"/>
    <w:rsid w:val="00ED20B5"/>
    <w:rsid w:val="00ED359D"/>
    <w:rsid w:val="00F25DE7"/>
    <w:rsid w:val="00F46900"/>
    <w:rsid w:val="00F61D89"/>
    <w:rsid w:val="00FE5A5D"/>
    <w:rsid w:val="00FF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Bibliography">
    <w:name w:val="Bibliography"/>
    <w:basedOn w:val="Normal"/>
    <w:next w:val="Normal"/>
    <w:uiPriority w:val="37"/>
    <w:unhideWhenUsed/>
    <w:rsid w:val="00434057"/>
    <w:pPr>
      <w:ind w:left="720" w:hanging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2CA2787-07DE-4224-81BA-AFD01338D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36</TotalTime>
  <Pages>9</Pages>
  <Words>1114</Words>
  <Characters>6352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Loeka Jongejans</cp:lastModifiedBy>
  <cp:revision>11</cp:revision>
  <cp:lastPrinted>2013-10-03T12:51:00Z</cp:lastPrinted>
  <dcterms:created xsi:type="dcterms:W3CDTF">2020-07-11T12:33:00Z</dcterms:created>
  <dcterms:modified xsi:type="dcterms:W3CDTF">2020-07-11T14:10:00Z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zotero-version="5.0.88"&gt;&lt;session id="3f71qSZX"/&gt;&lt;style id="http://www.zotero.org/styles/frontiers-in-ecology-and-evolution" hasBibliography="1" bibliographyStyleHasBeenSet="1"/&gt;&lt;prefs&gt;&lt;pref name="fieldType" value="Field"/&gt;&lt;pref name</vt:lpwstr>
  </property>
  <property fmtid="{D5CDD505-2E9C-101B-9397-08002B2CF9AE}" pid="3" name="ZOTERO_PREF_2">
    <vt:lpwstr>="automaticJournalAbbreviations" value="true"/&gt;&lt;/prefs&gt;&lt;/data&gt;</vt:lpwstr>
  </property>
</Properties>
</file>