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46059" w14:textId="3010DDF8" w:rsidR="009F0552" w:rsidRPr="009F0552" w:rsidRDefault="00654E8F" w:rsidP="009F0552">
      <w:pPr>
        <w:pStyle w:val="SupplementaryMaterial"/>
      </w:pPr>
      <w:r w:rsidRPr="001549D3">
        <w:t>Supplementary Material</w:t>
      </w:r>
    </w:p>
    <w:p w14:paraId="317E732A" w14:textId="77777777" w:rsidR="009F0552" w:rsidRPr="009C7334" w:rsidRDefault="009F0552" w:rsidP="009F0552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0F2ED1E" wp14:editId="727F6DB0">
            <wp:extent cx="5161479" cy="650240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72" cy="65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4CFFF" w14:textId="40A4E580" w:rsidR="009F0552" w:rsidRDefault="009F0552" w:rsidP="009F0552">
      <w:proofErr w:type="gramStart"/>
      <w:r w:rsidRPr="00B74F67">
        <w:rPr>
          <w:b/>
        </w:rPr>
        <w:t>S</w:t>
      </w:r>
      <w:r>
        <w:rPr>
          <w:b/>
        </w:rPr>
        <w:t xml:space="preserve">upplementary Figure </w:t>
      </w:r>
      <w:r w:rsidRPr="00B74F67">
        <w:rPr>
          <w:b/>
        </w:rPr>
        <w:t>1</w:t>
      </w:r>
      <w:r>
        <w:t>.</w:t>
      </w:r>
      <w:proofErr w:type="gramEnd"/>
      <w:r>
        <w:t xml:space="preserve"> BALB/c recipient mice were given 40 mg/kg BEN </w:t>
      </w:r>
      <w:proofErr w:type="spellStart"/>
      <w:r>
        <w:t>i.v.</w:t>
      </w:r>
      <w:proofErr w:type="spellEnd"/>
      <w:r>
        <w:t xml:space="preserve"> </w:t>
      </w:r>
      <w:proofErr w:type="gramStart"/>
      <w:r>
        <w:t>or</w:t>
      </w:r>
      <w:proofErr w:type="gramEnd"/>
      <w:r>
        <w:t xml:space="preserve"> 200 mg/kg CY </w:t>
      </w:r>
      <w:proofErr w:type="spellStart"/>
      <w:r>
        <w:t>i.p</w:t>
      </w:r>
      <w:proofErr w:type="spellEnd"/>
      <w:r>
        <w:t xml:space="preserve">. </w:t>
      </w:r>
      <w:proofErr w:type="gramStart"/>
      <w:r>
        <w:t>on</w:t>
      </w:r>
      <w:proofErr w:type="gramEnd"/>
      <w:r>
        <w:t xml:space="preserve"> day -2 and 400 cGy TBI on day -1. On day 0, mice were transplanted with 10</w:t>
      </w:r>
      <w:r w:rsidRPr="0054485D">
        <w:rPr>
          <w:vertAlign w:val="superscript"/>
        </w:rPr>
        <w:t>7</w:t>
      </w:r>
      <w:r>
        <w:t xml:space="preserve"> </w:t>
      </w:r>
      <w:r w:rsidR="00727409">
        <w:t xml:space="preserve">T-cell depleted </w:t>
      </w:r>
      <w:r>
        <w:t>bone marrow cells and 3x10</w:t>
      </w:r>
      <w:r w:rsidRPr="0054485D">
        <w:rPr>
          <w:vertAlign w:val="superscript"/>
        </w:rPr>
        <w:t>6</w:t>
      </w:r>
      <w:r>
        <w:t xml:space="preserve"> purified total T-cells from C57BL/6 donors. Donor engraftment was determined using flow cytometry by % H2K</w:t>
      </w:r>
      <w:r w:rsidRPr="008D6B6C">
        <w:rPr>
          <w:vertAlign w:val="superscript"/>
        </w:rPr>
        <w:t>b</w:t>
      </w:r>
      <w:r w:rsidRPr="0013227D">
        <w:t>+</w:t>
      </w:r>
      <w:r w:rsidRPr="008D6B6C">
        <w:t xml:space="preserve"> </w:t>
      </w:r>
      <w:r>
        <w:t>cells in the blood on days 7, 14, 21, 35 and 70 post-transplant. Pooled data from 3 experiments, n=15 mice/group.</w:t>
      </w:r>
    </w:p>
    <w:p w14:paraId="487C5D40" w14:textId="77777777" w:rsidR="009F0552" w:rsidRDefault="009F0552" w:rsidP="009F0552"/>
    <w:p w14:paraId="66124481" w14:textId="77777777" w:rsidR="009F0552" w:rsidRDefault="009F0552" w:rsidP="009F0552">
      <w:pPr>
        <w:jc w:val="center"/>
      </w:pPr>
    </w:p>
    <w:p w14:paraId="65DAE40D" w14:textId="77777777" w:rsidR="009F0552" w:rsidRDefault="009F0552" w:rsidP="009F0552"/>
    <w:p w14:paraId="196BA2BD" w14:textId="77777777" w:rsidR="009F0552" w:rsidRDefault="009F0552" w:rsidP="009F0552">
      <w:pPr>
        <w:jc w:val="center"/>
      </w:pPr>
      <w:r w:rsidRPr="00CE4630">
        <w:rPr>
          <w:noProof/>
        </w:rPr>
        <w:drawing>
          <wp:inline distT="0" distB="0" distL="0" distR="0" wp14:anchorId="1D9FF851" wp14:editId="1D060D2D">
            <wp:extent cx="5788083" cy="2095500"/>
            <wp:effectExtent l="0" t="0" r="3175" b="0"/>
            <wp:docPr id="12" name="Picture 3" descr="Screen Shot 2019-09-02 at 8.58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02 at 8.58.27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15" cy="20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E23C" w14:textId="77777777" w:rsidR="009F0552" w:rsidRDefault="009F0552" w:rsidP="009F0552">
      <w:pPr>
        <w:rPr>
          <w:b/>
        </w:rPr>
      </w:pPr>
    </w:p>
    <w:p w14:paraId="5A49ECC4" w14:textId="77777777" w:rsidR="009F0552" w:rsidRDefault="009F0552" w:rsidP="009F0552">
      <w:pPr>
        <w:rPr>
          <w:b/>
        </w:rPr>
      </w:pPr>
    </w:p>
    <w:p w14:paraId="610CF44B" w14:textId="1B04E9E6" w:rsidR="009F0552" w:rsidRDefault="009F0552" w:rsidP="009F0552">
      <w:proofErr w:type="gramStart"/>
      <w:r w:rsidRPr="00CE4630">
        <w:rPr>
          <w:b/>
        </w:rPr>
        <w:t>S</w:t>
      </w:r>
      <w:r>
        <w:rPr>
          <w:b/>
        </w:rPr>
        <w:t xml:space="preserve">upplementary Figure </w:t>
      </w:r>
      <w:r w:rsidRPr="00CE4630">
        <w:rPr>
          <w:b/>
        </w:rPr>
        <w:t>2.</w:t>
      </w:r>
      <w:proofErr w:type="gramEnd"/>
      <w:r>
        <w:t xml:space="preserve"> BALB/c recipient mice were given 40 mg/kg BEN </w:t>
      </w:r>
      <w:proofErr w:type="spellStart"/>
      <w:r>
        <w:t>i.v.</w:t>
      </w:r>
      <w:proofErr w:type="spellEnd"/>
      <w:r>
        <w:t xml:space="preserve"> </w:t>
      </w:r>
      <w:proofErr w:type="gramStart"/>
      <w:r>
        <w:t>or</w:t>
      </w:r>
      <w:proofErr w:type="gramEnd"/>
      <w:r>
        <w:t xml:space="preserve"> 200 mg/kg CY </w:t>
      </w:r>
      <w:proofErr w:type="spellStart"/>
      <w:r>
        <w:t>i.p</w:t>
      </w:r>
      <w:proofErr w:type="spellEnd"/>
      <w:r>
        <w:t xml:space="preserve">. </w:t>
      </w:r>
      <w:proofErr w:type="gramStart"/>
      <w:r>
        <w:t>on</w:t>
      </w:r>
      <w:proofErr w:type="gramEnd"/>
      <w:r>
        <w:t xml:space="preserve"> day -2 and 400 cGy TBI on day -1. On day 0, either splenic DCs were isolated or mice were transplanted with 10</w:t>
      </w:r>
      <w:r w:rsidRPr="0054485D">
        <w:rPr>
          <w:vertAlign w:val="superscript"/>
        </w:rPr>
        <w:t>7</w:t>
      </w:r>
      <w:r>
        <w:t xml:space="preserve"> bone marrow cells and 3x10</w:t>
      </w:r>
      <w:r w:rsidRPr="0054485D">
        <w:rPr>
          <w:vertAlign w:val="superscript"/>
        </w:rPr>
        <w:t>6</w:t>
      </w:r>
      <w:r>
        <w:t xml:space="preserve"> purified total T-cells from C57BL/6 donors, then splenic DCs were isolated on day +1 or day +3.</w:t>
      </w:r>
    </w:p>
    <w:p w14:paraId="4904B9F6" w14:textId="77777777" w:rsidR="009F0552" w:rsidRDefault="009F0552" w:rsidP="009F0552"/>
    <w:p w14:paraId="555EEE9A" w14:textId="77777777" w:rsidR="009F0552" w:rsidRDefault="009F0552" w:rsidP="009F0552"/>
    <w:p w14:paraId="35F47ACA" w14:textId="77777777" w:rsidR="009F0552" w:rsidRDefault="009F0552" w:rsidP="009F0552"/>
    <w:p w14:paraId="7F175FFC" w14:textId="77777777" w:rsidR="009F0552" w:rsidRDefault="009F0552" w:rsidP="009F0552"/>
    <w:p w14:paraId="3ECA4720" w14:textId="77777777" w:rsidR="009F0552" w:rsidRDefault="009F0552" w:rsidP="009F0552"/>
    <w:p w14:paraId="711764C6" w14:textId="77777777" w:rsidR="009F0552" w:rsidRDefault="009F0552" w:rsidP="009F0552"/>
    <w:p w14:paraId="2981EB14" w14:textId="77777777" w:rsidR="009F0552" w:rsidRDefault="009F0552" w:rsidP="009F0552">
      <w:pPr>
        <w:jc w:val="center"/>
      </w:pPr>
      <w:r>
        <w:rPr>
          <w:noProof/>
        </w:rPr>
        <w:lastRenderedPageBreak/>
        <w:drawing>
          <wp:inline distT="0" distB="0" distL="0" distR="0" wp14:anchorId="0C343158" wp14:editId="4955C713">
            <wp:extent cx="2696210" cy="1982752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66" cy="19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2BC">
        <w:t xml:space="preserve"> </w:t>
      </w:r>
      <w:r>
        <w:rPr>
          <w:noProof/>
        </w:rPr>
        <w:drawing>
          <wp:inline distT="0" distB="0" distL="0" distR="0" wp14:anchorId="7AC2F007" wp14:editId="237F2B5D">
            <wp:extent cx="2425700" cy="1978644"/>
            <wp:effectExtent l="0" t="0" r="0" b="317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20" cy="19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2E83" w14:textId="77777777" w:rsidR="009F0552" w:rsidRDefault="009F0552" w:rsidP="009F0552">
      <w:pPr>
        <w:rPr>
          <w:b/>
        </w:rPr>
      </w:pPr>
    </w:p>
    <w:p w14:paraId="1F194609" w14:textId="268DCD7C" w:rsidR="009F0552" w:rsidRDefault="009F0552" w:rsidP="009F0552">
      <w:proofErr w:type="gramStart"/>
      <w:r>
        <w:rPr>
          <w:b/>
        </w:rPr>
        <w:t>Supplementary Figure 3</w:t>
      </w:r>
      <w:r w:rsidRPr="00CE4630">
        <w:rPr>
          <w:b/>
        </w:rPr>
        <w:t>.</w:t>
      </w:r>
      <w:proofErr w:type="gramEnd"/>
      <w:r>
        <w:t xml:space="preserve"> BALB/c recipient mice were given 40 mg/kg BEN </w:t>
      </w:r>
      <w:proofErr w:type="spellStart"/>
      <w:r>
        <w:t>i.v.</w:t>
      </w:r>
      <w:proofErr w:type="spellEnd"/>
      <w:r>
        <w:t xml:space="preserve"> </w:t>
      </w:r>
      <w:proofErr w:type="gramStart"/>
      <w:r>
        <w:t>or</w:t>
      </w:r>
      <w:proofErr w:type="gramEnd"/>
      <w:r>
        <w:t xml:space="preserve"> 200 mg/kg CY </w:t>
      </w:r>
      <w:proofErr w:type="spellStart"/>
      <w:r>
        <w:t>i.p</w:t>
      </w:r>
      <w:proofErr w:type="spellEnd"/>
      <w:r>
        <w:t xml:space="preserve">. </w:t>
      </w:r>
      <w:proofErr w:type="gramStart"/>
      <w:r>
        <w:t>on</w:t>
      </w:r>
      <w:proofErr w:type="gramEnd"/>
      <w:r>
        <w:t xml:space="preserve"> day -2 and 400 cGy TBI on day -1. On day 0, spleens were collected, total </w:t>
      </w:r>
      <w:proofErr w:type="spellStart"/>
      <w:r>
        <w:t>splenocytes</w:t>
      </w:r>
      <w:proofErr w:type="spellEnd"/>
      <w:r>
        <w:t xml:space="preserve"> were counted and DCs were isolated and counted. Pooled data from 2 experiments, n=4-6 mice/group.</w:t>
      </w:r>
    </w:p>
    <w:p w14:paraId="27A09738" w14:textId="77777777" w:rsidR="009F0552" w:rsidRDefault="009F0552" w:rsidP="009F0552">
      <w:pPr>
        <w:jc w:val="center"/>
      </w:pPr>
      <w:r>
        <w:rPr>
          <w:noProof/>
        </w:rPr>
        <w:drawing>
          <wp:inline distT="0" distB="0" distL="0" distR="0" wp14:anchorId="60AF5B23" wp14:editId="42482B13">
            <wp:extent cx="5029200" cy="234950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11EA" w14:textId="77777777" w:rsidR="009F0552" w:rsidRDefault="009F0552" w:rsidP="009F0552">
      <w:pPr>
        <w:rPr>
          <w:b/>
        </w:rPr>
      </w:pPr>
    </w:p>
    <w:p w14:paraId="6D7A1E4A" w14:textId="2910D8FA" w:rsidR="009F0552" w:rsidRPr="00E04E52" w:rsidRDefault="009F0552" w:rsidP="009F0552">
      <w:pPr>
        <w:rPr>
          <w:color w:val="FF0000"/>
        </w:rPr>
      </w:pPr>
      <w:proofErr w:type="gramStart"/>
      <w:r>
        <w:rPr>
          <w:b/>
        </w:rPr>
        <w:t>Supplementary Figure 4</w:t>
      </w:r>
      <w:r w:rsidRPr="000A2C32">
        <w:rPr>
          <w:b/>
        </w:rPr>
        <w:t>.</w:t>
      </w:r>
      <w:proofErr w:type="gramEnd"/>
      <w:r w:rsidRPr="003F317B">
        <w:rPr>
          <w:color w:val="FF0000"/>
        </w:rPr>
        <w:t xml:space="preserve"> </w:t>
      </w:r>
      <w:r>
        <w:t xml:space="preserve">BALB/c mice were given 40 mg/kg BEN </w:t>
      </w:r>
      <w:proofErr w:type="spellStart"/>
      <w:r>
        <w:t>i.v.</w:t>
      </w:r>
      <w:proofErr w:type="spellEnd"/>
      <w:r>
        <w:t xml:space="preserve"> </w:t>
      </w:r>
      <w:proofErr w:type="gramStart"/>
      <w:r>
        <w:t>or</w:t>
      </w:r>
      <w:proofErr w:type="gramEnd"/>
      <w:r>
        <w:t xml:space="preserve"> 200 mg/kg CY </w:t>
      </w:r>
      <w:proofErr w:type="spellStart"/>
      <w:r>
        <w:t>i.p</w:t>
      </w:r>
      <w:proofErr w:type="spellEnd"/>
      <w:r>
        <w:t xml:space="preserve">. </w:t>
      </w:r>
      <w:proofErr w:type="gramStart"/>
      <w:r>
        <w:t>on</w:t>
      </w:r>
      <w:proofErr w:type="gramEnd"/>
      <w:r>
        <w:t xml:space="preserve"> day -2 and 400 cGy TBI on day -1. On day 0, mice were transplanted with 10</w:t>
      </w:r>
      <w:r w:rsidRPr="0054485D">
        <w:rPr>
          <w:vertAlign w:val="superscript"/>
        </w:rPr>
        <w:t>7</w:t>
      </w:r>
      <w:r>
        <w:t xml:space="preserve"> bone marrow cells and 3x10</w:t>
      </w:r>
      <w:r w:rsidRPr="0054485D">
        <w:rPr>
          <w:vertAlign w:val="superscript"/>
        </w:rPr>
        <w:t>6</w:t>
      </w:r>
      <w:r>
        <w:t xml:space="preserve"> purified total T-cells from C57BL/6 donors. On </w:t>
      </w:r>
      <w:proofErr w:type="gramStart"/>
      <w:r>
        <w:t>days</w:t>
      </w:r>
      <w:proofErr w:type="gramEnd"/>
      <w:r>
        <w:t xml:space="preserve"> +1 and +3, splenic DCs were isolated and analyzed by flow cytometry. Host cells are identified as H2K</w:t>
      </w:r>
      <w:r w:rsidRPr="000A2C32">
        <w:rPr>
          <w:vertAlign w:val="superscript"/>
        </w:rPr>
        <w:t>b-</w:t>
      </w:r>
      <w:r>
        <w:t xml:space="preserve">.  Data from 1 experiment, n=5 mice/group/time point. </w:t>
      </w:r>
    </w:p>
    <w:p w14:paraId="00E8E663" w14:textId="77777777" w:rsidR="009F0552" w:rsidRDefault="009F0552" w:rsidP="009F0552"/>
    <w:p w14:paraId="01DB0DDB" w14:textId="77777777" w:rsidR="009F0552" w:rsidRDefault="009F0552" w:rsidP="009F0552"/>
    <w:p w14:paraId="4BAF2C47" w14:textId="77777777" w:rsidR="009F0552" w:rsidRDefault="009F0552" w:rsidP="009F0552"/>
    <w:p w14:paraId="1A427B18" w14:textId="77777777" w:rsidR="009F0552" w:rsidRDefault="009F0552" w:rsidP="009F0552"/>
    <w:p w14:paraId="0379040A" w14:textId="77777777" w:rsidR="009F0552" w:rsidRDefault="009F0552" w:rsidP="009F0552"/>
    <w:p w14:paraId="549CAF93" w14:textId="77777777" w:rsidR="009F0552" w:rsidRDefault="009F0552" w:rsidP="009F0552"/>
    <w:p w14:paraId="64FFEB2A" w14:textId="77777777" w:rsidR="009F0552" w:rsidRDefault="009F0552" w:rsidP="009F0552"/>
    <w:tbl>
      <w:tblPr>
        <w:tblW w:w="547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5"/>
        <w:gridCol w:w="3447"/>
      </w:tblGrid>
      <w:tr w:rsidR="009F0552" w:rsidRPr="009C7334" w14:paraId="5EBA384E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D8E83" w14:textId="77777777" w:rsidR="009F0552" w:rsidRPr="009C7334" w:rsidRDefault="009F0552" w:rsidP="00ED2F94">
            <w:r w:rsidRPr="009C7334">
              <w:rPr>
                <w:b/>
                <w:bCs/>
              </w:rPr>
              <w:t>DC Subset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112C7" w14:textId="77777777" w:rsidR="009F0552" w:rsidRPr="009C7334" w:rsidRDefault="009F0552" w:rsidP="00ED2F94">
            <w:r w:rsidRPr="009C7334">
              <w:rPr>
                <w:b/>
                <w:bCs/>
              </w:rPr>
              <w:t>Gating Strategy</w:t>
            </w:r>
          </w:p>
        </w:tc>
      </w:tr>
      <w:tr w:rsidR="009F0552" w:rsidRPr="009C7334" w14:paraId="3FC5F025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EE446" w14:textId="77777777" w:rsidR="009F0552" w:rsidRPr="009C7334" w:rsidRDefault="009F0552" w:rsidP="00ED2F94">
            <w:proofErr w:type="spellStart"/>
            <w:proofErr w:type="gramStart"/>
            <w:r w:rsidRPr="009C7334">
              <w:t>pDC</w:t>
            </w:r>
            <w:proofErr w:type="spellEnd"/>
            <w:proofErr w:type="gramEnd"/>
          </w:p>
        </w:tc>
        <w:tc>
          <w:tcPr>
            <w:tcW w:w="34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82666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9C7334">
              <w:rPr>
                <w:vertAlign w:val="superscript"/>
              </w:rPr>
              <w:t>+</w:t>
            </w:r>
          </w:p>
        </w:tc>
      </w:tr>
      <w:tr w:rsidR="009F0552" w:rsidRPr="009C7334" w14:paraId="6101B60B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A9429" w14:textId="77777777" w:rsidR="009F0552" w:rsidRPr="009C7334" w:rsidRDefault="009F0552" w:rsidP="00ED2F94">
            <w:proofErr w:type="gramStart"/>
            <w:r w:rsidRPr="009C7334">
              <w:t>cDC</w:t>
            </w:r>
            <w:proofErr w:type="gramEnd"/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329EC4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</w:p>
        </w:tc>
      </w:tr>
      <w:tr w:rsidR="009F0552" w:rsidRPr="009C7334" w14:paraId="6A97F0D8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1B31E" w14:textId="77777777" w:rsidR="009F0552" w:rsidRPr="009C7334" w:rsidRDefault="009F0552" w:rsidP="00ED2F94">
            <w:proofErr w:type="gramStart"/>
            <w:r w:rsidRPr="009C7334">
              <w:t>cDC1</w:t>
            </w:r>
            <w:proofErr w:type="gramEnd"/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147AF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  <w:r w:rsidRPr="009C7334">
              <w:t>CD8α</w:t>
            </w:r>
            <w:r>
              <w:t>+</w:t>
            </w:r>
          </w:p>
        </w:tc>
      </w:tr>
      <w:tr w:rsidR="009F0552" w:rsidRPr="009C7334" w14:paraId="059A758E" w14:textId="77777777" w:rsidTr="00ED2F94">
        <w:trPr>
          <w:trHeight w:val="231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F7A5D" w14:textId="77777777" w:rsidR="009F0552" w:rsidRPr="009C7334" w:rsidRDefault="009F0552" w:rsidP="00ED2F94">
            <w:proofErr w:type="gramStart"/>
            <w:r w:rsidRPr="009C7334">
              <w:t>cDC2</w:t>
            </w:r>
            <w:proofErr w:type="gramEnd"/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63135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  <w:r w:rsidRPr="009C7334">
              <w:t>SIRPα</w:t>
            </w:r>
            <w:r w:rsidRPr="002817F3">
              <w:t>+</w:t>
            </w:r>
            <w:r w:rsidRPr="009C7334">
              <w:t>CD8α</w:t>
            </w:r>
            <w:r>
              <w:t>-</w:t>
            </w:r>
          </w:p>
        </w:tc>
      </w:tr>
      <w:tr w:rsidR="009F0552" w:rsidRPr="009C7334" w14:paraId="44608698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C7E03" w14:textId="77777777" w:rsidR="009F0552" w:rsidRPr="009C7334" w:rsidRDefault="009F0552" w:rsidP="00ED2F94">
            <w:r>
              <w:t>Pre-</w:t>
            </w:r>
            <w:r w:rsidRPr="009C7334">
              <w:t>cDC1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9B001F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  <w:r w:rsidRPr="009C7334">
              <w:t>CD24</w:t>
            </w:r>
            <w:r w:rsidRPr="009C7334">
              <w:rPr>
                <w:vertAlign w:val="superscript"/>
              </w:rPr>
              <w:t>high</w:t>
            </w:r>
            <w:r w:rsidRPr="009C7334">
              <w:t>CD8α</w:t>
            </w:r>
            <w:r>
              <w:t>-</w:t>
            </w:r>
          </w:p>
        </w:tc>
      </w:tr>
      <w:tr w:rsidR="009F0552" w:rsidRPr="009C7334" w14:paraId="53995B62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84D2F" w14:textId="77777777" w:rsidR="009F0552" w:rsidRPr="009C7334" w:rsidRDefault="009F0552" w:rsidP="00ED2F94">
            <w:r>
              <w:t>Pre-</w:t>
            </w:r>
            <w:r w:rsidRPr="009C7334">
              <w:t>cDC2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5E75B" w14:textId="77777777" w:rsidR="009F0552" w:rsidRPr="002817F3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  <w:r w:rsidRPr="009C7334">
              <w:t>CD24</w:t>
            </w:r>
            <w:r w:rsidRPr="009C7334">
              <w:rPr>
                <w:vertAlign w:val="superscript"/>
              </w:rPr>
              <w:t>low</w:t>
            </w:r>
            <w:r w:rsidRPr="009C7334">
              <w:t>SIRPα</w:t>
            </w:r>
            <w:r w:rsidRPr="002817F3">
              <w:t>+</w:t>
            </w:r>
          </w:p>
        </w:tc>
      </w:tr>
      <w:tr w:rsidR="009F0552" w:rsidRPr="009C7334" w14:paraId="1521A13C" w14:textId="77777777" w:rsidTr="00ED2F94">
        <w:trPr>
          <w:trHeight w:val="215"/>
          <w:jc w:val="center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3A9D3" w14:textId="77777777" w:rsidR="009F0552" w:rsidRPr="009C7334" w:rsidRDefault="009F0552" w:rsidP="00ED2F94">
            <w:r w:rsidRPr="009C7334">
              <w:t>CD103</w:t>
            </w:r>
            <w:r w:rsidRPr="009C7334">
              <w:rPr>
                <w:vertAlign w:val="superscript"/>
              </w:rPr>
              <w:t>+</w:t>
            </w:r>
            <w:r w:rsidRPr="009C7334">
              <w:t xml:space="preserve"> cDC</w:t>
            </w:r>
            <w:r>
              <w:t>1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A6DAB8" w14:textId="77777777" w:rsidR="009F0552" w:rsidRPr="009C7334" w:rsidRDefault="009F0552" w:rsidP="00ED2F94">
            <w:r w:rsidRPr="009C7334">
              <w:t>CD11c</w:t>
            </w:r>
            <w:r w:rsidRPr="002817F3">
              <w:t>+</w:t>
            </w:r>
            <w:r w:rsidRPr="009C7334">
              <w:t>B220</w:t>
            </w:r>
            <w:r w:rsidRPr="002817F3">
              <w:t>-</w:t>
            </w:r>
            <w:r w:rsidRPr="009C7334">
              <w:t>CD103</w:t>
            </w:r>
            <w:r w:rsidRPr="002817F3">
              <w:t>+</w:t>
            </w:r>
          </w:p>
        </w:tc>
      </w:tr>
    </w:tbl>
    <w:p w14:paraId="46332CD9" w14:textId="77777777" w:rsidR="009F0552" w:rsidRDefault="009F0552" w:rsidP="009F0552"/>
    <w:p w14:paraId="344C678F" w14:textId="0660BAE0" w:rsidR="009F0552" w:rsidRDefault="009F0552" w:rsidP="009F0552">
      <w:proofErr w:type="gramStart"/>
      <w:r>
        <w:rPr>
          <w:b/>
        </w:rPr>
        <w:t>Supplementary Figure 5</w:t>
      </w:r>
      <w:r w:rsidRPr="009C7334">
        <w:rPr>
          <w:b/>
        </w:rPr>
        <w:t>.</w:t>
      </w:r>
      <w:proofErr w:type="gramEnd"/>
      <w:r>
        <w:t xml:space="preserve"> Identifying markers used to characterize the various murine DC subset populations.</w:t>
      </w:r>
    </w:p>
    <w:p w14:paraId="722DB3E9" w14:textId="77777777" w:rsidR="009F0552" w:rsidRDefault="009F0552" w:rsidP="009F0552"/>
    <w:p w14:paraId="5E5BDF1D" w14:textId="77777777" w:rsidR="009F0552" w:rsidRDefault="009F0552" w:rsidP="009F0552"/>
    <w:p w14:paraId="058B43EA" w14:textId="77777777" w:rsidR="009F0552" w:rsidRDefault="009F0552" w:rsidP="009F0552"/>
    <w:p w14:paraId="4AB91C75" w14:textId="77777777" w:rsidR="009F0552" w:rsidRDefault="009F0552" w:rsidP="009F0552">
      <w:r w:rsidRPr="00445E87">
        <w:rPr>
          <w:noProof/>
        </w:rPr>
        <w:lastRenderedPageBreak/>
        <mc:AlternateContent>
          <mc:Choice Requires="wpg">
            <w:drawing>
              <wp:inline distT="0" distB="0" distL="0" distR="0" wp14:anchorId="65A95E2D" wp14:editId="2D8EE23B">
                <wp:extent cx="5486400" cy="3324987"/>
                <wp:effectExtent l="0" t="0" r="0" b="2540"/>
                <wp:docPr id="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324987"/>
                          <a:chOff x="0" y="0"/>
                          <a:chExt cx="9144000" cy="554181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54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>
                            <a:off x="2126778" y="1004646"/>
                            <a:ext cx="99453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V="1">
                            <a:off x="5339292" y="1493635"/>
                            <a:ext cx="1148148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>
                            <a:off x="5308690" y="1906721"/>
                            <a:ext cx="1729570" cy="82676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3304922" y="2013818"/>
                            <a:ext cx="1162236" cy="8420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5047974" y="2013818"/>
                            <a:ext cx="260716" cy="8420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6in;height:261.8pt;mso-position-horizontal-relative:char;mso-position-vertical-relative:line" coordsize="9144000,5541818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9144000;height:55418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m&#10;DqG9AAAA2wAAAA8AAABkcnMvZG93bnJldi54bWxET01rAjEQvRf8D2EEbzVxD21ZjSKK4KUHbfE8&#10;bMbN4mYSNnGN/745FDw+3vdqk10vRhpi51nDYq5AEDfedNxq+P05vH+BiAnZYO+ZNDwpwmY9eVth&#10;bfyDTzSeUytKCMcaNdiUQi1lbCw5jHMfiAt39YPDVODQSjPgo4S7XlZKfUiHHZcGi4F2lprb+e40&#10;fCusDu7zrjjvbY7XMVzaS9B6Ns3bJYhEOb3E/+6j0VCV9eVL+QFy/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jOYOob0AAADbAAAADwAAAAAAAAAAAAAAAACcAgAAZHJzL2Rv&#10;d25yZXYueG1sUEsFBgAAAAAEAAQA9wAAAIYDAAAAAA==&#10;">
                  <v:imagedata r:id="rId15" o:title="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1" o:spid="_x0000_s1028" type="#_x0000_t32" style="position:absolute;left:2126778;top:1004646;width:99453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0148EAAADbAAAADwAAAGRycy9kb3ducmV2LnhtbESPQYvCMBSE78L+h/AW9qapHkSqaXGX&#10;dfEiqBXPj+bZVJuX0kTt/nsjCB6HmfmGWeS9bcSNOl87VjAeJSCIS6drrhQcitVwBsIHZI2NY1Lw&#10;Tx7y7GOwwFS7O+/otg+ViBD2KSowIbSplL40ZNGPXEscvZPrLIYou0rqDu8Rbhs5SZKptFhzXDDY&#10;0o+h8rK/WgXutzmbzTefiys6S638M6vtUamvz345BxGoD+/wq73WCiZjeH6JP0Bm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jTXjwQAAANsAAAAPAAAAAAAAAAAAAAAA&#10;AKECAABkcnMvZG93bnJldi54bWxQSwUGAAAAAAQABAD5AAAAjw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2" o:spid="_x0000_s1029" type="#_x0000_t32" style="position:absolute;left:5339292;top:1493635;width:1148148;height: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NPfMUAAADbAAAADwAAAGRycy9kb3ducmV2LnhtbESPy2rDMBBF94X+g5hCd41cL0pxLJvQ&#10;UkhoN3kskt1gTWwn1siRVMfJ10eBQpeX+zjcvBxNJwZyvrWs4HWSgCCurG65VrBZf728g/ABWWNn&#10;mRRcyENZPD7kmGl75iUNq1CLOMI+QwVNCH0mpa8aMugntieO3t46gyFKV0vt8BzHTSfTJHmTBluO&#10;hAZ7+mioOq5+TYTM9+ufCw7f19N1u/g8uNEcdkulnp/G2RREoDH8h//ac60gTeH+Jf4AW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sNPfMUAAADbAAAADwAAAAAAAAAA&#10;AAAAAAChAgAAZHJzL2Rvd25yZXYueG1sUEsFBgAAAAAEAAQA+QAAAJMDAAAAAA==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30" type="#_x0000_t32" style="position:absolute;left:5308690;top:1906721;width:1729570;height:82676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Yz4MEAAADbAAAADwAAAGRycy9kb3ducmV2LnhtbESPT4vCMBTE78J+h/AW9qbpCopU0+Iu&#10;q+xF8B+eH82zqTYvpYlav70RBI/DzPyGmeWdrcWVWl85VvA9SEAQF05XXCrY7xb9CQgfkDXWjknB&#10;nTzk2Udvhql2N97QdRtKESHsU1RgQmhSKX1hyKIfuIY4ekfXWgxRtqXULd4i3NZymCRjabHiuGCw&#10;oV9DxXl7sQrcX30yqx8+7S7oLDVyaRbrg1Jfn918CiJQF97hV/tfKxiO4Pkl/gCZP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tjPgwQAAANsAAAAPAAAAAAAAAAAAAAAA&#10;AKECAABkcnMvZG93bnJldi54bWxQSwUGAAAAAAQABAD5AAAAjw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6" o:spid="_x0000_s1031" type="#_x0000_t32" style="position:absolute;left:3304922;top:2013818;width:1162236;height:84206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fhJf8UAAADbAAAADwAAAGRycy9kb3ducmV2LnhtbESPy2rDMBBF94X+g5hCdrGcLExxrITS&#10;UEhJN3ks0t1gTWyn1siVVNvJ11eFQJeX+zjcYjWaVvTkfGNZwSxJQRCXVjdcKTge3qbPIHxA1tha&#10;JgVX8rBaPj4UmGs78I76fahEHGGfo4I6hC6X0pc1GfSJ7Yijd7bOYIjSVVI7HOK4aeU8TTNpsOFI&#10;qLGj15rKr/2PiZDN+fBxxX57+76d3tcXN5rL506pydP4sgARaAz/4Xt7oxXMM/j7En+AX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fhJf8UAAADbAAAADwAAAAAAAAAA&#10;AAAAAAChAgAAZHJzL2Rvd25yZXYueG1sUEsFBgAAAAAEAAQA+QAAAJMDAAAAAA==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7" o:spid="_x0000_s1032" type="#_x0000_t32" style="position:absolute;left:5047974;top:2013818;width:260716;height:84206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gIDMEAAADbAAAADwAAAGRycy9kb3ducmV2LnhtbESPT4vCMBTE78J+h/AW9qbpelCppsVd&#10;VtmL4D88P5pnU21eShO1fnsjCB6HmfkNM8s7W4srtb5yrOB7kIAgLpyuuFSw3y36ExA+IGusHZOC&#10;O3nIs4/eDFPtbryh6zaUIkLYp6jAhNCkUvrCkEU/cA1x9I6utRiibEupW7xFuK3lMElG0mLFccFg&#10;Q7+GivP2YhW4v/pkVj982l3QWWrk0izWB6W+Prv5FESgLrzDr/a/VjAcw/NL/AEye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2KAgMwQAAANsAAAAPAAAAAAAAAAAAAAAA&#10;AKECAABkcnMvZG93bnJldi54bWxQSwUGAAAAAAQABAD5AAAAjwMAAAAA&#10;" strokecolor="black [3213]" strokeweight="2pt">
                  <v:stroke endarrow="open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3A85940A" w14:textId="47EDE4DD" w:rsidR="009F0552" w:rsidRDefault="009F0552" w:rsidP="009F0552">
      <w:proofErr w:type="gramStart"/>
      <w:r>
        <w:rPr>
          <w:b/>
        </w:rPr>
        <w:t>Supplementary Figure 6</w:t>
      </w:r>
      <w:r w:rsidRPr="009C7334">
        <w:rPr>
          <w:b/>
        </w:rPr>
        <w:t>.</w:t>
      </w:r>
      <w:proofErr w:type="gramEnd"/>
      <w:r>
        <w:t xml:space="preserve"> Gating strategies for defined murine DC subsets using isolated splenic pan-DCs.</w:t>
      </w:r>
    </w:p>
    <w:p w14:paraId="318D0DD0" w14:textId="77777777" w:rsidR="009F0552" w:rsidRDefault="009F0552" w:rsidP="009F0552"/>
    <w:p w14:paraId="0B57B7A9" w14:textId="77777777" w:rsidR="009F0552" w:rsidRDefault="009F0552" w:rsidP="009F0552"/>
    <w:p w14:paraId="3F2D92BB" w14:textId="77777777" w:rsidR="009F0552" w:rsidRDefault="009F0552" w:rsidP="009F0552"/>
    <w:p w14:paraId="5262DC96" w14:textId="77777777" w:rsidR="009F0552" w:rsidRDefault="009F0552" w:rsidP="009F0552"/>
    <w:p w14:paraId="35B5395D" w14:textId="77777777" w:rsidR="009F0552" w:rsidRDefault="009F0552" w:rsidP="009F0552"/>
    <w:p w14:paraId="0595B6E9" w14:textId="77777777" w:rsidR="00646F30" w:rsidRDefault="00646F30" w:rsidP="00A81160">
      <w:pPr>
        <w:jc w:val="center"/>
      </w:pPr>
    </w:p>
    <w:p w14:paraId="5B96B946" w14:textId="77777777" w:rsidR="00646F30" w:rsidRDefault="00646F30" w:rsidP="00A81160">
      <w:pPr>
        <w:jc w:val="center"/>
      </w:pPr>
    </w:p>
    <w:p w14:paraId="404E87D9" w14:textId="77777777" w:rsidR="00646F30" w:rsidRDefault="00646F30" w:rsidP="00A81160">
      <w:pPr>
        <w:jc w:val="center"/>
      </w:pPr>
    </w:p>
    <w:p w14:paraId="1FBE6C5F" w14:textId="77777777" w:rsidR="00646F30" w:rsidRDefault="00646F30" w:rsidP="00A81160">
      <w:pPr>
        <w:jc w:val="center"/>
      </w:pPr>
    </w:p>
    <w:p w14:paraId="67503880" w14:textId="77777777" w:rsidR="00646F30" w:rsidRDefault="00646F30" w:rsidP="00A81160">
      <w:pPr>
        <w:jc w:val="center"/>
      </w:pPr>
    </w:p>
    <w:p w14:paraId="0B9464FD" w14:textId="77777777" w:rsidR="00646F30" w:rsidRDefault="00646F30" w:rsidP="00A81160">
      <w:pPr>
        <w:jc w:val="center"/>
      </w:pPr>
    </w:p>
    <w:p w14:paraId="56F2F342" w14:textId="77777777" w:rsidR="00646F30" w:rsidRDefault="00646F30" w:rsidP="00A81160">
      <w:pPr>
        <w:jc w:val="center"/>
      </w:pPr>
    </w:p>
    <w:p w14:paraId="416B1167" w14:textId="77777777" w:rsidR="00646F30" w:rsidRDefault="00646F30" w:rsidP="00A81160">
      <w:pPr>
        <w:jc w:val="center"/>
      </w:pPr>
    </w:p>
    <w:p w14:paraId="438781DF" w14:textId="77777777" w:rsidR="00646F30" w:rsidRDefault="00646F30" w:rsidP="00A81160">
      <w:pPr>
        <w:jc w:val="center"/>
      </w:pPr>
    </w:p>
    <w:p w14:paraId="408E1F9A" w14:textId="77777777" w:rsidR="00646F30" w:rsidRDefault="00646F30" w:rsidP="00A81160">
      <w:pPr>
        <w:jc w:val="center"/>
      </w:pPr>
    </w:p>
    <w:p w14:paraId="275F3DC0" w14:textId="77777777" w:rsidR="00646F30" w:rsidRDefault="00646F30" w:rsidP="00A81160">
      <w:pPr>
        <w:jc w:val="center"/>
      </w:pPr>
    </w:p>
    <w:p w14:paraId="0BD0AA52" w14:textId="77777777" w:rsidR="00646F30" w:rsidRDefault="00646F30" w:rsidP="00A81160">
      <w:pPr>
        <w:jc w:val="center"/>
      </w:pPr>
    </w:p>
    <w:p w14:paraId="5F22CEC6" w14:textId="77777777" w:rsidR="00646F30" w:rsidRDefault="00646F30" w:rsidP="00A81160">
      <w:pPr>
        <w:jc w:val="center"/>
      </w:pPr>
    </w:p>
    <w:p w14:paraId="04667A95" w14:textId="7FCD4C70" w:rsidR="009F0552" w:rsidRDefault="00A81160" w:rsidP="00A81160">
      <w:pPr>
        <w:jc w:val="center"/>
      </w:pPr>
      <w:r>
        <w:rPr>
          <w:noProof/>
        </w:rPr>
        <w:drawing>
          <wp:inline distT="0" distB="0" distL="0" distR="0" wp14:anchorId="02FE02D6" wp14:editId="178C6361">
            <wp:extent cx="4020820" cy="439610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C267" w14:textId="5FEE5945" w:rsidR="009F0552" w:rsidRPr="00A81160" w:rsidRDefault="00A81160" w:rsidP="00A81160">
      <w:proofErr w:type="gramStart"/>
      <w:r w:rsidRPr="00713A1E">
        <w:rPr>
          <w:b/>
        </w:rPr>
        <w:t>S</w:t>
      </w:r>
      <w:r>
        <w:rPr>
          <w:b/>
        </w:rPr>
        <w:t xml:space="preserve">upplementary Figure </w:t>
      </w:r>
      <w:r w:rsidRPr="00713A1E">
        <w:rPr>
          <w:b/>
        </w:rPr>
        <w:t>7</w:t>
      </w:r>
      <w:r>
        <w:rPr>
          <w:b/>
        </w:rPr>
        <w:t>A</w:t>
      </w:r>
      <w:r w:rsidRPr="00713A1E">
        <w:rPr>
          <w:b/>
        </w:rPr>
        <w:t>.</w:t>
      </w:r>
      <w:proofErr w:type="gramEnd"/>
      <w:r>
        <w:rPr>
          <w:b/>
        </w:rPr>
        <w:t xml:space="preserve"> </w:t>
      </w:r>
      <w:r>
        <w:t>Flow cytometric analysis confirming the isolation p</w:t>
      </w:r>
      <w:r w:rsidRPr="00A81160">
        <w:t>urity of</w:t>
      </w:r>
      <w:r>
        <w:rPr>
          <w:b/>
        </w:rPr>
        <w:t xml:space="preserve"> </w:t>
      </w:r>
      <w:r w:rsidRPr="00A81160">
        <w:t>the</w:t>
      </w:r>
      <w:r>
        <w:rPr>
          <w:b/>
        </w:rPr>
        <w:t xml:space="preserve"> </w:t>
      </w:r>
      <w:r>
        <w:t>CD8a+ DC Isolation Kit.</w:t>
      </w:r>
      <w:bookmarkStart w:id="0" w:name="_GoBack"/>
      <w:bookmarkEnd w:id="0"/>
    </w:p>
    <w:p w14:paraId="2117E8BF" w14:textId="559EF43A" w:rsidR="00DA031A" w:rsidRDefault="00DA031A" w:rsidP="009F0552">
      <w:pPr>
        <w:jc w:val="center"/>
      </w:pPr>
      <w:r>
        <w:rPr>
          <w:noProof/>
        </w:rPr>
        <w:lastRenderedPageBreak/>
        <w:drawing>
          <wp:inline distT="0" distB="0" distL="0" distR="0" wp14:anchorId="5735CD44" wp14:editId="699ACD02">
            <wp:extent cx="5214437" cy="6952582"/>
            <wp:effectExtent l="0" t="0" r="0" b="7620"/>
            <wp:docPr id="2" name="Picture 2" descr="Macintosh HD:Users:meganstanley:Desktop:CellTrace CD8 DC suppression assa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ganstanley:Desktop:CellTrace CD8 DC suppression assay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75" cy="69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C9C7" w14:textId="19CA9918" w:rsidR="009F0552" w:rsidRDefault="009F0552" w:rsidP="009F0552">
      <w:proofErr w:type="gramStart"/>
      <w:r w:rsidRPr="00713A1E">
        <w:rPr>
          <w:b/>
        </w:rPr>
        <w:t>S</w:t>
      </w:r>
      <w:r>
        <w:rPr>
          <w:b/>
        </w:rPr>
        <w:t xml:space="preserve">upplementary Figure </w:t>
      </w:r>
      <w:r w:rsidRPr="00713A1E">
        <w:rPr>
          <w:b/>
        </w:rPr>
        <w:t>7</w:t>
      </w:r>
      <w:r w:rsidR="00A81160">
        <w:rPr>
          <w:b/>
        </w:rPr>
        <w:t>B</w:t>
      </w:r>
      <w:r w:rsidRPr="00713A1E">
        <w:rPr>
          <w:b/>
        </w:rPr>
        <w:t>.</w:t>
      </w:r>
      <w:proofErr w:type="gramEnd"/>
      <w:r>
        <w:t xml:space="preserve"> BALB/c mice received 40 mg/kg BEN or 200 mg/kg CY on day -2 and 400 cGy on day -1. On day 0, splenic CD8</w:t>
      </w:r>
      <w:r w:rsidRPr="009C7334">
        <w:t>α</w:t>
      </w:r>
      <w:r>
        <w:t xml:space="preserve">+ cDC1s were isolated by FACS, pooled, and plated in a suppression assay with </w:t>
      </w:r>
      <w:proofErr w:type="spellStart"/>
      <w:r>
        <w:t>CellTrace</w:t>
      </w:r>
      <w:proofErr w:type="spellEnd"/>
      <w:r>
        <w:t xml:space="preserve"> Violet-stained T-cells </w:t>
      </w:r>
      <w:r w:rsidR="00ED2F94">
        <w:t>immediately following stimulation</w:t>
      </w:r>
      <w:r>
        <w:t xml:space="preserve"> with CD3/CD28 beads at a suppressor to T-cell ratio of 1:1 (middle row) and 1:2 (bottom row). </w:t>
      </w:r>
      <w:proofErr w:type="spellStart"/>
      <w:r>
        <w:t>CellTrace</w:t>
      </w:r>
      <w:proofErr w:type="spellEnd"/>
      <w:r>
        <w:t xml:space="preserve"> Violet dilutions were measure by flow cytometry and proliferation index (PI, boxed) was quantified using </w:t>
      </w:r>
      <w:proofErr w:type="spellStart"/>
      <w:r>
        <w:t>ModFit</w:t>
      </w:r>
      <w:proofErr w:type="spellEnd"/>
      <w:r>
        <w:t xml:space="preserve"> Software. Data is representative of 2 experiments, n=3 mice/group.</w:t>
      </w:r>
    </w:p>
    <w:p w14:paraId="6F5EEDF7" w14:textId="77777777" w:rsidR="009F0552" w:rsidRDefault="009F0552" w:rsidP="00DA031A"/>
    <w:p w14:paraId="27DC0735" w14:textId="77777777" w:rsidR="009F0552" w:rsidRDefault="009F0552" w:rsidP="009F0552">
      <w:pPr>
        <w:jc w:val="center"/>
      </w:pPr>
      <w:r w:rsidRPr="0043421F">
        <w:rPr>
          <w:noProof/>
        </w:rPr>
        <w:lastRenderedPageBreak/>
        <w:drawing>
          <wp:inline distT="0" distB="0" distL="0" distR="0" wp14:anchorId="727F2411" wp14:editId="12978C60">
            <wp:extent cx="3724977" cy="1921985"/>
            <wp:effectExtent l="0" t="0" r="8890" b="889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479" cy="19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3413" w14:textId="77777777" w:rsidR="009F0552" w:rsidRDefault="009F0552" w:rsidP="009F0552">
      <w:pPr>
        <w:jc w:val="center"/>
      </w:pPr>
    </w:p>
    <w:p w14:paraId="7893A31A" w14:textId="03468999" w:rsidR="009F0552" w:rsidRDefault="009F0552" w:rsidP="009F0552">
      <w:proofErr w:type="gramStart"/>
      <w:r>
        <w:rPr>
          <w:b/>
        </w:rPr>
        <w:t>Supplementary Figure 8</w:t>
      </w:r>
      <w:r w:rsidRPr="00C96552">
        <w:rPr>
          <w:b/>
        </w:rPr>
        <w:t>A.</w:t>
      </w:r>
      <w:proofErr w:type="gramEnd"/>
      <w:r>
        <w:t xml:space="preserve"> Flow cytometric analysis confirming the lack of Batf3-dependent CD8</w:t>
      </w:r>
      <w:r>
        <w:rPr>
          <w:rFonts w:ascii="Cambria" w:hAnsi="Cambria"/>
        </w:rPr>
        <w:t>α</w:t>
      </w:r>
      <w:r>
        <w:t>+ cDC1s in Batf3 KO mouse spleens.</w:t>
      </w:r>
    </w:p>
    <w:p w14:paraId="45A02EA3" w14:textId="77777777" w:rsidR="009F0552" w:rsidRDefault="009F0552" w:rsidP="009F0552"/>
    <w:p w14:paraId="2D2A0B97" w14:textId="77777777" w:rsidR="009F0552" w:rsidRDefault="009F0552" w:rsidP="009F0552"/>
    <w:p w14:paraId="410B7AAB" w14:textId="77777777" w:rsidR="009F0552" w:rsidRDefault="009F0552" w:rsidP="009F0552"/>
    <w:p w14:paraId="706DD1A7" w14:textId="77777777" w:rsidR="009F0552" w:rsidRDefault="009F0552" w:rsidP="009F0552">
      <w:pPr>
        <w:jc w:val="center"/>
      </w:pPr>
      <w:r w:rsidRPr="0043421F">
        <w:rPr>
          <w:noProof/>
        </w:rPr>
        <w:drawing>
          <wp:inline distT="0" distB="0" distL="0" distR="0" wp14:anchorId="5AF0FD70" wp14:editId="6A37A53A">
            <wp:extent cx="3744227" cy="191761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5255" cy="191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E436" w14:textId="441953C6" w:rsidR="009F0552" w:rsidRDefault="009F0552" w:rsidP="009F0552">
      <w:proofErr w:type="gramStart"/>
      <w:r>
        <w:rPr>
          <w:b/>
        </w:rPr>
        <w:t>Supplementary Figure 8</w:t>
      </w:r>
      <w:r w:rsidRPr="00C96552">
        <w:rPr>
          <w:b/>
        </w:rPr>
        <w:t>B.</w:t>
      </w:r>
      <w:proofErr w:type="gramEnd"/>
      <w:r>
        <w:t xml:space="preserve"> Flow cytometric analysis confirming the lack of Batf3-dependent CD103+ cDC1s in Batf3 KO mouse spleens.</w:t>
      </w:r>
    </w:p>
    <w:p w14:paraId="630FBEDC" w14:textId="77777777" w:rsidR="009F0552" w:rsidRDefault="009F0552" w:rsidP="009F0552"/>
    <w:p w14:paraId="6E19F68E" w14:textId="77777777" w:rsidR="009F0552" w:rsidRDefault="009F0552" w:rsidP="009F0552">
      <w:pPr>
        <w:jc w:val="center"/>
      </w:pPr>
      <w:r>
        <w:rPr>
          <w:noProof/>
        </w:rPr>
        <w:lastRenderedPageBreak/>
        <w:drawing>
          <wp:inline distT="0" distB="0" distL="0" distR="0" wp14:anchorId="73CA7F5A" wp14:editId="3A84A55E">
            <wp:extent cx="5130800" cy="7049368"/>
            <wp:effectExtent l="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9" cy="70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337AF8B7" w:rsidR="00DE23E8" w:rsidRPr="001549D3" w:rsidRDefault="009F0552" w:rsidP="009F0552">
      <w:proofErr w:type="gramStart"/>
      <w:r>
        <w:rPr>
          <w:b/>
        </w:rPr>
        <w:t>Supplementary Figure 8</w:t>
      </w:r>
      <w:r w:rsidRPr="007A70DA">
        <w:rPr>
          <w:b/>
        </w:rPr>
        <w:t>C.</w:t>
      </w:r>
      <w:proofErr w:type="gramEnd"/>
      <w:r w:rsidRPr="007A70DA">
        <w:t xml:space="preserve"> </w:t>
      </w:r>
      <w:r>
        <w:t xml:space="preserve"> Wild-type BALB/c or transgenic Batf3 KO r</w:t>
      </w:r>
      <w:r w:rsidRPr="007A70DA">
        <w:t>ecipient mice were</w:t>
      </w:r>
      <w:r>
        <w:t xml:space="preserve"> given 40 mg/kg BEN </w:t>
      </w:r>
      <w:proofErr w:type="spellStart"/>
      <w:r>
        <w:t>i.v.</w:t>
      </w:r>
      <w:proofErr w:type="spellEnd"/>
      <w:r>
        <w:t xml:space="preserve"> </w:t>
      </w:r>
      <w:proofErr w:type="gramStart"/>
      <w:r>
        <w:t>or</w:t>
      </w:r>
      <w:proofErr w:type="gramEnd"/>
      <w:r>
        <w:t xml:space="preserve"> 200 mg/kg CY </w:t>
      </w:r>
      <w:proofErr w:type="spellStart"/>
      <w:r>
        <w:t>i.p</w:t>
      </w:r>
      <w:proofErr w:type="spellEnd"/>
      <w:r>
        <w:t xml:space="preserve">. </w:t>
      </w:r>
      <w:proofErr w:type="gramStart"/>
      <w:r>
        <w:t>on</w:t>
      </w:r>
      <w:proofErr w:type="gramEnd"/>
      <w:r>
        <w:t xml:space="preserve"> day -2 and 400 cGy TBI on day -1. On day 0, mice were transplanted with 10</w:t>
      </w:r>
      <w:r w:rsidRPr="0054485D">
        <w:rPr>
          <w:vertAlign w:val="superscript"/>
        </w:rPr>
        <w:t>7</w:t>
      </w:r>
      <w:r>
        <w:t xml:space="preserve"> bone marrow cells and 3x10</w:t>
      </w:r>
      <w:r w:rsidRPr="0054485D">
        <w:rPr>
          <w:vertAlign w:val="superscript"/>
        </w:rPr>
        <w:t>6</w:t>
      </w:r>
      <w:r>
        <w:t xml:space="preserve"> purified total T-cells from C57BL/6 donors. Donor engraftment was determined using flow cytometry by percent H2K</w:t>
      </w:r>
      <w:r w:rsidRPr="008D6B6C">
        <w:rPr>
          <w:vertAlign w:val="superscript"/>
        </w:rPr>
        <w:t>b</w:t>
      </w:r>
      <w:r w:rsidRPr="005F3663">
        <w:t>+</w:t>
      </w:r>
      <w:r w:rsidRPr="008D6B6C">
        <w:t xml:space="preserve"> </w:t>
      </w:r>
      <w:r>
        <w:t xml:space="preserve">cells in the blood on days 7, 14, 21, 35 and 70 post-transplant. Data pooled from 3 experiments, n=15-20 mice/group. </w:t>
      </w:r>
    </w:p>
    <w:sectPr w:rsidR="00DE23E8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ED2F94" w:rsidRDefault="00ED2F94" w:rsidP="00117666">
      <w:pPr>
        <w:spacing w:after="0"/>
      </w:pPr>
      <w:r>
        <w:separator/>
      </w:r>
    </w:p>
  </w:endnote>
  <w:endnote w:type="continuationSeparator" w:id="0">
    <w:p w14:paraId="14E0830A" w14:textId="77777777" w:rsidR="00ED2F94" w:rsidRDefault="00ED2F9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ED2F94" w:rsidRPr="00577C4C" w:rsidRDefault="00ED2F94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D2F94" w:rsidRPr="00577C4C" w:rsidRDefault="00ED2F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46F3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ED2F94" w:rsidRPr="00577C4C" w:rsidRDefault="00ED2F94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D2F94" w:rsidRPr="00577C4C" w:rsidRDefault="00ED2F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46F3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ED2F94" w:rsidRDefault="00ED2F94" w:rsidP="00117666">
      <w:pPr>
        <w:spacing w:after="0"/>
      </w:pPr>
      <w:r>
        <w:separator/>
      </w:r>
    </w:p>
  </w:footnote>
  <w:footnote w:type="continuationSeparator" w:id="0">
    <w:p w14:paraId="5BACC2C0" w14:textId="77777777" w:rsidR="00ED2F94" w:rsidRDefault="00ED2F9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ED2F94" w:rsidRPr="009151AA" w:rsidRDefault="00ED2F9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ED2F94" w:rsidRDefault="00ED2F94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715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46F30"/>
    <w:rsid w:val="00654E8F"/>
    <w:rsid w:val="00660D05"/>
    <w:rsid w:val="006820B1"/>
    <w:rsid w:val="006B7D14"/>
    <w:rsid w:val="00701727"/>
    <w:rsid w:val="0070566C"/>
    <w:rsid w:val="00714C50"/>
    <w:rsid w:val="00725A7D"/>
    <w:rsid w:val="00727409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F0552"/>
    <w:rsid w:val="00A174D9"/>
    <w:rsid w:val="00A81160"/>
    <w:rsid w:val="00AA4D24"/>
    <w:rsid w:val="00AB6715"/>
    <w:rsid w:val="00B1671E"/>
    <w:rsid w:val="00B25EB8"/>
    <w:rsid w:val="00B37F4D"/>
    <w:rsid w:val="00BB38BE"/>
    <w:rsid w:val="00C52A7B"/>
    <w:rsid w:val="00C56BAF"/>
    <w:rsid w:val="00C679AA"/>
    <w:rsid w:val="00C75972"/>
    <w:rsid w:val="00CD066B"/>
    <w:rsid w:val="00CE4FEE"/>
    <w:rsid w:val="00D060CF"/>
    <w:rsid w:val="00DA031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D2F9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DE8B12A-E233-DA4F-925D-107730FC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10</TotalTime>
  <Pages>9</Pages>
  <Words>504</Words>
  <Characters>2876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Stanley Molina</cp:lastModifiedBy>
  <cp:revision>7</cp:revision>
  <cp:lastPrinted>2013-10-03T12:51:00Z</cp:lastPrinted>
  <dcterms:created xsi:type="dcterms:W3CDTF">2020-01-25T22:42:00Z</dcterms:created>
  <dcterms:modified xsi:type="dcterms:W3CDTF">2020-04-01T03:30:00Z</dcterms:modified>
</cp:coreProperties>
</file>