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6390A" w14:textId="77777777" w:rsidR="008527FC" w:rsidRPr="008527FC" w:rsidRDefault="008527FC" w:rsidP="008527FC">
      <w:pPr>
        <w:pStyle w:val="Title"/>
      </w:pPr>
      <w:r w:rsidRPr="008527FC">
        <w:t xml:space="preserve">A Virtual Reality Simulation of Drug Users' Everyday Life: </w:t>
      </w:r>
      <w:proofErr w:type="gramStart"/>
      <w:r w:rsidRPr="008527FC">
        <w:t>the</w:t>
      </w:r>
      <w:proofErr w:type="gramEnd"/>
      <w:r w:rsidRPr="008527FC">
        <w:t xml:space="preserve"> Effect of Supported Sensorimotor Contingencies on Empathy</w:t>
      </w:r>
    </w:p>
    <w:p w14:paraId="0B26FDD7" w14:textId="1DF00977" w:rsidR="008527FC" w:rsidRPr="008527FC" w:rsidRDefault="008527FC" w:rsidP="008527FC">
      <w:pPr>
        <w:pStyle w:val="AuthorList"/>
        <w:jc w:val="center"/>
        <w:rPr>
          <w:sz w:val="22"/>
          <w:szCs w:val="22"/>
          <w:vertAlign w:val="superscript"/>
        </w:rPr>
      </w:pPr>
      <w:r w:rsidRPr="008527FC">
        <w:rPr>
          <w:sz w:val="22"/>
          <w:szCs w:val="22"/>
        </w:rPr>
        <w:t xml:space="preserve">Maria </w:t>
      </w:r>
      <w:proofErr w:type="spellStart"/>
      <w:r w:rsidRPr="008527FC">
        <w:rPr>
          <w:sz w:val="22"/>
          <w:szCs w:val="22"/>
        </w:rPr>
        <w:t>Christofi</w:t>
      </w:r>
      <w:proofErr w:type="spellEnd"/>
      <w:r w:rsidRPr="008527FC">
        <w:rPr>
          <w:sz w:val="22"/>
          <w:szCs w:val="22"/>
        </w:rPr>
        <w:t>, Despina Michael-</w:t>
      </w:r>
      <w:proofErr w:type="spellStart"/>
      <w:r w:rsidRPr="008527FC">
        <w:rPr>
          <w:sz w:val="22"/>
          <w:szCs w:val="22"/>
        </w:rPr>
        <w:t>Grigoriou</w:t>
      </w:r>
      <w:proofErr w:type="spellEnd"/>
      <w:r w:rsidRPr="008527FC">
        <w:rPr>
          <w:sz w:val="22"/>
          <w:szCs w:val="22"/>
        </w:rPr>
        <w:t xml:space="preserve">, Christos </w:t>
      </w:r>
      <w:proofErr w:type="spellStart"/>
      <w:r w:rsidRPr="008527FC">
        <w:rPr>
          <w:sz w:val="22"/>
          <w:szCs w:val="22"/>
        </w:rPr>
        <w:t>Kyrlitsias</w:t>
      </w:r>
      <w:proofErr w:type="spellEnd"/>
    </w:p>
    <w:p w14:paraId="2C7E670C" w14:textId="77777777" w:rsidR="00B14217" w:rsidRDefault="00B14217" w:rsidP="008527FC">
      <w:pPr>
        <w:pStyle w:val="SupplementaryMaterial"/>
        <w:rPr>
          <w:i w:val="0"/>
          <w:iCs/>
        </w:rPr>
      </w:pPr>
    </w:p>
    <w:p w14:paraId="13FE7B8F" w14:textId="2EBA4897" w:rsidR="008527FC" w:rsidRPr="00E755B5" w:rsidRDefault="008527FC" w:rsidP="00E755B5">
      <w:pPr>
        <w:pStyle w:val="SupplementaryMaterial"/>
        <w:rPr>
          <w:i w:val="0"/>
          <w:iCs/>
        </w:rPr>
      </w:pPr>
      <w:r w:rsidRPr="00E755B5">
        <w:rPr>
          <w:i w:val="0"/>
          <w:iCs/>
        </w:rPr>
        <w:t>Supplementary Material</w:t>
      </w:r>
      <w:r w:rsidR="00E755B5" w:rsidRPr="00E755B5">
        <w:rPr>
          <w:i w:val="0"/>
          <w:iCs/>
        </w:rPr>
        <w:t xml:space="preserve"> -</w:t>
      </w:r>
      <w:r w:rsidR="004C287E" w:rsidRPr="00E755B5">
        <w:rPr>
          <w:i w:val="0"/>
          <w:iCs/>
        </w:rPr>
        <w:t xml:space="preserve"> Table </w:t>
      </w:r>
      <w:r w:rsidRPr="00E755B5">
        <w:rPr>
          <w:i w:val="0"/>
          <w:iCs/>
        </w:rPr>
        <w:t xml:space="preserve">1: </w:t>
      </w:r>
      <w:r w:rsidR="00E755B5">
        <w:rPr>
          <w:i w:val="0"/>
          <w:iCs/>
        </w:rPr>
        <w:br/>
      </w:r>
      <w:r w:rsidRPr="00E755B5">
        <w:rPr>
          <w:i w:val="0"/>
          <w:iCs/>
        </w:rPr>
        <w:t>Additional views from the various scenes</w:t>
      </w:r>
    </w:p>
    <w:p w14:paraId="38AA4BCB" w14:textId="782A8E8C" w:rsidR="007D0F2B" w:rsidRDefault="007D0F2B" w:rsidP="007D0F2B"/>
    <w:p w14:paraId="13AB8EF7" w14:textId="3798682E" w:rsidR="007D0F2B" w:rsidRDefault="007D0F2B" w:rsidP="007D0F2B"/>
    <w:p w14:paraId="6CE18D5E" w14:textId="77777777" w:rsidR="007D0F2B" w:rsidRPr="007D0F2B" w:rsidRDefault="007D0F2B" w:rsidP="007D0F2B"/>
    <w:p w14:paraId="656144F2" w14:textId="5F9EE190" w:rsidR="007D0F2B" w:rsidRDefault="007D0F2B" w:rsidP="007D0F2B"/>
    <w:p w14:paraId="6E1F3727" w14:textId="77777777" w:rsidR="007D0F2B" w:rsidRDefault="007D0F2B" w:rsidP="008527FC">
      <w:pPr>
        <w:rPr>
          <w:b/>
          <w:bCs/>
        </w:rPr>
      </w:pPr>
    </w:p>
    <w:p w14:paraId="43E50617" w14:textId="77777777" w:rsidR="007D0F2B" w:rsidRDefault="007D0F2B" w:rsidP="008527FC">
      <w:pPr>
        <w:rPr>
          <w:b/>
          <w:bCs/>
        </w:rPr>
      </w:pPr>
    </w:p>
    <w:p w14:paraId="58F0DAAE" w14:textId="77777777" w:rsidR="007C5F1C" w:rsidRDefault="007C5F1C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7971DEC6" w14:textId="28C2EC52" w:rsidR="006D0523" w:rsidRPr="006D0523" w:rsidRDefault="006D0523" w:rsidP="008527FC">
      <w:r w:rsidRPr="006D0523">
        <w:rPr>
          <w:b/>
          <w:bCs/>
        </w:rPr>
        <w:lastRenderedPageBreak/>
        <w:t xml:space="preserve">Figure </w:t>
      </w:r>
      <w:r w:rsidR="0098215A">
        <w:rPr>
          <w:b/>
          <w:bCs/>
        </w:rPr>
        <w:t>S</w:t>
      </w:r>
      <w:r w:rsidRPr="006D0523">
        <w:rPr>
          <w:b/>
          <w:bCs/>
        </w:rPr>
        <w:t>1.</w:t>
      </w:r>
      <w:r>
        <w:t xml:space="preserve"> Additional views from Scene 1</w:t>
      </w:r>
      <w:r>
        <w:rPr>
          <w:noProof/>
        </w:rPr>
        <w:drawing>
          <wp:inline distT="0" distB="0" distL="0" distR="0" wp14:anchorId="3A48B6F7" wp14:editId="285BE4F4">
            <wp:extent cx="3980850" cy="663295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50" cy="663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85EC" w14:textId="77777777" w:rsidR="008527FC" w:rsidRDefault="008527FC" w:rsidP="006D0523">
      <w:pPr>
        <w:rPr>
          <w:b/>
          <w:bCs/>
        </w:rPr>
      </w:pPr>
    </w:p>
    <w:p w14:paraId="706E9D44" w14:textId="77777777" w:rsidR="008527FC" w:rsidRDefault="008527FC" w:rsidP="006D0523">
      <w:pPr>
        <w:rPr>
          <w:b/>
          <w:bCs/>
        </w:rPr>
      </w:pPr>
    </w:p>
    <w:p w14:paraId="74147257" w14:textId="77777777" w:rsidR="008527FC" w:rsidRDefault="008527FC" w:rsidP="006D0523">
      <w:pPr>
        <w:rPr>
          <w:b/>
          <w:bCs/>
        </w:rPr>
      </w:pPr>
    </w:p>
    <w:p w14:paraId="1A2EC989" w14:textId="77777777" w:rsidR="008527FC" w:rsidRDefault="008527FC" w:rsidP="006D0523">
      <w:pPr>
        <w:rPr>
          <w:b/>
          <w:bCs/>
        </w:rPr>
      </w:pPr>
    </w:p>
    <w:p w14:paraId="2470864A" w14:textId="6C3CBCE0" w:rsidR="006D0523" w:rsidRDefault="006D0523" w:rsidP="006D0523">
      <w:r w:rsidRPr="006D0523">
        <w:rPr>
          <w:b/>
          <w:bCs/>
        </w:rPr>
        <w:lastRenderedPageBreak/>
        <w:t xml:space="preserve">Figure </w:t>
      </w:r>
      <w:r w:rsidR="0098215A">
        <w:rPr>
          <w:b/>
          <w:bCs/>
        </w:rPr>
        <w:t>S</w:t>
      </w:r>
      <w:r>
        <w:rPr>
          <w:b/>
          <w:bCs/>
        </w:rPr>
        <w:t>2</w:t>
      </w:r>
      <w:r w:rsidRPr="006D0523">
        <w:rPr>
          <w:b/>
          <w:bCs/>
        </w:rPr>
        <w:t>.</w:t>
      </w:r>
      <w:r>
        <w:t xml:space="preserve"> Additional views from Scene 2</w:t>
      </w:r>
    </w:p>
    <w:p w14:paraId="3B921619" w14:textId="7FCE3267" w:rsidR="006D0523" w:rsidRDefault="006D0523" w:rsidP="006D0523">
      <w:pPr>
        <w:jc w:val="center"/>
      </w:pPr>
      <w:r>
        <w:rPr>
          <w:noProof/>
        </w:rPr>
        <w:drawing>
          <wp:inline distT="0" distB="0" distL="0" distR="0" wp14:anchorId="4252A3D0" wp14:editId="1070B978">
            <wp:extent cx="4207895" cy="4950997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73" cy="496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2C272" w14:textId="71953206" w:rsidR="006D0523" w:rsidRDefault="006D0523" w:rsidP="006D0523">
      <w:r w:rsidRPr="006D0523">
        <w:rPr>
          <w:b/>
          <w:bCs/>
        </w:rPr>
        <w:t xml:space="preserve">Figure </w:t>
      </w:r>
      <w:r w:rsidR="0098215A">
        <w:rPr>
          <w:b/>
          <w:bCs/>
        </w:rPr>
        <w:t>S</w:t>
      </w:r>
      <w:r>
        <w:rPr>
          <w:b/>
          <w:bCs/>
        </w:rPr>
        <w:t>3</w:t>
      </w:r>
      <w:r w:rsidRPr="006D0523">
        <w:rPr>
          <w:b/>
          <w:bCs/>
        </w:rPr>
        <w:t>.</w:t>
      </w:r>
      <w:r>
        <w:t xml:space="preserve"> Additional views from Scene 3</w:t>
      </w:r>
    </w:p>
    <w:p w14:paraId="0767FE43" w14:textId="2C30FD77" w:rsidR="006D0523" w:rsidRDefault="008F296A" w:rsidP="008F296A">
      <w:pPr>
        <w:pStyle w:val="Heading2"/>
        <w:numPr>
          <w:ilvl w:val="0"/>
          <w:numId w:val="0"/>
        </w:numPr>
        <w:ind w:left="567" w:hanging="567"/>
        <w:jc w:val="center"/>
      </w:pPr>
      <w:r>
        <w:rPr>
          <w:noProof/>
        </w:rPr>
        <w:drawing>
          <wp:inline distT="0" distB="0" distL="0" distR="0" wp14:anchorId="3E9A866D" wp14:editId="594C6158">
            <wp:extent cx="4011283" cy="2509667"/>
            <wp:effectExtent l="0" t="0" r="889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33" cy="252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397A" w14:textId="7AA7CD2A" w:rsidR="008F296A" w:rsidRDefault="008F296A" w:rsidP="008F296A">
      <w:r w:rsidRPr="006D0523">
        <w:rPr>
          <w:b/>
          <w:bCs/>
        </w:rPr>
        <w:lastRenderedPageBreak/>
        <w:t xml:space="preserve">Figure </w:t>
      </w:r>
      <w:r w:rsidR="0098215A">
        <w:rPr>
          <w:b/>
          <w:bCs/>
        </w:rPr>
        <w:t>S</w:t>
      </w:r>
      <w:r>
        <w:rPr>
          <w:b/>
          <w:bCs/>
        </w:rPr>
        <w:t>4</w:t>
      </w:r>
      <w:r w:rsidRPr="006D0523">
        <w:rPr>
          <w:b/>
          <w:bCs/>
        </w:rPr>
        <w:t>.</w:t>
      </w:r>
      <w:r>
        <w:t xml:space="preserve"> Additional views from Scene 4</w:t>
      </w:r>
    </w:p>
    <w:p w14:paraId="2E111803" w14:textId="16D5B35F" w:rsidR="006D0523" w:rsidRDefault="008F4C2D" w:rsidP="008F4C2D">
      <w:pPr>
        <w:jc w:val="center"/>
      </w:pPr>
      <w:r>
        <w:rPr>
          <w:noProof/>
        </w:rPr>
        <w:drawing>
          <wp:inline distT="0" distB="0" distL="0" distR="0" wp14:anchorId="68464BBB" wp14:editId="50D502B5">
            <wp:extent cx="4405789" cy="51838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21" cy="520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DFF7" w14:textId="77777777" w:rsidR="006D673F" w:rsidRDefault="006D673F" w:rsidP="008F4C2D">
      <w:pPr>
        <w:rPr>
          <w:b/>
          <w:bCs/>
        </w:rPr>
      </w:pPr>
    </w:p>
    <w:p w14:paraId="3CDE8D14" w14:textId="77777777" w:rsidR="006D673F" w:rsidRDefault="006D673F" w:rsidP="008F4C2D">
      <w:pPr>
        <w:rPr>
          <w:b/>
          <w:bCs/>
        </w:rPr>
      </w:pPr>
    </w:p>
    <w:p w14:paraId="144ED976" w14:textId="77777777" w:rsidR="006D673F" w:rsidRDefault="006D673F" w:rsidP="008F4C2D">
      <w:pPr>
        <w:rPr>
          <w:b/>
          <w:bCs/>
        </w:rPr>
      </w:pPr>
    </w:p>
    <w:p w14:paraId="065721F2" w14:textId="77777777" w:rsidR="006D673F" w:rsidRDefault="006D673F" w:rsidP="008F4C2D">
      <w:pPr>
        <w:rPr>
          <w:b/>
          <w:bCs/>
        </w:rPr>
      </w:pPr>
    </w:p>
    <w:p w14:paraId="2F973802" w14:textId="77777777" w:rsidR="006D673F" w:rsidRDefault="006D673F" w:rsidP="008F4C2D">
      <w:pPr>
        <w:rPr>
          <w:b/>
          <w:bCs/>
        </w:rPr>
      </w:pPr>
    </w:p>
    <w:p w14:paraId="29281A50" w14:textId="77777777" w:rsidR="006D673F" w:rsidRDefault="006D673F" w:rsidP="008F4C2D">
      <w:pPr>
        <w:rPr>
          <w:b/>
          <w:bCs/>
        </w:rPr>
      </w:pPr>
    </w:p>
    <w:p w14:paraId="6FF32DC6" w14:textId="77777777" w:rsidR="006D673F" w:rsidRDefault="006D673F" w:rsidP="008F4C2D">
      <w:pPr>
        <w:rPr>
          <w:b/>
          <w:bCs/>
        </w:rPr>
      </w:pPr>
    </w:p>
    <w:p w14:paraId="503EF23B" w14:textId="77777777" w:rsidR="006D673F" w:rsidRDefault="006D673F" w:rsidP="008F4C2D">
      <w:pPr>
        <w:rPr>
          <w:b/>
          <w:bCs/>
        </w:rPr>
      </w:pPr>
    </w:p>
    <w:p w14:paraId="3290FB63" w14:textId="77777777" w:rsidR="006D673F" w:rsidRDefault="006D673F" w:rsidP="008F4C2D">
      <w:pPr>
        <w:rPr>
          <w:b/>
          <w:bCs/>
        </w:rPr>
      </w:pPr>
    </w:p>
    <w:p w14:paraId="41341001" w14:textId="2179F001" w:rsidR="008F4C2D" w:rsidRDefault="008F4C2D" w:rsidP="008F4C2D">
      <w:r w:rsidRPr="006D0523">
        <w:rPr>
          <w:b/>
          <w:bCs/>
        </w:rPr>
        <w:t xml:space="preserve">Figure </w:t>
      </w:r>
      <w:r w:rsidR="0098215A">
        <w:rPr>
          <w:b/>
          <w:bCs/>
        </w:rPr>
        <w:t>S</w:t>
      </w:r>
      <w:r>
        <w:rPr>
          <w:b/>
          <w:bCs/>
        </w:rPr>
        <w:t>5</w:t>
      </w:r>
      <w:r w:rsidRPr="006D0523">
        <w:rPr>
          <w:b/>
          <w:bCs/>
        </w:rPr>
        <w:t>.</w:t>
      </w:r>
      <w:r>
        <w:t xml:space="preserve"> Additional views from Scene 5</w:t>
      </w:r>
    </w:p>
    <w:p w14:paraId="1F4F0048" w14:textId="370705FA" w:rsidR="008F4C2D" w:rsidRDefault="006D673F" w:rsidP="008F4C2D">
      <w:pPr>
        <w:jc w:val="center"/>
      </w:pPr>
      <w:r>
        <w:rPr>
          <w:noProof/>
        </w:rPr>
        <w:drawing>
          <wp:inline distT="0" distB="0" distL="0" distR="0" wp14:anchorId="0CAA961C" wp14:editId="4F6CEDDC">
            <wp:extent cx="4237449" cy="4985769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26" cy="499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E883B" w14:textId="1C3233FD" w:rsidR="006D673F" w:rsidRDefault="006D673F" w:rsidP="006D673F">
      <w:r w:rsidRPr="006D0523">
        <w:rPr>
          <w:b/>
          <w:bCs/>
        </w:rPr>
        <w:t xml:space="preserve">Figure </w:t>
      </w:r>
      <w:r w:rsidR="0098215A">
        <w:rPr>
          <w:b/>
          <w:bCs/>
        </w:rPr>
        <w:t>S</w:t>
      </w:r>
      <w:r>
        <w:rPr>
          <w:b/>
          <w:bCs/>
        </w:rPr>
        <w:t>6</w:t>
      </w:r>
      <w:r w:rsidRPr="006D0523">
        <w:rPr>
          <w:b/>
          <w:bCs/>
        </w:rPr>
        <w:t>.</w:t>
      </w:r>
      <w:r>
        <w:t xml:space="preserve"> Additional </w:t>
      </w:r>
      <w:r w:rsidR="0098215A">
        <w:t>view</w:t>
      </w:r>
      <w:r>
        <w:t xml:space="preserve"> from Scene 6</w:t>
      </w:r>
    </w:p>
    <w:p w14:paraId="590B8CF6" w14:textId="31DA4A64" w:rsidR="008F4C2D" w:rsidRDefault="006D673F" w:rsidP="008F4C2D">
      <w:pPr>
        <w:jc w:val="center"/>
      </w:pPr>
      <w:r>
        <w:rPr>
          <w:noProof/>
        </w:rPr>
        <w:drawing>
          <wp:inline distT="0" distB="0" distL="0" distR="0" wp14:anchorId="279B59B4" wp14:editId="1EB571C5">
            <wp:extent cx="4051541" cy="234962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418" cy="235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B614" w14:textId="61C44A6F" w:rsidR="006D673F" w:rsidRDefault="006D673F" w:rsidP="006D673F">
      <w:r w:rsidRPr="006D0523">
        <w:rPr>
          <w:b/>
          <w:bCs/>
        </w:rPr>
        <w:lastRenderedPageBreak/>
        <w:t xml:space="preserve">Figure </w:t>
      </w:r>
      <w:r w:rsidR="0098215A">
        <w:rPr>
          <w:b/>
          <w:bCs/>
        </w:rPr>
        <w:t>S</w:t>
      </w:r>
      <w:r w:rsidR="0000470B">
        <w:rPr>
          <w:b/>
          <w:bCs/>
        </w:rPr>
        <w:t>7</w:t>
      </w:r>
      <w:r w:rsidRPr="006D0523">
        <w:rPr>
          <w:b/>
          <w:bCs/>
        </w:rPr>
        <w:t>.</w:t>
      </w:r>
      <w:r>
        <w:t xml:space="preserve"> Additional </w:t>
      </w:r>
      <w:r w:rsidR="0098215A">
        <w:t>view</w:t>
      </w:r>
      <w:r>
        <w:t xml:space="preserve"> from Scene </w:t>
      </w:r>
      <w:r w:rsidR="0000470B">
        <w:t>7</w:t>
      </w:r>
    </w:p>
    <w:p w14:paraId="1E649E2B" w14:textId="02C6548E" w:rsidR="006D673F" w:rsidRDefault="0000470B" w:rsidP="008F4C2D">
      <w:pPr>
        <w:jc w:val="center"/>
      </w:pPr>
      <w:r>
        <w:rPr>
          <w:noProof/>
        </w:rPr>
        <w:drawing>
          <wp:inline distT="0" distB="0" distL="0" distR="0" wp14:anchorId="2D7D780A" wp14:editId="22FB0811">
            <wp:extent cx="4111066" cy="2510286"/>
            <wp:effectExtent l="0" t="0" r="381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64" cy="251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E0BCF" w14:textId="77777777" w:rsidR="00B14217" w:rsidRDefault="00B14217" w:rsidP="0000470B">
      <w:pPr>
        <w:rPr>
          <w:b/>
          <w:bCs/>
        </w:rPr>
      </w:pPr>
    </w:p>
    <w:p w14:paraId="7C188924" w14:textId="220991C8" w:rsidR="0000470B" w:rsidRDefault="0000470B" w:rsidP="00B14217">
      <w:r w:rsidRPr="006D0523">
        <w:rPr>
          <w:b/>
          <w:bCs/>
        </w:rPr>
        <w:t xml:space="preserve">Figure </w:t>
      </w:r>
      <w:r w:rsidR="0098215A">
        <w:rPr>
          <w:b/>
          <w:bCs/>
        </w:rPr>
        <w:t>S</w:t>
      </w:r>
      <w:r>
        <w:rPr>
          <w:b/>
          <w:bCs/>
        </w:rPr>
        <w:t>8</w:t>
      </w:r>
      <w:r w:rsidRPr="006D0523">
        <w:rPr>
          <w:b/>
          <w:bCs/>
        </w:rPr>
        <w:t>.</w:t>
      </w:r>
      <w:r>
        <w:t xml:space="preserve"> Additional views from Scene 8</w:t>
      </w:r>
      <w:r>
        <w:rPr>
          <w:noProof/>
        </w:rPr>
        <w:drawing>
          <wp:inline distT="0" distB="0" distL="0" distR="0" wp14:anchorId="5157064A" wp14:editId="3F217E63">
            <wp:extent cx="4063041" cy="4780561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30" cy="47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F328A" w14:textId="4987698E" w:rsidR="0000470B" w:rsidRDefault="0000470B" w:rsidP="0000470B">
      <w:r w:rsidRPr="006D0523">
        <w:rPr>
          <w:b/>
          <w:bCs/>
        </w:rPr>
        <w:lastRenderedPageBreak/>
        <w:t xml:space="preserve">Figure </w:t>
      </w:r>
      <w:r w:rsidR="0098215A">
        <w:rPr>
          <w:b/>
          <w:bCs/>
        </w:rPr>
        <w:t>S</w:t>
      </w:r>
      <w:r>
        <w:rPr>
          <w:b/>
          <w:bCs/>
        </w:rPr>
        <w:t>9</w:t>
      </w:r>
      <w:r w:rsidRPr="006D0523">
        <w:rPr>
          <w:b/>
          <w:bCs/>
        </w:rPr>
        <w:t>.</w:t>
      </w:r>
      <w:r>
        <w:t xml:space="preserve"> Additional views from Scene 9</w:t>
      </w:r>
    </w:p>
    <w:p w14:paraId="4F903757" w14:textId="6CEC5367" w:rsidR="0000470B" w:rsidRDefault="0000470B" w:rsidP="008F4C2D">
      <w:pPr>
        <w:jc w:val="center"/>
      </w:pPr>
      <w:r>
        <w:rPr>
          <w:noProof/>
        </w:rPr>
        <w:drawing>
          <wp:inline distT="0" distB="0" distL="0" distR="0" wp14:anchorId="1BBD15C0" wp14:editId="6D748DA2">
            <wp:extent cx="4355100" cy="5124198"/>
            <wp:effectExtent l="0" t="0" r="762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06" cy="51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913F" w14:textId="41FAE8F7" w:rsidR="0000470B" w:rsidRDefault="0000470B" w:rsidP="008F4C2D">
      <w:pPr>
        <w:jc w:val="center"/>
      </w:pPr>
    </w:p>
    <w:p w14:paraId="51C825B8" w14:textId="065BE375" w:rsidR="0000470B" w:rsidRDefault="0000470B" w:rsidP="008F4C2D">
      <w:pPr>
        <w:jc w:val="center"/>
      </w:pPr>
    </w:p>
    <w:p w14:paraId="0E31AA4B" w14:textId="225EA7DC" w:rsidR="0000470B" w:rsidRDefault="0000470B" w:rsidP="008F4C2D">
      <w:pPr>
        <w:jc w:val="center"/>
      </w:pPr>
    </w:p>
    <w:p w14:paraId="245A67A2" w14:textId="3B467AFB" w:rsidR="0000470B" w:rsidRDefault="0000470B" w:rsidP="008F4C2D">
      <w:pPr>
        <w:jc w:val="center"/>
      </w:pPr>
    </w:p>
    <w:sectPr w:rsidR="0000470B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C91AE" w14:textId="77777777" w:rsidR="00A55056" w:rsidRDefault="00A55056" w:rsidP="00117666">
      <w:pPr>
        <w:spacing w:after="0"/>
      </w:pPr>
      <w:r>
        <w:separator/>
      </w:r>
    </w:p>
  </w:endnote>
  <w:endnote w:type="continuationSeparator" w:id="0">
    <w:p w14:paraId="51AC68AF" w14:textId="77777777" w:rsidR="00A55056" w:rsidRDefault="00A5505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2A9FB0" w14:textId="77777777" w:rsidR="00A55056" w:rsidRDefault="00A55056" w:rsidP="00117666">
      <w:pPr>
        <w:spacing w:after="0"/>
      </w:pPr>
      <w:r>
        <w:separator/>
      </w:r>
    </w:p>
  </w:footnote>
  <w:footnote w:type="continuationSeparator" w:id="0">
    <w:p w14:paraId="0F8366EA" w14:textId="77777777" w:rsidR="00A55056" w:rsidRDefault="00A5505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470B"/>
    <w:rsid w:val="0001436A"/>
    <w:rsid w:val="00034304"/>
    <w:rsid w:val="00035434"/>
    <w:rsid w:val="00052A14"/>
    <w:rsid w:val="00077D53"/>
    <w:rsid w:val="00105FD9"/>
    <w:rsid w:val="00117666"/>
    <w:rsid w:val="00130860"/>
    <w:rsid w:val="001519F4"/>
    <w:rsid w:val="001549D3"/>
    <w:rsid w:val="00160065"/>
    <w:rsid w:val="001644C0"/>
    <w:rsid w:val="00177D84"/>
    <w:rsid w:val="00191EF4"/>
    <w:rsid w:val="001F151D"/>
    <w:rsid w:val="00200AE5"/>
    <w:rsid w:val="00226614"/>
    <w:rsid w:val="00267D18"/>
    <w:rsid w:val="00274347"/>
    <w:rsid w:val="002868E2"/>
    <w:rsid w:val="002869C3"/>
    <w:rsid w:val="002936E4"/>
    <w:rsid w:val="002B4A57"/>
    <w:rsid w:val="002C74CA"/>
    <w:rsid w:val="003123F4"/>
    <w:rsid w:val="003269AB"/>
    <w:rsid w:val="00327868"/>
    <w:rsid w:val="00334817"/>
    <w:rsid w:val="003544FB"/>
    <w:rsid w:val="003630C5"/>
    <w:rsid w:val="003D2F2D"/>
    <w:rsid w:val="003F3883"/>
    <w:rsid w:val="003F5F10"/>
    <w:rsid w:val="00401590"/>
    <w:rsid w:val="00447801"/>
    <w:rsid w:val="0045205B"/>
    <w:rsid w:val="00452E9C"/>
    <w:rsid w:val="004548B8"/>
    <w:rsid w:val="004735C8"/>
    <w:rsid w:val="004947A6"/>
    <w:rsid w:val="004961FF"/>
    <w:rsid w:val="004C287E"/>
    <w:rsid w:val="004E0AAF"/>
    <w:rsid w:val="00517A89"/>
    <w:rsid w:val="005250F2"/>
    <w:rsid w:val="005427DF"/>
    <w:rsid w:val="00543E67"/>
    <w:rsid w:val="00555796"/>
    <w:rsid w:val="00593EEA"/>
    <w:rsid w:val="005A5EEE"/>
    <w:rsid w:val="005C0DF8"/>
    <w:rsid w:val="005F4A0C"/>
    <w:rsid w:val="006375C7"/>
    <w:rsid w:val="006516AE"/>
    <w:rsid w:val="00654E8F"/>
    <w:rsid w:val="0065505E"/>
    <w:rsid w:val="00660D05"/>
    <w:rsid w:val="006820B1"/>
    <w:rsid w:val="006B7D14"/>
    <w:rsid w:val="006D0523"/>
    <w:rsid w:val="006D673F"/>
    <w:rsid w:val="00701727"/>
    <w:rsid w:val="0070566C"/>
    <w:rsid w:val="00714C50"/>
    <w:rsid w:val="00725A7D"/>
    <w:rsid w:val="007501BE"/>
    <w:rsid w:val="007563F6"/>
    <w:rsid w:val="00790BB3"/>
    <w:rsid w:val="007C1A60"/>
    <w:rsid w:val="007C206C"/>
    <w:rsid w:val="007C5F1C"/>
    <w:rsid w:val="007D0F2B"/>
    <w:rsid w:val="007D27A0"/>
    <w:rsid w:val="00817DD6"/>
    <w:rsid w:val="0083759F"/>
    <w:rsid w:val="008527FC"/>
    <w:rsid w:val="00865E03"/>
    <w:rsid w:val="008802E2"/>
    <w:rsid w:val="00885156"/>
    <w:rsid w:val="008B459C"/>
    <w:rsid w:val="008F296A"/>
    <w:rsid w:val="008F4C2D"/>
    <w:rsid w:val="009151AA"/>
    <w:rsid w:val="00932D29"/>
    <w:rsid w:val="0093429D"/>
    <w:rsid w:val="00943573"/>
    <w:rsid w:val="00964134"/>
    <w:rsid w:val="00970F7D"/>
    <w:rsid w:val="0098215A"/>
    <w:rsid w:val="00994A3D"/>
    <w:rsid w:val="009C2B12"/>
    <w:rsid w:val="00A174D9"/>
    <w:rsid w:val="00A55056"/>
    <w:rsid w:val="00AA4D24"/>
    <w:rsid w:val="00AB6715"/>
    <w:rsid w:val="00AE09F1"/>
    <w:rsid w:val="00B14217"/>
    <w:rsid w:val="00B1671E"/>
    <w:rsid w:val="00B25EB8"/>
    <w:rsid w:val="00B37F4D"/>
    <w:rsid w:val="00B47F41"/>
    <w:rsid w:val="00C073AE"/>
    <w:rsid w:val="00C52A7B"/>
    <w:rsid w:val="00C56BAF"/>
    <w:rsid w:val="00C679AA"/>
    <w:rsid w:val="00C73122"/>
    <w:rsid w:val="00C75972"/>
    <w:rsid w:val="00CD066B"/>
    <w:rsid w:val="00CE2430"/>
    <w:rsid w:val="00CE4FEE"/>
    <w:rsid w:val="00D060CF"/>
    <w:rsid w:val="00D54371"/>
    <w:rsid w:val="00D872A5"/>
    <w:rsid w:val="00DB59C3"/>
    <w:rsid w:val="00DC259A"/>
    <w:rsid w:val="00DE23E8"/>
    <w:rsid w:val="00E52377"/>
    <w:rsid w:val="00E537AD"/>
    <w:rsid w:val="00E64E17"/>
    <w:rsid w:val="00E755B5"/>
    <w:rsid w:val="00E866C9"/>
    <w:rsid w:val="00EA3D3C"/>
    <w:rsid w:val="00EC090A"/>
    <w:rsid w:val="00ED20B5"/>
    <w:rsid w:val="00F078E8"/>
    <w:rsid w:val="00F413DD"/>
    <w:rsid w:val="00F458A2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634663B-420E-44BE-A924-8A3968295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195</TotalTime>
  <Pages>7</Pages>
  <Words>100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Despina Michael</cp:lastModifiedBy>
  <cp:revision>38</cp:revision>
  <cp:lastPrinted>2013-10-03T12:51:00Z</cp:lastPrinted>
  <dcterms:created xsi:type="dcterms:W3CDTF">2018-11-23T08:58:00Z</dcterms:created>
  <dcterms:modified xsi:type="dcterms:W3CDTF">2020-05-22T19:59:00Z</dcterms:modified>
</cp:coreProperties>
</file>