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612F3653" w:rsidR="00994A3D" w:rsidRPr="00994A3D" w:rsidRDefault="00654E8F" w:rsidP="00046F44">
      <w:pPr>
        <w:pStyle w:val="1"/>
        <w:numPr>
          <w:ilvl w:val="0"/>
          <w:numId w:val="0"/>
        </w:numPr>
        <w:ind w:left="567" w:hanging="567"/>
      </w:pPr>
      <w:r w:rsidRPr="00994A3D">
        <w:t>Supplementary Tables</w:t>
      </w:r>
    </w:p>
    <w:p w14:paraId="32D05C90" w14:textId="2B7D3FD0" w:rsidR="00046F44" w:rsidRPr="00926870" w:rsidRDefault="00926870" w:rsidP="004D758B">
      <w:pPr>
        <w:pStyle w:val="3"/>
        <w:numPr>
          <w:ilvl w:val="0"/>
          <w:numId w:val="0"/>
        </w:numPr>
        <w:spacing w:before="120"/>
        <w:rPr>
          <w:rFonts w:cs="Times New Roman"/>
          <w:b w:val="0"/>
        </w:rPr>
      </w:pPr>
      <w:r w:rsidRPr="00926870">
        <w:rPr>
          <w:rFonts w:cs="Times New Roman"/>
        </w:rPr>
        <w:t xml:space="preserve">Supplementary </w:t>
      </w:r>
      <w:r w:rsidR="00046F44" w:rsidRPr="00BA147A">
        <w:rPr>
          <w:rFonts w:cs="Times New Roman"/>
        </w:rPr>
        <w:t>TABLE S1</w:t>
      </w:r>
      <w:r w:rsidR="00046F44">
        <w:rPr>
          <w:rFonts w:cs="Times New Roman"/>
        </w:rPr>
        <w:t>.</w:t>
      </w:r>
      <w:r w:rsidR="00046F44" w:rsidRPr="00BA147A">
        <w:rPr>
          <w:rFonts w:cs="Times New Roman"/>
        </w:rPr>
        <w:t xml:space="preserve"> </w:t>
      </w:r>
      <w:r w:rsidR="00046F44" w:rsidRPr="00926870">
        <w:rPr>
          <w:rFonts w:cs="Times New Roman"/>
          <w:b w:val="0"/>
        </w:rPr>
        <w:t>Co-associated markers of the two Bi-phenotypic traits identified from</w:t>
      </w:r>
      <w:r w:rsidR="00601A05">
        <w:rPr>
          <w:rFonts w:cs="Times New Roman"/>
          <w:b w:val="0"/>
        </w:rPr>
        <w:t xml:space="preserve"> </w:t>
      </w:r>
      <w:r w:rsidR="00601A05" w:rsidRPr="00601A05">
        <w:rPr>
          <w:rFonts w:eastAsia="Times New Roman" w:cs="Times New Roman"/>
          <w:b w:val="0"/>
        </w:rPr>
        <w:t>χ</w:t>
      </w:r>
      <w:r w:rsidR="00601A05" w:rsidRPr="00601A05">
        <w:rPr>
          <w:rFonts w:eastAsia="Times New Roman" w:cs="Times New Roman"/>
          <w:b w:val="0"/>
          <w:vertAlign w:val="superscript"/>
        </w:rPr>
        <w:t>2</w:t>
      </w:r>
      <w:r w:rsidR="00046F44" w:rsidRPr="00926870">
        <w:rPr>
          <w:rFonts w:cs="Times New Roman"/>
          <w:b w:val="0"/>
        </w:rPr>
        <w:t xml:space="preserve"> association analysis and RTM-GWAS procedure.</w:t>
      </w:r>
    </w:p>
    <w:tbl>
      <w:tblPr>
        <w:tblW w:w="485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1421"/>
        <w:gridCol w:w="860"/>
        <w:gridCol w:w="697"/>
        <w:gridCol w:w="720"/>
        <w:gridCol w:w="936"/>
        <w:gridCol w:w="2030"/>
        <w:gridCol w:w="707"/>
        <w:gridCol w:w="712"/>
        <w:gridCol w:w="560"/>
      </w:tblGrid>
      <w:tr w:rsidR="00235CF4" w:rsidRPr="00235CF4" w14:paraId="502B5FAD" w14:textId="77777777" w:rsidTr="009567BE">
        <w:trPr>
          <w:trHeight w:hRule="exact" w:val="227"/>
        </w:trPr>
        <w:tc>
          <w:tcPr>
            <w:tcW w:w="44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BD9C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Locus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5E7C7C" w14:textId="06251230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Marker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07C666" w14:textId="77777777" w:rsidR="008D64D7" w:rsidRDefault="00235CF4" w:rsidP="00955C74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Haplotype</w:t>
            </w:r>
          </w:p>
          <w:p w14:paraId="73DA8F1D" w14:textId="66AA2814" w:rsidR="00235CF4" w:rsidRPr="004D758B" w:rsidRDefault="008D64D7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>
              <w:rPr>
                <w:rFonts w:cs="Times New Roman"/>
                <w:spacing w:val="-8"/>
                <w:sz w:val="18"/>
                <w:szCs w:val="18"/>
              </w:rPr>
              <w:t>/</w:t>
            </w:r>
            <w:r>
              <w:rPr>
                <w:rFonts w:cs="Times New Roman" w:hint="eastAsia"/>
                <w:spacing w:val="-8"/>
                <w:sz w:val="18"/>
                <w:szCs w:val="18"/>
                <w:lang w:eastAsia="zh-CN"/>
              </w:rPr>
              <w:t>allele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1454C" w14:textId="6BD48B86" w:rsidR="00235CF4" w:rsidRPr="004D758B" w:rsidRDefault="00235CF4" w:rsidP="0092291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7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7"/>
                <w:sz w:val="18"/>
                <w:szCs w:val="18"/>
              </w:rPr>
              <w:t>-log</w:t>
            </w:r>
            <w:r w:rsidRPr="004D758B">
              <w:rPr>
                <w:rFonts w:eastAsia="宋体" w:cs="Times New Roman"/>
                <w:color w:val="000000"/>
                <w:spacing w:val="-8"/>
                <w:position w:val="17"/>
                <w:sz w:val="18"/>
                <w:szCs w:val="18"/>
                <w:vertAlign w:val="subscript"/>
              </w:rPr>
              <w:t>10</w:t>
            </w:r>
            <w:r w:rsidRPr="004D758B">
              <w:rPr>
                <w:rFonts w:eastAsia="宋体" w:cs="Times New Roman"/>
                <w:color w:val="000000"/>
                <w:spacing w:val="-8"/>
                <w:position w:val="17"/>
                <w:sz w:val="18"/>
                <w:szCs w:val="18"/>
              </w:rPr>
              <w:t>p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1DA8B" w14:textId="77777777" w:rsidR="00235CF4" w:rsidRPr="004D758B" w:rsidRDefault="00235CF4" w:rsidP="00955C74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Locus</w:t>
            </w:r>
          </w:p>
        </w:tc>
        <w:tc>
          <w:tcPr>
            <w:tcW w:w="106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9D6BF" w14:textId="68326336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Marker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E8C44" w14:textId="77777777" w:rsidR="008D64D7" w:rsidRDefault="00235CF4" w:rsidP="00955C74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Haplotype</w:t>
            </w:r>
          </w:p>
          <w:p w14:paraId="1FF02578" w14:textId="28D0750A" w:rsidR="00235CF4" w:rsidRPr="004D758B" w:rsidRDefault="008D64D7" w:rsidP="00955C74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>
              <w:rPr>
                <w:rFonts w:cs="Times New Roman"/>
                <w:spacing w:val="-8"/>
                <w:sz w:val="18"/>
                <w:szCs w:val="18"/>
              </w:rPr>
              <w:t>/</w:t>
            </w:r>
            <w:r>
              <w:rPr>
                <w:rFonts w:cs="Times New Roman" w:hint="eastAsia"/>
                <w:spacing w:val="-8"/>
                <w:sz w:val="18"/>
                <w:szCs w:val="18"/>
                <w:lang w:eastAsia="zh-CN"/>
              </w:rPr>
              <w:t>allele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3C64" w14:textId="230EE3FE" w:rsidR="00235CF4" w:rsidRPr="004D758B" w:rsidRDefault="00235CF4" w:rsidP="0092291E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 w:rsidRPr="004D758B">
              <w:rPr>
                <w:rFonts w:cs="Times New Roman"/>
                <w:spacing w:val="-8"/>
                <w:sz w:val="18"/>
                <w:szCs w:val="18"/>
              </w:rPr>
              <w:t>-log</w:t>
            </w:r>
            <w:r w:rsidRPr="004D758B">
              <w:rPr>
                <w:rFonts w:cs="Times New Roman"/>
                <w:spacing w:val="-8"/>
                <w:sz w:val="18"/>
                <w:szCs w:val="18"/>
                <w:vertAlign w:val="subscript"/>
              </w:rPr>
              <w:t>10</w:t>
            </w:r>
            <w:r w:rsidRPr="004D758B">
              <w:rPr>
                <w:rFonts w:cs="Times New Roman"/>
                <w:spacing w:val="-8"/>
                <w:sz w:val="18"/>
                <w:szCs w:val="18"/>
              </w:rPr>
              <w:t>p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BB354" w14:textId="77777777" w:rsidR="00235CF4" w:rsidRPr="004D758B" w:rsidRDefault="00235CF4" w:rsidP="00955C74">
            <w:pPr>
              <w:spacing w:before="0" w:after="0"/>
              <w:jc w:val="center"/>
              <w:rPr>
                <w:rFonts w:cs="Times New Roman"/>
                <w:spacing w:val="-8"/>
                <w:sz w:val="18"/>
                <w:szCs w:val="18"/>
              </w:rPr>
            </w:pPr>
            <w:r w:rsidRPr="004D758B">
              <w:rPr>
                <w:rFonts w:cs="Times New Roman"/>
                <w:i/>
                <w:spacing w:val="-8"/>
                <w:sz w:val="18"/>
                <w:szCs w:val="18"/>
              </w:rPr>
              <w:t>R</w:t>
            </w:r>
            <w:r w:rsidRPr="004D758B">
              <w:rPr>
                <w:rFonts w:cs="Times New Roman"/>
                <w:spacing w:val="-8"/>
                <w:sz w:val="18"/>
                <w:szCs w:val="18"/>
                <w:vertAlign w:val="superscript"/>
              </w:rPr>
              <w:t>2</w:t>
            </w:r>
          </w:p>
        </w:tc>
      </w:tr>
      <w:tr w:rsidR="00235CF4" w:rsidRPr="00235CF4" w14:paraId="330D7205" w14:textId="77777777" w:rsidTr="009567BE">
        <w:trPr>
          <w:trHeight w:hRule="exact" w:val="227"/>
        </w:trPr>
        <w:tc>
          <w:tcPr>
            <w:tcW w:w="44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02589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74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DC857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CB748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1CDA8" w14:textId="78C00FD0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2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2"/>
                <w:sz w:val="18"/>
                <w:szCs w:val="18"/>
              </w:rPr>
              <w:t>PC/FC</w:t>
            </w:r>
            <w:r w:rsidRPr="004D758B">
              <w:rPr>
                <w:rFonts w:cs="Times New Roman"/>
                <w:spacing w:val="-8"/>
                <w:szCs w:val="24"/>
                <w:vertAlign w:val="superscript"/>
              </w:rPr>
              <w:t>a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BA0D6" w14:textId="517F8D82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2"/>
                <w:sz w:val="18"/>
                <w:szCs w:val="18"/>
              </w:rPr>
            </w:pPr>
            <w:proofErr w:type="spellStart"/>
            <w:r w:rsidRPr="004D758B">
              <w:rPr>
                <w:rFonts w:eastAsia="宋体" w:cs="Times New Roman"/>
                <w:color w:val="000000"/>
                <w:spacing w:val="-8"/>
                <w:position w:val="2"/>
                <w:sz w:val="18"/>
                <w:szCs w:val="18"/>
              </w:rPr>
              <w:t>Asso</w:t>
            </w:r>
            <w:proofErr w:type="spellEnd"/>
            <w:r w:rsidRPr="004D758B">
              <w:rPr>
                <w:rFonts w:cs="Times New Roman"/>
                <w:spacing w:val="-8"/>
                <w:szCs w:val="24"/>
                <w:vertAlign w:val="superscript"/>
              </w:rPr>
              <w:t>b</w:t>
            </w:r>
          </w:p>
        </w:tc>
        <w:tc>
          <w:tcPr>
            <w:tcW w:w="49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D75B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106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A3610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B8E75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8EF0A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33BE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</w:tr>
      <w:tr w:rsidR="00235CF4" w:rsidRPr="00235CF4" w14:paraId="17308666" w14:textId="77777777" w:rsidTr="009567BE">
        <w:trPr>
          <w:trHeight w:hRule="exact" w:val="227"/>
        </w:trPr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FBB7" w14:textId="1C7481D1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  <w:lang w:eastAsia="zh-CN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PC-1</w:t>
            </w:r>
            <w:r w:rsidRPr="004D758B">
              <w:rPr>
                <w:rFonts w:cs="Times New Roman"/>
                <w:spacing w:val="-8"/>
                <w:position w:val="16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636A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LDB_Gm06_17992357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69B5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586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85.9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CCB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-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4FB7" w14:textId="1FF27409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  <w:lang w:eastAsia="zh-CN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PC-r-1</w:t>
            </w:r>
            <w:r w:rsidRPr="004D758B">
              <w:rPr>
                <w:rFonts w:eastAsia="宋体" w:cs="Times New Roman"/>
                <w:iCs/>
                <w:color w:val="000000"/>
                <w:spacing w:val="-8"/>
                <w:position w:val="16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10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E696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LDB_Gm06_17992357(</w:t>
            </w: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PC-1</w:t>
            </w: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1F0C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6F9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53.2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D78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25.3</w:t>
            </w:r>
          </w:p>
        </w:tc>
      </w:tr>
      <w:tr w:rsidR="00235CF4" w:rsidRPr="00235CF4" w14:paraId="290BA85E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A74F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PC-2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5AA4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LDB_Gm06_18122798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5105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578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76.1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12DD" w14:textId="26F0F28A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DE8E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PC-r-2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16DE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LDB_Gm03_47144971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2AA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00A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26.8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615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11.7</w:t>
            </w:r>
          </w:p>
        </w:tc>
      </w:tr>
      <w:tr w:rsidR="00235CF4" w:rsidRPr="00235CF4" w14:paraId="525C4AEA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DC7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PC-3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860C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LDB_Gm06_18725589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43DA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C12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76.0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CED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270.8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574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PC-r-3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B161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LDB_Gm06_18566657(</w:t>
            </w: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PC-5</w:t>
            </w: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)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C2B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97B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18.1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07A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8.4</w:t>
            </w:r>
          </w:p>
        </w:tc>
      </w:tr>
      <w:tr w:rsidR="00235CF4" w:rsidRPr="00235CF4" w14:paraId="2D7B8ACE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C42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PC-4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0182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LDB_Gm06_17945997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29CF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6C5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74.3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440F" w14:textId="049570ED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478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PC-r-4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9720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LDB_Gm06_31287241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905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8B9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10.5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D60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3.9</w:t>
            </w:r>
          </w:p>
        </w:tc>
      </w:tr>
      <w:tr w:rsidR="00235CF4" w:rsidRPr="00235CF4" w14:paraId="005369E6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BB4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PC-5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86B5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LDB_Gm06_18566657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DA79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43E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71.5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5B3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221.5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49C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PC-r-5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3BCB9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LDB_Gm18_16251624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E61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D4E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8.8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6B0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3.2</w:t>
            </w:r>
          </w:p>
        </w:tc>
      </w:tr>
      <w:tr w:rsidR="00235CF4" w:rsidRPr="00235CF4" w14:paraId="1434FA6C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502F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PC-6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D453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LDB_Gm06_17760273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02D5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7935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67.9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F6FA" w14:textId="7419F0F0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603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PC-r-6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BDF1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LDB_Gm19_39952399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C2B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72C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C15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2.5</w:t>
            </w:r>
          </w:p>
        </w:tc>
        <w:bookmarkStart w:id="0" w:name="_GoBack"/>
        <w:bookmarkEnd w:id="0"/>
      </w:tr>
      <w:tr w:rsidR="00235CF4" w:rsidRPr="00235CF4" w14:paraId="1AD38179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CB5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PC-7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94BC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LDB_Gm06_18931498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6B8C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906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61.7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22B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244.7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3CA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PC-r-7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4291C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LDB_Gm13_29926154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11D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D91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6.8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2B5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2.4</w:t>
            </w:r>
          </w:p>
        </w:tc>
      </w:tr>
      <w:tr w:rsidR="00235CF4" w:rsidRPr="00235CF4" w14:paraId="0092854C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C2C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PC-8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C1CF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LDB_Gm06_18904014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DC53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BBF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60.1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163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209.8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49BA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PC-r-8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CDBA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LDB_Gm11_13236977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28A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08A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E08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2.5</w:t>
            </w:r>
          </w:p>
        </w:tc>
      </w:tr>
      <w:tr w:rsidR="00235CF4" w:rsidRPr="00235CF4" w14:paraId="65C86A20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577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PC-9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C260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LDB_Gm08_8500850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8BBE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E233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58.4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4CE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89B3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PC-r-9</w:t>
            </w:r>
          </w:p>
        </w:tc>
        <w:tc>
          <w:tcPr>
            <w:tcW w:w="1069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78000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LDB_Gm18_61308586</w:t>
            </w:r>
          </w:p>
        </w:tc>
        <w:tc>
          <w:tcPr>
            <w:tcW w:w="372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62C8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64D0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5.3</w:t>
            </w:r>
          </w:p>
        </w:tc>
        <w:tc>
          <w:tcPr>
            <w:tcW w:w="296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591D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1.8</w:t>
            </w:r>
          </w:p>
        </w:tc>
      </w:tr>
      <w:tr w:rsidR="00235CF4" w:rsidRPr="00235CF4" w14:paraId="7BD99F5A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2DF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PC-10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E6A8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LDB_Gm06_18803176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960C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3A9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51.7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A98F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125.7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E04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FC-r-1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E77A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LDB_Gm13_4369888(</w:t>
            </w: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FC-1</w:t>
            </w: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)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16C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E9F0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289.6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191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69.1</w:t>
            </w:r>
          </w:p>
        </w:tc>
      </w:tr>
      <w:tr w:rsidR="00235CF4" w:rsidRPr="00235CF4" w14:paraId="0F82443D" w14:textId="77777777" w:rsidTr="009567BE">
        <w:trPr>
          <w:trHeight w:hRule="exact" w:val="227"/>
        </w:trPr>
        <w:tc>
          <w:tcPr>
            <w:tcW w:w="449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33B6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FC-1</w:t>
            </w:r>
          </w:p>
        </w:tc>
        <w:tc>
          <w:tcPr>
            <w:tcW w:w="748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B40F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LDB_Gm13_4369888</w:t>
            </w:r>
          </w:p>
        </w:tc>
        <w:tc>
          <w:tcPr>
            <w:tcW w:w="453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94E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</w:t>
            </w:r>
          </w:p>
        </w:tc>
        <w:tc>
          <w:tcPr>
            <w:tcW w:w="367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C8F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154.3</w:t>
            </w:r>
          </w:p>
        </w:tc>
        <w:tc>
          <w:tcPr>
            <w:tcW w:w="379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995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498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FC-r-2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06E0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LDB_Gm13_4504313(</w:t>
            </w: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FC-8</w:t>
            </w: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)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828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ABD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27.0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1F3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3.3</w:t>
            </w:r>
          </w:p>
        </w:tc>
      </w:tr>
      <w:tr w:rsidR="00235CF4" w:rsidRPr="00235CF4" w14:paraId="47346D1F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9CC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FC-2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0EA3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LDB_Gm13_4403078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A6F0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DCC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152.2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561F" w14:textId="223D13E9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6FA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FC-r-3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9568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LDB_Gm13_3496834(</w:t>
            </w: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FC-5</w:t>
            </w: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)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A4C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32A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26.3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C16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3.5</w:t>
            </w:r>
          </w:p>
        </w:tc>
      </w:tr>
      <w:tr w:rsidR="00235CF4" w:rsidRPr="00235CF4" w14:paraId="1EC24E40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11A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FC-3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3A3C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LDB_Gm13_4357563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418B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12BF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150.7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F822" w14:textId="1C319AB4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AFB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FC-r-4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FD76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LDB_Gm13_4577385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983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7C0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9.2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F0A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0.9</w:t>
            </w:r>
          </w:p>
        </w:tc>
      </w:tr>
      <w:tr w:rsidR="00235CF4" w:rsidRPr="00235CF4" w14:paraId="49375AAE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B26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FC-4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32B9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LDB_Gm13_4257421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BAF1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9F1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147.8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E7A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297.8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FED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FC-r-5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2C98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LDB_Gm13_4199950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81A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097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9.3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8CA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1.0</w:t>
            </w:r>
          </w:p>
        </w:tc>
      </w:tr>
      <w:tr w:rsidR="00235CF4" w:rsidRPr="00235CF4" w14:paraId="1DBD92E5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A7E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FC-5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C5C5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LDB_Gm13_3496834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EFEC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7E9F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144.1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818A" w14:textId="3608A2B0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D25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FC-r-6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7D36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LDB_Gm13_4602511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704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868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8.1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251EB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1.1</w:t>
            </w:r>
          </w:p>
        </w:tc>
      </w:tr>
      <w:tr w:rsidR="00235CF4" w:rsidRPr="00235CF4" w14:paraId="7A21BD00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0B9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FC-6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AD19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LDB_Gm13_4299951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35A9F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44A1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143.3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972D" w14:textId="045615BB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A09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FC-r-7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7496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LDB_Gm13_3641866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785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268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7.0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C8C3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0.9</w:t>
            </w:r>
          </w:p>
        </w:tc>
      </w:tr>
      <w:tr w:rsidR="00235CF4" w:rsidRPr="00235CF4" w14:paraId="09F3669E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92DF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FC-7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682E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LDB_Gm13_4504313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8673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16F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139.6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6448" w14:textId="758C4799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D3AB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FC-r-8</w:t>
            </w:r>
          </w:p>
        </w:tc>
        <w:tc>
          <w:tcPr>
            <w:tcW w:w="1069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29263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LDB_Gm14_444658</w:t>
            </w:r>
          </w:p>
        </w:tc>
        <w:tc>
          <w:tcPr>
            <w:tcW w:w="372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6CF3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90085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5.3</w:t>
            </w:r>
          </w:p>
        </w:tc>
        <w:tc>
          <w:tcPr>
            <w:tcW w:w="296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5D25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0.6</w:t>
            </w:r>
          </w:p>
        </w:tc>
      </w:tr>
      <w:tr w:rsidR="00235CF4" w:rsidRPr="00235CF4" w14:paraId="58DE685D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7D6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FC-8</w:t>
            </w:r>
          </w:p>
        </w:tc>
        <w:tc>
          <w:tcPr>
            <w:tcW w:w="74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FFF4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LDB_Gm13_4211768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D7398A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2D6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135.2</w:t>
            </w:r>
          </w:p>
        </w:tc>
        <w:tc>
          <w:tcPr>
            <w:tcW w:w="3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0907" w14:textId="21A3C048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F38A0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10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031C2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5C473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248EE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8AF4C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</w:tr>
      <w:tr w:rsidR="00235CF4" w:rsidRPr="00235CF4" w14:paraId="05262F6A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9658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FC-9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90A5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LDB_Gm13_3674798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4129C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D08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130.7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9291" w14:textId="22143BD6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&gt;300.0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48AA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ED8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E513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E1207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6841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</w:tr>
      <w:tr w:rsidR="00235CF4" w:rsidRPr="00235CF4" w14:paraId="25215CC1" w14:textId="77777777" w:rsidTr="009567BE">
        <w:trPr>
          <w:trHeight w:hRule="exact" w:val="227"/>
        </w:trPr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5ACE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  <w:t>FC-10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6167D" w14:textId="77777777" w:rsidR="00235CF4" w:rsidRPr="004D758B" w:rsidRDefault="00235CF4" w:rsidP="00955C74">
            <w:pPr>
              <w:spacing w:before="0" w:after="0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LDB_Gm13_3631255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C9C90D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2B324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130.6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F477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  <w:r w:rsidRPr="004D758B"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  <w:t>158.6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8CA116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0CC599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055B1E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857440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C999E2" w14:textId="77777777" w:rsidR="00235CF4" w:rsidRPr="004D758B" w:rsidRDefault="00235CF4" w:rsidP="00955C74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position w:val="16"/>
                <w:sz w:val="18"/>
                <w:szCs w:val="18"/>
              </w:rPr>
            </w:pPr>
          </w:p>
        </w:tc>
      </w:tr>
    </w:tbl>
    <w:p w14:paraId="0BF00FF0" w14:textId="62CA505D" w:rsidR="00046F44" w:rsidRPr="00046F44" w:rsidRDefault="00473F2D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r w:rsidRPr="00473F2D">
        <w:rPr>
          <w:rFonts w:eastAsia="黑体" w:cs="Times New Roman"/>
          <w:bCs/>
          <w:sz w:val="20"/>
          <w:szCs w:val="20"/>
        </w:rPr>
        <w:t>Haplotype</w:t>
      </w:r>
      <w:r w:rsidR="008D64D7">
        <w:rPr>
          <w:rFonts w:eastAsia="黑体" w:cs="Times New Roman"/>
          <w:bCs/>
          <w:sz w:val="20"/>
          <w:szCs w:val="20"/>
        </w:rPr>
        <w:t>/</w:t>
      </w:r>
      <w:r w:rsidR="008D64D7">
        <w:rPr>
          <w:rFonts w:eastAsia="黑体" w:cs="Times New Roman" w:hint="eastAsia"/>
          <w:bCs/>
          <w:sz w:val="20"/>
          <w:szCs w:val="20"/>
          <w:lang w:eastAsia="zh-CN"/>
        </w:rPr>
        <w:t>allele</w:t>
      </w:r>
      <w:r w:rsidR="00046F44" w:rsidRPr="00046F44">
        <w:rPr>
          <w:rFonts w:eastAsia="黑体" w:cs="Times New Roman"/>
          <w:bCs/>
          <w:sz w:val="20"/>
          <w:szCs w:val="20"/>
        </w:rPr>
        <w:t xml:space="preserve">: the number of </w:t>
      </w:r>
      <w:r>
        <w:rPr>
          <w:rFonts w:eastAsia="黑体" w:cs="Times New Roman"/>
          <w:bCs/>
          <w:sz w:val="20"/>
          <w:szCs w:val="20"/>
        </w:rPr>
        <w:t>h</w:t>
      </w:r>
      <w:r w:rsidRPr="00473F2D">
        <w:rPr>
          <w:rFonts w:eastAsia="黑体" w:cs="Times New Roman"/>
          <w:bCs/>
          <w:sz w:val="20"/>
          <w:szCs w:val="20"/>
        </w:rPr>
        <w:t>aplotype</w:t>
      </w:r>
      <w:r w:rsidR="008D64D7">
        <w:rPr>
          <w:rFonts w:eastAsia="黑体" w:cs="Times New Roman" w:hint="eastAsia"/>
          <w:bCs/>
          <w:sz w:val="20"/>
          <w:szCs w:val="20"/>
          <w:lang w:eastAsia="zh-CN"/>
        </w:rPr>
        <w:t>/allele</w:t>
      </w:r>
      <w:r w:rsidR="00046F44" w:rsidRPr="00046F44">
        <w:rPr>
          <w:rFonts w:eastAsia="黑体" w:cs="Times New Roman"/>
          <w:bCs/>
          <w:sz w:val="20"/>
          <w:szCs w:val="20"/>
        </w:rPr>
        <w:t>.</w:t>
      </w:r>
    </w:p>
    <w:p w14:paraId="13A02A08" w14:textId="77777777" w:rsidR="00046F44" w:rsidRPr="00046F44" w:rsidRDefault="00046F44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r w:rsidRPr="00046F44">
        <w:rPr>
          <w:rFonts w:eastAsia="黑体" w:cs="Times New Roman"/>
          <w:bCs/>
          <w:sz w:val="20"/>
          <w:szCs w:val="20"/>
        </w:rPr>
        <w:t>PC: pubescence color. FC: flower color.</w:t>
      </w:r>
    </w:p>
    <w:p w14:paraId="02791F18" w14:textId="2400286B" w:rsidR="00046F44" w:rsidRPr="00046F44" w:rsidRDefault="00046F44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proofErr w:type="gramStart"/>
      <w:r w:rsidRPr="00046F44">
        <w:rPr>
          <w:rFonts w:cs="Times New Roman"/>
          <w:sz w:val="20"/>
          <w:szCs w:val="20"/>
          <w:vertAlign w:val="superscript"/>
        </w:rPr>
        <w:t>a</w:t>
      </w:r>
      <w:proofErr w:type="gramEnd"/>
      <w:r w:rsidRPr="00046F44">
        <w:rPr>
          <w:rFonts w:cs="Times New Roman"/>
          <w:sz w:val="20"/>
          <w:szCs w:val="20"/>
        </w:rPr>
        <w:t xml:space="preserve"> </w:t>
      </w:r>
      <w:r w:rsidRPr="00046F44">
        <w:rPr>
          <w:rFonts w:eastAsia="黑体" w:cs="Times New Roman"/>
          <w:bCs/>
          <w:sz w:val="20"/>
          <w:szCs w:val="20"/>
        </w:rPr>
        <w:t>PC/FC: associated t</w:t>
      </w:r>
      <w:r w:rsidR="00601A05">
        <w:rPr>
          <w:rFonts w:eastAsia="黑体" w:cs="Times New Roman"/>
          <w:bCs/>
          <w:sz w:val="20"/>
          <w:szCs w:val="20"/>
        </w:rPr>
        <w:t>rait.</w:t>
      </w:r>
    </w:p>
    <w:p w14:paraId="7BAA994E" w14:textId="301BFFFA" w:rsidR="00046F44" w:rsidRPr="00046F44" w:rsidRDefault="00046F44" w:rsidP="00046F44">
      <w:pPr>
        <w:spacing w:before="0" w:after="0"/>
        <w:rPr>
          <w:rFonts w:cs="Times New Roman"/>
          <w:sz w:val="20"/>
          <w:szCs w:val="20"/>
        </w:rPr>
      </w:pPr>
      <w:proofErr w:type="gramStart"/>
      <w:r w:rsidRPr="00046F44">
        <w:rPr>
          <w:rFonts w:cs="Times New Roman"/>
          <w:sz w:val="20"/>
          <w:szCs w:val="20"/>
          <w:vertAlign w:val="superscript"/>
        </w:rPr>
        <w:t>b</w:t>
      </w:r>
      <w:proofErr w:type="gramEnd"/>
      <w:r w:rsidRPr="00046F44">
        <w:rPr>
          <w:rFonts w:eastAsia="黑体" w:cs="Times New Roman"/>
          <w:bCs/>
          <w:sz w:val="20"/>
          <w:szCs w:val="20"/>
        </w:rPr>
        <w:t xml:space="preserve"> </w:t>
      </w:r>
      <w:proofErr w:type="spellStart"/>
      <w:r w:rsidRPr="00046F44">
        <w:rPr>
          <w:rFonts w:eastAsia="黑体" w:cs="Times New Roman"/>
          <w:bCs/>
          <w:sz w:val="20"/>
          <w:szCs w:val="20"/>
        </w:rPr>
        <w:t>Asso</w:t>
      </w:r>
      <w:proofErr w:type="spellEnd"/>
      <w:r w:rsidRPr="00046F44">
        <w:rPr>
          <w:rFonts w:eastAsia="黑体" w:cs="Times New Roman"/>
          <w:bCs/>
          <w:sz w:val="20"/>
          <w:szCs w:val="20"/>
        </w:rPr>
        <w:t>.: probability for the association between the locus and the first or most possible marker.</w:t>
      </w:r>
    </w:p>
    <w:p w14:paraId="5AC85161" w14:textId="2699CB6C" w:rsidR="00046F44" w:rsidRPr="00046F44" w:rsidRDefault="00046F44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proofErr w:type="gramStart"/>
      <w:r w:rsidRPr="00046F44">
        <w:rPr>
          <w:rFonts w:eastAsia="黑体" w:cs="Times New Roman"/>
          <w:bCs/>
          <w:sz w:val="20"/>
          <w:szCs w:val="20"/>
          <w:vertAlign w:val="superscript"/>
        </w:rPr>
        <w:t>c</w:t>
      </w:r>
      <w:proofErr w:type="gramEnd"/>
      <w:r w:rsidRPr="00046F44">
        <w:rPr>
          <w:rFonts w:eastAsia="黑体" w:cs="Times New Roman"/>
          <w:bCs/>
          <w:sz w:val="20"/>
          <w:szCs w:val="20"/>
        </w:rPr>
        <w:t xml:space="preserve"> </w:t>
      </w:r>
      <w:r w:rsidRPr="00046F44">
        <w:rPr>
          <w:rFonts w:eastAsia="黑体" w:cs="Times New Roman"/>
          <w:bCs/>
          <w:i/>
          <w:sz w:val="20"/>
          <w:szCs w:val="20"/>
        </w:rPr>
        <w:t>PC-1</w:t>
      </w:r>
      <w:r w:rsidRPr="00046F44">
        <w:rPr>
          <w:rFonts w:eastAsia="黑体" w:cs="Times New Roman"/>
          <w:bCs/>
          <w:sz w:val="20"/>
          <w:szCs w:val="20"/>
        </w:rPr>
        <w:t>: the first associated locus of pubescence color</w:t>
      </w:r>
      <w:r w:rsidRPr="00046F44">
        <w:rPr>
          <w:rFonts w:eastAsia="黑体" w:cs="Times New Roman" w:hint="eastAsia"/>
          <w:bCs/>
          <w:sz w:val="20"/>
          <w:szCs w:val="20"/>
        </w:rPr>
        <w:t xml:space="preserve"> by</w:t>
      </w:r>
      <w:r w:rsidRPr="00046F44">
        <w:rPr>
          <w:rFonts w:eastAsia="黑体" w:cs="Times New Roman"/>
          <w:bCs/>
          <w:sz w:val="20"/>
          <w:szCs w:val="20"/>
        </w:rPr>
        <w:t xml:space="preserve"> χ2 association analysis.</w:t>
      </w:r>
    </w:p>
    <w:p w14:paraId="51E6D360" w14:textId="0F6996EB" w:rsidR="00046F44" w:rsidRPr="00046F44" w:rsidRDefault="00046F44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proofErr w:type="gramStart"/>
      <w:r w:rsidRPr="00046F44">
        <w:rPr>
          <w:rFonts w:eastAsia="黑体" w:cs="Times New Roman"/>
          <w:bCs/>
          <w:sz w:val="20"/>
          <w:szCs w:val="20"/>
          <w:vertAlign w:val="superscript"/>
        </w:rPr>
        <w:t>d</w:t>
      </w:r>
      <w:proofErr w:type="gramEnd"/>
      <w:r w:rsidRPr="00046F44">
        <w:rPr>
          <w:rFonts w:eastAsia="黑体" w:cs="Times New Roman"/>
          <w:bCs/>
          <w:sz w:val="20"/>
          <w:szCs w:val="20"/>
        </w:rPr>
        <w:t xml:space="preserve"> </w:t>
      </w:r>
      <w:r w:rsidRPr="00046F44">
        <w:rPr>
          <w:rFonts w:eastAsia="黑体" w:cs="Times New Roman"/>
          <w:bCs/>
          <w:i/>
          <w:sz w:val="20"/>
          <w:szCs w:val="20"/>
        </w:rPr>
        <w:t>PC-r-1</w:t>
      </w:r>
      <w:r w:rsidRPr="00046F44">
        <w:rPr>
          <w:rFonts w:eastAsia="黑体" w:cs="Times New Roman" w:hint="eastAsia"/>
          <w:bCs/>
          <w:sz w:val="20"/>
          <w:szCs w:val="20"/>
        </w:rPr>
        <w:t>:</w:t>
      </w:r>
      <w:r w:rsidRPr="00046F44">
        <w:rPr>
          <w:rFonts w:eastAsia="黑体" w:cs="Times New Roman"/>
          <w:bCs/>
          <w:sz w:val="20"/>
          <w:szCs w:val="20"/>
        </w:rPr>
        <w:t xml:space="preserve"> the first associated locus of pubescence color</w:t>
      </w:r>
      <w:r w:rsidRPr="00046F44">
        <w:rPr>
          <w:rFonts w:eastAsia="黑体" w:cs="Times New Roman" w:hint="eastAsia"/>
          <w:bCs/>
          <w:sz w:val="20"/>
          <w:szCs w:val="20"/>
        </w:rPr>
        <w:t xml:space="preserve"> by</w:t>
      </w:r>
      <w:r w:rsidRPr="00046F44">
        <w:rPr>
          <w:rFonts w:eastAsia="黑体" w:cs="Times New Roman"/>
          <w:bCs/>
          <w:sz w:val="20"/>
          <w:szCs w:val="20"/>
        </w:rPr>
        <w:t xml:space="preserve"> RTM-GWAS procedure.</w:t>
      </w:r>
    </w:p>
    <w:p w14:paraId="1F47DB40" w14:textId="77777777" w:rsidR="00046F44" w:rsidRPr="002B1082" w:rsidRDefault="00046F44" w:rsidP="00046F44">
      <w:pPr>
        <w:spacing w:line="240" w:lineRule="exac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2B2E3C5" w14:textId="32B741C8" w:rsidR="00046F44" w:rsidRPr="00926870" w:rsidRDefault="00926870" w:rsidP="009E2AAD">
      <w:pPr>
        <w:pStyle w:val="3"/>
        <w:numPr>
          <w:ilvl w:val="0"/>
          <w:numId w:val="0"/>
        </w:numPr>
        <w:spacing w:before="120" w:after="240"/>
        <w:jc w:val="both"/>
        <w:rPr>
          <w:rFonts w:cs="Times New Roman"/>
          <w:b w:val="0"/>
        </w:rPr>
      </w:pPr>
      <w:r w:rsidRPr="00926870">
        <w:rPr>
          <w:rFonts w:cs="Times New Roman"/>
        </w:rPr>
        <w:lastRenderedPageBreak/>
        <w:t xml:space="preserve">Supplementary </w:t>
      </w:r>
      <w:r w:rsidR="00046F44" w:rsidRPr="00BA147A">
        <w:rPr>
          <w:rFonts w:cs="Times New Roman"/>
        </w:rPr>
        <w:t>TABLE S2</w:t>
      </w:r>
      <w:r w:rsidR="00046F44">
        <w:rPr>
          <w:rFonts w:cs="Times New Roman"/>
        </w:rPr>
        <w:t>.</w:t>
      </w:r>
      <w:r w:rsidR="00046F44" w:rsidRPr="00926870">
        <w:rPr>
          <w:rFonts w:cs="Times New Roman"/>
          <w:b w:val="0"/>
        </w:rPr>
        <w:t xml:space="preserve"> Associated and neighboring markers of PC identified from </w:t>
      </w:r>
      <w:r w:rsidR="00046F44" w:rsidRPr="00926870">
        <w:rPr>
          <w:rFonts w:eastAsia="Times New Roman" w:cs="Times New Roman"/>
          <w:b w:val="0"/>
        </w:rPr>
        <w:t>χ</w:t>
      </w:r>
      <w:r w:rsidR="00046F44" w:rsidRPr="00926870">
        <w:rPr>
          <w:rFonts w:eastAsia="Times New Roman" w:cs="Times New Roman"/>
          <w:b w:val="0"/>
          <w:vertAlign w:val="superscript"/>
        </w:rPr>
        <w:t>2</w:t>
      </w:r>
      <w:r w:rsidR="00046F44" w:rsidRPr="00926870">
        <w:rPr>
          <w:rFonts w:cs="Times New Roman"/>
          <w:b w:val="0"/>
        </w:rPr>
        <w:t xml:space="preserve"> association analysis.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1131"/>
        <w:gridCol w:w="411"/>
        <w:gridCol w:w="1353"/>
        <w:gridCol w:w="6"/>
        <w:gridCol w:w="1987"/>
        <w:gridCol w:w="1130"/>
        <w:gridCol w:w="495"/>
        <w:gridCol w:w="1353"/>
      </w:tblGrid>
      <w:tr w:rsidR="00A12D65" w:rsidRPr="008D64D7" w14:paraId="05B6F75B" w14:textId="77777777" w:rsidTr="009567BE">
        <w:trPr>
          <w:trHeight w:hRule="exact" w:val="227"/>
        </w:trPr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3D8B4EA" w14:textId="6A360390" w:rsidR="00FC44C9" w:rsidRPr="004D758B" w:rsidRDefault="00FC44C9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Marker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BA13F42" w14:textId="3CD126E9" w:rsidR="00FC44C9" w:rsidRPr="004D758B" w:rsidRDefault="00473F2D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Haplotype</w:t>
            </w:r>
            <w:r w:rsidR="00A12D65">
              <w:rPr>
                <w:rFonts w:cs="Times New Roman"/>
                <w:spacing w:val="-8"/>
                <w:sz w:val="16"/>
                <w:szCs w:val="16"/>
              </w:rPr>
              <w:t>/Allele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404C768" w14:textId="67DEFD6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-log</w:t>
            </w:r>
            <w:r w:rsidRPr="004D758B">
              <w:rPr>
                <w:rFonts w:cs="Times New Roman"/>
                <w:spacing w:val="-8"/>
                <w:sz w:val="16"/>
                <w:szCs w:val="16"/>
                <w:vertAlign w:val="subscript"/>
              </w:rPr>
              <w:t>10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p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662A125" w14:textId="7C7DC978" w:rsidR="00FC44C9" w:rsidRPr="004D758B" w:rsidRDefault="00FC44C9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Physical position</w:t>
            </w:r>
          </w:p>
        </w:tc>
        <w:tc>
          <w:tcPr>
            <w:tcW w:w="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0CCE367" w14:textId="3E6F512B" w:rsidR="00FC44C9" w:rsidRPr="004D758B" w:rsidRDefault="00FC44C9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F3CD3E2" w14:textId="230FB5B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Marker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B9993D7" w14:textId="56896DD6" w:rsidR="00FC44C9" w:rsidRPr="004D758B" w:rsidRDefault="00473F2D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Haplotype</w:t>
            </w:r>
            <w:r w:rsidR="00A12D65">
              <w:rPr>
                <w:rFonts w:cs="Times New Roman"/>
                <w:spacing w:val="-8"/>
                <w:sz w:val="16"/>
                <w:szCs w:val="16"/>
              </w:rPr>
              <w:t>/</w:t>
            </w:r>
            <w:r w:rsidR="00A12D65">
              <w:rPr>
                <w:rFonts w:cs="Times New Roman"/>
                <w:spacing w:val="-8"/>
                <w:sz w:val="16"/>
                <w:szCs w:val="16"/>
              </w:rPr>
              <w:t>Allele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DC979FF" w14:textId="2E656135" w:rsidR="00FC44C9" w:rsidRPr="004D758B" w:rsidRDefault="00FC44C9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-log</w:t>
            </w:r>
            <w:r w:rsidRPr="004D758B">
              <w:rPr>
                <w:rFonts w:cs="Times New Roman"/>
                <w:spacing w:val="-8"/>
                <w:sz w:val="16"/>
                <w:szCs w:val="16"/>
                <w:vertAlign w:val="subscript"/>
              </w:rPr>
              <w:t>10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p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559EBC7" w14:textId="29232AD9" w:rsidR="00FC44C9" w:rsidRPr="004D758B" w:rsidRDefault="00FC44C9" w:rsidP="009567BE">
            <w:pPr>
              <w:spacing w:before="0" w:after="0"/>
              <w:ind w:leftChars="-20" w:left="-48" w:rightChars="-20" w:right="-48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Physical position</w:t>
            </w:r>
          </w:p>
        </w:tc>
      </w:tr>
      <w:tr w:rsidR="00A12D65" w:rsidRPr="008D64D7" w14:paraId="71845828" w14:textId="77777777" w:rsidTr="009567BE">
        <w:trPr>
          <w:trHeight w:hRule="exact" w:val="227"/>
        </w:trPr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73C0B2A" w14:textId="4ABE8B80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LDB_Gm06_17722798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85316F" w14:textId="460D5E76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1C64DBC" w14:textId="7EC4426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4.08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FA0FA0B" w14:textId="341E450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17722798</w:t>
            </w:r>
          </w:p>
        </w:tc>
        <w:tc>
          <w:tcPr>
            <w:tcW w:w="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A53C2F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70295CA" w14:textId="564DCFEC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PC-10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(LDB_Gm06_18803176)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939417E" w14:textId="4A3CB54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4927A2E" w14:textId="73EB589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51.74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26616C6" w14:textId="33ED526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18803176</w:t>
            </w:r>
          </w:p>
        </w:tc>
      </w:tr>
      <w:tr w:rsidR="00A12D65" w:rsidRPr="008D64D7" w14:paraId="02292ECE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D36F981" w14:textId="420C5E2D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LDB_Gm06_17741445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0EB72F" w14:textId="79C6DEA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966083" w14:textId="0D17B2E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2.48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00164A5" w14:textId="22662CF6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17741445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07EECE0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0522C8A" w14:textId="1C966865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LDB_Gm06_18803214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B835179" w14:textId="2A18D1B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7D9504C" w14:textId="2ABD8D4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31.82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EA3613" w14:textId="0FDE487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18803214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18826690</w:t>
            </w:r>
          </w:p>
        </w:tc>
      </w:tr>
      <w:tr w:rsidR="00A12D65" w:rsidRPr="008D64D7" w14:paraId="1CCDEBE9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0F53549" w14:textId="1E2C83EF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PC-6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(LDB_Gm06_17760273)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A09D796" w14:textId="7C950CA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6A06A74" w14:textId="55279B3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67.91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320D07D" w14:textId="784EBFF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17760273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17945810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EB17E9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20130F2" w14:textId="2CE70B75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LDB_Gm06_18845190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2BF6B96" w14:textId="7CB2B2A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48F31C3" w14:textId="1958F0E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1.14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474B844" w14:textId="08B9ECD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18845190</w:t>
            </w:r>
          </w:p>
        </w:tc>
      </w:tr>
      <w:tr w:rsidR="00A12D65" w:rsidRPr="008D64D7" w14:paraId="1EB99C9E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E01001" w14:textId="64ACEE1B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PC-4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(LDB_Gm06_17945997)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8D2BF59" w14:textId="40A9089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80369AA" w14:textId="43A64E4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74.27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F9584D" w14:textId="6436CF0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17945997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17980245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BD6EFE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357EB20" w14:textId="00756E80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LDB_Gm06_18894177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EE41732" w14:textId="518AE40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5ABA92" w14:textId="130EBEDC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31.52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6B451FA" w14:textId="4B59652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18894177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18899185</w:t>
            </w:r>
          </w:p>
        </w:tc>
      </w:tr>
      <w:tr w:rsidR="00A12D65" w:rsidRPr="008D64D7" w14:paraId="24D1ECC0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1BA2719" w14:textId="4E56E10B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LDB_Gm06_17980523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7AD1C8" w14:textId="1DAF979F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CECE7C" w14:textId="7F0B00D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3.38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D42304" w14:textId="2EC7690D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17980523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17992338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504497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2644387" w14:textId="00FF0F13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LDB_Gm06_18899192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B7F5062" w14:textId="06159B7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E3B9E3C" w14:textId="52BFC08F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31.9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0324D73" w14:textId="461D15A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18899192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18902695</w:t>
            </w:r>
          </w:p>
        </w:tc>
      </w:tr>
      <w:tr w:rsidR="00A12D65" w:rsidRPr="008D64D7" w14:paraId="097E760D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4744F87" w14:textId="7B60E195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PC-1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(LDB_Gm06_17992357)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1BC4BD" w14:textId="7B83256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D574034" w14:textId="6FFA472D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85.93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746F7EA" w14:textId="67C7C23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17992357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18122264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8A18A7F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84B16B6" w14:textId="39960C02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PC-8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(LDB_Gm06_18904014)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3B2FF2A" w14:textId="55AE758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4F3A6D4" w14:textId="4827CAC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60.12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253F22D" w14:textId="1E6642FA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18904014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18931455</w:t>
            </w:r>
          </w:p>
        </w:tc>
      </w:tr>
      <w:tr w:rsidR="00A12D65" w:rsidRPr="008D64D7" w14:paraId="2BD92C86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83920F" w14:textId="3DDE724E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LDB_Gm06_18122793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9873245" w14:textId="71F8034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A085B0" w14:textId="522ED30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7.2</w:t>
            </w:r>
            <w:r w:rsidR="00955C74" w:rsidRPr="004D758B">
              <w:rPr>
                <w:rFonts w:cs="Times New Roman"/>
                <w:spacing w:val="-8"/>
                <w:sz w:val="16"/>
                <w:szCs w:val="16"/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3359E41" w14:textId="609FA19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18122793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B052456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4FF9D8" w14:textId="19943A8B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PC-7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(LDB_Gm06_18931498)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309E05" w14:textId="3C0AC6B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62B1BC1" w14:textId="367F8F3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61.72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ED4915B" w14:textId="09354D6C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18931498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18942913</w:t>
            </w:r>
          </w:p>
        </w:tc>
      </w:tr>
      <w:tr w:rsidR="00A12D65" w:rsidRPr="008D64D7" w14:paraId="2A666648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58DC9B3" w14:textId="58156F11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PC-2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(LDB_Gm06_18122798)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B7FBAA1" w14:textId="0490CBA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E27B431" w14:textId="6E1A16A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76.15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387F75" w14:textId="2035196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18122798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18288672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67EAC88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4ADAF27" w14:textId="4EEE2C3B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LDB_Gm08_8346892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6254B88" w14:textId="4CACF44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FCF4425" w14:textId="6F75B08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24</w:t>
            </w:r>
            <w:r w:rsidR="00955C74" w:rsidRPr="004D758B">
              <w:rPr>
                <w:rFonts w:cs="Times New Roman"/>
                <w:spacing w:val="-8"/>
                <w:sz w:val="16"/>
                <w:szCs w:val="16"/>
              </w:rPr>
              <w:t>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D7631EF" w14:textId="21AA359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8346892</w:t>
            </w:r>
          </w:p>
        </w:tc>
      </w:tr>
      <w:tr w:rsidR="00A12D65" w:rsidRPr="008D64D7" w14:paraId="10AAF403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6EA46F" w14:textId="72947F60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LDB_Gm06_18326606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0A70CB7" w14:textId="5A386B3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9FB2E1" w14:textId="6961FEB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6.7</w:t>
            </w:r>
            <w:r w:rsidR="00955C74" w:rsidRPr="004D758B">
              <w:rPr>
                <w:rFonts w:cs="Times New Roman"/>
                <w:spacing w:val="-8"/>
                <w:sz w:val="16"/>
                <w:szCs w:val="16"/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09E38E2" w14:textId="1EC53AE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18326606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0F8F318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92B404" w14:textId="7A72157F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LDB_Gm08_8371966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C10BE30" w14:textId="3E5C67CD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5D353E" w14:textId="762B7A8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11.86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7D06476" w14:textId="3FF9479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8371966</w:t>
            </w:r>
          </w:p>
        </w:tc>
      </w:tr>
      <w:tr w:rsidR="00A12D65" w:rsidRPr="008D64D7" w14:paraId="3E6C112D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5FD55C" w14:textId="525C8433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LDB_Gm06_18353360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88DBBA" w14:textId="6F895B2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96235FA" w14:textId="78F458E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20.37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7BD95A1" w14:textId="19D276A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18353360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F222B36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CE09BD9" w14:textId="4C64C606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LDB_Gm08_8444816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FC79684" w14:textId="13333A8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6E6391E" w14:textId="60B27BE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46.7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92A14C8" w14:textId="6C7F506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8444816</w:t>
            </w:r>
          </w:p>
        </w:tc>
      </w:tr>
      <w:tr w:rsidR="00A12D65" w:rsidRPr="008D64D7" w14:paraId="5C1602E5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DBC0FD" w14:textId="6E42B344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LDB_Gm06_18356659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879B5A" w14:textId="416F8EF6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5FA5B0" w14:textId="0893004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2.86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640A2F" w14:textId="2169FC8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18356659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E77E38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E21FAE" w14:textId="60453A90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LDB_Gm08_8469547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8E64170" w14:textId="0D3D110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4691664" w14:textId="1101590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0</w:t>
            </w:r>
            <w:r w:rsidR="00955C74" w:rsidRPr="004D758B">
              <w:rPr>
                <w:rFonts w:cs="Times New Roman"/>
                <w:spacing w:val="-8"/>
                <w:sz w:val="16"/>
                <w:szCs w:val="16"/>
              </w:rPr>
              <w:t>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E8CD6B7" w14:textId="1F376B26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8469547</w:t>
            </w:r>
          </w:p>
        </w:tc>
      </w:tr>
      <w:tr w:rsidR="00A12D65" w:rsidRPr="008D64D7" w14:paraId="4F5FF770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79F1EB" w14:textId="70822A94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LDB_Gm06_18356967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8429F56" w14:textId="75270B7A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E76D58" w14:textId="1A5FBA9C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20.77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F5AD7A3" w14:textId="4C27D256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18356967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18483162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0F35B3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18BD153" w14:textId="7047852E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LDB_Gm08_8471303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BEA0097" w14:textId="13DC97BA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259DD7" w14:textId="7BC00C8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21.6</w:t>
            </w:r>
            <w:r w:rsidR="00955C74" w:rsidRPr="004D758B">
              <w:rPr>
                <w:rFonts w:cs="Times New Roman"/>
                <w:spacing w:val="-8"/>
                <w:sz w:val="16"/>
                <w:szCs w:val="16"/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D24FF39" w14:textId="2081309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8471303</w:t>
            </w:r>
          </w:p>
        </w:tc>
      </w:tr>
      <w:tr w:rsidR="00A12D65" w:rsidRPr="008D64D7" w14:paraId="35308704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A45356" w14:textId="57CD62CD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LDB_Gm06_18483337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E1DE74D" w14:textId="22B039AA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3F65BD" w14:textId="04BFB3AC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45.52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72EEBA9" w14:textId="263B317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18483337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18502910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E1390BB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FA423B6" w14:textId="58662FB4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PC-9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(LDB_Gm08_8500850)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FAC56D" w14:textId="4FB2AA3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D74A4EF" w14:textId="7961891C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58.39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EE869D2" w14:textId="48574A9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8500850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8523539</w:t>
            </w:r>
          </w:p>
        </w:tc>
      </w:tr>
      <w:tr w:rsidR="00A12D65" w:rsidRPr="008D64D7" w14:paraId="1B91FC27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1B86352" w14:textId="309B7D59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LDB_Gm06_18522337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C7037A" w14:textId="0CED177D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DD2C20" w14:textId="7C967286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3.32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9F28212" w14:textId="6C76815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18522337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18522350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774BA18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413DE1F" w14:textId="24BA0AAC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LDB_Gm08_8523560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3D15F8" w14:textId="569ABB4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780823E" w14:textId="08103DF4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40.63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8115261" w14:textId="3859025C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8523560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8540446</w:t>
            </w:r>
          </w:p>
        </w:tc>
      </w:tr>
      <w:tr w:rsidR="00A12D65" w:rsidRPr="008D64D7" w14:paraId="7E4D7AC4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A831E63" w14:textId="3FA6F6C5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LDB_Gm06_18522475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3319AFA" w14:textId="0D7237E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132896" w14:textId="522EB528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2.66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08CC13" w14:textId="4B70164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18522475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789B69D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92F8A58" w14:textId="2DA6C6BC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LDB_Gm08_8540484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FDAF542" w14:textId="3ED7D89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DFFD406" w14:textId="20FE5F4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1.39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A75A526" w14:textId="5C90DFC0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8540484</w:t>
            </w:r>
          </w:p>
        </w:tc>
      </w:tr>
      <w:tr w:rsidR="00A12D65" w:rsidRPr="008D64D7" w14:paraId="3C1CEB28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D6BBAD8" w14:textId="2AE50507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LDB_Gm06_18566597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8EBE43C" w14:textId="7B698C4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9F9DB2" w14:textId="653A8772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3.27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71B5F2" w14:textId="5131B43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18566597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5DB731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949A812" w14:textId="5D758B59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LDB_Gm08_8540508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9C18923" w14:textId="36B6A49A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0B6F24E" w14:textId="74EC58A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3.67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57A9E6F" w14:textId="74AF56C1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8540508</w:t>
            </w:r>
          </w:p>
        </w:tc>
      </w:tr>
      <w:tr w:rsidR="00A12D65" w:rsidRPr="008D64D7" w14:paraId="6691E7B4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C762769" w14:textId="6D394F19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PC-5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(LDB_Gm06_18566657)</w:t>
            </w:r>
          </w:p>
        </w:tc>
        <w:tc>
          <w:tcPr>
            <w:tcW w:w="578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D2C4BC" w14:textId="6C74E7E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D20EC0" w14:textId="40BD97C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71.54</w:t>
            </w:r>
          </w:p>
        </w:tc>
        <w:tc>
          <w:tcPr>
            <w:tcW w:w="69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8CCD44" w14:textId="5CC2E95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18566657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18704009</w:t>
            </w:r>
          </w:p>
        </w:tc>
        <w:tc>
          <w:tcPr>
            <w:tcW w:w="3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AB8ABD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2BF630C1" w14:textId="24EA62D2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LDB_Gm08_8540825</w:t>
            </w:r>
          </w:p>
        </w:tc>
        <w:tc>
          <w:tcPr>
            <w:tcW w:w="578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1EB92984" w14:textId="3242A4F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407A78C8" w14:textId="64F6C7E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3.67</w:t>
            </w:r>
          </w:p>
        </w:tc>
        <w:tc>
          <w:tcPr>
            <w:tcW w:w="69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3578639A" w14:textId="2145146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8540825</w:t>
            </w:r>
          </w:p>
        </w:tc>
      </w:tr>
      <w:tr w:rsidR="00A12D65" w:rsidRPr="008D64D7" w14:paraId="64E43BAC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672DFA7" w14:textId="22000945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LDB_Gm06_18717619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FFAB56C" w14:textId="4DA8592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0EF36F" w14:textId="781A210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4.68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89DC542" w14:textId="5FD24D2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18717619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7A57050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0D25FC9" w14:textId="41458883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LDB_Gm08_8555435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B1A119" w14:textId="5528E4C3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7E1852" w14:textId="62174C8B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35.04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E77CC44" w14:textId="5824FE1A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8555435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8640141</w:t>
            </w:r>
          </w:p>
        </w:tc>
      </w:tr>
      <w:tr w:rsidR="00A12D65" w:rsidRPr="008D64D7" w14:paraId="7B74D9CB" w14:textId="77777777" w:rsidTr="009567BE">
        <w:trPr>
          <w:trHeight w:hRule="exact" w:val="227"/>
        </w:trPr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22D20FB3" w14:textId="231C1A82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i/>
                <w:spacing w:val="-8"/>
                <w:sz w:val="16"/>
                <w:szCs w:val="16"/>
              </w:rPr>
              <w:t>PC-3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(LDB_Gm06_18725589)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6FB1142D" w14:textId="763EE4E9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775FED7E" w14:textId="75FE6AEE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75.97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3626F163" w14:textId="785D7705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18725589</w:t>
            </w:r>
            <w:r w:rsidR="00601A05">
              <w:rPr>
                <w:rFonts w:cs="Times New Roman"/>
                <w:spacing w:val="-8"/>
                <w:sz w:val="16"/>
                <w:szCs w:val="16"/>
              </w:rPr>
              <w:t xml:space="preserve"> - </w:t>
            </w:r>
            <w:r w:rsidRPr="004D758B">
              <w:rPr>
                <w:rFonts w:cs="Times New Roman"/>
                <w:spacing w:val="-8"/>
                <w:sz w:val="16"/>
                <w:szCs w:val="16"/>
              </w:rPr>
              <w:t>18755723</w:t>
            </w:r>
          </w:p>
        </w:tc>
        <w:tc>
          <w:tcPr>
            <w:tcW w:w="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0F072B20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210E1B08" w14:textId="77777777" w:rsidR="00FC44C9" w:rsidRPr="004D758B" w:rsidRDefault="00FC44C9" w:rsidP="009567BE">
            <w:pPr>
              <w:spacing w:before="0" w:after="0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352FC26C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04426BC6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032D49CC" w14:textId="77777777" w:rsidR="00FC44C9" w:rsidRPr="004D758B" w:rsidRDefault="00FC44C9" w:rsidP="009567BE">
            <w:pPr>
              <w:spacing w:before="0" w:after="0"/>
              <w:jc w:val="center"/>
              <w:rPr>
                <w:rFonts w:eastAsia="宋体" w:cs="Times New Roman"/>
                <w:color w:val="000000"/>
                <w:spacing w:val="-8"/>
                <w:sz w:val="16"/>
                <w:szCs w:val="16"/>
              </w:rPr>
            </w:pPr>
          </w:p>
        </w:tc>
      </w:tr>
    </w:tbl>
    <w:p w14:paraId="4CD433EA" w14:textId="3A084D16" w:rsidR="00046F44" w:rsidRPr="00926870" w:rsidRDefault="000D5352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r>
        <w:rPr>
          <w:rFonts w:eastAsia="黑体" w:cs="Times New Roman"/>
          <w:bCs/>
          <w:sz w:val="20"/>
          <w:szCs w:val="20"/>
        </w:rPr>
        <w:t xml:space="preserve">PC: </w:t>
      </w:r>
      <w:r w:rsidR="009567BE">
        <w:rPr>
          <w:rFonts w:eastAsia="黑体" w:cs="Times New Roman"/>
          <w:bCs/>
          <w:sz w:val="20"/>
          <w:szCs w:val="20"/>
        </w:rPr>
        <w:t>p</w:t>
      </w:r>
      <w:r>
        <w:rPr>
          <w:rFonts w:eastAsia="黑体" w:cs="Times New Roman"/>
          <w:bCs/>
          <w:sz w:val="20"/>
          <w:szCs w:val="20"/>
        </w:rPr>
        <w:t>ubescence color.</w:t>
      </w:r>
    </w:p>
    <w:p w14:paraId="03D86975" w14:textId="5FC9272A" w:rsidR="00046F44" w:rsidRPr="00926870" w:rsidRDefault="00473F2D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r w:rsidRPr="00473F2D">
        <w:rPr>
          <w:rFonts w:eastAsia="黑体" w:cs="Times New Roman"/>
          <w:bCs/>
          <w:sz w:val="20"/>
          <w:szCs w:val="20"/>
        </w:rPr>
        <w:t>Haplotype</w:t>
      </w:r>
      <w:r w:rsidR="00046F44" w:rsidRPr="00926870">
        <w:rPr>
          <w:rFonts w:eastAsia="黑体" w:cs="Times New Roman"/>
          <w:bCs/>
          <w:sz w:val="20"/>
          <w:szCs w:val="20"/>
        </w:rPr>
        <w:t xml:space="preserve">: the number of </w:t>
      </w:r>
      <w:r>
        <w:rPr>
          <w:rFonts w:eastAsia="黑体" w:cs="Times New Roman"/>
          <w:bCs/>
          <w:sz w:val="20"/>
          <w:szCs w:val="20"/>
        </w:rPr>
        <w:t>h</w:t>
      </w:r>
      <w:r w:rsidRPr="00473F2D">
        <w:rPr>
          <w:rFonts w:eastAsia="黑体" w:cs="Times New Roman"/>
          <w:bCs/>
          <w:sz w:val="20"/>
          <w:szCs w:val="20"/>
        </w:rPr>
        <w:t>aplotype</w:t>
      </w:r>
      <w:r w:rsidR="00046F44" w:rsidRPr="00926870">
        <w:rPr>
          <w:rFonts w:eastAsia="黑体" w:cs="Times New Roman"/>
          <w:bCs/>
          <w:sz w:val="20"/>
          <w:szCs w:val="20"/>
        </w:rPr>
        <w:t xml:space="preserve"> in a marker.</w:t>
      </w:r>
    </w:p>
    <w:p w14:paraId="205271FE" w14:textId="77777777" w:rsidR="00046F44" w:rsidRDefault="00046F44" w:rsidP="00046F44">
      <w:pPr>
        <w:spacing w:line="240" w:lineRule="exact"/>
        <w:rPr>
          <w:rFonts w:eastAsia="黑体" w:cs="Times New Roman"/>
          <w:bCs/>
          <w:sz w:val="16"/>
          <w:szCs w:val="16"/>
        </w:rPr>
      </w:pPr>
      <w:r>
        <w:rPr>
          <w:rFonts w:eastAsia="黑体" w:cs="Times New Roman"/>
          <w:bCs/>
          <w:sz w:val="16"/>
          <w:szCs w:val="16"/>
        </w:rPr>
        <w:br w:type="page"/>
      </w:r>
    </w:p>
    <w:p w14:paraId="15EBD180" w14:textId="5B489BB7" w:rsidR="00046F44" w:rsidRPr="00926870" w:rsidRDefault="00926870" w:rsidP="009E2AAD">
      <w:pPr>
        <w:pStyle w:val="3"/>
        <w:numPr>
          <w:ilvl w:val="0"/>
          <w:numId w:val="0"/>
        </w:numPr>
        <w:spacing w:before="120" w:after="240"/>
        <w:jc w:val="both"/>
        <w:rPr>
          <w:rFonts w:cs="Times New Roman"/>
          <w:b w:val="0"/>
        </w:rPr>
      </w:pPr>
      <w:r w:rsidRPr="00926870">
        <w:rPr>
          <w:rFonts w:cs="Times New Roman"/>
        </w:rPr>
        <w:lastRenderedPageBreak/>
        <w:t xml:space="preserve">Supplementary </w:t>
      </w:r>
      <w:r w:rsidRPr="00BA147A">
        <w:rPr>
          <w:rFonts w:cs="Times New Roman"/>
        </w:rPr>
        <w:t>TABLE S3</w:t>
      </w:r>
      <w:r>
        <w:rPr>
          <w:rFonts w:cs="Times New Roman"/>
        </w:rPr>
        <w:t>.</w:t>
      </w:r>
      <w:r w:rsidR="00046F44" w:rsidRPr="00BA147A">
        <w:rPr>
          <w:rFonts w:cs="Times New Roman"/>
        </w:rPr>
        <w:t xml:space="preserve"> </w:t>
      </w:r>
      <w:r w:rsidR="00046F44" w:rsidRPr="00926870">
        <w:rPr>
          <w:rFonts w:cs="Times New Roman"/>
          <w:b w:val="0"/>
        </w:rPr>
        <w:t xml:space="preserve">Associated and neighboring markers of FC identified from </w:t>
      </w:r>
      <w:r w:rsidR="00046F44" w:rsidRPr="00926870">
        <w:rPr>
          <w:rFonts w:eastAsia="Times New Roman" w:cs="Times New Roman"/>
          <w:b w:val="0"/>
        </w:rPr>
        <w:t>χ</w:t>
      </w:r>
      <w:r w:rsidR="00046F44" w:rsidRPr="00926870">
        <w:rPr>
          <w:rFonts w:eastAsia="Times New Roman" w:cs="Times New Roman"/>
          <w:b w:val="0"/>
          <w:vertAlign w:val="superscript"/>
        </w:rPr>
        <w:t>2</w:t>
      </w:r>
      <w:r w:rsidR="00046F44" w:rsidRPr="00926870">
        <w:rPr>
          <w:rFonts w:cs="Times New Roman"/>
          <w:b w:val="0"/>
        </w:rPr>
        <w:t xml:space="preserve"> association analysis.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1"/>
        <w:gridCol w:w="1037"/>
        <w:gridCol w:w="468"/>
        <w:gridCol w:w="1334"/>
        <w:gridCol w:w="6"/>
        <w:gridCol w:w="2004"/>
        <w:gridCol w:w="1036"/>
        <w:gridCol w:w="467"/>
        <w:gridCol w:w="1334"/>
      </w:tblGrid>
      <w:tr w:rsidR="00046F44" w:rsidRPr="00955C74" w14:paraId="61AD2F74" w14:textId="77777777" w:rsidTr="004E41D2">
        <w:trPr>
          <w:trHeight w:hRule="exact" w:val="227"/>
        </w:trPr>
        <w:tc>
          <w:tcPr>
            <w:tcW w:w="10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D0E622" w14:textId="77777777" w:rsidR="00046F44" w:rsidRPr="00955C74" w:rsidRDefault="00046F44" w:rsidP="004F4162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Marker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195687" w14:textId="2E92E827" w:rsidR="00046F44" w:rsidRPr="00955C74" w:rsidRDefault="004E41D2" w:rsidP="004D758B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Haplotype</w:t>
            </w:r>
            <w:r>
              <w:rPr>
                <w:rFonts w:cs="Times New Roman"/>
                <w:spacing w:val="-8"/>
                <w:sz w:val="16"/>
                <w:szCs w:val="16"/>
              </w:rPr>
              <w:t>/Allele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197161" w14:textId="2D358F8C" w:rsidR="00046F44" w:rsidRPr="00955C74" w:rsidRDefault="00046F44" w:rsidP="0092291E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bookmarkStart w:id="1" w:name="OLE_LINK1"/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-log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  <w:vertAlign w:val="subscript"/>
              </w:rPr>
              <w:t>10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p</w:t>
            </w:r>
            <w:bookmarkEnd w:id="1"/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1F654A" w14:textId="77777777" w:rsidR="00046F44" w:rsidRPr="00955C74" w:rsidRDefault="00046F44" w:rsidP="004D758B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Physical position</w:t>
            </w:r>
          </w:p>
        </w:tc>
        <w:tc>
          <w:tcPr>
            <w:tcW w:w="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C7D938F" w14:textId="77777777" w:rsidR="00046F44" w:rsidRPr="00955C74" w:rsidRDefault="00046F44" w:rsidP="004D758B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92C053" w14:textId="77777777" w:rsidR="00046F44" w:rsidRPr="00955C74" w:rsidRDefault="00046F44" w:rsidP="004F4162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Marker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E8EECC" w14:textId="563FEC42" w:rsidR="00046F44" w:rsidRPr="00955C74" w:rsidRDefault="004E41D2" w:rsidP="004D758B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4D758B">
              <w:rPr>
                <w:rFonts w:cs="Times New Roman"/>
                <w:spacing w:val="-8"/>
                <w:sz w:val="16"/>
                <w:szCs w:val="16"/>
              </w:rPr>
              <w:t>Haplotype</w:t>
            </w:r>
            <w:r>
              <w:rPr>
                <w:rFonts w:cs="Times New Roman"/>
                <w:spacing w:val="-8"/>
                <w:sz w:val="16"/>
                <w:szCs w:val="16"/>
              </w:rPr>
              <w:t>/Allele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31DB5E5" w14:textId="34621F89" w:rsidR="00046F44" w:rsidRPr="00955C74" w:rsidRDefault="00046F44" w:rsidP="0092291E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-log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  <w:vertAlign w:val="subscript"/>
              </w:rPr>
              <w:t>10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p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5D7C4FF" w14:textId="77777777" w:rsidR="00046F44" w:rsidRPr="00955C74" w:rsidRDefault="00046F44" w:rsidP="004D758B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Physical position</w:t>
            </w:r>
          </w:p>
        </w:tc>
      </w:tr>
      <w:tr w:rsidR="00046F44" w:rsidRPr="00955C74" w14:paraId="5AF96599" w14:textId="77777777" w:rsidTr="004E41D2">
        <w:trPr>
          <w:trHeight w:hRule="exact" w:val="227"/>
        </w:trPr>
        <w:tc>
          <w:tcPr>
            <w:tcW w:w="10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C026B44" w14:textId="092EAF42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FC-5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00E40" w:rsidRP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Gm13_3496834)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D9E41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7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90F749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144.10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F957FE" w14:textId="3BBCC741" w:rsidR="00046F44" w:rsidRPr="00955C74" w:rsidRDefault="00046F44" w:rsidP="00400E40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3496834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3561958</w:t>
            </w:r>
          </w:p>
        </w:tc>
        <w:tc>
          <w:tcPr>
            <w:tcW w:w="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B1848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D357C3E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LDB_Gm13_4161386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EC2A8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A27FB8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6.30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AE9EB6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4161386</w:t>
            </w:r>
          </w:p>
        </w:tc>
      </w:tr>
      <w:tr w:rsidR="00046F44" w:rsidRPr="00955C74" w14:paraId="3D628A81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BB96D8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LDB_Gm13_3577726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396A46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2DC54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17.16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F62809" w14:textId="68F5202D" w:rsidR="00046F44" w:rsidRPr="00955C74" w:rsidRDefault="00046F44" w:rsidP="00400E40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3577726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3577900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6AA2A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AEFDD02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LDB_Gm13_4162607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FE498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56A10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18.95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26D1244" w14:textId="45960505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4162607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4170948</w:t>
            </w:r>
          </w:p>
        </w:tc>
      </w:tr>
      <w:tr w:rsidR="00046F44" w:rsidRPr="00955C74" w14:paraId="2B05E24E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683B80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LDB_Gm13_3577927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BF5FA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5C5BF2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E42C5B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3577927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2A88839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67EE51F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LDB_Gm13_4171075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28BE3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F150EC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3.30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5E5C6B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4171075</w:t>
            </w:r>
          </w:p>
        </w:tc>
      </w:tr>
      <w:tr w:rsidR="00046F44" w:rsidRPr="00955C74" w14:paraId="344F5F1A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BC7932B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LDB_Gm13_3578611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265A16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FECC80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0.00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9C27A7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3578611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4E079A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A8AAE8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LDB_Gm13_4171435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BB13D9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994328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3.30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644F9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4171435</w:t>
            </w:r>
          </w:p>
        </w:tc>
      </w:tr>
      <w:tr w:rsidR="00046F44" w:rsidRPr="00955C74" w14:paraId="53B766C9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004834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LDB_Gm13_3578708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DED1F9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2A2A8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23.69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AF4F0C" w14:textId="67AB3EC4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3578708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3607916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78418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767412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LDB_Gm13_4199950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B4F877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50CD18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96.91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CECDBB" w14:textId="261FC094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4199950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4202043</w:t>
            </w:r>
          </w:p>
        </w:tc>
      </w:tr>
      <w:tr w:rsidR="00046F44" w:rsidRPr="00955C74" w14:paraId="65E44325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EEFD91" w14:textId="6DF5CB4D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FC-10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00E40" w:rsidRP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Gm13_3631255)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48287A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9A112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130.58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9164C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3631255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D31A8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AE7647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LDB_Gm13_4202975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FFC609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011DEF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25.25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8A465D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4202975</w:t>
            </w:r>
          </w:p>
        </w:tc>
      </w:tr>
      <w:tr w:rsidR="00046F44" w:rsidRPr="00955C74" w14:paraId="6EA8275E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F0DFF3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LDB_Gm13_3641694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3CC2A4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A7E6D5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3.32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F36550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3641694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68AD3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CA9969" w14:textId="55BF12F5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FC-7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Gm13_4211768)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B6C16F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CBA70B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135.20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784045D" w14:textId="4D534E3E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4211768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4216313</w:t>
            </w:r>
          </w:p>
        </w:tc>
      </w:tr>
      <w:tr w:rsidR="00046F44" w:rsidRPr="00955C74" w14:paraId="06F0F462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3FB3B35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LDB_Gm13_3641866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81B360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6F5435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125.25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268B9F" w14:textId="569586CF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3641866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3657693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C7331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C00F65D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LDB_Gm13_4229679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F8404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DC6AC3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7.22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CADF9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4229679</w:t>
            </w:r>
          </w:p>
        </w:tc>
      </w:tr>
      <w:tr w:rsidR="00046F44" w:rsidRPr="00955C74" w14:paraId="2C9C8454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DC1A7B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LDB_Gm13_3657994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F0DA7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F9014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3.43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FB2238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3657994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09069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54EE349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LDB_Gm13_4241986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E72613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07EEE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6.17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657DE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4241986</w:t>
            </w:r>
          </w:p>
        </w:tc>
      </w:tr>
      <w:tr w:rsidR="00046F44" w:rsidRPr="00955C74" w14:paraId="1E66D9DE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B8D49D5" w14:textId="3B18327B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FC-9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00E40" w:rsidRP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Gm13_3674798)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656368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761A0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130.74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D16198" w14:textId="55EB3020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3674798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3749614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9A098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86BEC31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LDB_Gm13_4242221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F50C21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833696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5.90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75EE43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4242221</w:t>
            </w:r>
          </w:p>
        </w:tc>
      </w:tr>
      <w:tr w:rsidR="00046F44" w:rsidRPr="00955C74" w14:paraId="38CD8EE3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C0EE17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LDB_Gm13_3769002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7ADD6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28C3AE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15.25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8BC167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3769002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2B5D02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005A77" w14:textId="59425A5B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FC-4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Gm13_4257421)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C9B547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E04D6F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147.80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B69060" w14:textId="37C56173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4257421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4257442</w:t>
            </w:r>
          </w:p>
        </w:tc>
      </w:tr>
      <w:tr w:rsidR="00046F44" w:rsidRPr="00955C74" w14:paraId="13FCCC27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EF7667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LDB_Gm13_3769077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9E226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69A090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6.96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5A36C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3769077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F532B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A73A99" w14:textId="0A355DDD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FC-6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Gm13_4299951)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7FC83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2FB3A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143.29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A0BDBD1" w14:textId="1F728999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4299951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4357220</w:t>
            </w:r>
          </w:p>
        </w:tc>
      </w:tr>
      <w:tr w:rsidR="00046F44" w:rsidRPr="00955C74" w14:paraId="7B7C9ACC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30A4DF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LDB_Gm13_3769278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31DB6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8BAB07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50.05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10D252" w14:textId="7618B3AB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3769278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3790640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616EC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E2A939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LDB_Gm13_4357528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782B1A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BE5DAC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4.21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C0734A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4357528</w:t>
            </w:r>
          </w:p>
        </w:tc>
      </w:tr>
      <w:tr w:rsidR="00046F44" w:rsidRPr="00955C74" w14:paraId="068E203F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4B8F06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LDB_Gm13_3790664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BAD06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8D965D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13.91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25D1D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3790664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EEDC1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67D91A2" w14:textId="4A9C16DC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FC-3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Gm13_4357563)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48A75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048133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150.72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814F1D3" w14:textId="309CC73E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4357563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4367722</w:t>
            </w:r>
          </w:p>
        </w:tc>
      </w:tr>
      <w:tr w:rsidR="00046F44" w:rsidRPr="00955C74" w14:paraId="405E9FFD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577C4AA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LDB_Gm13_3790672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C074F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8530A7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4.08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4C4FA3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3790672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C06719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4016BA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LDB_Gm13_4367731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B4C5F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1AAFB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7.39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D4521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4367731</w:t>
            </w:r>
          </w:p>
        </w:tc>
      </w:tr>
      <w:tr w:rsidR="00046F44" w:rsidRPr="00955C74" w14:paraId="1D83CDC0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2C8002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LDB_Gm13_3790961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B37911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C4DF7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4.21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BDAB1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3790961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B59DA6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1BEEEA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LDB_Gm13_4369601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7A9770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48104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3.17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6A61BC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4369601</w:t>
            </w:r>
          </w:p>
        </w:tc>
      </w:tr>
      <w:tr w:rsidR="00046F44" w:rsidRPr="00955C74" w14:paraId="4CE88992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790448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LDB_Gm13_3791021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1A62D9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2F3E1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5.64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6CC79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3791021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23225F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8E7C927" w14:textId="56599C2E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FC-1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Gm13_4369888)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F1CB52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B5DBCA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154.32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1A602D" w14:textId="42EF4FD0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4369888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4402736</w:t>
            </w:r>
          </w:p>
        </w:tc>
      </w:tr>
      <w:tr w:rsidR="00046F44" w:rsidRPr="00955C74" w14:paraId="451ACFF3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F27D1C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LDB_Gm13_3791028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B6513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55C39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3.57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3CEB7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3791028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6231BB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EBE8C4" w14:textId="478E0C1F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FC-2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Gm13_4403078)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4D8F8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E871BB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152.24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3ED269" w14:textId="03AC4BC4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4403078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4472990</w:t>
            </w:r>
          </w:p>
        </w:tc>
      </w:tr>
      <w:tr w:rsidR="00046F44" w:rsidRPr="00955C74" w14:paraId="13FBD5C1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A873E5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LDB_Gm13_3811058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72F12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99702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51.87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E6F8677" w14:textId="35111CA0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3811058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3861120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786735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0306CE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LDB_Gm13_4479350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B28C38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5E2292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1.87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52651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4479350</w:t>
            </w:r>
          </w:p>
        </w:tc>
      </w:tr>
      <w:tr w:rsidR="00046F44" w:rsidRPr="00955C74" w14:paraId="7F8DB320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F4416C5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LDB_Gm13_3928439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22A4C3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BBEE1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27.59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A8F292" w14:textId="1B424378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3928439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3930937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36E903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39EC11A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LDB_Gm13_4484118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62F4B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B52C40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45.01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1373F8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4484118</w:t>
            </w:r>
          </w:p>
        </w:tc>
      </w:tr>
      <w:tr w:rsidR="00046F44" w:rsidRPr="00955C74" w14:paraId="469AE99A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A1DC796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LDB_Gm13_3931134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7EB429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ED26DA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11.81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C64516" w14:textId="570DBFC6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3931134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4020449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55428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E5C6E1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LDB_Gm13_4496850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D0B620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8BD956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0.33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C19032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4496850</w:t>
            </w:r>
          </w:p>
        </w:tc>
      </w:tr>
      <w:tr w:rsidR="00046F44" w:rsidRPr="00955C74" w14:paraId="1D71A0A3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008B24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LDB_Gm13_4036639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FE6C7E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38F00D9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0.00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202CE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4036639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68140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CD53685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LDB_Gm13_4497150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996E5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B2A301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39.42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84605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4497150</w:t>
            </w:r>
          </w:p>
        </w:tc>
      </w:tr>
      <w:tr w:rsidR="00046F44" w:rsidRPr="00955C74" w14:paraId="539947A1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B2C4051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LDB_Gm13_4046998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BAC389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904F36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2.13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DFA360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4046998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F8216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4276635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LDB_Gm13_4497187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88D2A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A060A8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40.90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CE261E" w14:textId="75F27CDF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4497187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4497868</w:t>
            </w:r>
          </w:p>
        </w:tc>
      </w:tr>
      <w:tr w:rsidR="00046F44" w:rsidRPr="00955C74" w14:paraId="5A7F370D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A5DD98F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LDB_Gm13_4103535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70164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0132E4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2.39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E44CF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4103535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36A59E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07E483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LDB_Gm13_4497895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3D63727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C0EAA8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32.53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B11BAB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4497895</w:t>
            </w:r>
          </w:p>
        </w:tc>
      </w:tr>
      <w:tr w:rsidR="00046F44" w:rsidRPr="00955C74" w14:paraId="4E800B28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D6FD5F2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LDB_Gm13_4103555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66F982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2CF7F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27.43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230C858" w14:textId="4AB29908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4103555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4155439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482B21C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4F7A35A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LDB_Gm13_4497910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B42A2F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672AD8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55.92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877FF0B" w14:textId="2890AAE5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4497910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4498244</w:t>
            </w:r>
          </w:p>
        </w:tc>
      </w:tr>
      <w:tr w:rsidR="00046F44" w:rsidRPr="00955C74" w14:paraId="03328769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38E649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LDB_Gm13_4160993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EE72F73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61419B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11.17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C2B00C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4160993</w:t>
            </w: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8CAC6B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6351E7D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LDB_Gm13_4498257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EDF5F00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A4C68AE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58A159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4498257</w:t>
            </w:r>
          </w:p>
        </w:tc>
      </w:tr>
      <w:tr w:rsidR="00046F44" w:rsidRPr="00955C74" w14:paraId="6A43118C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8183D6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LDB_Gm13_4161003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AB8788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7B2E4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14.39</w:t>
            </w:r>
          </w:p>
        </w:tc>
        <w:tc>
          <w:tcPr>
            <w:tcW w:w="68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2AAD9F1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4161003</w:t>
            </w:r>
          </w:p>
        </w:tc>
        <w:tc>
          <w:tcPr>
            <w:tcW w:w="3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F77DA54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3FF9205" w14:textId="631C4735" w:rsidR="00046F44" w:rsidRPr="00955C74" w:rsidRDefault="00046F44" w:rsidP="004F4162">
            <w:pPr>
              <w:spacing w:before="0" w:after="0"/>
              <w:rPr>
                <w:rFonts w:eastAsia="宋体" w:cs="Times New Roman"/>
                <w:i/>
                <w:color w:val="FF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i/>
                <w:color w:val="000000"/>
                <w:position w:val="24"/>
                <w:sz w:val="16"/>
                <w:szCs w:val="16"/>
              </w:rPr>
              <w:t>FC-8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(</w:t>
            </w:r>
            <w:r w:rsidR="004F4162" w:rsidRPr="004F4162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Gm13_4504313)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91AAED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557092A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139.58</w:t>
            </w:r>
          </w:p>
        </w:tc>
        <w:tc>
          <w:tcPr>
            <w:tcW w:w="68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07332C" w14:textId="2C43B92F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4504313</w:t>
            </w:r>
            <w:r w:rsidR="00400E40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 xml:space="preserve"> - </w:t>
            </w: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4550943</w:t>
            </w:r>
          </w:p>
        </w:tc>
      </w:tr>
      <w:tr w:rsidR="00046F44" w:rsidRPr="00955C74" w14:paraId="42A02AE2" w14:textId="77777777" w:rsidTr="004E41D2">
        <w:trPr>
          <w:trHeight w:hRule="exact" w:val="227"/>
        </w:trPr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051DB9" w14:textId="77777777" w:rsidR="00046F44" w:rsidRPr="00955C74" w:rsidRDefault="00046F44" w:rsidP="004F4162">
            <w:pPr>
              <w:spacing w:before="0" w:after="0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LDB_Gm13_4161034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52115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46FBC8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2.52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DA047E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  <w:r w:rsidRPr="00955C74"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  <w:t>4161034</w:t>
            </w:r>
          </w:p>
        </w:tc>
        <w:tc>
          <w:tcPr>
            <w:tcW w:w="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F45AD6" w14:textId="77777777" w:rsidR="00046F44" w:rsidRPr="00955C74" w:rsidRDefault="00046F44" w:rsidP="009E2AAD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24"/>
                <w:sz w:val="16"/>
                <w:szCs w:val="16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14DBABA" w14:textId="77777777" w:rsidR="00046F44" w:rsidRPr="00955C74" w:rsidRDefault="00046F44" w:rsidP="004F4162">
            <w:pPr>
              <w:spacing w:before="0" w:after="0"/>
              <w:rPr>
                <w:rFonts w:eastAsia="Times New Roman" w:cs="Times New Roman"/>
                <w:position w:val="24"/>
                <w:sz w:val="16"/>
                <w:szCs w:val="16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015C7F" w14:textId="77777777" w:rsidR="00046F44" w:rsidRPr="00955C74" w:rsidRDefault="00046F44" w:rsidP="009E2AAD">
            <w:pPr>
              <w:spacing w:before="0" w:after="0"/>
              <w:jc w:val="center"/>
              <w:rPr>
                <w:rFonts w:eastAsia="Times New Roman" w:cs="Times New Roman"/>
                <w:position w:val="24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5462F55" w14:textId="77777777" w:rsidR="00046F44" w:rsidRPr="00955C74" w:rsidRDefault="00046F44" w:rsidP="009E2AAD">
            <w:pPr>
              <w:spacing w:before="0" w:after="0"/>
              <w:jc w:val="center"/>
              <w:rPr>
                <w:rFonts w:eastAsia="Times New Roman" w:cs="Times New Roman"/>
                <w:position w:val="24"/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929662" w14:textId="77777777" w:rsidR="00046F44" w:rsidRPr="00955C74" w:rsidRDefault="00046F44" w:rsidP="009E2AAD">
            <w:pPr>
              <w:spacing w:before="0" w:after="0"/>
              <w:jc w:val="center"/>
              <w:rPr>
                <w:rFonts w:eastAsia="Times New Roman" w:cs="Times New Roman"/>
                <w:position w:val="24"/>
                <w:sz w:val="16"/>
                <w:szCs w:val="16"/>
              </w:rPr>
            </w:pPr>
          </w:p>
        </w:tc>
      </w:tr>
    </w:tbl>
    <w:p w14:paraId="1599EE8E" w14:textId="77777777" w:rsidR="00046F44" w:rsidRPr="00926870" w:rsidRDefault="00046F44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r w:rsidRPr="00926870">
        <w:rPr>
          <w:rFonts w:eastAsia="黑体" w:cs="Times New Roman"/>
          <w:bCs/>
          <w:sz w:val="20"/>
          <w:szCs w:val="20"/>
        </w:rPr>
        <w:t xml:space="preserve">FC: Flower color. </w:t>
      </w:r>
    </w:p>
    <w:p w14:paraId="4D6177E1" w14:textId="0BD8BA03" w:rsidR="00046F44" w:rsidRPr="00926870" w:rsidRDefault="00473F2D" w:rsidP="00046F44">
      <w:pPr>
        <w:spacing w:before="0" w:after="0"/>
        <w:rPr>
          <w:rFonts w:eastAsia="黑体" w:cs="Times New Roman"/>
          <w:bCs/>
          <w:sz w:val="20"/>
          <w:szCs w:val="20"/>
        </w:rPr>
      </w:pPr>
      <w:r w:rsidRPr="004D758B">
        <w:rPr>
          <w:rFonts w:eastAsia="黑体" w:cs="Times New Roman"/>
          <w:bCs/>
          <w:sz w:val="20"/>
          <w:szCs w:val="20"/>
        </w:rPr>
        <w:t>Haplotype</w:t>
      </w:r>
      <w:r w:rsidR="00046F44" w:rsidRPr="00926870">
        <w:rPr>
          <w:rFonts w:eastAsia="黑体" w:cs="Times New Roman"/>
          <w:bCs/>
          <w:sz w:val="20"/>
          <w:szCs w:val="20"/>
        </w:rPr>
        <w:t xml:space="preserve">: the number of </w:t>
      </w:r>
      <w:r>
        <w:rPr>
          <w:rFonts w:eastAsia="黑体" w:cs="Times New Roman"/>
          <w:bCs/>
          <w:sz w:val="20"/>
          <w:szCs w:val="20"/>
        </w:rPr>
        <w:t>h</w:t>
      </w:r>
      <w:r w:rsidRPr="00473F2D">
        <w:rPr>
          <w:rFonts w:eastAsia="黑体" w:cs="Times New Roman"/>
          <w:bCs/>
          <w:sz w:val="20"/>
          <w:szCs w:val="20"/>
        </w:rPr>
        <w:t>aplotype</w:t>
      </w:r>
      <w:r w:rsidR="00046F44" w:rsidRPr="00926870">
        <w:rPr>
          <w:rFonts w:eastAsia="黑体" w:cs="Times New Roman"/>
          <w:bCs/>
          <w:sz w:val="20"/>
          <w:szCs w:val="20"/>
        </w:rPr>
        <w:t xml:space="preserve"> in marker.</w:t>
      </w:r>
      <w:r w:rsidR="00046F44" w:rsidRPr="00926870">
        <w:rPr>
          <w:rFonts w:eastAsia="黑体" w:cs="Times New Roman"/>
          <w:bCs/>
          <w:sz w:val="20"/>
          <w:szCs w:val="20"/>
        </w:rPr>
        <w:br w:type="page"/>
      </w:r>
    </w:p>
    <w:p w14:paraId="2F40D8B8" w14:textId="528A91C4" w:rsidR="00046F44" w:rsidRPr="00926870" w:rsidRDefault="00926870" w:rsidP="004D758B">
      <w:pPr>
        <w:pStyle w:val="3"/>
        <w:numPr>
          <w:ilvl w:val="0"/>
          <w:numId w:val="0"/>
        </w:numPr>
        <w:spacing w:before="120"/>
        <w:ind w:left="567" w:hanging="567"/>
        <w:rPr>
          <w:rFonts w:cs="Times New Roman"/>
          <w:b w:val="0"/>
        </w:rPr>
      </w:pPr>
      <w:r w:rsidRPr="00926870">
        <w:rPr>
          <w:rFonts w:cs="Times New Roman"/>
        </w:rPr>
        <w:lastRenderedPageBreak/>
        <w:t xml:space="preserve">Supplementary </w:t>
      </w:r>
      <w:r w:rsidR="00046F44" w:rsidRPr="00926870">
        <w:rPr>
          <w:rFonts w:cs="Times New Roman"/>
        </w:rPr>
        <w:t xml:space="preserve">TABLE S4. </w:t>
      </w:r>
      <w:r w:rsidR="00046F44" w:rsidRPr="00926870">
        <w:rPr>
          <w:rFonts w:cs="Times New Roman"/>
          <w:b w:val="0"/>
        </w:rPr>
        <w:t>The candidate gene associated with the bi-phenotypic trait in CSGP.</w:t>
      </w:r>
    </w:p>
    <w:tbl>
      <w:tblPr>
        <w:tblW w:w="5000" w:type="pct"/>
        <w:jc w:val="righ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1641"/>
        <w:gridCol w:w="1723"/>
        <w:gridCol w:w="909"/>
        <w:gridCol w:w="1197"/>
        <w:gridCol w:w="3705"/>
      </w:tblGrid>
      <w:tr w:rsidR="00046F44" w:rsidRPr="0030213B" w14:paraId="374E0F17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5C6C67C" w14:textId="77777777" w:rsidR="00046F44" w:rsidRPr="0030213B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30213B">
              <w:rPr>
                <w:rFonts w:cs="Times New Roman"/>
                <w:position w:val="16"/>
                <w:sz w:val="16"/>
                <w:szCs w:val="16"/>
              </w:rPr>
              <w:t>Locus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5B9735E" w14:textId="77777777" w:rsidR="00046F44" w:rsidRPr="0030213B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30213B">
              <w:rPr>
                <w:rFonts w:cs="Times New Roman"/>
                <w:position w:val="16"/>
                <w:sz w:val="16"/>
                <w:szCs w:val="16"/>
              </w:rPr>
              <w:t>Candidate gene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8B9B58" w14:textId="77777777" w:rsidR="00046F44" w:rsidRPr="003021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30213B">
              <w:rPr>
                <w:rFonts w:cs="Times New Roman"/>
                <w:position w:val="16"/>
                <w:sz w:val="16"/>
                <w:szCs w:val="16"/>
              </w:rPr>
              <w:t>SNP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4D3294E" w14:textId="77777777" w:rsidR="00046F44" w:rsidRPr="003021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30213B">
              <w:rPr>
                <w:rFonts w:cs="Times New Roman"/>
                <w:position w:val="16"/>
                <w:sz w:val="16"/>
                <w:szCs w:val="16"/>
              </w:rPr>
              <w:t>P value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3E460DE" w14:textId="77777777" w:rsidR="00046F44" w:rsidRPr="003021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30213B">
              <w:rPr>
                <w:rFonts w:cs="Times New Roman" w:hint="eastAsia"/>
                <w:position w:val="16"/>
                <w:sz w:val="16"/>
                <w:szCs w:val="16"/>
              </w:rPr>
              <w:t>A</w:t>
            </w:r>
            <w:r w:rsidRPr="0030213B">
              <w:rPr>
                <w:rFonts w:cs="Times New Roman"/>
                <w:position w:val="16"/>
                <w:sz w:val="16"/>
                <w:szCs w:val="16"/>
              </w:rPr>
              <w:t>llele</w:t>
            </w:r>
          </w:p>
        </w:tc>
        <w:tc>
          <w:tcPr>
            <w:tcW w:w="18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B64DBB9" w14:textId="77777777" w:rsidR="00046F44" w:rsidRPr="003021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30213B">
              <w:rPr>
                <w:rFonts w:cs="Times New Roman"/>
                <w:position w:val="16"/>
                <w:sz w:val="16"/>
                <w:szCs w:val="16"/>
              </w:rPr>
              <w:t>Annotation</w:t>
            </w:r>
          </w:p>
        </w:tc>
      </w:tr>
      <w:tr w:rsidR="00046F44" w:rsidRPr="004C2A22" w14:paraId="435CC6D8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8A5B8C0" w14:textId="77777777" w:rsidR="00046F44" w:rsidRPr="00A27824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  <w:r w:rsidRPr="00A27824"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  <w:t>PC-1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AD7DF6" w14:textId="77777777" w:rsidR="00046F44" w:rsidRPr="00A27824" w:rsidRDefault="00046F44" w:rsidP="00A12D65">
            <w:pPr>
              <w:spacing w:before="0" w:after="0"/>
              <w:jc w:val="center"/>
              <w:rPr>
                <w:rFonts w:cs="Times New Roman"/>
                <w:i/>
                <w:position w:val="16"/>
                <w:sz w:val="16"/>
                <w:szCs w:val="16"/>
              </w:rPr>
            </w:pPr>
            <w:r w:rsidRPr="00A27824">
              <w:rPr>
                <w:rFonts w:cs="Times New Roman"/>
                <w:i/>
                <w:position w:val="16"/>
                <w:sz w:val="16"/>
                <w:szCs w:val="16"/>
              </w:rPr>
              <w:t>Glyma06g21551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C60289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Gm06_18121962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5C1624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6.1E-216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4CA2ACA" w14:textId="1F5D4832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ED0D18">
              <w:rPr>
                <w:rFonts w:cs="Times New Roman"/>
                <w:i/>
                <w:position w:val="16"/>
                <w:sz w:val="16"/>
                <w:szCs w:val="16"/>
              </w:rPr>
              <w:t>a1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.CTATA</w:t>
            </w:r>
            <w:r w:rsidR="00955C74" w:rsidRPr="00955C74">
              <w:rPr>
                <w:rFonts w:cs="Times New Roman"/>
                <w:position w:val="16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D83457" w14:textId="77777777" w:rsidR="00046F44" w:rsidRPr="004C2A22" w:rsidRDefault="00046F44" w:rsidP="0030213B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  <w:r w:rsidRPr="004C2A22"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  <w:t>Beta-</w:t>
            </w:r>
            <w:proofErr w:type="spellStart"/>
            <w:r w:rsidRPr="004C2A22"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  <w:t>Glucuronidase</w:t>
            </w:r>
            <w:proofErr w:type="spellEnd"/>
          </w:p>
        </w:tc>
      </w:tr>
      <w:tr w:rsidR="00046F44" w:rsidRPr="004C2A22" w14:paraId="249B5060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945331F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C70041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361AF34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Gm06_18122264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8B45D2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7.9E-211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023A4B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a2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.TCAAC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F832125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73A2B36D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56734BC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5F038A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1786B2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Gm06_18122793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973209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2.4E-19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672ECE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a3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.CTTTA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C7B5CC5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2C44535C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3CA4FD6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65ACAB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E9DF37D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Gm06_18122798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92D44E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6.6E-213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E7A2A2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a4.</w:t>
            </w:r>
            <w:r>
              <w:rPr>
                <w:rFonts w:cs="Times New Roman"/>
                <w:position w:val="16"/>
                <w:sz w:val="16"/>
                <w:szCs w:val="16"/>
              </w:rPr>
              <w:t>CCAAC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C56E2B6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1CD706E6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43EB1FC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43EE7EB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</w:tcPr>
          <w:p w14:paraId="7C53CDE7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Gm06_18123131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60F0537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6.8E-211</w:t>
            </w:r>
          </w:p>
        </w:tc>
        <w:tc>
          <w:tcPr>
            <w:tcW w:w="612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947D0D7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a5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.CCATA</w:t>
            </w:r>
          </w:p>
        </w:tc>
        <w:tc>
          <w:tcPr>
            <w:tcW w:w="189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323BB58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359F5B9A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0305690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9757DD8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left w:val="nil"/>
              <w:right w:val="nil"/>
            </w:tcBorders>
            <w:shd w:val="clear" w:color="auto" w:fill="FFFFFF" w:themeFill="background1"/>
            <w:noWrap/>
          </w:tcPr>
          <w:p w14:paraId="0B69B5C5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16EF073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80B5A39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a6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.TCAAA</w:t>
            </w:r>
          </w:p>
        </w:tc>
        <w:tc>
          <w:tcPr>
            <w:tcW w:w="1895" w:type="pct"/>
            <w:tcBorders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6910CA7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0CD1CF90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D8A0361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2B0714F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left w:val="nil"/>
              <w:right w:val="nil"/>
            </w:tcBorders>
            <w:shd w:val="clear" w:color="auto" w:fill="FFFFFF" w:themeFill="background1"/>
            <w:noWrap/>
          </w:tcPr>
          <w:p w14:paraId="75F7D211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F42C572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F9D7636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a7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.TCATA</w:t>
            </w:r>
          </w:p>
        </w:tc>
        <w:tc>
          <w:tcPr>
            <w:tcW w:w="1895" w:type="pct"/>
            <w:tcBorders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6CCE09D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57F0EE99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81489B2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6F36F51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left w:val="nil"/>
              <w:right w:val="nil"/>
            </w:tcBorders>
            <w:shd w:val="clear" w:color="auto" w:fill="FFFFFF" w:themeFill="background1"/>
            <w:noWrap/>
          </w:tcPr>
          <w:p w14:paraId="740267B7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1B51C9E6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BBB3E1E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a8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.CTAAC</w:t>
            </w:r>
          </w:p>
        </w:tc>
        <w:tc>
          <w:tcPr>
            <w:tcW w:w="1895" w:type="pct"/>
            <w:tcBorders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94ADC44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60CBB1F5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50FE51E0" w14:textId="77777777" w:rsidR="00046F44" w:rsidRPr="004C2A22" w:rsidRDefault="00046F44" w:rsidP="00A12D65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14:paraId="4797E69A" w14:textId="77777777" w:rsidR="00046F44" w:rsidRPr="004C2A22" w:rsidRDefault="00046F44" w:rsidP="00A12D65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noWrap/>
          </w:tcPr>
          <w:p w14:paraId="29766ED3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465" w:type="pct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14:paraId="3F865611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612" w:type="pct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14:paraId="1FA0939C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a9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.TTAAC</w:t>
            </w:r>
          </w:p>
        </w:tc>
        <w:tc>
          <w:tcPr>
            <w:tcW w:w="1895" w:type="pct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6E4B7B72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35DA4DD9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dotted" w:sz="4" w:space="0" w:color="auto"/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176F36D" w14:textId="77777777" w:rsidR="00046F44" w:rsidRPr="00A27824" w:rsidRDefault="00046F44" w:rsidP="00A12D65">
            <w:pPr>
              <w:spacing w:before="0" w:after="0"/>
              <w:jc w:val="center"/>
              <w:rPr>
                <w:rFonts w:eastAsia="Times New Roman" w:cs="Times New Roman"/>
                <w:i/>
                <w:position w:val="16"/>
                <w:sz w:val="16"/>
                <w:szCs w:val="16"/>
              </w:rPr>
            </w:pPr>
            <w:r w:rsidRPr="00A27824">
              <w:rPr>
                <w:rFonts w:eastAsia="宋体" w:cs="Times New Roman"/>
                <w:i/>
                <w:color w:val="000000"/>
                <w:position w:val="16"/>
                <w:sz w:val="16"/>
                <w:szCs w:val="16"/>
              </w:rPr>
              <w:t>FC-1</w:t>
            </w:r>
          </w:p>
        </w:tc>
        <w:tc>
          <w:tcPr>
            <w:tcW w:w="839" w:type="pct"/>
            <w:tcBorders>
              <w:top w:val="dotted" w:sz="4" w:space="0" w:color="auto"/>
              <w:left w:val="nil"/>
              <w:right w:val="nil"/>
            </w:tcBorders>
            <w:shd w:val="clear" w:color="auto" w:fill="FFFFFF" w:themeFill="background1"/>
          </w:tcPr>
          <w:p w14:paraId="4B6553E5" w14:textId="77777777" w:rsidR="00046F44" w:rsidRPr="00A27824" w:rsidRDefault="00046F44" w:rsidP="00A12D65">
            <w:pPr>
              <w:spacing w:before="0" w:after="0"/>
              <w:jc w:val="center"/>
              <w:rPr>
                <w:rFonts w:cs="Times New Roman"/>
                <w:i/>
                <w:position w:val="16"/>
                <w:sz w:val="16"/>
                <w:szCs w:val="16"/>
              </w:rPr>
            </w:pPr>
            <w:r w:rsidRPr="00A27824">
              <w:rPr>
                <w:rFonts w:cs="Times New Roman"/>
                <w:i/>
                <w:position w:val="16"/>
                <w:sz w:val="16"/>
                <w:szCs w:val="16"/>
              </w:rPr>
              <w:t>Glyma13g04210</w:t>
            </w:r>
          </w:p>
        </w:tc>
        <w:tc>
          <w:tcPr>
            <w:tcW w:w="881" w:type="pct"/>
            <w:tcBorders>
              <w:top w:val="dotted" w:sz="4" w:space="0" w:color="auto"/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95053FC" w14:textId="77777777" w:rsidR="00046F44" w:rsidRPr="004C2A22" w:rsidRDefault="00046F44" w:rsidP="0030213B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  <w:r w:rsidRPr="004C2A22"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  <w:t>Gm13_4552834</w:t>
            </w:r>
          </w:p>
        </w:tc>
        <w:tc>
          <w:tcPr>
            <w:tcW w:w="465" w:type="pct"/>
            <w:tcBorders>
              <w:top w:val="dotted" w:sz="4" w:space="0" w:color="auto"/>
              <w:left w:val="nil"/>
              <w:right w:val="nil"/>
            </w:tcBorders>
            <w:shd w:val="clear" w:color="auto" w:fill="FFFFFF" w:themeFill="background1"/>
          </w:tcPr>
          <w:p w14:paraId="69B296AD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3.5E-74</w:t>
            </w:r>
          </w:p>
        </w:tc>
        <w:tc>
          <w:tcPr>
            <w:tcW w:w="612" w:type="pct"/>
            <w:tcBorders>
              <w:top w:val="dotted" w:sz="4" w:space="0" w:color="auto"/>
              <w:left w:val="nil"/>
              <w:right w:val="nil"/>
            </w:tcBorders>
            <w:shd w:val="clear" w:color="auto" w:fill="FFFFFF" w:themeFill="background1"/>
          </w:tcPr>
          <w:p w14:paraId="034B6A88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b1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.GG</w:t>
            </w:r>
          </w:p>
        </w:tc>
        <w:tc>
          <w:tcPr>
            <w:tcW w:w="1895" w:type="pct"/>
            <w:tcBorders>
              <w:top w:val="dotted" w:sz="4" w:space="0" w:color="auto"/>
              <w:left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F42844C" w14:textId="77777777" w:rsidR="00046F44" w:rsidRPr="004C2A22" w:rsidRDefault="00046F44" w:rsidP="0030213B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  <w:r w:rsidRPr="004C2A22"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  <w:t>Flavonoid 3'-monooxygenase activity</w:t>
            </w:r>
          </w:p>
        </w:tc>
      </w:tr>
      <w:tr w:rsidR="00046F44" w:rsidRPr="004C2A22" w14:paraId="73C4EA44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12E96084" w14:textId="77777777" w:rsidR="00046F44" w:rsidRPr="004C2A22" w:rsidRDefault="00046F44" w:rsidP="0030213B">
            <w:pPr>
              <w:spacing w:before="0" w:after="0"/>
              <w:rPr>
                <w:rFonts w:eastAsia="Times New Roman" w:cs="Times New Roman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2863E6" w14:textId="77777777" w:rsidR="00046F44" w:rsidRPr="004C2A22" w:rsidRDefault="00046F44" w:rsidP="0030213B">
            <w:pPr>
              <w:spacing w:before="0" w:after="0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E8D2E06" w14:textId="77777777" w:rsidR="00046F44" w:rsidRPr="004C2A22" w:rsidRDefault="00046F44" w:rsidP="0030213B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  <w:r w:rsidRPr="004C2A22"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  <w:t>Gm13_4552847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2B49E2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4C2A22">
              <w:rPr>
                <w:rFonts w:cs="Times New Roman"/>
                <w:position w:val="16"/>
                <w:sz w:val="16"/>
                <w:szCs w:val="16"/>
              </w:rPr>
              <w:t>1.6E-28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BE5BA9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i/>
                <w:position w:val="16"/>
                <w:sz w:val="16"/>
                <w:szCs w:val="16"/>
              </w:rPr>
              <w:t>b2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.AG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DCF4633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  <w:tr w:rsidR="00046F44" w:rsidRPr="004C2A22" w14:paraId="361E2F15" w14:textId="77777777" w:rsidTr="0030213B">
        <w:trPr>
          <w:trHeight w:hRule="exact" w:val="227"/>
          <w:jc w:val="right"/>
        </w:trPr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645C2771" w14:textId="77777777" w:rsidR="00046F44" w:rsidRPr="004C2A22" w:rsidRDefault="00046F44" w:rsidP="0030213B">
            <w:pPr>
              <w:spacing w:before="0" w:after="0"/>
              <w:rPr>
                <w:rFonts w:eastAsia="Times New Roman" w:cs="Times New Roman"/>
                <w:position w:val="16"/>
                <w:sz w:val="16"/>
                <w:szCs w:val="16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61F3E4" w14:textId="77777777" w:rsidR="00046F44" w:rsidRPr="004C2A22" w:rsidRDefault="00046F44" w:rsidP="0030213B">
            <w:pPr>
              <w:spacing w:before="0" w:after="0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4ED64380" w14:textId="77777777" w:rsidR="00046F44" w:rsidRPr="004C2A22" w:rsidRDefault="00046F44" w:rsidP="0030213B">
            <w:pPr>
              <w:spacing w:before="0" w:after="0"/>
              <w:jc w:val="center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CE85EE5" w14:textId="77777777" w:rsidR="00046F44" w:rsidRPr="004C2A22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98D1F0E" w14:textId="77777777" w:rsidR="00046F44" w:rsidRPr="00BA653B" w:rsidRDefault="00046F44" w:rsidP="0030213B">
            <w:pPr>
              <w:spacing w:before="0" w:after="0"/>
              <w:jc w:val="center"/>
              <w:rPr>
                <w:rFonts w:cs="Times New Roman"/>
                <w:position w:val="16"/>
                <w:sz w:val="16"/>
                <w:szCs w:val="16"/>
              </w:rPr>
            </w:pPr>
            <w:r w:rsidRPr="00910816">
              <w:rPr>
                <w:rFonts w:cs="Times New Roman"/>
                <w:position w:val="16"/>
                <w:sz w:val="16"/>
                <w:szCs w:val="16"/>
              </w:rPr>
              <w:t>b3</w:t>
            </w:r>
            <w:r w:rsidRPr="00BA653B">
              <w:rPr>
                <w:rFonts w:cs="Times New Roman"/>
                <w:position w:val="16"/>
                <w:sz w:val="16"/>
                <w:szCs w:val="16"/>
              </w:rPr>
              <w:t>.GA</w:t>
            </w:r>
          </w:p>
        </w:tc>
        <w:tc>
          <w:tcPr>
            <w:tcW w:w="18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45ED27D7" w14:textId="77777777" w:rsidR="00046F44" w:rsidRPr="004C2A22" w:rsidRDefault="00046F44" w:rsidP="0030213B">
            <w:pPr>
              <w:spacing w:before="0" w:after="0"/>
              <w:rPr>
                <w:rFonts w:eastAsia="宋体" w:cs="Times New Roman"/>
                <w:color w:val="000000"/>
                <w:position w:val="16"/>
                <w:sz w:val="16"/>
                <w:szCs w:val="16"/>
              </w:rPr>
            </w:pPr>
          </w:p>
        </w:tc>
      </w:tr>
    </w:tbl>
    <w:p w14:paraId="3F011983" w14:textId="77777777" w:rsidR="00046F44" w:rsidRPr="00272828" w:rsidRDefault="00046F44" w:rsidP="00046F44">
      <w:pPr>
        <w:spacing w:before="0" w:after="0"/>
        <w:rPr>
          <w:rFonts w:cs="Times New Roman"/>
          <w:color w:val="000000"/>
          <w:sz w:val="20"/>
          <w:szCs w:val="20"/>
          <w:shd w:val="clear" w:color="auto" w:fill="FFFFFF"/>
        </w:rPr>
      </w:pP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>PC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>: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>p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>ubescence color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>;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FC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>: f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>lower color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>.</w:t>
      </w:r>
    </w:p>
    <w:p w14:paraId="283C8B1C" w14:textId="77777777" w:rsidR="00046F44" w:rsidRPr="00272828" w:rsidRDefault="00046F44" w:rsidP="00046F44">
      <w:pPr>
        <w:spacing w:before="0" w:after="0"/>
        <w:rPr>
          <w:rFonts w:cs="Times New Roman"/>
          <w:color w:val="000000"/>
          <w:sz w:val="20"/>
          <w:szCs w:val="20"/>
          <w:shd w:val="clear" w:color="auto" w:fill="FFFFFF"/>
        </w:rPr>
      </w:pPr>
      <w:r w:rsidRPr="00272828">
        <w:rPr>
          <w:rFonts w:cs="Times New Roman"/>
          <w:i/>
          <w:color w:val="000000"/>
          <w:sz w:val="20"/>
          <w:szCs w:val="20"/>
          <w:shd w:val="clear" w:color="auto" w:fill="FFFFFF"/>
        </w:rPr>
        <w:t>P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value: the included SNPs in genes were tested for their significant association to the locus by the </w:t>
      </w:r>
      <w:r w:rsidRPr="00272828">
        <w:rPr>
          <w:rFonts w:eastAsia="Times New Roman" w:cs="Times New Roman"/>
          <w:sz w:val="20"/>
          <w:szCs w:val="20"/>
        </w:rPr>
        <w:t>χ</w:t>
      </w:r>
      <w:r w:rsidRPr="00272828">
        <w:rPr>
          <w:rFonts w:eastAsia="Times New Roman" w:cs="Times New Roman"/>
          <w:sz w:val="20"/>
          <w:szCs w:val="20"/>
          <w:vertAlign w:val="superscript"/>
        </w:rPr>
        <w:t>2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analysis.</w:t>
      </w:r>
    </w:p>
    <w:p w14:paraId="35B186D1" w14:textId="1464CF0C" w:rsidR="00046F44" w:rsidRPr="00272828" w:rsidRDefault="00955C74" w:rsidP="00046F44">
      <w:pPr>
        <w:spacing w:before="0" w:after="0"/>
        <w:rPr>
          <w:rFonts w:cs="Times New Roman"/>
          <w:color w:val="000000"/>
          <w:sz w:val="20"/>
          <w:szCs w:val="20"/>
          <w:shd w:val="clear" w:color="auto" w:fill="FFFFFF"/>
        </w:rPr>
      </w:pPr>
      <w:proofErr w:type="gramStart"/>
      <w:r w:rsidRPr="00955C74">
        <w:rPr>
          <w:rFonts w:cs="Times New Roman"/>
          <w:color w:val="000000"/>
          <w:sz w:val="20"/>
          <w:szCs w:val="20"/>
          <w:shd w:val="clear" w:color="auto" w:fill="FFFFFF"/>
          <w:vertAlign w:val="superscript"/>
        </w:rPr>
        <w:t>a</w:t>
      </w:r>
      <w:proofErr w:type="gramEnd"/>
      <w:r w:rsidR="00046F44"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The first allele.</w:t>
      </w:r>
    </w:p>
    <w:p w14:paraId="768DCB00" w14:textId="7A67BD8C" w:rsidR="00046F44" w:rsidRPr="00272828" w:rsidRDefault="00046F44" w:rsidP="004D758B">
      <w:pPr>
        <w:spacing w:before="0" w:after="0"/>
        <w:jc w:val="both"/>
        <w:rPr>
          <w:rFonts w:cs="Times New Roman"/>
          <w:color w:val="000000"/>
          <w:sz w:val="20"/>
          <w:szCs w:val="20"/>
          <w:shd w:val="clear" w:color="auto" w:fill="FFFFFF"/>
        </w:rPr>
      </w:pP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The candidate genes around the associated locus (±100 </w:t>
      </w:r>
      <w:r w:rsidR="00BA4F5B">
        <w:rPr>
          <w:rFonts w:cs="Times New Roman"/>
          <w:color w:val="000000"/>
          <w:sz w:val="20"/>
          <w:szCs w:val="20"/>
          <w:shd w:val="clear" w:color="auto" w:fill="FFFFFF"/>
        </w:rPr>
        <w:t>K</w:t>
      </w:r>
      <w:r w:rsidR="00BA4F5B" w:rsidRPr="00272828">
        <w:rPr>
          <w:rFonts w:cs="Times New Roman"/>
          <w:color w:val="000000"/>
          <w:sz w:val="20"/>
          <w:szCs w:val="20"/>
          <w:shd w:val="clear" w:color="auto" w:fill="FFFFFF"/>
        </w:rPr>
        <w:t>b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>) were obtained based on the soybean genetics and genomics database. The gene calls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 xml:space="preserve"> 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and annotations were retrieved from </w:t>
      </w:r>
      <w:r w:rsidRPr="00272828">
        <w:rPr>
          <w:rFonts w:cs="Times New Roman"/>
          <w:i/>
          <w:color w:val="000000"/>
          <w:sz w:val="20"/>
          <w:szCs w:val="20"/>
          <w:shd w:val="clear" w:color="auto" w:fill="FFFFFF"/>
        </w:rPr>
        <w:t>G. max</w:t>
      </w:r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(version Wm82.a1.v1.1) </w:t>
      </w:r>
      <w:r w:rsidRPr="00272828">
        <w:rPr>
          <w:rFonts w:cs="Times New Roman" w:hint="eastAsia"/>
          <w:color w:val="000000"/>
          <w:sz w:val="20"/>
          <w:szCs w:val="20"/>
          <w:shd w:val="clear" w:color="auto" w:fill="FFFFFF"/>
        </w:rPr>
        <w:t xml:space="preserve">in </w:t>
      </w:r>
      <w:proofErr w:type="spellStart"/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>SoyBase</w:t>
      </w:r>
      <w:proofErr w:type="spellEnd"/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 xml:space="preserve"> (</w:t>
      </w:r>
      <w:hyperlink r:id="rId8" w:history="1">
        <w:r w:rsidRPr="00272828">
          <w:rPr>
            <w:rStyle w:val="af4"/>
            <w:rFonts w:cs="Times New Roman"/>
            <w:sz w:val="20"/>
            <w:szCs w:val="20"/>
            <w:shd w:val="clear" w:color="auto" w:fill="FFFFFF"/>
          </w:rPr>
          <w:t>http://www.soybase.org</w:t>
        </w:r>
      </w:hyperlink>
      <w:r w:rsidRPr="00272828">
        <w:rPr>
          <w:rFonts w:cs="Times New Roman"/>
          <w:color w:val="000000"/>
          <w:sz w:val="20"/>
          <w:szCs w:val="20"/>
          <w:shd w:val="clear" w:color="auto" w:fill="FFFFFF"/>
        </w:rPr>
        <w:t>).</w:t>
      </w:r>
    </w:p>
    <w:p w14:paraId="6A15DD4D" w14:textId="02F617C4" w:rsidR="007E708E" w:rsidRDefault="007E708E" w:rsidP="002B4A57">
      <w:pPr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br w:type="page"/>
      </w:r>
    </w:p>
    <w:p w14:paraId="6754D378" w14:textId="6818A131" w:rsidR="00994A3D" w:rsidRPr="001549D3" w:rsidRDefault="00994A3D" w:rsidP="00046F44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="0030213B">
        <w:t xml:space="preserve"> Figure</w:t>
      </w:r>
    </w:p>
    <w:p w14:paraId="3C419443" w14:textId="05388ADF" w:rsidR="00994A3D" w:rsidRPr="001549D3" w:rsidRDefault="00590D97" w:rsidP="00994A3D">
      <w:pPr>
        <w:keepNext/>
        <w:jc w:val="center"/>
        <w:rPr>
          <w:rFonts w:cs="Times New Roman"/>
          <w:szCs w:val="24"/>
        </w:rPr>
      </w:pPr>
      <w:r w:rsidRPr="00590D97">
        <w:rPr>
          <w:rFonts w:cs="Times New Roman"/>
          <w:noProof/>
          <w:szCs w:val="24"/>
          <w:lang w:eastAsia="zh-CN"/>
        </w:rPr>
        <w:drawing>
          <wp:inline distT="0" distB="0" distL="0" distR="0" wp14:anchorId="357B05DB" wp14:editId="421F0AB2">
            <wp:extent cx="3962400" cy="3006045"/>
            <wp:effectExtent l="0" t="0" r="0" b="4445"/>
            <wp:docPr id="3" name="图片 3" descr="C:\Users\liufangdong\Desktop\Frontiers_Word_Templates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fangdong\Desktop\Frontiers_Word_Templates\FIGURE S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90" cy="30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4222" w14:textId="77BA16D9" w:rsidR="00046F44" w:rsidRPr="00926870" w:rsidRDefault="00046F44" w:rsidP="00FC44C9">
      <w:pPr>
        <w:pStyle w:val="3"/>
        <w:numPr>
          <w:ilvl w:val="0"/>
          <w:numId w:val="0"/>
        </w:numPr>
        <w:spacing w:before="120" w:after="240"/>
        <w:ind w:left="567" w:hanging="567"/>
        <w:rPr>
          <w:rFonts w:cs="Times New Roman"/>
          <w:b w:val="0"/>
        </w:rPr>
      </w:pPr>
      <w:r w:rsidRPr="00926870">
        <w:rPr>
          <w:rFonts w:cs="Times New Roman"/>
        </w:rPr>
        <w:t xml:space="preserve">Supplementary </w:t>
      </w:r>
      <w:r w:rsidR="00C3760D" w:rsidRPr="00926870">
        <w:rPr>
          <w:rFonts w:cs="Times New Roman"/>
        </w:rPr>
        <w:t>FIGURE</w:t>
      </w:r>
      <w:r w:rsidRPr="00926870">
        <w:rPr>
          <w:rFonts w:cs="Times New Roman"/>
        </w:rPr>
        <w:t xml:space="preserve"> </w:t>
      </w:r>
      <w:r w:rsidR="00C3760D">
        <w:rPr>
          <w:rFonts w:cs="Times New Roman"/>
        </w:rPr>
        <w:t>S</w:t>
      </w:r>
      <w:r w:rsidRPr="00926870">
        <w:rPr>
          <w:rFonts w:cs="Times New Roman"/>
          <w:b w:val="0"/>
        </w:rPr>
        <w:fldChar w:fldCharType="begin"/>
      </w:r>
      <w:r w:rsidRPr="00926870">
        <w:rPr>
          <w:rFonts w:cs="Times New Roman"/>
        </w:rPr>
        <w:instrText xml:space="preserve"> SEQ Figure \* ARABIC </w:instrText>
      </w:r>
      <w:r w:rsidRPr="00926870">
        <w:rPr>
          <w:rFonts w:cs="Times New Roman"/>
          <w:b w:val="0"/>
        </w:rPr>
        <w:fldChar w:fldCharType="separate"/>
      </w:r>
      <w:r w:rsidRPr="00926870">
        <w:rPr>
          <w:rFonts w:cs="Times New Roman"/>
          <w:noProof/>
        </w:rPr>
        <w:t>1</w:t>
      </w:r>
      <w:r w:rsidRPr="00926870">
        <w:rPr>
          <w:rFonts w:cs="Times New Roman"/>
          <w:b w:val="0"/>
        </w:rPr>
        <w:fldChar w:fldCharType="end"/>
      </w:r>
      <w:r w:rsidRPr="00926870">
        <w:rPr>
          <w:rFonts w:cs="Times New Roman"/>
        </w:rPr>
        <w:t xml:space="preserve">. </w:t>
      </w:r>
      <w:r w:rsidRPr="00926870">
        <w:rPr>
          <w:rFonts w:cs="Times New Roman"/>
          <w:b w:val="0"/>
        </w:rPr>
        <w:t>Soybean ecoregions in China</w:t>
      </w:r>
    </w:p>
    <w:p w14:paraId="7B65BC41" w14:textId="1BB24C7D" w:rsidR="00DE23E8" w:rsidRPr="00C71821" w:rsidRDefault="00046F44" w:rsidP="001056EC">
      <w:pPr>
        <w:jc w:val="both"/>
        <w:rPr>
          <w:rFonts w:cs="Times New Roman"/>
          <w:szCs w:val="24"/>
        </w:rPr>
      </w:pPr>
      <w:r w:rsidRPr="00C71821">
        <w:rPr>
          <w:rFonts w:cs="Times New Roman"/>
          <w:szCs w:val="24"/>
        </w:rPr>
        <w:t>I. Northern Single Cropping, Spring Planting Ecoregion; II: Huang-</w:t>
      </w:r>
      <w:proofErr w:type="spellStart"/>
      <w:r w:rsidRPr="00C71821">
        <w:rPr>
          <w:rFonts w:cs="Times New Roman"/>
          <w:szCs w:val="24"/>
        </w:rPr>
        <w:t>Huai</w:t>
      </w:r>
      <w:proofErr w:type="spellEnd"/>
      <w:r w:rsidRPr="00C71821">
        <w:rPr>
          <w:rFonts w:cs="Times New Roman"/>
          <w:szCs w:val="24"/>
        </w:rPr>
        <w:t xml:space="preserve">-Hai Double Cropping, </w:t>
      </w:r>
      <w:proofErr w:type="gramStart"/>
      <w:r w:rsidRPr="00C71821">
        <w:rPr>
          <w:rFonts w:cs="Times New Roman"/>
          <w:szCs w:val="24"/>
        </w:rPr>
        <w:t>Spring</w:t>
      </w:r>
      <w:proofErr w:type="gramEnd"/>
      <w:r w:rsidRPr="00C71821">
        <w:rPr>
          <w:rFonts w:cs="Times New Roman"/>
          <w:szCs w:val="24"/>
        </w:rPr>
        <w:t xml:space="preserve"> and Summer Planting Ecoregion; III: Middle and Lower </w:t>
      </w:r>
      <w:proofErr w:type="spellStart"/>
      <w:r w:rsidRPr="00C71821">
        <w:rPr>
          <w:rFonts w:cs="Times New Roman"/>
          <w:szCs w:val="24"/>
        </w:rPr>
        <w:t>Changjiang</w:t>
      </w:r>
      <w:proofErr w:type="spellEnd"/>
      <w:r w:rsidRPr="00C71821">
        <w:rPr>
          <w:rFonts w:cs="Times New Roman"/>
          <w:szCs w:val="24"/>
        </w:rPr>
        <w:t xml:space="preserve"> Valley Double Cropping, Spring and Summer Planting Ecoregion; IV: South and Southwest China Multiple Croppi</w:t>
      </w:r>
      <w:r w:rsidR="00C71821">
        <w:rPr>
          <w:rFonts w:cs="Times New Roman"/>
          <w:szCs w:val="24"/>
        </w:rPr>
        <w:t>ng Multiple Planting Ecoregion.</w:t>
      </w:r>
    </w:p>
    <w:sectPr w:rsidR="00DE23E8" w:rsidRPr="00C71821" w:rsidSect="004D758B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51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4FBA0" w14:textId="77777777" w:rsidR="00AD5477" w:rsidRDefault="00AD5477" w:rsidP="00117666">
      <w:pPr>
        <w:spacing w:after="0"/>
      </w:pPr>
      <w:r>
        <w:separator/>
      </w:r>
    </w:p>
  </w:endnote>
  <w:endnote w:type="continuationSeparator" w:id="0">
    <w:p w14:paraId="35B4F91A" w14:textId="77777777" w:rsidR="00AD5477" w:rsidRDefault="00AD547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4492012"/>
      <w:docPartObj>
        <w:docPartGallery w:val="Page Numbers (Bottom of Page)"/>
        <w:docPartUnique/>
      </w:docPartObj>
    </w:sdtPr>
    <w:sdtContent>
      <w:p w14:paraId="1A6565B5" w14:textId="512C6731" w:rsidR="0092291E" w:rsidRDefault="0092291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D6249">
          <w:rPr>
            <w:noProof/>
            <w:lang w:val="zh-CN" w:eastAsia="zh-CN"/>
          </w:rPr>
          <w:t>4</w:t>
        </w:r>
        <w:r>
          <w:fldChar w:fldCharType="end"/>
        </w:r>
      </w:p>
    </w:sdtContent>
  </w:sdt>
  <w:p w14:paraId="2C93025F" w14:textId="26CCD072" w:rsidR="0092291E" w:rsidRPr="00577C4C" w:rsidRDefault="0092291E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0293935"/>
      <w:docPartObj>
        <w:docPartGallery w:val="Page Numbers (Bottom of Page)"/>
        <w:docPartUnique/>
      </w:docPartObj>
    </w:sdtPr>
    <w:sdtContent>
      <w:p w14:paraId="180DFD53" w14:textId="2A345788" w:rsidR="0092291E" w:rsidRDefault="0092291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7BE" w:rsidRPr="009567BE">
          <w:rPr>
            <w:noProof/>
            <w:lang w:val="zh-CN" w:eastAsia="zh-CN"/>
          </w:rPr>
          <w:t>1</w:t>
        </w:r>
        <w:r>
          <w:fldChar w:fldCharType="end"/>
        </w:r>
      </w:p>
    </w:sdtContent>
  </w:sdt>
  <w:p w14:paraId="7B4D6A35" w14:textId="16D591C5" w:rsidR="0092291E" w:rsidRPr="00577C4C" w:rsidRDefault="0092291E">
    <w:pPr>
      <w:rPr>
        <w:b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6CCCF" w14:textId="77777777" w:rsidR="00AD5477" w:rsidRDefault="00AD5477" w:rsidP="00117666">
      <w:pPr>
        <w:spacing w:after="0"/>
      </w:pPr>
      <w:r>
        <w:separator/>
      </w:r>
    </w:p>
  </w:footnote>
  <w:footnote w:type="continuationSeparator" w:id="0">
    <w:p w14:paraId="3C098DB3" w14:textId="77777777" w:rsidR="00AD5477" w:rsidRDefault="00AD547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2291E" w:rsidRPr="009151AA" w:rsidRDefault="0092291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2291E" w:rsidRDefault="0092291E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F3899"/>
    <w:multiLevelType w:val="hybridMultilevel"/>
    <w:tmpl w:val="4154A390"/>
    <w:lvl w:ilvl="0" w:tplc="425082F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6F44"/>
    <w:rsid w:val="00052A14"/>
    <w:rsid w:val="00077D53"/>
    <w:rsid w:val="000C1CB7"/>
    <w:rsid w:val="000D5352"/>
    <w:rsid w:val="001056EC"/>
    <w:rsid w:val="00105FD9"/>
    <w:rsid w:val="00117666"/>
    <w:rsid w:val="001549D3"/>
    <w:rsid w:val="00160065"/>
    <w:rsid w:val="00177D84"/>
    <w:rsid w:val="00235CF4"/>
    <w:rsid w:val="00267D18"/>
    <w:rsid w:val="00270864"/>
    <w:rsid w:val="00272828"/>
    <w:rsid w:val="00274347"/>
    <w:rsid w:val="002868E2"/>
    <w:rsid w:val="002869C3"/>
    <w:rsid w:val="002936E4"/>
    <w:rsid w:val="002B4A57"/>
    <w:rsid w:val="002C74CA"/>
    <w:rsid w:val="002F7B4F"/>
    <w:rsid w:val="0030213B"/>
    <w:rsid w:val="003123F4"/>
    <w:rsid w:val="003544FB"/>
    <w:rsid w:val="003D2F2D"/>
    <w:rsid w:val="00400E40"/>
    <w:rsid w:val="00401590"/>
    <w:rsid w:val="00447801"/>
    <w:rsid w:val="00452E9C"/>
    <w:rsid w:val="004735C8"/>
    <w:rsid w:val="00473F2D"/>
    <w:rsid w:val="00475614"/>
    <w:rsid w:val="004947A6"/>
    <w:rsid w:val="004961FF"/>
    <w:rsid w:val="004D758B"/>
    <w:rsid w:val="004E41D2"/>
    <w:rsid w:val="004F4162"/>
    <w:rsid w:val="00517A89"/>
    <w:rsid w:val="005250F2"/>
    <w:rsid w:val="00590D97"/>
    <w:rsid w:val="00593EEA"/>
    <w:rsid w:val="005A5EEE"/>
    <w:rsid w:val="00601A05"/>
    <w:rsid w:val="006375C7"/>
    <w:rsid w:val="00654E8F"/>
    <w:rsid w:val="00660D05"/>
    <w:rsid w:val="006820B1"/>
    <w:rsid w:val="006B7D14"/>
    <w:rsid w:val="006E168A"/>
    <w:rsid w:val="00701727"/>
    <w:rsid w:val="0070566C"/>
    <w:rsid w:val="00714C50"/>
    <w:rsid w:val="00725A7D"/>
    <w:rsid w:val="007501BE"/>
    <w:rsid w:val="00790BB3"/>
    <w:rsid w:val="007C206C"/>
    <w:rsid w:val="007E708E"/>
    <w:rsid w:val="00817DD6"/>
    <w:rsid w:val="0083759F"/>
    <w:rsid w:val="00885156"/>
    <w:rsid w:val="008D64D7"/>
    <w:rsid w:val="009151AA"/>
    <w:rsid w:val="0092291E"/>
    <w:rsid w:val="00926870"/>
    <w:rsid w:val="0093429D"/>
    <w:rsid w:val="00943573"/>
    <w:rsid w:val="00955C74"/>
    <w:rsid w:val="009567BE"/>
    <w:rsid w:val="00964134"/>
    <w:rsid w:val="00970F7D"/>
    <w:rsid w:val="00994A3D"/>
    <w:rsid w:val="009C2B12"/>
    <w:rsid w:val="009E2AAD"/>
    <w:rsid w:val="00A12D65"/>
    <w:rsid w:val="00A174D9"/>
    <w:rsid w:val="00A41FBE"/>
    <w:rsid w:val="00AA4D24"/>
    <w:rsid w:val="00AB6715"/>
    <w:rsid w:val="00AD5477"/>
    <w:rsid w:val="00B1671E"/>
    <w:rsid w:val="00B25EB8"/>
    <w:rsid w:val="00B35DC3"/>
    <w:rsid w:val="00B37F4D"/>
    <w:rsid w:val="00BA4F5B"/>
    <w:rsid w:val="00C10CA1"/>
    <w:rsid w:val="00C3760D"/>
    <w:rsid w:val="00C52A7B"/>
    <w:rsid w:val="00C56BAF"/>
    <w:rsid w:val="00C679AA"/>
    <w:rsid w:val="00C71821"/>
    <w:rsid w:val="00C75972"/>
    <w:rsid w:val="00CD066B"/>
    <w:rsid w:val="00CE4FEE"/>
    <w:rsid w:val="00CF3666"/>
    <w:rsid w:val="00D060CF"/>
    <w:rsid w:val="00D53E19"/>
    <w:rsid w:val="00DB59C3"/>
    <w:rsid w:val="00DC259A"/>
    <w:rsid w:val="00DE23E8"/>
    <w:rsid w:val="00E52377"/>
    <w:rsid w:val="00E537AD"/>
    <w:rsid w:val="00E64E17"/>
    <w:rsid w:val="00E732FB"/>
    <w:rsid w:val="00E866C9"/>
    <w:rsid w:val="00EA3D3C"/>
    <w:rsid w:val="00EC090A"/>
    <w:rsid w:val="00ED20B5"/>
    <w:rsid w:val="00ED6249"/>
    <w:rsid w:val="00F46900"/>
    <w:rsid w:val="00F61D89"/>
    <w:rsid w:val="00FC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9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9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unhideWhenUsed/>
    <w:qFormat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qFormat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unhideWhenUsed/>
    <w:qFormat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qFormat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qFormat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qFormat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qFormat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qFormat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unhideWhenUsed/>
    <w:qFormat/>
    <w:rsid w:val="00AB6715"/>
  </w:style>
  <w:style w:type="character" w:customStyle="1" w:styleId="3Char">
    <w:name w:val="标题 3 Char"/>
    <w:basedOn w:val="a1"/>
    <w:link w:val="3"/>
    <w:uiPriority w:val="9"/>
    <w:qFormat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9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a0"/>
    <w:link w:val="EndNoteBibliographyTitleChar"/>
    <w:qFormat/>
    <w:rsid w:val="00046F44"/>
    <w:pPr>
      <w:widowControl w:val="0"/>
      <w:spacing w:before="0" w:after="0"/>
      <w:jc w:val="center"/>
    </w:pPr>
    <w:rPr>
      <w:rFonts w:ascii="Calibri" w:hAnsi="Calibri"/>
      <w:kern w:val="2"/>
      <w:sz w:val="20"/>
      <w:lang w:eastAsia="zh-CN"/>
    </w:rPr>
  </w:style>
  <w:style w:type="character" w:customStyle="1" w:styleId="EndNoteBibliographyTitleChar">
    <w:name w:val="EndNote Bibliography Title Char"/>
    <w:basedOn w:val="a1"/>
    <w:link w:val="EndNoteBibliographyTitle"/>
    <w:qFormat/>
    <w:rsid w:val="00046F44"/>
    <w:rPr>
      <w:rFonts w:ascii="Calibri" w:hAnsi="Calibri"/>
      <w:kern w:val="2"/>
      <w:sz w:val="20"/>
      <w:lang w:eastAsia="zh-CN"/>
    </w:rPr>
  </w:style>
  <w:style w:type="paragraph" w:customStyle="1" w:styleId="EndNoteBibliography">
    <w:name w:val="EndNote Bibliography"/>
    <w:basedOn w:val="a0"/>
    <w:link w:val="EndNoteBibliographyChar"/>
    <w:qFormat/>
    <w:rsid w:val="00046F44"/>
    <w:pPr>
      <w:widowControl w:val="0"/>
      <w:spacing w:before="0" w:after="0"/>
      <w:jc w:val="both"/>
    </w:pPr>
    <w:rPr>
      <w:rFonts w:ascii="Calibri" w:hAnsi="Calibri"/>
      <w:kern w:val="2"/>
      <w:sz w:val="20"/>
      <w:lang w:eastAsia="zh-CN"/>
    </w:rPr>
  </w:style>
  <w:style w:type="character" w:customStyle="1" w:styleId="EndNoteBibliographyChar">
    <w:name w:val="EndNote Bibliography Char"/>
    <w:basedOn w:val="a1"/>
    <w:link w:val="EndNoteBibliography"/>
    <w:qFormat/>
    <w:rsid w:val="00046F44"/>
    <w:rPr>
      <w:rFonts w:ascii="Calibri" w:hAnsi="Calibri"/>
      <w:kern w:val="2"/>
      <w:sz w:val="20"/>
      <w:lang w:eastAsia="zh-CN"/>
    </w:rPr>
  </w:style>
  <w:style w:type="character" w:styleId="afe">
    <w:name w:val="Placeholder Text"/>
    <w:basedOn w:val="a1"/>
    <w:uiPriority w:val="99"/>
    <w:semiHidden/>
    <w:qFormat/>
    <w:rsid w:val="00046F44"/>
    <w:rPr>
      <w:color w:val="808080"/>
    </w:rPr>
  </w:style>
  <w:style w:type="paragraph" w:customStyle="1" w:styleId="10">
    <w:name w:val="表头1"/>
    <w:basedOn w:val="a0"/>
    <w:qFormat/>
    <w:rsid w:val="00046F44"/>
    <w:pPr>
      <w:widowControl w:val="0"/>
      <w:spacing w:before="0" w:after="0"/>
      <w:jc w:val="center"/>
    </w:pPr>
    <w:rPr>
      <w:rFonts w:eastAsia="黑体" w:cs="Times New Roman"/>
      <w:kern w:val="2"/>
      <w:sz w:val="21"/>
      <w:szCs w:val="20"/>
      <w:lang w:eastAsia="zh-CN"/>
    </w:rPr>
  </w:style>
  <w:style w:type="paragraph" w:customStyle="1" w:styleId="11">
    <w:name w:val="图头1"/>
    <w:basedOn w:val="a0"/>
    <w:qFormat/>
    <w:rsid w:val="00046F44"/>
    <w:pPr>
      <w:widowControl w:val="0"/>
      <w:spacing w:before="0" w:after="0"/>
      <w:jc w:val="center"/>
    </w:pPr>
    <w:rPr>
      <w:rFonts w:eastAsia="黑体" w:cs="Times New Roman"/>
      <w:bCs/>
      <w:kern w:val="2"/>
      <w:sz w:val="21"/>
      <w:szCs w:val="20"/>
      <w:lang w:eastAsia="zh-CN"/>
    </w:rPr>
  </w:style>
  <w:style w:type="paragraph" w:customStyle="1" w:styleId="font5">
    <w:name w:val="font5"/>
    <w:basedOn w:val="a0"/>
    <w:rsid w:val="00046F44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5">
    <w:name w:val="xl65"/>
    <w:basedOn w:val="a0"/>
    <w:rsid w:val="00046F44"/>
    <w:pPr>
      <w:spacing w:before="100" w:beforeAutospacing="1" w:after="100" w:afterAutospacing="1"/>
    </w:pPr>
    <w:rPr>
      <w:rFonts w:ascii="Arial" w:eastAsia="宋体" w:hAnsi="Arial" w:cs="Arial"/>
      <w:sz w:val="12"/>
      <w:szCs w:val="12"/>
      <w:lang w:eastAsia="zh-CN"/>
    </w:rPr>
  </w:style>
  <w:style w:type="paragraph" w:styleId="aff">
    <w:name w:val="Revision"/>
    <w:hidden/>
    <w:uiPriority w:val="99"/>
    <w:semiHidden/>
    <w:rsid w:val="004D758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ybase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A1C54EE-C64C-405E-B876-92529110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138</TotalTime>
  <Pages>5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liufangdong</cp:lastModifiedBy>
  <cp:revision>20</cp:revision>
  <cp:lastPrinted>2013-10-03T12:51:00Z</cp:lastPrinted>
  <dcterms:created xsi:type="dcterms:W3CDTF">2018-11-23T08:58:00Z</dcterms:created>
  <dcterms:modified xsi:type="dcterms:W3CDTF">2020-04-27T07:44:00Z</dcterms:modified>
</cp:coreProperties>
</file>