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B3F09B" w14:textId="5F4BA850" w:rsidR="003F7741" w:rsidRDefault="003F7741" w:rsidP="00FE584B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Supplementary </w:t>
      </w:r>
      <w:r w:rsidRPr="003F7741">
        <w:rPr>
          <w:rFonts w:cs="Times New Roman"/>
          <w:szCs w:val="24"/>
        </w:rPr>
        <w:t>Figure 1.</w:t>
      </w:r>
    </w:p>
    <w:p w14:paraId="46581A5A" w14:textId="0EA021BA" w:rsidR="00E1100E" w:rsidRDefault="003F7741" w:rsidP="00FE584B">
      <w:pPr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303AA88D" wp14:editId="160B8814">
            <wp:extent cx="6208395" cy="3467100"/>
            <wp:effectExtent l="0" t="0" r="1905" b="0"/>
            <wp:docPr id="1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EEB64E1-6FF6-43E2-9452-AD8FCC40DA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EEB64E1-6FF6-43E2-9452-AD8FCC40DA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5E23C" w14:textId="272169B4" w:rsidR="00E1100E" w:rsidRDefault="00E1100E" w:rsidP="00FE584B">
      <w:pPr>
        <w:rPr>
          <w:rFonts w:cs="Times New Roman"/>
          <w:szCs w:val="24"/>
        </w:rPr>
      </w:pPr>
    </w:p>
    <w:p w14:paraId="47E0D2FD" w14:textId="77777777" w:rsidR="00E1100E" w:rsidRDefault="00E1100E" w:rsidP="00FE584B">
      <w:pPr>
        <w:rPr>
          <w:rFonts w:cs="Times New Roman"/>
          <w:szCs w:val="24"/>
        </w:rPr>
      </w:pPr>
    </w:p>
    <w:p w14:paraId="7C1F8BE6" w14:textId="0856C451" w:rsidR="00707B98" w:rsidRPr="00FE584B" w:rsidRDefault="00707B98" w:rsidP="00FE584B">
      <w:pPr>
        <w:rPr>
          <w:rFonts w:cs="Times New Roman"/>
          <w:szCs w:val="24"/>
        </w:rPr>
      </w:pPr>
    </w:p>
    <w:sectPr w:rsidR="00707B98" w:rsidRPr="00FE584B" w:rsidSect="003025F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283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4C45B3" w14:textId="77777777" w:rsidR="00434430" w:rsidRDefault="00434430" w:rsidP="00117666">
      <w:pPr>
        <w:spacing w:after="0"/>
      </w:pPr>
      <w:r>
        <w:separator/>
      </w:r>
    </w:p>
  </w:endnote>
  <w:endnote w:type="continuationSeparator" w:id="0">
    <w:p w14:paraId="32A26E74" w14:textId="77777777" w:rsidR="00434430" w:rsidRDefault="0043443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3D3D87" w14:textId="77777777" w:rsidR="000E5B98" w:rsidRPr="00577C4C" w:rsidRDefault="000E5B98">
    <w:pPr>
      <w:pStyle w:val="Footer"/>
      <w:rPr>
        <w:color w:val="C00000"/>
        <w:szCs w:val="24"/>
      </w:rPr>
    </w:pPr>
    <w:r w:rsidRPr="00577C4C">
      <w:rPr>
        <w:noProof/>
        <w:color w:val="C00000"/>
        <w:szCs w:val="24"/>
        <w:lang w:val="en-GB" w:eastAsia="en-GB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1D8D0F9" wp14:editId="65D5B02E">
              <wp:simplePos x="0" y="0"/>
              <wp:positionH relativeFrom="column">
                <wp:posOffset>-108280</wp:posOffset>
              </wp:positionH>
              <wp:positionV relativeFrom="paragraph">
                <wp:posOffset>-58420</wp:posOffset>
              </wp:positionV>
              <wp:extent cx="3672231" cy="1403985"/>
              <wp:effectExtent l="0" t="0" r="444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2231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2EE841" w14:textId="77777777" w:rsidR="000E5B98" w:rsidRPr="00E9561B" w:rsidRDefault="000E5B98">
                          <w:pPr>
                            <w:rPr>
                              <w:color w:val="C00000"/>
                            </w:rPr>
                          </w:pPr>
                          <w:r w:rsidRPr="00E9561B">
                            <w:rPr>
                              <w:color w:val="C00000"/>
                            </w:rPr>
                            <w:t>This is a provisional file, not the final typeset article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1D8D0F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8.55pt;margin-top:-4.6pt;width:289.1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" stroked="f">
              <v:textbox style="mso-fit-shape-to-text:t">
                <w:txbxContent>
                  <w:p w14:paraId="462EE841" w14:textId="77777777" w:rsidR="000E5B98" w:rsidRPr="00E9561B" w:rsidRDefault="000E5B98">
                    <w:pPr>
                      <w:rPr>
                        <w:color w:val="C00000"/>
                      </w:rPr>
                    </w:pPr>
                    <w:r w:rsidRPr="00E9561B">
                      <w:rPr>
                        <w:color w:val="C00000"/>
                      </w:rPr>
                      <w:t>This is a provisional file, not the final typeset article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1D4B8BD" wp14:editId="68C0174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14951C5" w14:textId="77777777" w:rsidR="000E5B98" w:rsidRPr="00577C4C" w:rsidRDefault="000E5B98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88513A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D4B8BD" id="Text Box 1" o:spid="_x0000_s1027" type="#_x0000_t202" style="position:absolute;margin-left:67.6pt;margin-top:0;width:118.8pt;height:31.1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" filled="f" stroked="f" strokeweight=".5pt">
              <v:textbox style="mso-fit-shape-to-text:t">
                <w:txbxContent>
                  <w:p w14:paraId="214951C5" w14:textId="77777777" w:rsidR="000E5B98" w:rsidRPr="00577C4C" w:rsidRDefault="000E5B98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88513A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70BFF2" w14:textId="77777777" w:rsidR="000E5B98" w:rsidRPr="00577C4C" w:rsidRDefault="000E5B98">
    <w:pPr>
      <w:pStyle w:val="Footer"/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2C4AF3B6" wp14:editId="527467E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4D070C5" w14:textId="77777777" w:rsidR="000E5B98" w:rsidRPr="00577C4C" w:rsidRDefault="000E5B98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88513A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4AF3B6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" filled="f" stroked="f" strokeweight=".5pt">
              <v:textbox style="mso-fit-shape-to-text:t">
                <w:txbxContent>
                  <w:p w14:paraId="74D070C5" w14:textId="77777777" w:rsidR="000E5B98" w:rsidRPr="00577C4C" w:rsidRDefault="000E5B98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88513A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BFB7C9" w14:textId="77777777" w:rsidR="00434430" w:rsidRDefault="00434430" w:rsidP="00117666">
      <w:pPr>
        <w:spacing w:after="0"/>
      </w:pPr>
      <w:r>
        <w:separator/>
      </w:r>
    </w:p>
  </w:footnote>
  <w:footnote w:type="continuationSeparator" w:id="0">
    <w:p w14:paraId="0C2DDF49" w14:textId="77777777" w:rsidR="00434430" w:rsidRDefault="0043443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613A34" w14:textId="77777777" w:rsidR="000E5B98" w:rsidRPr="007E3148" w:rsidRDefault="000E5B98" w:rsidP="00A53000">
    <w:pPr>
      <w:pStyle w:val="Header"/>
    </w:pPr>
    <w:r w:rsidRPr="007E3148">
      <w:ptab w:relativeTo="margin" w:alignment="center" w:leader="none"/>
    </w:r>
    <w:r w:rsidRPr="007E3148">
      <w:ptab w:relativeTo="margin" w:alignment="right" w:leader="none"/>
    </w:r>
    <w:r w:rsidRPr="007E3148">
      <w:t>Running Title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D8A4BC" w14:textId="77777777" w:rsidR="000E5B98" w:rsidRPr="00A53000" w:rsidRDefault="000E5B98" w:rsidP="00A53000">
    <w:pPr>
      <w:pStyle w:val="Header"/>
    </w:pPr>
    <w:r w:rsidRPr="007E3148">
      <w:ptab w:relativeTo="margin" w:alignment="center" w:leader="none"/>
    </w:r>
    <w:r w:rsidRPr="007E3148">
      <w:ptab w:relativeTo="margin" w:alignment="right" w:leader="none"/>
    </w:r>
    <w:r w:rsidRPr="00A53000">
      <w:t>Running Title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2F27F1" w14:textId="77777777" w:rsidR="000E5B98" w:rsidRDefault="000E5B98" w:rsidP="00A53000">
    <w:pPr>
      <w:pStyle w:val="Header"/>
    </w:pPr>
    <w:r w:rsidRPr="005A1D84">
      <w:rPr>
        <w:noProof/>
        <w:color w:val="A6A6A6" w:themeColor="background1" w:themeShade="A6"/>
        <w:lang w:val="en-GB" w:eastAsia="en-GB"/>
      </w:rPr>
      <w:drawing>
        <wp:inline distT="0" distB="0" distL="0" distR="0" wp14:anchorId="56C3F4FE" wp14:editId="369AA4D1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8B548C8"/>
    <w:multiLevelType w:val="hybridMultilevel"/>
    <w:tmpl w:val="990616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436E4"/>
    <w:multiLevelType w:val="hybridMultilevel"/>
    <w:tmpl w:val="4CA8366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6095D"/>
    <w:multiLevelType w:val="hybridMultilevel"/>
    <w:tmpl w:val="DDD031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EC0601A"/>
    <w:multiLevelType w:val="multilevel"/>
    <w:tmpl w:val="5DDAEA3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7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AA713E2"/>
    <w:multiLevelType w:val="hybridMultilevel"/>
    <w:tmpl w:val="D2A6D78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02A7CAC"/>
    <w:multiLevelType w:val="multilevel"/>
    <w:tmpl w:val="5DDAEA3E"/>
    <w:numStyleLink w:val="Headings"/>
  </w:abstractNum>
  <w:abstractNum w:abstractNumId="10" w15:restartNumberingAfterBreak="0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725059"/>
    <w:multiLevelType w:val="hybridMultilevel"/>
    <w:tmpl w:val="D6A636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5135B9"/>
    <w:multiLevelType w:val="hybridMultilevel"/>
    <w:tmpl w:val="719003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C22C36"/>
    <w:multiLevelType w:val="multilevel"/>
    <w:tmpl w:val="5DDAEA3E"/>
    <w:numStyleLink w:val="Headings"/>
  </w:abstractNum>
  <w:abstractNum w:abstractNumId="23" w15:restartNumberingAfterBreak="0">
    <w:nsid w:val="7ADB6515"/>
    <w:multiLevelType w:val="hybridMultilevel"/>
    <w:tmpl w:val="47F016C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DBC6F29"/>
    <w:multiLevelType w:val="multilevel"/>
    <w:tmpl w:val="5DDAEA3E"/>
    <w:numStyleLink w:val="Headings"/>
  </w:abstractNum>
  <w:abstractNum w:abstractNumId="25" w15:restartNumberingAfterBreak="0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7"/>
  </w:num>
  <w:num w:numId="3">
    <w:abstractNumId w:val="3"/>
  </w:num>
  <w:num w:numId="4">
    <w:abstractNumId w:val="2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2"/>
  </w:num>
  <w:num w:numId="8">
    <w:abstractNumId w:val="10"/>
  </w:num>
  <w:num w:numId="9">
    <w:abstractNumId w:val="13"/>
  </w:num>
  <w:num w:numId="10">
    <w:abstractNumId w:val="11"/>
  </w:num>
  <w:num w:numId="11">
    <w:abstractNumId w:val="5"/>
  </w:num>
  <w:num w:numId="12">
    <w:abstractNumId w:val="25"/>
  </w:num>
  <w:num w:numId="13">
    <w:abstractNumId w:val="16"/>
  </w:num>
  <w:num w:numId="14">
    <w:abstractNumId w:val="7"/>
  </w:num>
  <w:num w:numId="15">
    <w:abstractNumId w:val="15"/>
  </w:num>
  <w:num w:numId="16">
    <w:abstractNumId w:val="20"/>
  </w:num>
  <w:num w:numId="17">
    <w:abstractNumId w:val="6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24"/>
  </w:num>
  <w:num w:numId="21">
    <w:abstractNumId w:val="6"/>
  </w:num>
  <w:num w:numId="22">
    <w:abstractNumId w:val="6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Heading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Heading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Heading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>
    <w:abstractNumId w:val="18"/>
  </w:num>
  <w:num w:numId="24">
    <w:abstractNumId w:val="4"/>
  </w:num>
  <w:num w:numId="25">
    <w:abstractNumId w:val="7"/>
  </w:num>
  <w:num w:numId="26">
    <w:abstractNumId w:val="6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7">
    <w:abstractNumId w:val="6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8">
    <w:abstractNumId w:val="6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9">
    <w:abstractNumId w:val="6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30">
    <w:abstractNumId w:val="6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31">
    <w:abstractNumId w:val="22"/>
  </w:num>
  <w:num w:numId="32">
    <w:abstractNumId w:val="6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33">
    <w:abstractNumId w:val="6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34">
    <w:abstractNumId w:val="6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35">
    <w:abstractNumId w:val="6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36">
    <w:abstractNumId w:val="6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37">
    <w:abstractNumId w:val="6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38">
    <w:abstractNumId w:val="6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39">
    <w:abstractNumId w:val="6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40">
    <w:abstractNumId w:val="22"/>
    <w:lvlOverride w:ilvl="0">
      <w:lvl w:ilvl="0">
        <w:start w:val="1"/>
        <w:numFmt w:val="decimal"/>
        <w:lvlText w:val="%1."/>
        <w:lvlJc w:val="left"/>
        <w:pPr>
          <w:ind w:left="567" w:hanging="56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567" w:hanging="56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567" w:hanging="56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567" w:hanging="56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567" w:hanging="56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nothing"/>
        <w:lvlText w:val="%1.%2.%3.%4.%5.%6."/>
        <w:lvlJc w:val="left"/>
        <w:pPr>
          <w:ind w:left="687" w:hanging="68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567" w:hanging="56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nothing"/>
        <w:lvlText w:val="%1.%2.%3.%4.%5.%6.%7.%8."/>
        <w:lvlJc w:val="left"/>
        <w:pPr>
          <w:ind w:left="567" w:hanging="56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nothing"/>
        <w:lvlText w:val="%1.%2.%3.%4.%5.%6.%7.%8.%9."/>
        <w:lvlJc w:val="left"/>
        <w:pPr>
          <w:ind w:left="687" w:hanging="68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1">
    <w:abstractNumId w:val="6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42">
    <w:abstractNumId w:val="6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43">
    <w:abstractNumId w:val="6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44">
    <w:abstractNumId w:val="6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45">
    <w:abstractNumId w:val="19"/>
  </w:num>
  <w:num w:numId="46">
    <w:abstractNumId w:val="1"/>
  </w:num>
  <w:num w:numId="47">
    <w:abstractNumId w:val="8"/>
  </w:num>
  <w:num w:numId="48">
    <w:abstractNumId w:val="23"/>
  </w:num>
  <w:num w:numId="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LIwMDU1sTC3MLEwNjJQ0lEKTi0uzszPAykwsagFALSXuYk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rop Pasture Scienc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derwxtw6fe9f4exexkv0vs0s2z0xspst0rz&quot;&gt;References Copy Copy Copy&lt;record-ids&gt;&lt;item&gt;12&lt;/item&gt;&lt;item&gt;14&lt;/item&gt;&lt;item&gt;26&lt;/item&gt;&lt;item&gt;195&lt;/item&gt;&lt;item&gt;207&lt;/item&gt;&lt;item&gt;211&lt;/item&gt;&lt;item&gt;215&lt;/item&gt;&lt;item&gt;299&lt;/item&gt;&lt;item&gt;408&lt;/item&gt;&lt;item&gt;420&lt;/item&gt;&lt;item&gt;440&lt;/item&gt;&lt;item&gt;528&lt;/item&gt;&lt;item&gt;529&lt;/item&gt;&lt;item&gt;550&lt;/item&gt;&lt;item&gt;578&lt;/item&gt;&lt;item&gt;727&lt;/item&gt;&lt;item&gt;844&lt;/item&gt;&lt;item&gt;870&lt;/item&gt;&lt;item&gt;873&lt;/item&gt;&lt;item&gt;890&lt;/item&gt;&lt;item&gt;896&lt;/item&gt;&lt;item&gt;919&lt;/item&gt;&lt;item&gt;922&lt;/item&gt;&lt;item&gt;932&lt;/item&gt;&lt;item&gt;934&lt;/item&gt;&lt;item&gt;998&lt;/item&gt;&lt;item&gt;1021&lt;/item&gt;&lt;item&gt;1023&lt;/item&gt;&lt;item&gt;1026&lt;/item&gt;&lt;item&gt;1032&lt;/item&gt;&lt;item&gt;1033&lt;/item&gt;&lt;item&gt;1035&lt;/item&gt;&lt;item&gt;1036&lt;/item&gt;&lt;item&gt;1041&lt;/item&gt;&lt;item&gt;1042&lt;/item&gt;&lt;item&gt;1044&lt;/item&gt;&lt;item&gt;1045&lt;/item&gt;&lt;item&gt;1046&lt;/item&gt;&lt;item&gt;1047&lt;/item&gt;&lt;item&gt;1048&lt;/item&gt;&lt;item&gt;1049&lt;/item&gt;&lt;item&gt;1050&lt;/item&gt;&lt;item&gt;1059&lt;/item&gt;&lt;item&gt;1060&lt;/item&gt;&lt;/record-ids&gt;&lt;/item&gt;&lt;/Libraries&gt;"/>
  </w:docVars>
  <w:rsids>
    <w:rsidRoot w:val="00681821"/>
    <w:rsid w:val="00001E53"/>
    <w:rsid w:val="00004FFD"/>
    <w:rsid w:val="000075A7"/>
    <w:rsid w:val="00014184"/>
    <w:rsid w:val="0002259A"/>
    <w:rsid w:val="0002295C"/>
    <w:rsid w:val="00026CC8"/>
    <w:rsid w:val="00027BEF"/>
    <w:rsid w:val="000328BF"/>
    <w:rsid w:val="00034304"/>
    <w:rsid w:val="00034CE4"/>
    <w:rsid w:val="00035434"/>
    <w:rsid w:val="000374FE"/>
    <w:rsid w:val="0004169D"/>
    <w:rsid w:val="00045678"/>
    <w:rsid w:val="000458E4"/>
    <w:rsid w:val="0005312E"/>
    <w:rsid w:val="00054485"/>
    <w:rsid w:val="00056DD5"/>
    <w:rsid w:val="00056DE2"/>
    <w:rsid w:val="00062C7E"/>
    <w:rsid w:val="00063D84"/>
    <w:rsid w:val="00064419"/>
    <w:rsid w:val="00065A15"/>
    <w:rsid w:val="0006636D"/>
    <w:rsid w:val="000729EF"/>
    <w:rsid w:val="00075712"/>
    <w:rsid w:val="00077D53"/>
    <w:rsid w:val="00081394"/>
    <w:rsid w:val="00086089"/>
    <w:rsid w:val="00087F8D"/>
    <w:rsid w:val="0009005C"/>
    <w:rsid w:val="00091102"/>
    <w:rsid w:val="00091326"/>
    <w:rsid w:val="00091660"/>
    <w:rsid w:val="00092066"/>
    <w:rsid w:val="000929B4"/>
    <w:rsid w:val="00096A44"/>
    <w:rsid w:val="000A2EC6"/>
    <w:rsid w:val="000A6263"/>
    <w:rsid w:val="000B2C72"/>
    <w:rsid w:val="000B34BD"/>
    <w:rsid w:val="000B7211"/>
    <w:rsid w:val="000C3215"/>
    <w:rsid w:val="000C35FE"/>
    <w:rsid w:val="000C4097"/>
    <w:rsid w:val="000C43D3"/>
    <w:rsid w:val="000C6C7C"/>
    <w:rsid w:val="000C7978"/>
    <w:rsid w:val="000C7E2A"/>
    <w:rsid w:val="000C7F54"/>
    <w:rsid w:val="000D09B6"/>
    <w:rsid w:val="000D70AD"/>
    <w:rsid w:val="000D77DC"/>
    <w:rsid w:val="000E29A0"/>
    <w:rsid w:val="000E3DB1"/>
    <w:rsid w:val="000E59F1"/>
    <w:rsid w:val="000E5B98"/>
    <w:rsid w:val="000E5CD9"/>
    <w:rsid w:val="000F4CFB"/>
    <w:rsid w:val="000F5F33"/>
    <w:rsid w:val="000F6EA4"/>
    <w:rsid w:val="000F6F2B"/>
    <w:rsid w:val="00105EE3"/>
    <w:rsid w:val="00106C62"/>
    <w:rsid w:val="00110C5A"/>
    <w:rsid w:val="00111562"/>
    <w:rsid w:val="00111CFE"/>
    <w:rsid w:val="00113412"/>
    <w:rsid w:val="001139A7"/>
    <w:rsid w:val="0011541D"/>
    <w:rsid w:val="00115CA3"/>
    <w:rsid w:val="0011614A"/>
    <w:rsid w:val="00117666"/>
    <w:rsid w:val="0012216F"/>
    <w:rsid w:val="001223A7"/>
    <w:rsid w:val="00125A37"/>
    <w:rsid w:val="00126C2B"/>
    <w:rsid w:val="0012706C"/>
    <w:rsid w:val="001302DC"/>
    <w:rsid w:val="00134256"/>
    <w:rsid w:val="0013742A"/>
    <w:rsid w:val="00137A2A"/>
    <w:rsid w:val="001408EF"/>
    <w:rsid w:val="00142B9C"/>
    <w:rsid w:val="0014329D"/>
    <w:rsid w:val="00147395"/>
    <w:rsid w:val="00147728"/>
    <w:rsid w:val="00152BF4"/>
    <w:rsid w:val="0015495B"/>
    <w:rsid w:val="001552C9"/>
    <w:rsid w:val="00157A99"/>
    <w:rsid w:val="00160269"/>
    <w:rsid w:val="001644B7"/>
    <w:rsid w:val="00170F0B"/>
    <w:rsid w:val="00176B0C"/>
    <w:rsid w:val="00177D84"/>
    <w:rsid w:val="00181D47"/>
    <w:rsid w:val="001929B5"/>
    <w:rsid w:val="00195329"/>
    <w:rsid w:val="001964EF"/>
    <w:rsid w:val="001968DE"/>
    <w:rsid w:val="001975A3"/>
    <w:rsid w:val="001A4C54"/>
    <w:rsid w:val="001A5C07"/>
    <w:rsid w:val="001B1A2C"/>
    <w:rsid w:val="001B3E84"/>
    <w:rsid w:val="001C013B"/>
    <w:rsid w:val="001C0D74"/>
    <w:rsid w:val="001D1C1C"/>
    <w:rsid w:val="001D2204"/>
    <w:rsid w:val="001D4F69"/>
    <w:rsid w:val="001D58F5"/>
    <w:rsid w:val="001D5C23"/>
    <w:rsid w:val="001D78FB"/>
    <w:rsid w:val="001E1DF5"/>
    <w:rsid w:val="001F3AA3"/>
    <w:rsid w:val="001F4200"/>
    <w:rsid w:val="001F4AD8"/>
    <w:rsid w:val="001F4C07"/>
    <w:rsid w:val="001F77DA"/>
    <w:rsid w:val="00201890"/>
    <w:rsid w:val="002025C5"/>
    <w:rsid w:val="00203AC7"/>
    <w:rsid w:val="00203AD9"/>
    <w:rsid w:val="00204368"/>
    <w:rsid w:val="0021544A"/>
    <w:rsid w:val="002178C6"/>
    <w:rsid w:val="00220AEA"/>
    <w:rsid w:val="002210A6"/>
    <w:rsid w:val="00222D4F"/>
    <w:rsid w:val="002246E8"/>
    <w:rsid w:val="00224C46"/>
    <w:rsid w:val="00226954"/>
    <w:rsid w:val="00227553"/>
    <w:rsid w:val="00232065"/>
    <w:rsid w:val="002337A7"/>
    <w:rsid w:val="00233D31"/>
    <w:rsid w:val="00242A08"/>
    <w:rsid w:val="0024315F"/>
    <w:rsid w:val="002460AA"/>
    <w:rsid w:val="002461B8"/>
    <w:rsid w:val="00252025"/>
    <w:rsid w:val="0025382F"/>
    <w:rsid w:val="002629A3"/>
    <w:rsid w:val="00265660"/>
    <w:rsid w:val="00267164"/>
    <w:rsid w:val="00267243"/>
    <w:rsid w:val="00267C0F"/>
    <w:rsid w:val="00267D18"/>
    <w:rsid w:val="00274A48"/>
    <w:rsid w:val="002752CB"/>
    <w:rsid w:val="00281EEB"/>
    <w:rsid w:val="00286586"/>
    <w:rsid w:val="002868E2"/>
    <w:rsid w:val="002869C3"/>
    <w:rsid w:val="00290EA5"/>
    <w:rsid w:val="002936E4"/>
    <w:rsid w:val="00293DBE"/>
    <w:rsid w:val="00296B88"/>
    <w:rsid w:val="002A15C5"/>
    <w:rsid w:val="002A2E5A"/>
    <w:rsid w:val="002A6012"/>
    <w:rsid w:val="002C3B28"/>
    <w:rsid w:val="002C74CA"/>
    <w:rsid w:val="002D1809"/>
    <w:rsid w:val="002D18AD"/>
    <w:rsid w:val="002D1B16"/>
    <w:rsid w:val="002D366B"/>
    <w:rsid w:val="002E094B"/>
    <w:rsid w:val="002E12A9"/>
    <w:rsid w:val="002E5077"/>
    <w:rsid w:val="002E5953"/>
    <w:rsid w:val="002F744D"/>
    <w:rsid w:val="00300719"/>
    <w:rsid w:val="003025F6"/>
    <w:rsid w:val="00303DE6"/>
    <w:rsid w:val="00304A03"/>
    <w:rsid w:val="003054B8"/>
    <w:rsid w:val="00306350"/>
    <w:rsid w:val="00310124"/>
    <w:rsid w:val="0031080B"/>
    <w:rsid w:val="00310855"/>
    <w:rsid w:val="003153B5"/>
    <w:rsid w:val="00316B85"/>
    <w:rsid w:val="00317FDF"/>
    <w:rsid w:val="003209B9"/>
    <w:rsid w:val="00321118"/>
    <w:rsid w:val="003222E1"/>
    <w:rsid w:val="00323DD1"/>
    <w:rsid w:val="00324984"/>
    <w:rsid w:val="003258AD"/>
    <w:rsid w:val="00326465"/>
    <w:rsid w:val="003314D4"/>
    <w:rsid w:val="00332D64"/>
    <w:rsid w:val="00335927"/>
    <w:rsid w:val="0034501C"/>
    <w:rsid w:val="003525E6"/>
    <w:rsid w:val="003544FB"/>
    <w:rsid w:val="00360BA2"/>
    <w:rsid w:val="00364EA5"/>
    <w:rsid w:val="00365971"/>
    <w:rsid w:val="00365D63"/>
    <w:rsid w:val="0036793B"/>
    <w:rsid w:val="00367F84"/>
    <w:rsid w:val="00372682"/>
    <w:rsid w:val="003752A0"/>
    <w:rsid w:val="00376CC5"/>
    <w:rsid w:val="003778F6"/>
    <w:rsid w:val="0038381C"/>
    <w:rsid w:val="00383D25"/>
    <w:rsid w:val="00394680"/>
    <w:rsid w:val="00395FAE"/>
    <w:rsid w:val="0039693B"/>
    <w:rsid w:val="0039798D"/>
    <w:rsid w:val="003A0043"/>
    <w:rsid w:val="003A1DA6"/>
    <w:rsid w:val="003A20D0"/>
    <w:rsid w:val="003A4BCA"/>
    <w:rsid w:val="003B0D70"/>
    <w:rsid w:val="003B262D"/>
    <w:rsid w:val="003B4224"/>
    <w:rsid w:val="003B7212"/>
    <w:rsid w:val="003B76A2"/>
    <w:rsid w:val="003C03C7"/>
    <w:rsid w:val="003C15FA"/>
    <w:rsid w:val="003C4E69"/>
    <w:rsid w:val="003C58D2"/>
    <w:rsid w:val="003C6643"/>
    <w:rsid w:val="003C734C"/>
    <w:rsid w:val="003D052A"/>
    <w:rsid w:val="003D2F2D"/>
    <w:rsid w:val="003D3D09"/>
    <w:rsid w:val="003D5BF1"/>
    <w:rsid w:val="003D5FAA"/>
    <w:rsid w:val="003D7735"/>
    <w:rsid w:val="003E10B6"/>
    <w:rsid w:val="003E31A6"/>
    <w:rsid w:val="003E43E4"/>
    <w:rsid w:val="003F05C8"/>
    <w:rsid w:val="003F6B43"/>
    <w:rsid w:val="003F75F5"/>
    <w:rsid w:val="003F7741"/>
    <w:rsid w:val="0040058D"/>
    <w:rsid w:val="00400758"/>
    <w:rsid w:val="00401590"/>
    <w:rsid w:val="004107AE"/>
    <w:rsid w:val="00417213"/>
    <w:rsid w:val="00422C94"/>
    <w:rsid w:val="0043207C"/>
    <w:rsid w:val="00433BDF"/>
    <w:rsid w:val="00434430"/>
    <w:rsid w:val="00441CB3"/>
    <w:rsid w:val="004432B0"/>
    <w:rsid w:val="00445053"/>
    <w:rsid w:val="00445F18"/>
    <w:rsid w:val="00445F65"/>
    <w:rsid w:val="00450627"/>
    <w:rsid w:val="00453F53"/>
    <w:rsid w:val="0045602F"/>
    <w:rsid w:val="00463E3D"/>
    <w:rsid w:val="004645AE"/>
    <w:rsid w:val="00465324"/>
    <w:rsid w:val="0046667F"/>
    <w:rsid w:val="004768B5"/>
    <w:rsid w:val="00487990"/>
    <w:rsid w:val="00492284"/>
    <w:rsid w:val="00493890"/>
    <w:rsid w:val="004A2AFF"/>
    <w:rsid w:val="004A3782"/>
    <w:rsid w:val="004B00B4"/>
    <w:rsid w:val="004B4D57"/>
    <w:rsid w:val="004B6453"/>
    <w:rsid w:val="004B6CB7"/>
    <w:rsid w:val="004D3E33"/>
    <w:rsid w:val="004D4211"/>
    <w:rsid w:val="004D4B01"/>
    <w:rsid w:val="004D52C2"/>
    <w:rsid w:val="004E1875"/>
    <w:rsid w:val="004E6650"/>
    <w:rsid w:val="004F1FBE"/>
    <w:rsid w:val="004F39B6"/>
    <w:rsid w:val="004F5AFF"/>
    <w:rsid w:val="00500420"/>
    <w:rsid w:val="005056ED"/>
    <w:rsid w:val="00513422"/>
    <w:rsid w:val="00515C60"/>
    <w:rsid w:val="005172A8"/>
    <w:rsid w:val="00523DAC"/>
    <w:rsid w:val="00524DFA"/>
    <w:rsid w:val="005250F2"/>
    <w:rsid w:val="00531DAC"/>
    <w:rsid w:val="005332E2"/>
    <w:rsid w:val="00546146"/>
    <w:rsid w:val="00546C57"/>
    <w:rsid w:val="00547E34"/>
    <w:rsid w:val="005547B2"/>
    <w:rsid w:val="00560D68"/>
    <w:rsid w:val="0056417B"/>
    <w:rsid w:val="00571D22"/>
    <w:rsid w:val="00575D65"/>
    <w:rsid w:val="00582A75"/>
    <w:rsid w:val="00586962"/>
    <w:rsid w:val="005932CB"/>
    <w:rsid w:val="005A0095"/>
    <w:rsid w:val="005A0C40"/>
    <w:rsid w:val="005A1D84"/>
    <w:rsid w:val="005A70EA"/>
    <w:rsid w:val="005B19EC"/>
    <w:rsid w:val="005B4065"/>
    <w:rsid w:val="005B4B05"/>
    <w:rsid w:val="005B4FC6"/>
    <w:rsid w:val="005B6DDA"/>
    <w:rsid w:val="005C09E6"/>
    <w:rsid w:val="005C1F2D"/>
    <w:rsid w:val="005C260C"/>
    <w:rsid w:val="005C3963"/>
    <w:rsid w:val="005C7AB5"/>
    <w:rsid w:val="005D1840"/>
    <w:rsid w:val="005D35E4"/>
    <w:rsid w:val="005D609D"/>
    <w:rsid w:val="005D7910"/>
    <w:rsid w:val="005E0882"/>
    <w:rsid w:val="005E186F"/>
    <w:rsid w:val="005E67A2"/>
    <w:rsid w:val="005E7EFB"/>
    <w:rsid w:val="005F1A9E"/>
    <w:rsid w:val="005F22C9"/>
    <w:rsid w:val="005F7102"/>
    <w:rsid w:val="005F72F4"/>
    <w:rsid w:val="006002AC"/>
    <w:rsid w:val="0060050B"/>
    <w:rsid w:val="006008F0"/>
    <w:rsid w:val="0060272E"/>
    <w:rsid w:val="00606EEC"/>
    <w:rsid w:val="00607521"/>
    <w:rsid w:val="00612897"/>
    <w:rsid w:val="00614C22"/>
    <w:rsid w:val="00616E10"/>
    <w:rsid w:val="0062154F"/>
    <w:rsid w:val="006254DF"/>
    <w:rsid w:val="006263D4"/>
    <w:rsid w:val="006275CC"/>
    <w:rsid w:val="0063113B"/>
    <w:rsid w:val="00631A8C"/>
    <w:rsid w:val="006323F2"/>
    <w:rsid w:val="00636BE0"/>
    <w:rsid w:val="0063750B"/>
    <w:rsid w:val="00643D09"/>
    <w:rsid w:val="00651A0A"/>
    <w:rsid w:val="00651CA2"/>
    <w:rsid w:val="00653D60"/>
    <w:rsid w:val="00660D05"/>
    <w:rsid w:val="00660EC7"/>
    <w:rsid w:val="00661086"/>
    <w:rsid w:val="00661AF4"/>
    <w:rsid w:val="00661CE2"/>
    <w:rsid w:val="00662AC0"/>
    <w:rsid w:val="00662B4A"/>
    <w:rsid w:val="006640FF"/>
    <w:rsid w:val="00665685"/>
    <w:rsid w:val="00666EEE"/>
    <w:rsid w:val="006672D0"/>
    <w:rsid w:val="00671D9A"/>
    <w:rsid w:val="00672EBC"/>
    <w:rsid w:val="00673952"/>
    <w:rsid w:val="00675BD9"/>
    <w:rsid w:val="00677C8B"/>
    <w:rsid w:val="00680764"/>
    <w:rsid w:val="00681821"/>
    <w:rsid w:val="00686C9D"/>
    <w:rsid w:val="00686EBB"/>
    <w:rsid w:val="00695ED2"/>
    <w:rsid w:val="006A01D4"/>
    <w:rsid w:val="006A040B"/>
    <w:rsid w:val="006A2362"/>
    <w:rsid w:val="006A47A3"/>
    <w:rsid w:val="006A57D9"/>
    <w:rsid w:val="006A67DC"/>
    <w:rsid w:val="006A7014"/>
    <w:rsid w:val="006B1457"/>
    <w:rsid w:val="006B1725"/>
    <w:rsid w:val="006B2D5B"/>
    <w:rsid w:val="006B7177"/>
    <w:rsid w:val="006B7A07"/>
    <w:rsid w:val="006B7D14"/>
    <w:rsid w:val="006C1792"/>
    <w:rsid w:val="006C22EB"/>
    <w:rsid w:val="006C2341"/>
    <w:rsid w:val="006C5D03"/>
    <w:rsid w:val="006D04CB"/>
    <w:rsid w:val="006D5B93"/>
    <w:rsid w:val="006D66F3"/>
    <w:rsid w:val="006E21B0"/>
    <w:rsid w:val="006E3127"/>
    <w:rsid w:val="006E4EDB"/>
    <w:rsid w:val="006E675C"/>
    <w:rsid w:val="00700466"/>
    <w:rsid w:val="007017E5"/>
    <w:rsid w:val="00707B98"/>
    <w:rsid w:val="00710966"/>
    <w:rsid w:val="007119BC"/>
    <w:rsid w:val="00711D08"/>
    <w:rsid w:val="00715453"/>
    <w:rsid w:val="007229BE"/>
    <w:rsid w:val="00724382"/>
    <w:rsid w:val="00725A7D"/>
    <w:rsid w:val="00725DF6"/>
    <w:rsid w:val="0073085C"/>
    <w:rsid w:val="00731795"/>
    <w:rsid w:val="007321A8"/>
    <w:rsid w:val="00732232"/>
    <w:rsid w:val="007334BE"/>
    <w:rsid w:val="00733784"/>
    <w:rsid w:val="00734C0D"/>
    <w:rsid w:val="00741A4D"/>
    <w:rsid w:val="007433E4"/>
    <w:rsid w:val="00744DC1"/>
    <w:rsid w:val="00746505"/>
    <w:rsid w:val="00747751"/>
    <w:rsid w:val="00750069"/>
    <w:rsid w:val="00751586"/>
    <w:rsid w:val="00755BDD"/>
    <w:rsid w:val="00756AAF"/>
    <w:rsid w:val="00761725"/>
    <w:rsid w:val="00761EA9"/>
    <w:rsid w:val="007621FA"/>
    <w:rsid w:val="00762995"/>
    <w:rsid w:val="00763106"/>
    <w:rsid w:val="00763114"/>
    <w:rsid w:val="007671FA"/>
    <w:rsid w:val="00772861"/>
    <w:rsid w:val="0077439F"/>
    <w:rsid w:val="00775537"/>
    <w:rsid w:val="007757A2"/>
    <w:rsid w:val="00781A27"/>
    <w:rsid w:val="007844EE"/>
    <w:rsid w:val="00785084"/>
    <w:rsid w:val="0078705D"/>
    <w:rsid w:val="00790BB3"/>
    <w:rsid w:val="00792043"/>
    <w:rsid w:val="007936E6"/>
    <w:rsid w:val="00797EDD"/>
    <w:rsid w:val="007A06ED"/>
    <w:rsid w:val="007A0F1D"/>
    <w:rsid w:val="007A1A02"/>
    <w:rsid w:val="007A1ED7"/>
    <w:rsid w:val="007A3BBB"/>
    <w:rsid w:val="007A3C1C"/>
    <w:rsid w:val="007A44AC"/>
    <w:rsid w:val="007B0322"/>
    <w:rsid w:val="007C044A"/>
    <w:rsid w:val="007C0E3F"/>
    <w:rsid w:val="007C10DC"/>
    <w:rsid w:val="007C206C"/>
    <w:rsid w:val="007C2D8D"/>
    <w:rsid w:val="007C5729"/>
    <w:rsid w:val="007C72CD"/>
    <w:rsid w:val="007C7B96"/>
    <w:rsid w:val="007D53AD"/>
    <w:rsid w:val="007D5CE1"/>
    <w:rsid w:val="007E227E"/>
    <w:rsid w:val="007E2EB2"/>
    <w:rsid w:val="007E43BB"/>
    <w:rsid w:val="007E7D77"/>
    <w:rsid w:val="007E7F00"/>
    <w:rsid w:val="007F0CAC"/>
    <w:rsid w:val="007F6159"/>
    <w:rsid w:val="0080048E"/>
    <w:rsid w:val="0080114F"/>
    <w:rsid w:val="00801CF6"/>
    <w:rsid w:val="008060F4"/>
    <w:rsid w:val="00807934"/>
    <w:rsid w:val="00810514"/>
    <w:rsid w:val="008111E4"/>
    <w:rsid w:val="00811849"/>
    <w:rsid w:val="0081301C"/>
    <w:rsid w:val="00815ACC"/>
    <w:rsid w:val="00817576"/>
    <w:rsid w:val="00817DD6"/>
    <w:rsid w:val="008217B1"/>
    <w:rsid w:val="00821810"/>
    <w:rsid w:val="008225C9"/>
    <w:rsid w:val="00825895"/>
    <w:rsid w:val="008258B4"/>
    <w:rsid w:val="008259C9"/>
    <w:rsid w:val="008268E4"/>
    <w:rsid w:val="00831538"/>
    <w:rsid w:val="00834EC8"/>
    <w:rsid w:val="008408FC"/>
    <w:rsid w:val="008411E7"/>
    <w:rsid w:val="00846160"/>
    <w:rsid w:val="008504C7"/>
    <w:rsid w:val="00852D28"/>
    <w:rsid w:val="00857EE7"/>
    <w:rsid w:val="008629A9"/>
    <w:rsid w:val="00863361"/>
    <w:rsid w:val="00865084"/>
    <w:rsid w:val="008655B8"/>
    <w:rsid w:val="00865944"/>
    <w:rsid w:val="00866593"/>
    <w:rsid w:val="00866A4D"/>
    <w:rsid w:val="008678B0"/>
    <w:rsid w:val="00877AAC"/>
    <w:rsid w:val="008814AB"/>
    <w:rsid w:val="00882098"/>
    <w:rsid w:val="008824B6"/>
    <w:rsid w:val="00882F79"/>
    <w:rsid w:val="0088513A"/>
    <w:rsid w:val="008851A3"/>
    <w:rsid w:val="0088603F"/>
    <w:rsid w:val="00890CB4"/>
    <w:rsid w:val="008914B3"/>
    <w:rsid w:val="00893C19"/>
    <w:rsid w:val="008978CC"/>
    <w:rsid w:val="008A1CE7"/>
    <w:rsid w:val="008A31F5"/>
    <w:rsid w:val="008B0A7A"/>
    <w:rsid w:val="008B104D"/>
    <w:rsid w:val="008B36D7"/>
    <w:rsid w:val="008B69D0"/>
    <w:rsid w:val="008C018E"/>
    <w:rsid w:val="008C3F93"/>
    <w:rsid w:val="008C6044"/>
    <w:rsid w:val="008C7C69"/>
    <w:rsid w:val="008D0A77"/>
    <w:rsid w:val="008D196F"/>
    <w:rsid w:val="008D6C8D"/>
    <w:rsid w:val="008D6F16"/>
    <w:rsid w:val="008D722D"/>
    <w:rsid w:val="008E2609"/>
    <w:rsid w:val="008E2B54"/>
    <w:rsid w:val="008E4404"/>
    <w:rsid w:val="008E58C7"/>
    <w:rsid w:val="008F07A3"/>
    <w:rsid w:val="008F2F62"/>
    <w:rsid w:val="008F4F01"/>
    <w:rsid w:val="008F5021"/>
    <w:rsid w:val="008F5FE1"/>
    <w:rsid w:val="008F72AF"/>
    <w:rsid w:val="00902366"/>
    <w:rsid w:val="00902496"/>
    <w:rsid w:val="00905DDB"/>
    <w:rsid w:val="009108DC"/>
    <w:rsid w:val="00911C35"/>
    <w:rsid w:val="00911D23"/>
    <w:rsid w:val="00917DBF"/>
    <w:rsid w:val="009231AB"/>
    <w:rsid w:val="0092550A"/>
    <w:rsid w:val="009267BF"/>
    <w:rsid w:val="00926A65"/>
    <w:rsid w:val="0093427D"/>
    <w:rsid w:val="009371CE"/>
    <w:rsid w:val="00943573"/>
    <w:rsid w:val="00947B99"/>
    <w:rsid w:val="00957D19"/>
    <w:rsid w:val="00971B61"/>
    <w:rsid w:val="00972957"/>
    <w:rsid w:val="0097468E"/>
    <w:rsid w:val="0097562E"/>
    <w:rsid w:val="00976A82"/>
    <w:rsid w:val="00977125"/>
    <w:rsid w:val="00980C31"/>
    <w:rsid w:val="00981DA0"/>
    <w:rsid w:val="009863F5"/>
    <w:rsid w:val="00986BCA"/>
    <w:rsid w:val="00987A8C"/>
    <w:rsid w:val="00991B4C"/>
    <w:rsid w:val="00991DA3"/>
    <w:rsid w:val="00994D81"/>
    <w:rsid w:val="009955FF"/>
    <w:rsid w:val="009A230C"/>
    <w:rsid w:val="009A4D82"/>
    <w:rsid w:val="009A5BE6"/>
    <w:rsid w:val="009A6208"/>
    <w:rsid w:val="009A7208"/>
    <w:rsid w:val="009A72ED"/>
    <w:rsid w:val="009A7A5F"/>
    <w:rsid w:val="009B3170"/>
    <w:rsid w:val="009B388B"/>
    <w:rsid w:val="009B5ACD"/>
    <w:rsid w:val="009C5281"/>
    <w:rsid w:val="009D259D"/>
    <w:rsid w:val="009D46B8"/>
    <w:rsid w:val="009D4B29"/>
    <w:rsid w:val="009D5952"/>
    <w:rsid w:val="009D60D9"/>
    <w:rsid w:val="009D7F8E"/>
    <w:rsid w:val="009E25A9"/>
    <w:rsid w:val="009E2C74"/>
    <w:rsid w:val="009E3949"/>
    <w:rsid w:val="009E50C8"/>
    <w:rsid w:val="009E7FED"/>
    <w:rsid w:val="009F2CCD"/>
    <w:rsid w:val="009F336B"/>
    <w:rsid w:val="009F451C"/>
    <w:rsid w:val="009F47DD"/>
    <w:rsid w:val="009F4DE4"/>
    <w:rsid w:val="00A03960"/>
    <w:rsid w:val="00A06511"/>
    <w:rsid w:val="00A100AC"/>
    <w:rsid w:val="00A13979"/>
    <w:rsid w:val="00A2070C"/>
    <w:rsid w:val="00A209C9"/>
    <w:rsid w:val="00A22F2D"/>
    <w:rsid w:val="00A25E61"/>
    <w:rsid w:val="00A26FAA"/>
    <w:rsid w:val="00A3272C"/>
    <w:rsid w:val="00A34B1E"/>
    <w:rsid w:val="00A354D4"/>
    <w:rsid w:val="00A373E9"/>
    <w:rsid w:val="00A46231"/>
    <w:rsid w:val="00A50D9D"/>
    <w:rsid w:val="00A510CA"/>
    <w:rsid w:val="00A53000"/>
    <w:rsid w:val="00A53F72"/>
    <w:rsid w:val="00A545C6"/>
    <w:rsid w:val="00A554EC"/>
    <w:rsid w:val="00A567DF"/>
    <w:rsid w:val="00A56DA1"/>
    <w:rsid w:val="00A575C4"/>
    <w:rsid w:val="00A60877"/>
    <w:rsid w:val="00A652D0"/>
    <w:rsid w:val="00A713D7"/>
    <w:rsid w:val="00A72CF2"/>
    <w:rsid w:val="00A75F87"/>
    <w:rsid w:val="00A761FC"/>
    <w:rsid w:val="00A808BC"/>
    <w:rsid w:val="00A80EA4"/>
    <w:rsid w:val="00A86D95"/>
    <w:rsid w:val="00A878ED"/>
    <w:rsid w:val="00A9366D"/>
    <w:rsid w:val="00A93E67"/>
    <w:rsid w:val="00A94031"/>
    <w:rsid w:val="00A95D8B"/>
    <w:rsid w:val="00AA12A3"/>
    <w:rsid w:val="00AA1D11"/>
    <w:rsid w:val="00AA5690"/>
    <w:rsid w:val="00AA72D6"/>
    <w:rsid w:val="00AB199C"/>
    <w:rsid w:val="00AB2639"/>
    <w:rsid w:val="00AC0270"/>
    <w:rsid w:val="00AC3EA3"/>
    <w:rsid w:val="00AC792D"/>
    <w:rsid w:val="00AD5C98"/>
    <w:rsid w:val="00AD704E"/>
    <w:rsid w:val="00AD7C6F"/>
    <w:rsid w:val="00AE0E22"/>
    <w:rsid w:val="00AE27AA"/>
    <w:rsid w:val="00AE48F7"/>
    <w:rsid w:val="00AE4940"/>
    <w:rsid w:val="00AE4F69"/>
    <w:rsid w:val="00AE5761"/>
    <w:rsid w:val="00AF0835"/>
    <w:rsid w:val="00AF2A6C"/>
    <w:rsid w:val="00AF675A"/>
    <w:rsid w:val="00B03CD8"/>
    <w:rsid w:val="00B04339"/>
    <w:rsid w:val="00B07518"/>
    <w:rsid w:val="00B10AA0"/>
    <w:rsid w:val="00B14195"/>
    <w:rsid w:val="00B2317F"/>
    <w:rsid w:val="00B238D7"/>
    <w:rsid w:val="00B24FBE"/>
    <w:rsid w:val="00B2560F"/>
    <w:rsid w:val="00B278FA"/>
    <w:rsid w:val="00B27F14"/>
    <w:rsid w:val="00B33E35"/>
    <w:rsid w:val="00B36951"/>
    <w:rsid w:val="00B4184C"/>
    <w:rsid w:val="00B439B9"/>
    <w:rsid w:val="00B45DDB"/>
    <w:rsid w:val="00B46905"/>
    <w:rsid w:val="00B522FB"/>
    <w:rsid w:val="00B526BD"/>
    <w:rsid w:val="00B52A4F"/>
    <w:rsid w:val="00B617B8"/>
    <w:rsid w:val="00B63AC9"/>
    <w:rsid w:val="00B651DB"/>
    <w:rsid w:val="00B657B8"/>
    <w:rsid w:val="00B67D41"/>
    <w:rsid w:val="00B71048"/>
    <w:rsid w:val="00B744B7"/>
    <w:rsid w:val="00B747E3"/>
    <w:rsid w:val="00B753F8"/>
    <w:rsid w:val="00B75944"/>
    <w:rsid w:val="00B83E06"/>
    <w:rsid w:val="00B84920"/>
    <w:rsid w:val="00B85424"/>
    <w:rsid w:val="00B8556A"/>
    <w:rsid w:val="00B85E82"/>
    <w:rsid w:val="00B86097"/>
    <w:rsid w:val="00B9350E"/>
    <w:rsid w:val="00B93BE4"/>
    <w:rsid w:val="00BA27CA"/>
    <w:rsid w:val="00BA77FA"/>
    <w:rsid w:val="00BB50F8"/>
    <w:rsid w:val="00BB613F"/>
    <w:rsid w:val="00BC1FEC"/>
    <w:rsid w:val="00BC3D71"/>
    <w:rsid w:val="00BC48F0"/>
    <w:rsid w:val="00BC4A63"/>
    <w:rsid w:val="00BC6A3B"/>
    <w:rsid w:val="00BE12BE"/>
    <w:rsid w:val="00BE6D06"/>
    <w:rsid w:val="00BE7130"/>
    <w:rsid w:val="00BF021F"/>
    <w:rsid w:val="00BF34F2"/>
    <w:rsid w:val="00BF3C0F"/>
    <w:rsid w:val="00BF7190"/>
    <w:rsid w:val="00C012A3"/>
    <w:rsid w:val="00C069C3"/>
    <w:rsid w:val="00C13E64"/>
    <w:rsid w:val="00C16E7A"/>
    <w:rsid w:val="00C16F19"/>
    <w:rsid w:val="00C21A9E"/>
    <w:rsid w:val="00C2565B"/>
    <w:rsid w:val="00C26357"/>
    <w:rsid w:val="00C27350"/>
    <w:rsid w:val="00C3023D"/>
    <w:rsid w:val="00C31656"/>
    <w:rsid w:val="00C41ACF"/>
    <w:rsid w:val="00C429D7"/>
    <w:rsid w:val="00C44EB2"/>
    <w:rsid w:val="00C5007D"/>
    <w:rsid w:val="00C516F4"/>
    <w:rsid w:val="00C51DE6"/>
    <w:rsid w:val="00C52346"/>
    <w:rsid w:val="00C52A7B"/>
    <w:rsid w:val="00C54428"/>
    <w:rsid w:val="00C6136F"/>
    <w:rsid w:val="00C61D11"/>
    <w:rsid w:val="00C6324C"/>
    <w:rsid w:val="00C651C0"/>
    <w:rsid w:val="00C679AA"/>
    <w:rsid w:val="00C724CF"/>
    <w:rsid w:val="00C74A31"/>
    <w:rsid w:val="00C75972"/>
    <w:rsid w:val="00C75D66"/>
    <w:rsid w:val="00C77FBC"/>
    <w:rsid w:val="00C815F0"/>
    <w:rsid w:val="00C82792"/>
    <w:rsid w:val="00C8386F"/>
    <w:rsid w:val="00C90C57"/>
    <w:rsid w:val="00C91170"/>
    <w:rsid w:val="00C948FD"/>
    <w:rsid w:val="00C951B0"/>
    <w:rsid w:val="00CA0555"/>
    <w:rsid w:val="00CA1027"/>
    <w:rsid w:val="00CB0387"/>
    <w:rsid w:val="00CB3C73"/>
    <w:rsid w:val="00CB3EED"/>
    <w:rsid w:val="00CB43D5"/>
    <w:rsid w:val="00CB55E5"/>
    <w:rsid w:val="00CB57A5"/>
    <w:rsid w:val="00CC76F9"/>
    <w:rsid w:val="00CD066B"/>
    <w:rsid w:val="00CD46E2"/>
    <w:rsid w:val="00CE0D47"/>
    <w:rsid w:val="00CE3385"/>
    <w:rsid w:val="00CE4CC2"/>
    <w:rsid w:val="00CE67EE"/>
    <w:rsid w:val="00CE6EC5"/>
    <w:rsid w:val="00CF006A"/>
    <w:rsid w:val="00CF3B27"/>
    <w:rsid w:val="00CF511D"/>
    <w:rsid w:val="00CF5890"/>
    <w:rsid w:val="00CF799F"/>
    <w:rsid w:val="00D00D0B"/>
    <w:rsid w:val="00D04B69"/>
    <w:rsid w:val="00D05536"/>
    <w:rsid w:val="00D05ED0"/>
    <w:rsid w:val="00D07642"/>
    <w:rsid w:val="00D07FAA"/>
    <w:rsid w:val="00D11D3C"/>
    <w:rsid w:val="00D17908"/>
    <w:rsid w:val="00D30552"/>
    <w:rsid w:val="00D337ED"/>
    <w:rsid w:val="00D45952"/>
    <w:rsid w:val="00D537FA"/>
    <w:rsid w:val="00D542C5"/>
    <w:rsid w:val="00D5501F"/>
    <w:rsid w:val="00D5547D"/>
    <w:rsid w:val="00D6054E"/>
    <w:rsid w:val="00D61DCD"/>
    <w:rsid w:val="00D62A40"/>
    <w:rsid w:val="00D62B51"/>
    <w:rsid w:val="00D6313B"/>
    <w:rsid w:val="00D63564"/>
    <w:rsid w:val="00D668EE"/>
    <w:rsid w:val="00D70667"/>
    <w:rsid w:val="00D76085"/>
    <w:rsid w:val="00D80D99"/>
    <w:rsid w:val="00D9041B"/>
    <w:rsid w:val="00D90908"/>
    <w:rsid w:val="00D939F9"/>
    <w:rsid w:val="00D93E1A"/>
    <w:rsid w:val="00D9503C"/>
    <w:rsid w:val="00D950C9"/>
    <w:rsid w:val="00D97382"/>
    <w:rsid w:val="00DA27D4"/>
    <w:rsid w:val="00DA7F6B"/>
    <w:rsid w:val="00DB03AC"/>
    <w:rsid w:val="00DB286E"/>
    <w:rsid w:val="00DB3528"/>
    <w:rsid w:val="00DB4CCF"/>
    <w:rsid w:val="00DB5D48"/>
    <w:rsid w:val="00DB79F1"/>
    <w:rsid w:val="00DC0820"/>
    <w:rsid w:val="00DC0AF1"/>
    <w:rsid w:val="00DC5B43"/>
    <w:rsid w:val="00DC7C87"/>
    <w:rsid w:val="00DC7D3C"/>
    <w:rsid w:val="00DD73EF"/>
    <w:rsid w:val="00DE23E8"/>
    <w:rsid w:val="00DE29D1"/>
    <w:rsid w:val="00DE6CED"/>
    <w:rsid w:val="00DF20D3"/>
    <w:rsid w:val="00DF2E00"/>
    <w:rsid w:val="00DF3D6F"/>
    <w:rsid w:val="00DF6D61"/>
    <w:rsid w:val="00DF7D18"/>
    <w:rsid w:val="00E0128B"/>
    <w:rsid w:val="00E027DB"/>
    <w:rsid w:val="00E03BD4"/>
    <w:rsid w:val="00E1100E"/>
    <w:rsid w:val="00E110C7"/>
    <w:rsid w:val="00E120B6"/>
    <w:rsid w:val="00E2375B"/>
    <w:rsid w:val="00E25D2B"/>
    <w:rsid w:val="00E25F41"/>
    <w:rsid w:val="00E353BE"/>
    <w:rsid w:val="00E35720"/>
    <w:rsid w:val="00E358A7"/>
    <w:rsid w:val="00E35AB9"/>
    <w:rsid w:val="00E52D9E"/>
    <w:rsid w:val="00E579DF"/>
    <w:rsid w:val="00E62F0E"/>
    <w:rsid w:val="00E64E17"/>
    <w:rsid w:val="00E67DD0"/>
    <w:rsid w:val="00E708D9"/>
    <w:rsid w:val="00E76503"/>
    <w:rsid w:val="00E7737B"/>
    <w:rsid w:val="00E830BA"/>
    <w:rsid w:val="00E86B07"/>
    <w:rsid w:val="00E876DE"/>
    <w:rsid w:val="00E91C72"/>
    <w:rsid w:val="00E9210C"/>
    <w:rsid w:val="00E9328A"/>
    <w:rsid w:val="00E97975"/>
    <w:rsid w:val="00EA17B6"/>
    <w:rsid w:val="00EA2CD4"/>
    <w:rsid w:val="00EA3D3C"/>
    <w:rsid w:val="00EA6E1C"/>
    <w:rsid w:val="00EA6EC0"/>
    <w:rsid w:val="00EB39F6"/>
    <w:rsid w:val="00EB47A4"/>
    <w:rsid w:val="00EB543F"/>
    <w:rsid w:val="00EB74C8"/>
    <w:rsid w:val="00EB7CAE"/>
    <w:rsid w:val="00EC0714"/>
    <w:rsid w:val="00EC5CC5"/>
    <w:rsid w:val="00EC7CC3"/>
    <w:rsid w:val="00ED0C9A"/>
    <w:rsid w:val="00ED2FD0"/>
    <w:rsid w:val="00ED568E"/>
    <w:rsid w:val="00EE6D2B"/>
    <w:rsid w:val="00EF4BAA"/>
    <w:rsid w:val="00F01B98"/>
    <w:rsid w:val="00F02FE7"/>
    <w:rsid w:val="00F03050"/>
    <w:rsid w:val="00F058F6"/>
    <w:rsid w:val="00F05A80"/>
    <w:rsid w:val="00F068E1"/>
    <w:rsid w:val="00F10860"/>
    <w:rsid w:val="00F127AF"/>
    <w:rsid w:val="00F144EC"/>
    <w:rsid w:val="00F1690A"/>
    <w:rsid w:val="00F16B39"/>
    <w:rsid w:val="00F30C51"/>
    <w:rsid w:val="00F339B7"/>
    <w:rsid w:val="00F35049"/>
    <w:rsid w:val="00F35C9F"/>
    <w:rsid w:val="00F40BA7"/>
    <w:rsid w:val="00F40C26"/>
    <w:rsid w:val="00F450F2"/>
    <w:rsid w:val="00F46494"/>
    <w:rsid w:val="00F51093"/>
    <w:rsid w:val="00F510E6"/>
    <w:rsid w:val="00F5313C"/>
    <w:rsid w:val="00F53D40"/>
    <w:rsid w:val="00F547EE"/>
    <w:rsid w:val="00F54EE4"/>
    <w:rsid w:val="00F558AB"/>
    <w:rsid w:val="00F6161A"/>
    <w:rsid w:val="00F61D89"/>
    <w:rsid w:val="00F63D55"/>
    <w:rsid w:val="00F70D62"/>
    <w:rsid w:val="00F7345D"/>
    <w:rsid w:val="00F86ABB"/>
    <w:rsid w:val="00F87465"/>
    <w:rsid w:val="00F95E2B"/>
    <w:rsid w:val="00F961F2"/>
    <w:rsid w:val="00F962C4"/>
    <w:rsid w:val="00F97BA9"/>
    <w:rsid w:val="00FA1982"/>
    <w:rsid w:val="00FA556E"/>
    <w:rsid w:val="00FA5D30"/>
    <w:rsid w:val="00FA6D77"/>
    <w:rsid w:val="00FA7230"/>
    <w:rsid w:val="00FC3E48"/>
    <w:rsid w:val="00FC4460"/>
    <w:rsid w:val="00FC4683"/>
    <w:rsid w:val="00FC5304"/>
    <w:rsid w:val="00FC5354"/>
    <w:rsid w:val="00FD7648"/>
    <w:rsid w:val="00FE4DFE"/>
    <w:rsid w:val="00FE584B"/>
    <w:rsid w:val="00FE596B"/>
    <w:rsid w:val="00FE7369"/>
    <w:rsid w:val="00FE7D06"/>
    <w:rsid w:val="00FF0D62"/>
    <w:rsid w:val="00FF2A98"/>
    <w:rsid w:val="00FF418E"/>
    <w:rsid w:val="00FF7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BA59A7"/>
  <w15:docId w15:val="{B98209AD-3451-4824-82E1-1DFAFFB1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Theme="minorHAnsi" w:hAnsiTheme="maj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D99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D80D99"/>
    <w:pPr>
      <w:numPr>
        <w:numId w:val="17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D80D99"/>
    <w:pPr>
      <w:numPr>
        <w:numId w:val="0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D80D99"/>
    <w:pPr>
      <w:keepNext/>
      <w:keepLines/>
      <w:numPr>
        <w:ilvl w:val="2"/>
        <w:numId w:val="17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D80D99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D80D99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724CF"/>
    <w:rPr>
      <w:rFonts w:ascii="Times New Roman" w:hAnsi="Times New Roman"/>
      <w:i/>
      <w:iCs/>
    </w:rPr>
  </w:style>
  <w:style w:type="paragraph" w:styleId="ListParagraph">
    <w:name w:val="List Paragraph"/>
    <w:basedOn w:val="Normal"/>
    <w:uiPriority w:val="34"/>
    <w:qFormat/>
    <w:rsid w:val="00310124"/>
    <w:pPr>
      <w:numPr>
        <w:numId w:val="14"/>
      </w:numPr>
      <w:contextualSpacing/>
    </w:pPr>
    <w:rPr>
      <w:rFonts w:eastAsia="Cambria" w:cs="Times New Roman"/>
      <w:szCs w:val="24"/>
    </w:rPr>
  </w:style>
  <w:style w:type="character" w:styleId="Strong">
    <w:name w:val="Strong"/>
    <w:basedOn w:val="DefaultParagraphFont"/>
    <w:uiPriority w:val="22"/>
    <w:qFormat/>
    <w:rsid w:val="00C724CF"/>
    <w:rPr>
      <w:rFonts w:ascii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11766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A53000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53000"/>
    <w:rPr>
      <w:rFonts w:ascii="Times New Roman" w:hAnsi="Times New Roman"/>
      <w:b/>
      <w:sz w:val="24"/>
    </w:rPr>
  </w:style>
  <w:style w:type="paragraph" w:styleId="Footer">
    <w:name w:val="footer"/>
    <w:basedOn w:val="Normal"/>
    <w:link w:val="FooterChar"/>
    <w:uiPriority w:val="99"/>
    <w:unhideWhenUsed/>
    <w:rsid w:val="00117666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7666"/>
  </w:style>
  <w:style w:type="table" w:styleId="TableGrid">
    <w:name w:val="Table Grid"/>
    <w:basedOn w:val="TableNormal"/>
    <w:uiPriority w:val="59"/>
    <w:rsid w:val="0011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17666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6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7666"/>
    <w:rPr>
      <w:vertAlign w:val="superscript"/>
    </w:rPr>
  </w:style>
  <w:style w:type="paragraph" w:styleId="Caption">
    <w:name w:val="caption"/>
    <w:basedOn w:val="Normal"/>
    <w:next w:val="NoSpacing"/>
    <w:uiPriority w:val="35"/>
    <w:unhideWhenUsed/>
    <w:qFormat/>
    <w:rsid w:val="00A53000"/>
    <w:pPr>
      <w:keepNext/>
    </w:pPr>
    <w:rPr>
      <w:rFonts w:cs="Times New Roman"/>
      <w:b/>
      <w:bCs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6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17666"/>
  </w:style>
  <w:style w:type="paragraph" w:styleId="EndnoteText">
    <w:name w:val="endnote text"/>
    <w:basedOn w:val="Normal"/>
    <w:link w:val="EndnoteTextChar"/>
    <w:uiPriority w:val="99"/>
    <w:semiHidden/>
    <w:unhideWhenUsed/>
    <w:rsid w:val="00CD066B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066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066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25A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A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5A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A7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A1D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5B93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D80D99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80D99"/>
    <w:rPr>
      <w:rFonts w:ascii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C0270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651CA2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rsid w:val="005D1840"/>
    <w:rPr>
      <w:rFonts w:ascii="Times New Roman" w:eastAsiaTheme="majorEastAsia" w:hAnsi="Times New Roman" w:cstheme="majorBidi"/>
      <w:b/>
      <w:sz w:val="24"/>
      <w:szCs w:val="24"/>
    </w:rPr>
  </w:style>
  <w:style w:type="paragraph" w:styleId="NoSpacing">
    <w:name w:val="No Spacing"/>
    <w:uiPriority w:val="99"/>
    <w:unhideWhenUsed/>
    <w:qFormat/>
    <w:rsid w:val="00A5300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4Char">
    <w:name w:val="Heading 4 Char"/>
    <w:basedOn w:val="DefaultParagraphFont"/>
    <w:link w:val="Heading4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651CA2"/>
  </w:style>
  <w:style w:type="character" w:styleId="SubtleEmphasis">
    <w:name w:val="Subtle Emphasis"/>
    <w:basedOn w:val="DefaultParagraphFont"/>
    <w:uiPriority w:val="19"/>
    <w:qFormat/>
    <w:rsid w:val="00C724CF"/>
    <w:rPr>
      <w:rFonts w:ascii="Times New Roman" w:hAnsi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unhideWhenUsed/>
    <w:rsid w:val="00C724CF"/>
    <w:rPr>
      <w:rFonts w:ascii="Times New Roman" w:hAnsi="Times New Roman"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C724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24CF"/>
    <w:rPr>
      <w:rFonts w:ascii="Times New Roman" w:hAnsi="Times New Roman"/>
      <w:i/>
      <w:iCs/>
      <w:color w:val="404040" w:themeColor="text1" w:themeTint="BF"/>
      <w:sz w:val="24"/>
    </w:rPr>
  </w:style>
  <w:style w:type="character" w:styleId="IntenseReference">
    <w:name w:val="Intense Reference"/>
    <w:basedOn w:val="DefaultParagraphFont"/>
    <w:uiPriority w:val="32"/>
    <w:qFormat/>
    <w:rsid w:val="00C724C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sid w:val="00C724CF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D80D99"/>
    <w:pPr>
      <w:numPr>
        <w:numId w:val="21"/>
      </w:numPr>
    </w:pPr>
  </w:style>
  <w:style w:type="paragraph" w:styleId="Revision">
    <w:name w:val="Revision"/>
    <w:hidden/>
    <w:uiPriority w:val="99"/>
    <w:semiHidden/>
    <w:rsid w:val="00A545C6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EndNoteBibliographyTitle">
    <w:name w:val="EndNote Bibliography Title"/>
    <w:basedOn w:val="Normal"/>
    <w:link w:val="EndNoteBibliographyTitleChar"/>
    <w:rsid w:val="007A1A02"/>
    <w:pPr>
      <w:spacing w:after="0"/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Heading1Char"/>
    <w:link w:val="EndNoteBibliographyTitle"/>
    <w:rsid w:val="007A1A02"/>
    <w:rPr>
      <w:rFonts w:ascii="Times New Roman" w:eastAsia="Cambria" w:hAnsi="Times New Roman" w:cs="Times New Roman"/>
      <w:b w:val="0"/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7A1A02"/>
    <w:rPr>
      <w:rFonts w:cs="Times New Roman"/>
      <w:noProof/>
    </w:rPr>
  </w:style>
  <w:style w:type="character" w:customStyle="1" w:styleId="EndNoteBibliographyChar">
    <w:name w:val="EndNote Bibliography Char"/>
    <w:basedOn w:val="Heading1Char"/>
    <w:link w:val="EndNoteBibliography"/>
    <w:rsid w:val="007A1A02"/>
    <w:rPr>
      <w:rFonts w:ascii="Times New Roman" w:eastAsia="Cambria" w:hAnsi="Times New Roman" w:cs="Times New Roman"/>
      <w:b w:val="0"/>
      <w:noProof/>
      <w:sz w:val="24"/>
      <w:szCs w:val="24"/>
    </w:rPr>
  </w:style>
  <w:style w:type="table" w:styleId="PlainTable4">
    <w:name w:val="Plain Table 4"/>
    <w:basedOn w:val="TableNormal"/>
    <w:uiPriority w:val="44"/>
    <w:rsid w:val="00395F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6D04CB"/>
    <w:rPr>
      <w:color w:val="605E5C"/>
      <w:shd w:val="clear" w:color="auto" w:fill="E1DFDD"/>
    </w:rPr>
  </w:style>
  <w:style w:type="paragraph" w:customStyle="1" w:styleId="Body">
    <w:name w:val="Body"/>
    <w:link w:val="BodyChar"/>
    <w:rsid w:val="00890CB4"/>
    <w:pPr>
      <w:pBdr>
        <w:top w:val="nil"/>
        <w:left w:val="nil"/>
        <w:bottom w:val="nil"/>
        <w:right w:val="nil"/>
        <w:between w:val="nil"/>
        <w:bar w:val="nil"/>
      </w:pBdr>
      <w:spacing w:before="120" w:after="24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n-AU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rsid w:val="00890CB4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567"/>
      </w:tabs>
      <w:spacing w:before="240" w:after="24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sz w:val="24"/>
      <w:szCs w:val="24"/>
      <w:u w:color="000000"/>
      <w:bdr w:val="nil"/>
      <w:lang w:val="fr-FR" w:eastAsia="en-AU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  <w:rsid w:val="00707B98"/>
  </w:style>
  <w:style w:type="character" w:customStyle="1" w:styleId="BodyChar">
    <w:name w:val="Body Char"/>
    <w:basedOn w:val="DefaultParagraphFont"/>
    <w:link w:val="Body"/>
    <w:rsid w:val="00707B98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n-AU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3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1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097">
              <w:marLeft w:val="0"/>
              <w:marRight w:val="0"/>
              <w:marTop w:val="0"/>
              <w:marBottom w:val="0"/>
              <w:divBdr>
                <w:top w:val="single" w:sz="6" w:space="3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35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17573">
                      <w:marLeft w:val="-90"/>
                      <w:marRight w:val="-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48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411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23" w:color="DEDEDE"/>
                              </w:divBdr>
                              <w:divsChild>
                                <w:div w:id="909461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43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4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Frontiers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1717247-745C-4C8A-82AD-20C8677DC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Frontiers_template.dotx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Alem G Gebremedhin (DEDJTR)</dc:creator>
  <cp:keywords/>
  <dc:description/>
  <cp:lastModifiedBy>Sidra Amiri</cp:lastModifiedBy>
  <cp:revision>2</cp:revision>
  <cp:lastPrinted>2020-01-28T01:33:00Z</cp:lastPrinted>
  <dcterms:created xsi:type="dcterms:W3CDTF">2020-05-01T14:08:00Z</dcterms:created>
  <dcterms:modified xsi:type="dcterms:W3CDTF">2020-05-01T14:08:00Z</dcterms:modified>
</cp:coreProperties>
</file>