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A15DD4D" w14:textId="30C3AC58" w:rsidR="00994A3D" w:rsidRPr="00DC15A8" w:rsidRDefault="00654E8F" w:rsidP="002B4A57">
      <w:pPr>
        <w:pStyle w:val="Titolo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Titolo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DE2332D" w:rsidR="00994A3D" w:rsidRPr="001549D3" w:rsidRDefault="00DC15A8" w:rsidP="00DC15A8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9D1FC46" wp14:editId="1CA40AF0">
            <wp:extent cx="6208395" cy="3082290"/>
            <wp:effectExtent l="0" t="0" r="1905" b="3810"/>
            <wp:docPr id="2" name="Immagine 2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Figure_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33BF4D41" w:rsidR="00994A3D" w:rsidRPr="00DC15A8" w:rsidRDefault="00994A3D" w:rsidP="00DC15A8">
      <w:pPr>
        <w:spacing w:before="0" w:after="0"/>
        <w:rPr>
          <w:rFonts w:eastAsia="Times New Roman" w:cs="Times New Roman"/>
          <w:szCs w:val="24"/>
          <w:lang w:eastAsia="it-IT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C15A8" w:rsidRPr="00DC15A8">
        <w:rPr>
          <w:rFonts w:eastAsia="Times New Roman" w:cs="Times New Roman"/>
          <w:color w:val="000000"/>
          <w:szCs w:val="24"/>
          <w:lang w:eastAsia="it-IT"/>
        </w:rPr>
        <w:t>ADAR2 expression levels from the GTEx Portal.</w:t>
      </w:r>
    </w:p>
    <w:p w14:paraId="4EAD8146" w14:textId="76B54949" w:rsidR="00DC15A8" w:rsidRPr="001549D3" w:rsidRDefault="00DC15A8" w:rsidP="00DC15A8">
      <w:pPr>
        <w:pStyle w:val="Titolo2"/>
      </w:pPr>
      <w:r w:rsidRPr="0001436A">
        <w:t>Supplementary</w:t>
      </w:r>
      <w:r w:rsidRPr="001549D3">
        <w:t xml:space="preserve"> </w:t>
      </w:r>
      <w:r>
        <w:t>Tables</w:t>
      </w:r>
    </w:p>
    <w:p w14:paraId="7942A273" w14:textId="77777777" w:rsidR="00DC15A8" w:rsidRPr="004F0BA1" w:rsidRDefault="00DC15A8" w:rsidP="00DC15A8">
      <w:pPr>
        <w:jc w:val="both"/>
      </w:pPr>
      <w:r>
        <w:rPr>
          <w:b/>
        </w:rPr>
        <w:t xml:space="preserve">Supplementary Table 1. </w:t>
      </w:r>
      <w:r>
        <w:t>List of GTEx RNAseq data used in this work reporting the tissue and “body site” as well as the SRA accession number.</w:t>
      </w:r>
    </w:p>
    <w:tbl>
      <w:tblPr>
        <w:tblW w:w="75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50"/>
        <w:gridCol w:w="2705"/>
        <w:gridCol w:w="2435"/>
      </w:tblGrid>
      <w:tr w:rsidR="00DC15A8" w14:paraId="63619E7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F1D0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Tissue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E943C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Body Site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9DF8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SRA accession</w:t>
            </w:r>
          </w:p>
        </w:tc>
      </w:tr>
      <w:tr w:rsidR="00DC15A8" w14:paraId="70DBAEEB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8A28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F0AF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3EF3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SRR1075579</w:t>
            </w:r>
          </w:p>
        </w:tc>
      </w:tr>
      <w:tr w:rsidR="00DC15A8" w14:paraId="4E1C7A3D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26D3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B412D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4CA9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SRR1083076</w:t>
            </w:r>
          </w:p>
        </w:tc>
      </w:tr>
      <w:tr w:rsidR="00DC15A8" w14:paraId="1C5EA729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A544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FBA4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AF0A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SRR1087415</w:t>
            </w:r>
          </w:p>
        </w:tc>
      </w:tr>
      <w:tr w:rsidR="00DC15A8" w14:paraId="23791DF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F92B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CEAA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F3A12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SRR1091254</w:t>
            </w:r>
          </w:p>
        </w:tc>
      </w:tr>
      <w:tr w:rsidR="00DC15A8" w14:paraId="77C7B89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F88A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AAA5D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A13D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SRR1101591</w:t>
            </w:r>
          </w:p>
        </w:tc>
      </w:tr>
      <w:tr w:rsidR="00DC15A8" w14:paraId="5793AA5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0FCA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lastRenderedPageBreak/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A5CE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9EA0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SRR1105463</w:t>
            </w:r>
          </w:p>
        </w:tc>
      </w:tr>
      <w:tr w:rsidR="00DC15A8" w14:paraId="1F9BDF2E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AB45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5DE5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FEDA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SRR1353028</w:t>
            </w:r>
          </w:p>
        </w:tc>
      </w:tr>
      <w:tr w:rsidR="00DC15A8" w14:paraId="29BD5975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DA93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0D9E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52F1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SRR1368668</w:t>
            </w:r>
          </w:p>
        </w:tc>
      </w:tr>
      <w:tr w:rsidR="00DC15A8" w14:paraId="272508F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DA2E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EBFF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68CD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SRR1458243</w:t>
            </w:r>
          </w:p>
        </w:tc>
      </w:tr>
      <w:tr w:rsidR="00DC15A8" w14:paraId="203CF79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D5B9C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5F80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885A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SRR810367</w:t>
            </w:r>
          </w:p>
        </w:tc>
      </w:tr>
      <w:tr w:rsidR="00DC15A8" w14:paraId="3FD46375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443F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E00CD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5A1B4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SRR811819</w:t>
            </w:r>
          </w:p>
        </w:tc>
      </w:tr>
      <w:tr w:rsidR="00DC15A8" w14:paraId="149F48D9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8470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AF63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3BDA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SRR815092</w:t>
            </w:r>
          </w:p>
        </w:tc>
      </w:tr>
      <w:tr w:rsidR="00DC15A8" w14:paraId="6FF0D86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A618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B864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C1C2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SRR816565</w:t>
            </w:r>
          </w:p>
        </w:tc>
      </w:tr>
      <w:tr w:rsidR="00DC15A8" w14:paraId="5BB3ADB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A2E1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750B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Aorta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A0824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SRR818999</w:t>
            </w:r>
          </w:p>
        </w:tc>
      </w:tr>
      <w:tr w:rsidR="00DC15A8" w14:paraId="61A92FBC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B6AD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DB60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C3BA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SRR1088437</w:t>
            </w:r>
          </w:p>
        </w:tc>
      </w:tr>
      <w:tr w:rsidR="00DC15A8" w14:paraId="497C1AA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9936B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59DC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24F6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SRR1099189</w:t>
            </w:r>
          </w:p>
        </w:tc>
      </w:tr>
      <w:tr w:rsidR="00DC15A8" w14:paraId="4C57B289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7270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1E1E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4665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SRR612359</w:t>
            </w:r>
          </w:p>
        </w:tc>
      </w:tr>
      <w:tr w:rsidR="00DC15A8" w14:paraId="3ECC48AC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906D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7399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AA5D5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SRR612515</w:t>
            </w:r>
          </w:p>
        </w:tc>
      </w:tr>
      <w:tr w:rsidR="00DC15A8" w14:paraId="4A380A2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CB57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998A6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5FE09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SRR612983</w:t>
            </w:r>
          </w:p>
        </w:tc>
      </w:tr>
      <w:tr w:rsidR="00DC15A8" w14:paraId="73E0009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E93E7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E816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87E16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SRR613078</w:t>
            </w:r>
          </w:p>
        </w:tc>
      </w:tr>
      <w:tr w:rsidR="00DC15A8" w14:paraId="7D90FE2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83939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1257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7804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SRR613198</w:t>
            </w:r>
          </w:p>
        </w:tc>
      </w:tr>
      <w:tr w:rsidR="00DC15A8" w14:paraId="4BABDB6E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3209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306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C7D10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SRR613903</w:t>
            </w:r>
          </w:p>
        </w:tc>
      </w:tr>
      <w:tr w:rsidR="00DC15A8" w14:paraId="2D2C000C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DE08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6B858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DF70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SRR615742</w:t>
            </w:r>
          </w:p>
        </w:tc>
      </w:tr>
      <w:tr w:rsidR="00DC15A8" w14:paraId="63FE04CE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AA11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34CF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D915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SRR661505</w:t>
            </w:r>
          </w:p>
        </w:tc>
      </w:tr>
      <w:tr w:rsidR="00DC15A8" w14:paraId="746F9DD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B4E3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5809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E2A8B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SRR662677</w:t>
            </w:r>
          </w:p>
        </w:tc>
      </w:tr>
      <w:tr w:rsidR="00DC15A8" w14:paraId="01DC21E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6483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E735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B1A4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SRR663052</w:t>
            </w:r>
          </w:p>
        </w:tc>
      </w:tr>
      <w:tr w:rsidR="00DC15A8" w14:paraId="34DA7FC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DC03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515D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4472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SRR810031</w:t>
            </w:r>
          </w:p>
        </w:tc>
      </w:tr>
      <w:tr w:rsidR="00DC15A8" w14:paraId="757F4BFB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64E29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Artery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567B6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Tibial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C8D42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SRR814165</w:t>
            </w:r>
          </w:p>
        </w:tc>
      </w:tr>
      <w:tr w:rsidR="00DC15A8" w14:paraId="2C52B31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92D36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4A33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6EA9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SRR1085015</w:t>
            </w:r>
          </w:p>
        </w:tc>
      </w:tr>
      <w:tr w:rsidR="00DC15A8" w14:paraId="6B3D5FC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AD6C7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lastRenderedPageBreak/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262B4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62E5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SRR1095865</w:t>
            </w:r>
          </w:p>
        </w:tc>
      </w:tr>
      <w:tr w:rsidR="00DC15A8" w14:paraId="1D23BE65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9045C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1160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47736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SRR598671</w:t>
            </w:r>
          </w:p>
        </w:tc>
      </w:tr>
      <w:tr w:rsidR="00DC15A8" w14:paraId="0AE5280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BD91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4549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E343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SRR599448</w:t>
            </w:r>
          </w:p>
        </w:tc>
      </w:tr>
      <w:tr w:rsidR="00DC15A8" w14:paraId="6F7E12FD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C469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BF5D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C3897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SRR600445</w:t>
            </w:r>
          </w:p>
        </w:tc>
      </w:tr>
      <w:tr w:rsidR="00DC15A8" w14:paraId="339216ED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B75E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74B2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6BEDE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SRR603534</w:t>
            </w:r>
          </w:p>
        </w:tc>
      </w:tr>
      <w:tr w:rsidR="00DC15A8" w14:paraId="42E29D1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86467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8DCF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235B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SRR607478</w:t>
            </w:r>
          </w:p>
        </w:tc>
      </w:tr>
      <w:tr w:rsidR="00DC15A8" w14:paraId="1AC1EB2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17AB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BE500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1965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SRR614647</w:t>
            </w:r>
          </w:p>
        </w:tc>
      </w:tr>
      <w:tr w:rsidR="00DC15A8" w14:paraId="13AC812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67766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587E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AC43A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SRR655435</w:t>
            </w:r>
          </w:p>
        </w:tc>
      </w:tr>
      <w:tr w:rsidR="00DC15A8" w14:paraId="4F1DE98E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3E8C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65B67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5D87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SRR657151</w:t>
            </w:r>
          </w:p>
        </w:tc>
      </w:tr>
      <w:tr w:rsidR="00DC15A8" w14:paraId="3317C07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5B96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5EBC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2D87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SRR657891</w:t>
            </w:r>
          </w:p>
        </w:tc>
      </w:tr>
      <w:tr w:rsidR="00DC15A8" w14:paraId="424D8EB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EC67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13A3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325E0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SRR659625</w:t>
            </w:r>
          </w:p>
        </w:tc>
      </w:tr>
      <w:tr w:rsidR="00DC15A8" w14:paraId="2AA502E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9562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AF52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Amygdala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CA57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SRR661818</w:t>
            </w:r>
          </w:p>
        </w:tc>
      </w:tr>
      <w:tr w:rsidR="00DC15A8" w14:paraId="0F17E31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D19A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D1AC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9A76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SRR1093527</w:t>
            </w:r>
          </w:p>
        </w:tc>
      </w:tr>
      <w:tr w:rsidR="00DC15A8" w14:paraId="01889F1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0174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955B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AD27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SRR1398839</w:t>
            </w:r>
          </w:p>
        </w:tc>
      </w:tr>
      <w:tr w:rsidR="00DC15A8" w14:paraId="41C62E5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BB48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599F5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1F0F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SRR613747</w:t>
            </w:r>
          </w:p>
        </w:tc>
      </w:tr>
      <w:tr w:rsidR="00DC15A8" w14:paraId="7DC8BA2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BA19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24BE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6020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SRR614383</w:t>
            </w:r>
          </w:p>
        </w:tc>
      </w:tr>
      <w:tr w:rsidR="00DC15A8" w14:paraId="3B94E79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A74C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F1E5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BC730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SRR657997</w:t>
            </w:r>
          </w:p>
        </w:tc>
      </w:tr>
      <w:tr w:rsidR="00DC15A8" w14:paraId="30DC4B8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84AFB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5097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9173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SRR659331</w:t>
            </w:r>
          </w:p>
        </w:tc>
      </w:tr>
      <w:tr w:rsidR="00DC15A8" w14:paraId="1BD404F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B77C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FDEE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7C95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SRR662871</w:t>
            </w:r>
          </w:p>
        </w:tc>
      </w:tr>
      <w:tr w:rsidR="00DC15A8" w14:paraId="68B7A049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06C3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3B7E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429E1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SRR663453</w:t>
            </w:r>
          </w:p>
        </w:tc>
      </w:tr>
      <w:tr w:rsidR="00DC15A8" w14:paraId="6615D65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CF8B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2F844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1E61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SRR807657</w:t>
            </w:r>
          </w:p>
        </w:tc>
      </w:tr>
      <w:tr w:rsidR="00DC15A8" w14:paraId="0A993BE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C2EA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26AA3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CC90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SRR816292</w:t>
            </w:r>
          </w:p>
        </w:tc>
      </w:tr>
      <w:tr w:rsidR="00DC15A8" w14:paraId="7089496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9CF54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795F4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92E7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SRR817190</w:t>
            </w:r>
          </w:p>
        </w:tc>
      </w:tr>
      <w:tr w:rsidR="00DC15A8" w14:paraId="14DB800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0CB4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44AA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Cerebellum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1926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SRR820468</w:t>
            </w:r>
          </w:p>
        </w:tc>
      </w:tr>
      <w:tr w:rsidR="00DC15A8" w14:paraId="2542C0BB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B158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lastRenderedPageBreak/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05FAD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3F9C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SRR1077405</w:t>
            </w:r>
          </w:p>
        </w:tc>
      </w:tr>
      <w:tr w:rsidR="00DC15A8" w14:paraId="3225F96B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8939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1B5A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53C12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SRR1084649</w:t>
            </w:r>
          </w:p>
        </w:tc>
      </w:tr>
      <w:tr w:rsidR="00DC15A8" w14:paraId="005B282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E483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4AD8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3297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SRR1084842</w:t>
            </w:r>
          </w:p>
        </w:tc>
      </w:tr>
      <w:tr w:rsidR="00DC15A8" w14:paraId="42C0B7B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1F48A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370F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814F0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SRR1102055</w:t>
            </w:r>
          </w:p>
        </w:tc>
      </w:tr>
      <w:tr w:rsidR="00DC15A8" w14:paraId="1945123D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41BE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E560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691D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SRR600361</w:t>
            </w:r>
          </w:p>
        </w:tc>
      </w:tr>
      <w:tr w:rsidR="00DC15A8" w14:paraId="2B2566C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965B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EB4E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EE2F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SRR602314</w:t>
            </w:r>
          </w:p>
        </w:tc>
      </w:tr>
      <w:tr w:rsidR="00DC15A8" w14:paraId="0655CDF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5E79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193C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DD9B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SRR602516</w:t>
            </w:r>
          </w:p>
        </w:tc>
      </w:tr>
      <w:tr w:rsidR="00DC15A8" w14:paraId="7C7A65D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C6FE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EAB1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682F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SRR604262</w:t>
            </w:r>
          </w:p>
        </w:tc>
      </w:tr>
      <w:tr w:rsidR="00DC15A8" w14:paraId="24D2774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1C07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1B40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43604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SRR604456</w:t>
            </w:r>
          </w:p>
        </w:tc>
      </w:tr>
      <w:tr w:rsidR="00DC15A8" w14:paraId="74E8520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71B6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2861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E49F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SRR607337</w:t>
            </w:r>
          </w:p>
        </w:tc>
      </w:tr>
      <w:tr w:rsidR="00DC15A8" w14:paraId="1262033D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F094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451B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0DB8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SRR658307</w:t>
            </w:r>
          </w:p>
        </w:tc>
      </w:tr>
      <w:tr w:rsidR="00DC15A8" w14:paraId="6D00511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2FC0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C3DB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94C4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SRR661349</w:t>
            </w:r>
          </w:p>
        </w:tc>
      </w:tr>
      <w:tr w:rsidR="00DC15A8" w14:paraId="6274CACB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34DD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D5E5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Frontal Cortex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7E18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SRR818210</w:t>
            </w:r>
          </w:p>
        </w:tc>
      </w:tr>
      <w:tr w:rsidR="00DC15A8" w14:paraId="7ABF560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4AF2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04A1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7A69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SRR1096851</w:t>
            </w:r>
          </w:p>
        </w:tc>
      </w:tr>
      <w:tr w:rsidR="00DC15A8" w14:paraId="0D086FF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3726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9A86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F157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SRR1378155</w:t>
            </w:r>
          </w:p>
        </w:tc>
      </w:tr>
      <w:tr w:rsidR="00DC15A8" w14:paraId="69A4231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B635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EE4F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186F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SRR1498616</w:t>
            </w:r>
          </w:p>
        </w:tc>
      </w:tr>
      <w:tr w:rsidR="00DC15A8" w14:paraId="71A6130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26C3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E4B6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07F7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SRR607935</w:t>
            </w:r>
          </w:p>
        </w:tc>
      </w:tr>
      <w:tr w:rsidR="00DC15A8" w14:paraId="6E8F128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3E37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B3E0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66F0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SRR656564</w:t>
            </w:r>
          </w:p>
        </w:tc>
      </w:tr>
      <w:tr w:rsidR="00DC15A8" w14:paraId="318DB80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67F7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5ABF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2D62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SRR658977</w:t>
            </w:r>
          </w:p>
        </w:tc>
      </w:tr>
      <w:tr w:rsidR="00DC15A8" w14:paraId="057D338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AEBE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87ED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7D9D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SRR660103</w:t>
            </w:r>
          </w:p>
        </w:tc>
      </w:tr>
      <w:tr w:rsidR="00DC15A8" w14:paraId="5994036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E5F6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F472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28FD8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SRR817751</w:t>
            </w:r>
          </w:p>
        </w:tc>
      </w:tr>
      <w:tr w:rsidR="00DC15A8" w14:paraId="1F73980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2956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B53B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824A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SRR817758</w:t>
            </w:r>
          </w:p>
        </w:tc>
      </w:tr>
      <w:tr w:rsidR="00DC15A8" w14:paraId="0DB9E9FC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B16B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30E5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B2C9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SRR817856</w:t>
            </w:r>
          </w:p>
        </w:tc>
      </w:tr>
      <w:tr w:rsidR="00DC15A8" w14:paraId="1DF1354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520F4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139D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Hippocampus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B4AA2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SRR819134</w:t>
            </w:r>
          </w:p>
        </w:tc>
      </w:tr>
      <w:tr w:rsidR="00DC15A8" w14:paraId="47E97EF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494D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lastRenderedPageBreak/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1FE07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30A9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SRR1071289</w:t>
            </w:r>
          </w:p>
        </w:tc>
      </w:tr>
      <w:tr w:rsidR="00DC15A8" w14:paraId="26B67249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8DA9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5CAC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61604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SRR1072504</w:t>
            </w:r>
          </w:p>
        </w:tc>
      </w:tr>
      <w:tr w:rsidR="00DC15A8" w14:paraId="648173F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B17B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A708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1A92E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SRR1083100</w:t>
            </w:r>
          </w:p>
        </w:tc>
      </w:tr>
      <w:tr w:rsidR="00DC15A8" w14:paraId="3DDFD45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9B2D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F27E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B2A3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SRR1389059</w:t>
            </w:r>
          </w:p>
        </w:tc>
      </w:tr>
      <w:tr w:rsidR="00DC15A8" w14:paraId="294FA17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E16B8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667F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0483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SRR598862</w:t>
            </w:r>
          </w:p>
        </w:tc>
      </w:tr>
      <w:tr w:rsidR="00DC15A8" w14:paraId="133B791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F1A49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46A0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496D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SRR602193</w:t>
            </w:r>
          </w:p>
        </w:tc>
      </w:tr>
      <w:tr w:rsidR="00DC15A8" w14:paraId="0C7E99B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1500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8133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68D7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SRR604318</w:t>
            </w:r>
          </w:p>
        </w:tc>
      </w:tr>
      <w:tr w:rsidR="00DC15A8" w14:paraId="1A68B35C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DC399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9C7C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1A4B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SRR608574</w:t>
            </w:r>
          </w:p>
        </w:tc>
      </w:tr>
      <w:tr w:rsidR="00DC15A8" w14:paraId="0C5011C5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590B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D6A1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5CA5C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SRR613354</w:t>
            </w:r>
          </w:p>
        </w:tc>
      </w:tr>
      <w:tr w:rsidR="00DC15A8" w14:paraId="5A035AFE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6639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6A9F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2243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SRR660091</w:t>
            </w:r>
          </w:p>
        </w:tc>
      </w:tr>
      <w:tr w:rsidR="00DC15A8" w14:paraId="3594E9C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6B16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0317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7019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SRR661445</w:t>
            </w:r>
          </w:p>
        </w:tc>
      </w:tr>
      <w:tr w:rsidR="00DC15A8" w14:paraId="7E4BC4F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85A2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8014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602F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SRR661995</w:t>
            </w:r>
          </w:p>
        </w:tc>
      </w:tr>
      <w:tr w:rsidR="00DC15A8" w14:paraId="020BF2AE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CF704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2164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E53A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SRR665502</w:t>
            </w:r>
          </w:p>
        </w:tc>
      </w:tr>
      <w:tr w:rsidR="00DC15A8" w14:paraId="5880A5C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9BBE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B4E3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Hypothalamus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D459A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SRR820379</w:t>
            </w:r>
          </w:p>
        </w:tc>
      </w:tr>
      <w:tr w:rsidR="00DC15A8" w14:paraId="60F38A9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38C2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52A2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F26E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SRR602598</w:t>
            </w:r>
          </w:p>
        </w:tc>
      </w:tr>
      <w:tr w:rsidR="00DC15A8" w14:paraId="2B9FA83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18783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8495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18DF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SRR602871</w:t>
            </w:r>
          </w:p>
        </w:tc>
      </w:tr>
      <w:tr w:rsidR="00DC15A8" w14:paraId="557CE3D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48F5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FC864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B9159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SRR612407</w:t>
            </w:r>
          </w:p>
        </w:tc>
      </w:tr>
      <w:tr w:rsidR="00DC15A8" w14:paraId="65C01B4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3DA79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328B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CEA2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SRR613807</w:t>
            </w:r>
          </w:p>
        </w:tc>
      </w:tr>
      <w:tr w:rsidR="00DC15A8" w14:paraId="324A5CC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E2903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259C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B070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SRR614071</w:t>
            </w:r>
          </w:p>
        </w:tc>
      </w:tr>
      <w:tr w:rsidR="00DC15A8" w14:paraId="223B9F18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737E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89914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75F9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SRR615020</w:t>
            </w:r>
          </w:p>
        </w:tc>
      </w:tr>
      <w:tr w:rsidR="00DC15A8" w14:paraId="4BC01ADC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31C3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EEC5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D5E1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SRR615731</w:t>
            </w:r>
          </w:p>
        </w:tc>
      </w:tr>
      <w:tr w:rsidR="00DC15A8" w14:paraId="5618633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D336B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E7380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CBF0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SRR660661</w:t>
            </w:r>
          </w:p>
        </w:tc>
      </w:tr>
      <w:tr w:rsidR="00DC15A8" w14:paraId="1AA743B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2939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3D4B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3CB9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SRR661723</w:t>
            </w:r>
          </w:p>
        </w:tc>
      </w:tr>
      <w:tr w:rsidR="00DC15A8" w14:paraId="6CEA96F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CA83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Brain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EAB7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Spinal cord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59BE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SRR817880</w:t>
            </w:r>
          </w:p>
        </w:tc>
      </w:tr>
      <w:tr w:rsidR="00DC15A8" w14:paraId="6662C39B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DE4A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lastRenderedPageBreak/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9EEF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0CC1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SRR1071568</w:t>
            </w:r>
          </w:p>
        </w:tc>
      </w:tr>
      <w:tr w:rsidR="00DC15A8" w14:paraId="345CBB9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6FA0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3E8B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648C0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SRR1084602</w:t>
            </w:r>
          </w:p>
        </w:tc>
      </w:tr>
      <w:tr w:rsidR="00DC15A8" w14:paraId="0457E02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4670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1E1C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F150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SRR1098998</w:t>
            </w:r>
          </w:p>
        </w:tc>
      </w:tr>
      <w:tr w:rsidR="00DC15A8" w14:paraId="69700487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E193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B55C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F5E570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SRR600632</w:t>
            </w:r>
          </w:p>
        </w:tc>
      </w:tr>
      <w:tr w:rsidR="00DC15A8" w14:paraId="014DD47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A9F3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AB13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E23B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SRR612755</w:t>
            </w:r>
          </w:p>
        </w:tc>
      </w:tr>
      <w:tr w:rsidR="00DC15A8" w14:paraId="04E3AD2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BB12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8885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3BFD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SRR615129</w:t>
            </w:r>
          </w:p>
        </w:tc>
      </w:tr>
      <w:tr w:rsidR="00DC15A8" w14:paraId="57DB88BC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77888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BD77D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AAB48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SRR662031</w:t>
            </w:r>
          </w:p>
        </w:tc>
      </w:tr>
      <w:tr w:rsidR="00DC15A8" w14:paraId="518D9B9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9864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409CB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CA0E2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SRR808472</w:t>
            </w:r>
          </w:p>
        </w:tc>
      </w:tr>
      <w:tr w:rsidR="00DC15A8" w14:paraId="173A8485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6331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2C74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Lung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3EB6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SRR819186</w:t>
            </w:r>
          </w:p>
        </w:tc>
      </w:tr>
      <w:tr w:rsidR="00DC15A8" w14:paraId="32191A2D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FA9B5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6228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68495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SRR1071955</w:t>
            </w:r>
          </w:p>
        </w:tc>
      </w:tr>
      <w:tr w:rsidR="00DC15A8" w14:paraId="6D2C53C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E063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14BF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9C105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SRR1084417</w:t>
            </w:r>
          </w:p>
        </w:tc>
      </w:tr>
      <w:tr w:rsidR="00DC15A8" w14:paraId="7289DA33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97595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4AC98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2FE7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SRR598044</w:t>
            </w:r>
          </w:p>
        </w:tc>
      </w:tr>
      <w:tr w:rsidR="00DC15A8" w14:paraId="36DE00E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4B9CF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9079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56AC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SRR612803</w:t>
            </w:r>
          </w:p>
        </w:tc>
      </w:tr>
      <w:tr w:rsidR="00DC15A8" w14:paraId="320E6374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46E22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2099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8777DE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SRR614852</w:t>
            </w:r>
          </w:p>
        </w:tc>
      </w:tr>
      <w:tr w:rsidR="00DC15A8" w14:paraId="5BC24C91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A30E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021C7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B4E28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SRR654802</w:t>
            </w:r>
          </w:p>
        </w:tc>
      </w:tr>
      <w:tr w:rsidR="00DC15A8" w14:paraId="7D176CF5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0301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0CA6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A19D2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SRR656409</w:t>
            </w:r>
          </w:p>
        </w:tc>
      </w:tr>
      <w:tr w:rsidR="00DC15A8" w14:paraId="62D54096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BFA4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7C3DD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D641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SRR658989</w:t>
            </w:r>
          </w:p>
        </w:tc>
      </w:tr>
      <w:tr w:rsidR="00DC15A8" w14:paraId="09BEBAAF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B94D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2A71A4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56A9D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SRR660115</w:t>
            </w:r>
          </w:p>
        </w:tc>
      </w:tr>
      <w:tr w:rsidR="00DC15A8" w14:paraId="25EA2DCA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C7EAC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4880A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C3D5B3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SRR660545</w:t>
            </w:r>
          </w:p>
        </w:tc>
      </w:tr>
      <w:tr w:rsidR="00DC15A8" w14:paraId="4264562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B583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48B9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8C6751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SRR661639</w:t>
            </w:r>
          </w:p>
        </w:tc>
      </w:tr>
      <w:tr w:rsidR="00DC15A8" w14:paraId="00B53312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929A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D084B9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8093DD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SRR809348</w:t>
            </w:r>
          </w:p>
        </w:tc>
      </w:tr>
      <w:tr w:rsidR="00DC15A8" w14:paraId="69F5F710" w14:textId="77777777" w:rsidTr="006B626A">
        <w:trPr>
          <w:trHeight w:val="170"/>
          <w:jc w:val="center"/>
        </w:trPr>
        <w:tc>
          <w:tcPr>
            <w:tcW w:w="24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74EC57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Muscle</w:t>
            </w:r>
          </w:p>
        </w:tc>
        <w:tc>
          <w:tcPr>
            <w:tcW w:w="2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9BA54B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Skeletal</w:t>
            </w:r>
          </w:p>
        </w:tc>
        <w:tc>
          <w:tcPr>
            <w:tcW w:w="2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20EB76" w14:textId="77777777" w:rsidR="00DC15A8" w:rsidRDefault="00DC15A8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SRR815470</w:t>
            </w:r>
          </w:p>
        </w:tc>
      </w:tr>
    </w:tbl>
    <w:p w14:paraId="1C1421EB" w14:textId="77777777" w:rsidR="00DC15A8" w:rsidRDefault="00DC15A8" w:rsidP="00DC15A8">
      <w:pPr>
        <w:rPr>
          <w:b/>
        </w:rPr>
      </w:pPr>
    </w:p>
    <w:p w14:paraId="4B65E693" w14:textId="77777777" w:rsidR="00DC15A8" w:rsidRDefault="00DC15A8" w:rsidP="00DC15A8"/>
    <w:p w14:paraId="57631D61" w14:textId="77777777" w:rsidR="00DC15A8" w:rsidRDefault="00DC15A8" w:rsidP="00DC15A8">
      <w:pPr>
        <w:jc w:val="both"/>
      </w:pPr>
      <w:r>
        <w:rPr>
          <w:b/>
        </w:rPr>
        <w:lastRenderedPageBreak/>
        <w:t xml:space="preserve">Supplementary Table 2. </w:t>
      </w:r>
      <w:r>
        <w:t xml:space="preserve">Number of trimmed and untrimmed reads from human cerebellum sample (accession SRR607967). We also report the number of properly mapped reads (by samtools </w:t>
      </w:r>
      <w:proofErr w:type="spellStart"/>
      <w:r>
        <w:t>flagstat</w:t>
      </w:r>
      <w:proofErr w:type="spellEnd"/>
      <w:r>
        <w:t>) per aligner and genome version (percentages of aligned reads are in brackets).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349"/>
        <w:gridCol w:w="1196"/>
        <w:gridCol w:w="1196"/>
        <w:gridCol w:w="1196"/>
        <w:gridCol w:w="1214"/>
        <w:gridCol w:w="1196"/>
        <w:gridCol w:w="1196"/>
        <w:gridCol w:w="1214"/>
      </w:tblGrid>
      <w:tr w:rsidR="002E3D3E" w14:paraId="38F2CA8F" w14:textId="4939FA1B" w:rsidTr="003B066A">
        <w:trPr>
          <w:trHeight w:val="397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B057B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E0118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N. Reads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CE583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BWA hg19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DACBB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STAR hg19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4D12E" w14:textId="045CCBB8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HISAT2 hg19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8491E" w14:textId="1E3D716B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BWA hg38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9CCCD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STAR hg38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CB77F" w14:textId="31E4A2F9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HISAT2 hg38</w:t>
            </w:r>
          </w:p>
        </w:tc>
      </w:tr>
      <w:tr w:rsidR="002E3D3E" w14:paraId="25C942E1" w14:textId="44586D3C" w:rsidTr="003B066A">
        <w:trPr>
          <w:trHeight w:val="397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1B3FA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Untrimmed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26A78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64901358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6B3F9B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30969520</w:t>
            </w:r>
          </w:p>
          <w:p w14:paraId="7773F81E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(47.72%)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29CCC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57876224</w:t>
            </w:r>
          </w:p>
          <w:p w14:paraId="7A46085C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(89.17%)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899D7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 w:rsidRPr="002E3D3E">
              <w:t>56336014</w:t>
            </w:r>
          </w:p>
          <w:p w14:paraId="5812925D" w14:textId="563627F3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</w:t>
            </w:r>
            <w:r w:rsidRPr="002E3D3E">
              <w:t>86.80%</w:t>
            </w:r>
            <w:r>
              <w:t>)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BB1D9" w14:textId="23498F7E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30968296</w:t>
            </w:r>
          </w:p>
          <w:p w14:paraId="1AA2B890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(47.71%)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F20FC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57518108</w:t>
            </w:r>
          </w:p>
          <w:p w14:paraId="60F157FC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(88.62%)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55BB8" w14:textId="77777777" w:rsidR="002E3D3E" w:rsidRDefault="006B626A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 w:rsidRPr="006B626A">
              <w:t>56751942</w:t>
            </w:r>
          </w:p>
          <w:p w14:paraId="0F63786F" w14:textId="552C6AD5" w:rsidR="006B626A" w:rsidRDefault="006B626A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</w:t>
            </w:r>
            <w:r w:rsidRPr="006B626A">
              <w:t>87.44%</w:t>
            </w:r>
            <w:r>
              <w:t>)</w:t>
            </w:r>
          </w:p>
        </w:tc>
      </w:tr>
      <w:tr w:rsidR="002E3D3E" w14:paraId="788E7792" w14:textId="760FE16F" w:rsidTr="003B066A">
        <w:trPr>
          <w:trHeight w:val="397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76D88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Trimmed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1D24C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56297926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D89EC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47899340</w:t>
            </w:r>
          </w:p>
          <w:p w14:paraId="1520F42F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(85.08%)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4738F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53301850</w:t>
            </w:r>
          </w:p>
          <w:p w14:paraId="59120F89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(94.69%)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FCF80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 w:rsidRPr="002E3D3E">
              <w:t>52793196</w:t>
            </w:r>
          </w:p>
          <w:p w14:paraId="39DA9E5D" w14:textId="16B68D4B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</w:t>
            </w:r>
            <w:r w:rsidRPr="002E3D3E">
              <w:t>93.77%</w:t>
            </w:r>
            <w:r>
              <w:t>)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AEBC3" w14:textId="5B85DF76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47927744 (85.13%)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36E61" w14:textId="77777777" w:rsidR="002E3D3E" w:rsidRDefault="002E3D3E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52971976 (94.09%)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C64EC" w14:textId="77777777" w:rsidR="002E3D3E" w:rsidRDefault="003B066A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 w:rsidRPr="003B066A">
              <w:t>53168512</w:t>
            </w:r>
          </w:p>
          <w:p w14:paraId="5A48587B" w14:textId="34B8A50E" w:rsidR="003B066A" w:rsidRDefault="003B066A" w:rsidP="006B6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center"/>
            </w:pPr>
            <w:r>
              <w:t>(</w:t>
            </w:r>
            <w:r w:rsidRPr="003B066A">
              <w:t>94.44%</w:t>
            </w:r>
            <w:r>
              <w:t>)</w:t>
            </w:r>
          </w:p>
        </w:tc>
      </w:tr>
    </w:tbl>
    <w:p w14:paraId="0C8E114E" w14:textId="77777777" w:rsidR="00DC15A8" w:rsidRDefault="00DC15A8" w:rsidP="00DC15A8"/>
    <w:p w14:paraId="413A9B27" w14:textId="77777777" w:rsidR="00DC15A8" w:rsidRDefault="00DC15A8" w:rsidP="00DC15A8"/>
    <w:p w14:paraId="7B65BC41" w14:textId="77777777" w:rsidR="00DE23E8" w:rsidRPr="001549D3" w:rsidRDefault="00DE23E8" w:rsidP="00654E8F">
      <w:pPr>
        <w:spacing w:before="240"/>
      </w:pPr>
      <w:bookmarkStart w:id="0" w:name="_GoBack"/>
      <w:bookmarkEnd w:id="0"/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43A9C" w14:textId="77777777" w:rsidR="00914D8A" w:rsidRDefault="00914D8A" w:rsidP="00117666">
      <w:pPr>
        <w:spacing w:after="0"/>
      </w:pPr>
      <w:r>
        <w:separator/>
      </w:r>
    </w:p>
  </w:endnote>
  <w:endnote w:type="continuationSeparator" w:id="0">
    <w:p w14:paraId="1637070B" w14:textId="77777777" w:rsidR="00914D8A" w:rsidRDefault="00914D8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6B626A" w:rsidRPr="00577C4C" w:rsidRDefault="006B626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B626A" w:rsidRPr="00577C4C" w:rsidRDefault="006B626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6B626A" w:rsidRPr="00577C4C" w:rsidRDefault="006B626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B626A" w:rsidRPr="00577C4C" w:rsidRDefault="006B626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8F65D" w14:textId="77777777" w:rsidR="00914D8A" w:rsidRDefault="00914D8A" w:rsidP="00117666">
      <w:pPr>
        <w:spacing w:after="0"/>
      </w:pPr>
      <w:r>
        <w:separator/>
      </w:r>
    </w:p>
  </w:footnote>
  <w:footnote w:type="continuationSeparator" w:id="0">
    <w:p w14:paraId="7387FE26" w14:textId="77777777" w:rsidR="00914D8A" w:rsidRDefault="00914D8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6B626A" w:rsidRPr="009151AA" w:rsidRDefault="006B626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6B626A" w:rsidRDefault="006B626A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0114"/>
    <w:rsid w:val="00267D18"/>
    <w:rsid w:val="00274347"/>
    <w:rsid w:val="002868E2"/>
    <w:rsid w:val="002869C3"/>
    <w:rsid w:val="002936E4"/>
    <w:rsid w:val="002B4A57"/>
    <w:rsid w:val="002C74CA"/>
    <w:rsid w:val="002E3D3E"/>
    <w:rsid w:val="003123F4"/>
    <w:rsid w:val="003544FB"/>
    <w:rsid w:val="003B066A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626A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4D8A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15A8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1122C0-1DBD-684A-A352-634363F0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11</TotalTime>
  <Pages>7</Pages>
  <Words>648</Words>
  <Characters>3695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Ernesto Picardi</cp:lastModifiedBy>
  <cp:revision>4</cp:revision>
  <cp:lastPrinted>2013-10-03T12:51:00Z</cp:lastPrinted>
  <dcterms:created xsi:type="dcterms:W3CDTF">2019-12-02T11:15:00Z</dcterms:created>
  <dcterms:modified xsi:type="dcterms:W3CDTF">2020-01-29T09:35:00Z</dcterms:modified>
</cp:coreProperties>
</file>