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646222" w:rsidRPr="00646222" w:rsidRDefault="00646222" w:rsidP="00646222">
      <w:pPr>
        <w:rPr>
          <w:lang w:eastAsia="zh-CN"/>
        </w:rPr>
      </w:pPr>
    </w:p>
    <w:p w:rsidR="00994A3D" w:rsidRDefault="00994A3D" w:rsidP="00AB5FD2">
      <w:pPr>
        <w:pStyle w:val="1"/>
        <w:numPr>
          <w:ilvl w:val="0"/>
          <w:numId w:val="20"/>
        </w:numPr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Figures</w:t>
      </w:r>
    </w:p>
    <w:p w:rsidR="00E9742C" w:rsidRDefault="00CF60B0" w:rsidP="00CF3EA3">
      <w:pPr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>
            <wp:extent cx="6208395" cy="6112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34" w:rsidRPr="00AB5FD2" w:rsidRDefault="00994A3D" w:rsidP="00AB5FD2">
      <w:pPr>
        <w:rPr>
          <w:lang w:eastAsia="zh-CN"/>
        </w:rPr>
      </w:pPr>
      <w:r w:rsidRPr="0001436A">
        <w:rPr>
          <w:rFonts w:cs="Times New Roman"/>
          <w:b/>
          <w:szCs w:val="24"/>
        </w:rPr>
        <w:t>Figure</w:t>
      </w:r>
      <w:r w:rsidR="007D1234">
        <w:rPr>
          <w:rFonts w:cs="Times New Roman" w:hint="eastAsia"/>
          <w:b/>
          <w:szCs w:val="24"/>
          <w:lang w:eastAsia="zh-CN"/>
        </w:rPr>
        <w:t xml:space="preserve"> S</w:t>
      </w:r>
      <w:r w:rsidR="007322F4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7322F4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7322F4"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822756" w:rsidRPr="00822756">
        <w:rPr>
          <w:rFonts w:cs="Times New Roman"/>
          <w:szCs w:val="24"/>
        </w:rPr>
        <w:t>Genomic distributio</w:t>
      </w:r>
      <w:r w:rsidR="00822756">
        <w:rPr>
          <w:rFonts w:cs="Times New Roman"/>
          <w:szCs w:val="24"/>
        </w:rPr>
        <w:t>n of CNVRs in 31</w:t>
      </w:r>
      <w:r w:rsidR="001237AF">
        <w:rPr>
          <w:rFonts w:cs="Times New Roman" w:hint="eastAsia"/>
          <w:szCs w:val="24"/>
          <w:lang w:eastAsia="zh-CN"/>
        </w:rPr>
        <w:t>8</w:t>
      </w:r>
      <w:r w:rsidR="00822756">
        <w:rPr>
          <w:rFonts w:cs="Times New Roman"/>
          <w:szCs w:val="24"/>
        </w:rPr>
        <w:t xml:space="preserve"> Chinese </w:t>
      </w:r>
      <w:r w:rsidR="00822756">
        <w:rPr>
          <w:rFonts w:cs="Times New Roman" w:hint="eastAsia"/>
          <w:szCs w:val="24"/>
          <w:lang w:eastAsia="zh-CN"/>
        </w:rPr>
        <w:t>indigenous</w:t>
      </w:r>
      <w:r w:rsidR="00822756" w:rsidRPr="00822756">
        <w:rPr>
          <w:rFonts w:cs="Times New Roman"/>
          <w:szCs w:val="24"/>
        </w:rPr>
        <w:t xml:space="preserve"> cattle</w:t>
      </w:r>
      <w:r w:rsidR="00822756">
        <w:rPr>
          <w:rFonts w:cs="Times New Roman" w:hint="eastAsia"/>
          <w:szCs w:val="24"/>
          <w:lang w:eastAsia="zh-CN"/>
        </w:rPr>
        <w:t>.</w:t>
      </w:r>
    </w:p>
    <w:p w:rsidR="007D1234" w:rsidRDefault="007D1234" w:rsidP="002B4A57">
      <w:pPr>
        <w:keepNext/>
        <w:rPr>
          <w:rFonts w:cs="Times New Roman" w:hint="eastAsia"/>
          <w:szCs w:val="24"/>
          <w:lang w:eastAsia="zh-CN"/>
        </w:rPr>
      </w:pPr>
    </w:p>
    <w:p w:rsidR="007D1234" w:rsidRPr="009D7A1D" w:rsidRDefault="007D7652" w:rsidP="009D7A1D">
      <w:pPr>
        <w:keepNext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>
            <wp:extent cx="6208395" cy="62083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387">
        <w:rPr>
          <w:rFonts w:cs="Times New Roman"/>
          <w:szCs w:val="24"/>
          <w:lang w:eastAsia="zh-CN"/>
        </w:rPr>
        <w:br w:type="textWrapping" w:clear="all"/>
      </w:r>
    </w:p>
    <w:p w:rsidR="00F22012" w:rsidRPr="009D7A1D" w:rsidRDefault="00BF0C0E" w:rsidP="00F22012">
      <w:pPr>
        <w:keepNext/>
        <w:rPr>
          <w:rFonts w:cs="Times New Roman" w:hint="eastAsia"/>
          <w:szCs w:val="24"/>
          <w:lang w:eastAsia="zh-CN"/>
        </w:rPr>
      </w:pPr>
      <w:r w:rsidRPr="0001436A">
        <w:rPr>
          <w:rFonts w:cs="Times New Roman"/>
          <w:b/>
          <w:szCs w:val="24"/>
        </w:rPr>
        <w:t>Figure</w:t>
      </w:r>
      <w:r>
        <w:rPr>
          <w:rFonts w:cs="Times New Roman" w:hint="eastAsia"/>
          <w:b/>
          <w:szCs w:val="24"/>
          <w:lang w:eastAsia="zh-CN"/>
        </w:rPr>
        <w:t xml:space="preserve"> 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6650A">
        <w:rPr>
          <w:rFonts w:cs="Times New Roman" w:hint="eastAsia"/>
          <w:szCs w:val="24"/>
          <w:lang w:eastAsia="zh-CN"/>
        </w:rPr>
        <w:t xml:space="preserve">Neighbor-joining </w:t>
      </w:r>
      <w:r w:rsidR="002F5020" w:rsidRPr="002F5020">
        <w:rPr>
          <w:rFonts w:cs="Times New Roman"/>
          <w:szCs w:val="24"/>
        </w:rPr>
        <w:t>clustering map of</w:t>
      </w:r>
      <w:r w:rsidR="0066650A">
        <w:rPr>
          <w:rFonts w:cs="Times New Roman" w:hint="eastAsia"/>
          <w:szCs w:val="24"/>
          <w:lang w:eastAsia="zh-CN"/>
        </w:rPr>
        <w:t xml:space="preserve"> 318 Chinese indigenous cattle and 37 yaks.</w:t>
      </w:r>
    </w:p>
    <w:p w:rsidR="00B4640B" w:rsidRDefault="00B4640B" w:rsidP="00846A12">
      <w:pPr>
        <w:keepNext/>
        <w:jc w:val="center"/>
        <w:rPr>
          <w:rFonts w:cs="Times New Roman" w:hint="eastAsia"/>
          <w:b/>
          <w:szCs w:val="24"/>
          <w:lang w:eastAsia="zh-CN"/>
        </w:rPr>
      </w:pPr>
      <w:bookmarkStart w:id="0" w:name="_GoBack"/>
      <w:r>
        <w:rPr>
          <w:rFonts w:cs="Times New Roman" w:hint="eastAsia"/>
          <w:b/>
          <w:noProof/>
          <w:szCs w:val="24"/>
          <w:lang w:eastAsia="zh-CN"/>
        </w:rPr>
        <w:lastRenderedPageBreak/>
        <w:drawing>
          <wp:inline distT="0" distB="0" distL="0" distR="0">
            <wp:extent cx="5401056" cy="38221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7F1C" w:rsidRDefault="00F22012" w:rsidP="00F22012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>Figure</w:t>
      </w:r>
      <w:r>
        <w:rPr>
          <w:rFonts w:cs="Times New Roman" w:hint="eastAsia"/>
          <w:b/>
          <w:szCs w:val="24"/>
          <w:lang w:eastAsia="zh-CN"/>
        </w:rPr>
        <w:t xml:space="preserve"> S</w:t>
      </w:r>
      <w:r w:rsidR="00974383">
        <w:rPr>
          <w:rFonts w:cs="Times New Roman" w:hint="eastAsia"/>
          <w:b/>
          <w:szCs w:val="24"/>
          <w:lang w:eastAsia="zh-CN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40B43" w:rsidRPr="00603C2A">
        <w:rPr>
          <w:lang w:eastAsia="zh-CN"/>
        </w:rPr>
        <w:t xml:space="preserve">Principal component analysis (PCA) </w:t>
      </w:r>
      <w:r w:rsidR="00F40B43">
        <w:rPr>
          <w:rFonts w:hint="eastAsia"/>
          <w:lang w:eastAsia="zh-CN"/>
        </w:rPr>
        <w:t xml:space="preserve">based on CNVs </w:t>
      </w:r>
      <w:r w:rsidR="00F40B43" w:rsidRPr="00603C2A">
        <w:rPr>
          <w:lang w:eastAsia="zh-CN"/>
        </w:rPr>
        <w:t>of animals assessed</w:t>
      </w:r>
      <w:r w:rsidR="00F40B43">
        <w:rPr>
          <w:rFonts w:hint="eastAsia"/>
          <w:lang w:eastAsia="zh-CN"/>
        </w:rPr>
        <w:t>,</w:t>
      </w:r>
      <w:r w:rsidR="00F40B43" w:rsidRPr="00603C2A">
        <w:rPr>
          <w:lang w:eastAsia="zh-CN"/>
        </w:rPr>
        <w:t xml:space="preserve"> with colors and shapes representing sp</w:t>
      </w:r>
      <w:r w:rsidR="00F40B43">
        <w:rPr>
          <w:lang w:eastAsia="zh-CN"/>
        </w:rPr>
        <w:t xml:space="preserve">ecific </w:t>
      </w:r>
      <w:r w:rsidR="00F40B43">
        <w:rPr>
          <w:rFonts w:hint="eastAsia"/>
          <w:lang w:eastAsia="zh-CN"/>
        </w:rPr>
        <w:t>breed</w:t>
      </w:r>
      <w:r w:rsidR="00F40B43">
        <w:rPr>
          <w:lang w:eastAsia="zh-CN"/>
        </w:rPr>
        <w:t>s</w:t>
      </w:r>
      <w:r w:rsidR="00346DF2">
        <w:rPr>
          <w:rFonts w:cs="Times New Roman" w:hint="eastAsia"/>
          <w:szCs w:val="24"/>
          <w:lang w:eastAsia="zh-CN"/>
        </w:rPr>
        <w:t>.</w:t>
      </w:r>
      <w:r w:rsidR="00B745AD">
        <w:rPr>
          <w:rFonts w:cs="Times New Roman" w:hint="eastAsia"/>
          <w:szCs w:val="24"/>
          <w:lang w:eastAsia="zh-CN"/>
        </w:rPr>
        <w:t xml:space="preserve"> </w:t>
      </w:r>
      <w:r w:rsidR="00A63DD2">
        <w:rPr>
          <w:rFonts w:cs="Times New Roman"/>
          <w:szCs w:val="24"/>
          <w:lang w:eastAsia="zh-CN"/>
        </w:rPr>
        <w:t>PC3 described 1.97% of the total variation, separated LQ and partial JA from other cattle breeds.</w:t>
      </w:r>
    </w:p>
    <w:p w:rsidR="003F5464" w:rsidRPr="003F5464" w:rsidRDefault="00FE6C09" w:rsidP="00F4540C">
      <w:pPr>
        <w:keepNext/>
        <w:jc w:val="center"/>
        <w:rPr>
          <w:rFonts w:cs="Times New Roman" w:hint="eastAsia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>
            <wp:extent cx="4318635" cy="28498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E8" w:rsidRPr="00800283" w:rsidRDefault="003F5464" w:rsidP="00800283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>Figure</w:t>
      </w:r>
      <w:r>
        <w:rPr>
          <w:rFonts w:cs="Times New Roman" w:hint="eastAsia"/>
          <w:b/>
          <w:szCs w:val="24"/>
          <w:lang w:eastAsia="zh-CN"/>
        </w:rPr>
        <w:t xml:space="preserve"> S</w:t>
      </w:r>
      <w:r>
        <w:rPr>
          <w:rFonts w:cs="Times New Roman" w:hint="eastAsia"/>
          <w:b/>
          <w:szCs w:val="24"/>
          <w:lang w:eastAsia="zh-CN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C3C0C">
        <w:rPr>
          <w:rFonts w:cs="Times New Roman"/>
          <w:szCs w:val="24"/>
        </w:rPr>
        <w:t>DeltaK values for K=2 to K=12</w:t>
      </w:r>
      <w:r>
        <w:rPr>
          <w:rFonts w:cs="Times New Roman" w:hint="eastAsia"/>
          <w:szCs w:val="24"/>
          <w:lang w:eastAsia="zh-CN"/>
        </w:rPr>
        <w:t>. The DetaK value of K=3 is the largest. Accordingly, the best K value is the number of three.</w:t>
      </w:r>
    </w:p>
    <w:sectPr w:rsidR="00DE23E8" w:rsidRPr="0080028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298" w:rsidRDefault="000C4298" w:rsidP="00117666">
      <w:pPr>
        <w:spacing w:after="0"/>
      </w:pPr>
      <w:r>
        <w:separator/>
      </w:r>
    </w:p>
  </w:endnote>
  <w:endnote w:type="continuationSeparator" w:id="0">
    <w:p w:rsidR="000C4298" w:rsidRDefault="000C429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577C4C" w:rsidRDefault="000C4298">
    <w:pPr>
      <w:rPr>
        <w:color w:val="C0000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360.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7322F4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846A12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577C4C" w:rsidRDefault="000C4298">
    <w:pPr>
      <w:rPr>
        <w:b/>
        <w:sz w:val="2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360.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7322F4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846A12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298" w:rsidRDefault="000C4298" w:rsidP="00117666">
      <w:pPr>
        <w:spacing w:after="0"/>
      </w:pPr>
      <w:r>
        <w:separator/>
      </w:r>
    </w:p>
  </w:footnote>
  <w:footnote w:type="continuationSeparator" w:id="0">
    <w:p w:rsidR="000C4298" w:rsidRDefault="000C429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101202"/>
    <w:multiLevelType w:val="hybridMultilevel"/>
    <w:tmpl w:val="71401962"/>
    <w:lvl w:ilvl="0" w:tplc="BC20A69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20B5"/>
    <w:rsid w:val="0001436A"/>
    <w:rsid w:val="00034304"/>
    <w:rsid w:val="00035434"/>
    <w:rsid w:val="0003789A"/>
    <w:rsid w:val="00052A14"/>
    <w:rsid w:val="00077560"/>
    <w:rsid w:val="00077D53"/>
    <w:rsid w:val="000A2345"/>
    <w:rsid w:val="000C3C0C"/>
    <w:rsid w:val="000C4298"/>
    <w:rsid w:val="000F5FE1"/>
    <w:rsid w:val="00105FD9"/>
    <w:rsid w:val="00117666"/>
    <w:rsid w:val="001237AF"/>
    <w:rsid w:val="00133922"/>
    <w:rsid w:val="00150046"/>
    <w:rsid w:val="001549D3"/>
    <w:rsid w:val="00155E01"/>
    <w:rsid w:val="00160065"/>
    <w:rsid w:val="00175714"/>
    <w:rsid w:val="00177D84"/>
    <w:rsid w:val="001B11AE"/>
    <w:rsid w:val="001E2387"/>
    <w:rsid w:val="00267D18"/>
    <w:rsid w:val="00274347"/>
    <w:rsid w:val="002868E2"/>
    <w:rsid w:val="002869C3"/>
    <w:rsid w:val="002936E4"/>
    <w:rsid w:val="002B4A57"/>
    <w:rsid w:val="002C29F6"/>
    <w:rsid w:val="002C74CA"/>
    <w:rsid w:val="002F5020"/>
    <w:rsid w:val="00311C38"/>
    <w:rsid w:val="003123F4"/>
    <w:rsid w:val="0032526A"/>
    <w:rsid w:val="00346DF2"/>
    <w:rsid w:val="003544FB"/>
    <w:rsid w:val="003D2F2D"/>
    <w:rsid w:val="003D49E2"/>
    <w:rsid w:val="003F5464"/>
    <w:rsid w:val="00401590"/>
    <w:rsid w:val="00405E07"/>
    <w:rsid w:val="00411EC0"/>
    <w:rsid w:val="00447801"/>
    <w:rsid w:val="00452E9C"/>
    <w:rsid w:val="004735C8"/>
    <w:rsid w:val="00477809"/>
    <w:rsid w:val="00477FF3"/>
    <w:rsid w:val="004947A6"/>
    <w:rsid w:val="004961FF"/>
    <w:rsid w:val="004A50A4"/>
    <w:rsid w:val="004F5B67"/>
    <w:rsid w:val="004F6C86"/>
    <w:rsid w:val="00517A89"/>
    <w:rsid w:val="005250F2"/>
    <w:rsid w:val="00535D4B"/>
    <w:rsid w:val="00541522"/>
    <w:rsid w:val="00561132"/>
    <w:rsid w:val="00593EEA"/>
    <w:rsid w:val="005A5EEE"/>
    <w:rsid w:val="005D6AFF"/>
    <w:rsid w:val="005D7BCE"/>
    <w:rsid w:val="005F455D"/>
    <w:rsid w:val="005F7769"/>
    <w:rsid w:val="00634D37"/>
    <w:rsid w:val="006375C7"/>
    <w:rsid w:val="00646222"/>
    <w:rsid w:val="00654E8F"/>
    <w:rsid w:val="00660D05"/>
    <w:rsid w:val="0066650A"/>
    <w:rsid w:val="006820B1"/>
    <w:rsid w:val="006B3E9F"/>
    <w:rsid w:val="006B7D14"/>
    <w:rsid w:val="006E1F70"/>
    <w:rsid w:val="006E6362"/>
    <w:rsid w:val="006E7058"/>
    <w:rsid w:val="00701727"/>
    <w:rsid w:val="0070566C"/>
    <w:rsid w:val="00714C50"/>
    <w:rsid w:val="00725A7D"/>
    <w:rsid w:val="0072736F"/>
    <w:rsid w:val="007322F4"/>
    <w:rsid w:val="007501BE"/>
    <w:rsid w:val="00775AB8"/>
    <w:rsid w:val="00790BB3"/>
    <w:rsid w:val="007B3301"/>
    <w:rsid w:val="007C1208"/>
    <w:rsid w:val="007C206C"/>
    <w:rsid w:val="007D1234"/>
    <w:rsid w:val="007D7652"/>
    <w:rsid w:val="00800283"/>
    <w:rsid w:val="00817DD6"/>
    <w:rsid w:val="00822756"/>
    <w:rsid w:val="0083759F"/>
    <w:rsid w:val="00837957"/>
    <w:rsid w:val="00846A12"/>
    <w:rsid w:val="00885156"/>
    <w:rsid w:val="008A1973"/>
    <w:rsid w:val="00911C15"/>
    <w:rsid w:val="009151AA"/>
    <w:rsid w:val="0093236A"/>
    <w:rsid w:val="0093429D"/>
    <w:rsid w:val="00943573"/>
    <w:rsid w:val="0095577E"/>
    <w:rsid w:val="00964134"/>
    <w:rsid w:val="00970F7D"/>
    <w:rsid w:val="009731AE"/>
    <w:rsid w:val="00974383"/>
    <w:rsid w:val="00974E0F"/>
    <w:rsid w:val="00994A3D"/>
    <w:rsid w:val="009C2B12"/>
    <w:rsid w:val="009D0F9B"/>
    <w:rsid w:val="009D7A1D"/>
    <w:rsid w:val="00A143D9"/>
    <w:rsid w:val="00A174D9"/>
    <w:rsid w:val="00A35BEA"/>
    <w:rsid w:val="00A63DD2"/>
    <w:rsid w:val="00A840B0"/>
    <w:rsid w:val="00AA4D24"/>
    <w:rsid w:val="00AB5FD2"/>
    <w:rsid w:val="00AB6715"/>
    <w:rsid w:val="00AB7699"/>
    <w:rsid w:val="00AE3CC0"/>
    <w:rsid w:val="00AF6D43"/>
    <w:rsid w:val="00B1671E"/>
    <w:rsid w:val="00B25EB8"/>
    <w:rsid w:val="00B27B56"/>
    <w:rsid w:val="00B37F4D"/>
    <w:rsid w:val="00B4640B"/>
    <w:rsid w:val="00B50F63"/>
    <w:rsid w:val="00B745AD"/>
    <w:rsid w:val="00B87F1C"/>
    <w:rsid w:val="00BA7F47"/>
    <w:rsid w:val="00BB2B67"/>
    <w:rsid w:val="00BD4ACE"/>
    <w:rsid w:val="00BF0C0E"/>
    <w:rsid w:val="00C318CA"/>
    <w:rsid w:val="00C33E67"/>
    <w:rsid w:val="00C52A7B"/>
    <w:rsid w:val="00C56BAF"/>
    <w:rsid w:val="00C679AA"/>
    <w:rsid w:val="00C707E8"/>
    <w:rsid w:val="00C75972"/>
    <w:rsid w:val="00CA1F4A"/>
    <w:rsid w:val="00CD066B"/>
    <w:rsid w:val="00CD3D8C"/>
    <w:rsid w:val="00CE4FEE"/>
    <w:rsid w:val="00CF3EA3"/>
    <w:rsid w:val="00CF60B0"/>
    <w:rsid w:val="00D060CF"/>
    <w:rsid w:val="00D51391"/>
    <w:rsid w:val="00D62426"/>
    <w:rsid w:val="00D802B9"/>
    <w:rsid w:val="00D97022"/>
    <w:rsid w:val="00DA5D53"/>
    <w:rsid w:val="00DB59C3"/>
    <w:rsid w:val="00DC259A"/>
    <w:rsid w:val="00DE23E8"/>
    <w:rsid w:val="00DF4EEC"/>
    <w:rsid w:val="00E52377"/>
    <w:rsid w:val="00E537AD"/>
    <w:rsid w:val="00E64E17"/>
    <w:rsid w:val="00E653FF"/>
    <w:rsid w:val="00E866C9"/>
    <w:rsid w:val="00E912E5"/>
    <w:rsid w:val="00E96556"/>
    <w:rsid w:val="00E9742C"/>
    <w:rsid w:val="00EA3D3C"/>
    <w:rsid w:val="00EA7480"/>
    <w:rsid w:val="00EC090A"/>
    <w:rsid w:val="00ED20B5"/>
    <w:rsid w:val="00EE5A39"/>
    <w:rsid w:val="00EF0524"/>
    <w:rsid w:val="00F04CDF"/>
    <w:rsid w:val="00F22012"/>
    <w:rsid w:val="00F3648C"/>
    <w:rsid w:val="00F40B43"/>
    <w:rsid w:val="00F42275"/>
    <w:rsid w:val="00F4540C"/>
    <w:rsid w:val="00F46900"/>
    <w:rsid w:val="00F61D89"/>
    <w:rsid w:val="00F82501"/>
    <w:rsid w:val="00FB5F9D"/>
    <w:rsid w:val="00FE68A2"/>
    <w:rsid w:val="00FE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84A9F69"/>
  <w15:docId w15:val="{2F628874-EE05-43B3-8CBA-46ABE1BAD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208E14C-365B-4153-9D95-BE722EE5C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83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Administrator</cp:lastModifiedBy>
  <cp:revision>314</cp:revision>
  <cp:lastPrinted>2013-10-03T12:51:00Z</cp:lastPrinted>
  <dcterms:created xsi:type="dcterms:W3CDTF">2018-11-23T08:58:00Z</dcterms:created>
  <dcterms:modified xsi:type="dcterms:W3CDTF">2019-10-21T01:05:00Z</dcterms:modified>
</cp:coreProperties>
</file>