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8D8CC6B" w14:textId="56E1DDFB" w:rsidR="007F042E" w:rsidRDefault="00994A3D" w:rsidP="007F042E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7F042E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F042E">
        <w:rPr>
          <w:rFonts w:cs="Times New Roman"/>
          <w:szCs w:val="24"/>
        </w:rPr>
        <w:t>Height of control and PBTS1 and PBTS2 co-infected ‘UCB-1’ clonal plants monitored over a growth period of 4.5 months in a greenhouse. T</w:t>
      </w:r>
      <w:r w:rsidR="007F042E" w:rsidRPr="00D90D29">
        <w:rPr>
          <w:rFonts w:cs="Times New Roman"/>
          <w:szCs w:val="24"/>
        </w:rPr>
        <w:t xml:space="preserve">he data were first checked for normality of residuals per treatment (Shapiro-Wilk test) and homoscedasticity of variances. </w:t>
      </w:r>
      <w:r w:rsidR="007F042E">
        <w:rPr>
          <w:rFonts w:cs="Times New Roman"/>
          <w:szCs w:val="24"/>
        </w:rPr>
        <w:t>T</w:t>
      </w:r>
      <w:r w:rsidR="007F042E" w:rsidRPr="00D90D29">
        <w:rPr>
          <w:rFonts w:cs="Times New Roman"/>
          <w:szCs w:val="24"/>
        </w:rPr>
        <w:t xml:space="preserve">hese assumptions were met and subsequent analysis was done using one-way analysis of variance (ANOVA), followed by a post hoc Tukey test to compare </w:t>
      </w:r>
      <w:r w:rsidR="007F042E">
        <w:rPr>
          <w:rFonts w:cs="Times New Roman"/>
          <w:szCs w:val="24"/>
        </w:rPr>
        <w:t>control and infected plants</w:t>
      </w:r>
      <w:r w:rsidR="007F042E" w:rsidRPr="00D90D29">
        <w:rPr>
          <w:rFonts w:cs="Times New Roman"/>
          <w:szCs w:val="24"/>
        </w:rPr>
        <w:t>.</w:t>
      </w:r>
      <w:r w:rsidR="007F042E">
        <w:rPr>
          <w:rFonts w:cs="Times New Roman"/>
          <w:szCs w:val="24"/>
        </w:rPr>
        <w:t xml:space="preserve"> No statistical differences were detected between both plant groups (</w:t>
      </w:r>
      <w:r w:rsidR="007F042E" w:rsidRPr="00D90D29">
        <w:rPr>
          <w:rFonts w:cs="Times New Roman"/>
          <w:szCs w:val="24"/>
        </w:rPr>
        <w:t>p&lt;0.05</w:t>
      </w:r>
      <w:r w:rsidR="007F042E">
        <w:rPr>
          <w:rFonts w:cs="Times New Roman"/>
          <w:szCs w:val="24"/>
        </w:rPr>
        <w:t>; n=10 for controls; n=25 for infected plants).</w:t>
      </w:r>
    </w:p>
    <w:p w14:paraId="3AE196DF" w14:textId="4B9AF3D3" w:rsidR="00994A3D" w:rsidRPr="002B4A57" w:rsidRDefault="007F042E" w:rsidP="007F042E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nl-BE" w:eastAsia="nl-BE"/>
        </w:rPr>
        <w:drawing>
          <wp:inline distT="0" distB="0" distL="0" distR="0" wp14:anchorId="2FA92716" wp14:editId="4AEEF0DC">
            <wp:extent cx="4846955" cy="4742815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5BC41" w14:textId="2329F651" w:rsidR="007F042E" w:rsidRDefault="007F042E">
      <w:pPr>
        <w:spacing w:before="0" w:after="200" w:line="276" w:lineRule="auto"/>
      </w:pPr>
      <w:r>
        <w:br w:type="page"/>
      </w:r>
    </w:p>
    <w:p w14:paraId="0DF10158" w14:textId="1118C8A7" w:rsidR="007F042E" w:rsidRDefault="007F042E" w:rsidP="007F042E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S2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8C50CC">
        <w:rPr>
          <w:rFonts w:cs="Times New Roman"/>
          <w:szCs w:val="24"/>
        </w:rPr>
        <w:t xml:space="preserve">Alignment of the </w:t>
      </w:r>
      <w:proofErr w:type="spellStart"/>
      <w:r w:rsidRPr="008C50CC">
        <w:rPr>
          <w:rFonts w:cs="Times New Roman"/>
          <w:i/>
          <w:szCs w:val="24"/>
        </w:rPr>
        <w:t>vic</w:t>
      </w:r>
      <w:proofErr w:type="spellEnd"/>
      <w:r w:rsidRPr="008C50CC">
        <w:rPr>
          <w:rFonts w:cs="Times New Roman"/>
          <w:szCs w:val="24"/>
        </w:rPr>
        <w:t xml:space="preserve">, </w:t>
      </w:r>
      <w:proofErr w:type="spellStart"/>
      <w:r w:rsidRPr="00665285">
        <w:rPr>
          <w:rFonts w:cs="Times New Roman"/>
          <w:i/>
          <w:szCs w:val="24"/>
        </w:rPr>
        <w:t>fasC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 w:rsidRPr="008C50CC">
        <w:rPr>
          <w:rFonts w:cs="Times New Roman"/>
          <w:i/>
          <w:szCs w:val="24"/>
        </w:rPr>
        <w:t>fasD</w:t>
      </w:r>
      <w:proofErr w:type="spellEnd"/>
      <w:r w:rsidRPr="008C50CC">
        <w:rPr>
          <w:rFonts w:cs="Times New Roman"/>
          <w:szCs w:val="24"/>
        </w:rPr>
        <w:t xml:space="preserve">, </w:t>
      </w:r>
      <w:proofErr w:type="spellStart"/>
      <w:r w:rsidRPr="008C50CC">
        <w:rPr>
          <w:rFonts w:cs="Times New Roman"/>
          <w:i/>
          <w:szCs w:val="24"/>
        </w:rPr>
        <w:t>fasE</w:t>
      </w:r>
      <w:proofErr w:type="spellEnd"/>
      <w:r w:rsidRPr="008C50CC">
        <w:rPr>
          <w:rFonts w:cs="Times New Roman"/>
          <w:szCs w:val="24"/>
        </w:rPr>
        <w:t xml:space="preserve">, and </w:t>
      </w:r>
      <w:proofErr w:type="spellStart"/>
      <w:r w:rsidRPr="008C50CC">
        <w:rPr>
          <w:rFonts w:cs="Times New Roman"/>
          <w:i/>
          <w:szCs w:val="24"/>
        </w:rPr>
        <w:t>fasF</w:t>
      </w:r>
      <w:proofErr w:type="spellEnd"/>
      <w:r w:rsidRPr="008C50CC">
        <w:rPr>
          <w:rFonts w:cs="Times New Roman"/>
          <w:szCs w:val="24"/>
        </w:rPr>
        <w:t xml:space="preserve"> sequences obtained via (q)PCR from PBTS1, PBTS2, a</w:t>
      </w:r>
      <w:bookmarkStart w:id="0" w:name="_GoBack"/>
      <w:bookmarkEnd w:id="0"/>
      <w:r w:rsidRPr="008C50CC">
        <w:rPr>
          <w:rFonts w:cs="Times New Roman"/>
          <w:szCs w:val="24"/>
        </w:rPr>
        <w:t>nd D188</w:t>
      </w:r>
      <w:r w:rsidR="000871C1">
        <w:rPr>
          <w:rFonts w:cs="Times New Roman"/>
          <w:szCs w:val="24"/>
        </w:rPr>
        <w:t xml:space="preserve"> generated by </w:t>
      </w:r>
      <w:proofErr w:type="spellStart"/>
      <w:r w:rsidR="000871C1" w:rsidRPr="000871C1">
        <w:rPr>
          <w:rFonts w:cs="Times New Roman"/>
          <w:szCs w:val="24"/>
        </w:rPr>
        <w:t>Clustal</w:t>
      </w:r>
      <w:proofErr w:type="spellEnd"/>
      <w:r w:rsidR="000871C1" w:rsidRPr="000871C1">
        <w:rPr>
          <w:rFonts w:cs="Times New Roman"/>
          <w:szCs w:val="24"/>
        </w:rPr>
        <w:t xml:space="preserve"> Omega</w:t>
      </w:r>
      <w:r w:rsidRPr="008C50CC">
        <w:rPr>
          <w:rFonts w:cs="Times New Roman"/>
          <w:szCs w:val="24"/>
        </w:rPr>
        <w:t>.</w:t>
      </w:r>
    </w:p>
    <w:p w14:paraId="246798A8" w14:textId="77777777" w:rsidR="000871C1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rFonts w:eastAsia="Times New Roman" w:cs="Times New Roman"/>
          <w:lang w:eastAsia="nl-BE"/>
        </w:rPr>
      </w:pPr>
      <w:r w:rsidRPr="0009313B">
        <w:rPr>
          <w:rFonts w:eastAsia="Times New Roman" w:cs="Times New Roman"/>
          <w:b/>
          <w:lang w:eastAsia="nl-BE"/>
        </w:rPr>
        <w:t>(A)</w:t>
      </w:r>
      <w:r w:rsidRPr="00806B4D">
        <w:rPr>
          <w:rFonts w:eastAsia="Times New Roman" w:cs="Times New Roman"/>
          <w:lang w:eastAsia="nl-BE"/>
        </w:rPr>
        <w:t xml:space="preserve"> Alignment of the </w:t>
      </w:r>
      <w:proofErr w:type="spellStart"/>
      <w:r w:rsidRPr="00D86FC5">
        <w:rPr>
          <w:rFonts w:eastAsia="Times New Roman" w:cs="Times New Roman"/>
          <w:i/>
          <w:lang w:eastAsia="nl-BE"/>
        </w:rPr>
        <w:t>vic</w:t>
      </w:r>
      <w:r>
        <w:rPr>
          <w:rFonts w:eastAsia="Times New Roman" w:cs="Times New Roman"/>
          <w:i/>
          <w:lang w:eastAsia="nl-BE"/>
        </w:rPr>
        <w:t>A</w:t>
      </w:r>
      <w:proofErr w:type="spellEnd"/>
      <w:r>
        <w:rPr>
          <w:rFonts w:eastAsia="Times New Roman" w:cs="Times New Roman"/>
          <w:lang w:eastAsia="nl-BE"/>
        </w:rPr>
        <w:t xml:space="preserve"> </w:t>
      </w:r>
      <w:r w:rsidRPr="00806B4D">
        <w:rPr>
          <w:rFonts w:eastAsia="Times New Roman" w:cs="Times New Roman"/>
          <w:lang w:eastAsia="nl-BE"/>
        </w:rPr>
        <w:t xml:space="preserve">qPCR products generated with the </w:t>
      </w:r>
      <w:proofErr w:type="spellStart"/>
      <w:r w:rsidRPr="00FD6B04">
        <w:rPr>
          <w:rFonts w:eastAsia="Times New Roman" w:cs="Times New Roman"/>
          <w:i/>
          <w:lang w:eastAsia="nl-BE"/>
        </w:rPr>
        <w:t>vic</w:t>
      </w:r>
      <w:r>
        <w:rPr>
          <w:rFonts w:eastAsia="Times New Roman" w:cs="Times New Roman"/>
          <w:i/>
          <w:lang w:eastAsia="nl-BE"/>
        </w:rPr>
        <w:t>A</w:t>
      </w:r>
      <w:proofErr w:type="spellEnd"/>
      <w:r>
        <w:rPr>
          <w:rFonts w:eastAsia="Times New Roman" w:cs="Times New Roman"/>
          <w:lang w:eastAsia="nl-BE"/>
        </w:rPr>
        <w:t xml:space="preserve">-EN </w:t>
      </w:r>
      <w:r w:rsidRPr="00806B4D">
        <w:rPr>
          <w:rFonts w:eastAsia="Times New Roman" w:cs="Times New Roman"/>
          <w:lang w:eastAsia="nl-BE"/>
        </w:rPr>
        <w:t xml:space="preserve">primers on </w:t>
      </w:r>
      <w:proofErr w:type="spellStart"/>
      <w:r w:rsidRPr="00806B4D">
        <w:rPr>
          <w:rFonts w:eastAsia="Times New Roman" w:cs="Times New Roman"/>
          <w:lang w:eastAsia="nl-BE"/>
        </w:rPr>
        <w:t>gDNA</w:t>
      </w:r>
      <w:proofErr w:type="spellEnd"/>
      <w:r w:rsidRPr="00806B4D">
        <w:rPr>
          <w:rFonts w:eastAsia="Times New Roman" w:cs="Times New Roman"/>
          <w:lang w:eastAsia="nl-BE"/>
        </w:rPr>
        <w:t xml:space="preserve"> of PBTS1 and PBTS2 with </w:t>
      </w:r>
      <w:proofErr w:type="spellStart"/>
      <w:r>
        <w:rPr>
          <w:rFonts w:eastAsia="Times New Roman" w:cs="Times New Roman"/>
          <w:i/>
          <w:lang w:eastAsia="nl-BE"/>
        </w:rPr>
        <w:t>vicA</w:t>
      </w:r>
      <w:proofErr w:type="spellEnd"/>
      <w:r w:rsidRPr="00806B4D">
        <w:rPr>
          <w:rFonts w:eastAsia="Times New Roman" w:cs="Times New Roman"/>
          <w:lang w:eastAsia="nl-BE"/>
        </w:rPr>
        <w:t xml:space="preserve"> of D188</w:t>
      </w:r>
      <w:r>
        <w:rPr>
          <w:rFonts w:eastAsia="Times New Roman" w:cs="Times New Roman"/>
          <w:lang w:eastAsia="nl-BE"/>
        </w:rPr>
        <w:t xml:space="preserve"> (</w:t>
      </w:r>
      <w:r w:rsidRPr="00CF1ACE">
        <w:rPr>
          <w:rFonts w:eastAsia="Times New Roman" w:cs="Times New Roman"/>
          <w:lang w:eastAsia="nl-BE"/>
        </w:rPr>
        <w:t>NZ_CP015235</w:t>
      </w:r>
      <w:r>
        <w:rPr>
          <w:rFonts w:eastAsia="Times New Roman" w:cs="Times New Roman"/>
          <w:lang w:eastAsia="nl-BE"/>
        </w:rPr>
        <w:t>)</w:t>
      </w:r>
    </w:p>
    <w:p w14:paraId="35582EC3" w14:textId="77777777" w:rsidR="000871C1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eastAsia="Times New Roman" w:cs="Times New Roman"/>
          <w:lang w:eastAsia="nl-BE"/>
        </w:rPr>
      </w:pPr>
    </w:p>
    <w:p w14:paraId="1306BE7E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 ---------------------------------------------------------ATC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</w:t>
      </w:r>
    </w:p>
    <w:p w14:paraId="04C69E7A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_D188       GTCGATCTGGATCTCGAAGTGCAAACCGTTGTGCACGAACAAGATTGCCGTCGGCGCATC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1500</w:t>
      </w:r>
    </w:p>
    <w:p w14:paraId="52BA525C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_PBTS2      ---------------------------------------------------------ATC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</w:t>
      </w:r>
    </w:p>
    <w:p w14:paraId="50F67B6C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                                                        ***</w:t>
      </w:r>
    </w:p>
    <w:p w14:paraId="1AE9BC92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13F3FAD1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 GGGTGTGCCCTGGTATCCCAACAGCTGTGCCGGATCCTTCAGGCCCACGGTGCTGCCATC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63</w:t>
      </w:r>
    </w:p>
    <w:p w14:paraId="11E9EC3C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_D188       GGGTGTGCCCTGGTAGCCCAACAGCTGGGACGGATCCTTCAGGCCGACGGTGCTGCCGTC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1560</w:t>
      </w:r>
    </w:p>
    <w:p w14:paraId="56187823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_PBTS2      GGGTGTGCCCTGGTAGCCCACCAGCTGGGACGGATCCTTCAGGCCGACGGTGCTGCCGTC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63</w:t>
      </w:r>
    </w:p>
    <w:p w14:paraId="03C5B55A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*************** **** ****** * *************** *********** **</w:t>
      </w:r>
    </w:p>
    <w:p w14:paraId="52CB00FB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50F17B5E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 GGCCAACGTCACTGTCAGCGACGCGGCGTCGACGACGTATCCGGTGGTCCCGACGTGCGA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123</w:t>
      </w:r>
    </w:p>
    <w:p w14:paraId="5B16AB59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_D188       GGCCAACGTCACCGTCAGCGAGGCGGCGTCGACGACGTATCCGGTGGTCCCGACGTGCGA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1620</w:t>
      </w:r>
    </w:p>
    <w:p w14:paraId="0FB86C3F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_PBTS2      GGCCAACGTCACCGTCAGCGAGGCGGCGTCGACGACGTATCCGGTGGTCCCCACGTGCGA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123</w:t>
      </w:r>
    </w:p>
    <w:p w14:paraId="311D6A7B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************ ******** ***************************** ********</w:t>
      </w:r>
    </w:p>
    <w:p w14:paraId="508AAFFF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738EB621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 GCCGGAGCTCAGCGGCAATGCCTCGTCGAGGAAGTCACGCGCGAACGCGATGACCTTGTC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183</w:t>
      </w:r>
    </w:p>
    <w:p w14:paraId="44EE10CA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_D188       GCCGGAGCTCAGCGGCAATGCCTCGTCCAGGAAGTCACGCGCGAACGCGATGACCTTGTC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1680</w:t>
      </w:r>
    </w:p>
    <w:p w14:paraId="7C06F882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_PBTS2      GCCGGAGCTCAGCGGCAATGCCTCGTCGAGGAAGTCACGCGCGAACGCAATGACTTTGTC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183</w:t>
      </w:r>
    </w:p>
    <w:p w14:paraId="32789F58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*************************** ******************** ***** *****</w:t>
      </w:r>
    </w:p>
    <w:p w14:paraId="5885C038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1E2C089A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 TCCGCGGACCTTGTTGTAGCTCGAGCCCTTCTCGGCTCCGTCGGTCTCGGGAATGGCGTC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243</w:t>
      </w:r>
    </w:p>
    <w:p w14:paraId="1A52B0C6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_D188       TCCGCGGACCTTGTTGTAGCTCGTGCCCTTCTCGGCTCCGTCGGTCTCGGGGATGGCGTC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1740</w:t>
      </w:r>
    </w:p>
    <w:p w14:paraId="71545193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_PBTS2      TCCGCGGACCTTGTTGTAGCTCGTGCCCTTCTCGGCTCCGTCGGTCTCGGGGATGGCGTC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243</w:t>
      </w:r>
    </w:p>
    <w:p w14:paraId="4ACA76B4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*********************** *************************** ********</w:t>
      </w:r>
    </w:p>
    <w:p w14:paraId="5438AC6F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1D3BFE62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 CGTTCCGTAGAGGGCGTCGTAGAGCGAGCCCCATCGTGCGTTGGAGGCATTGATCGCAAA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303</w:t>
      </w:r>
    </w:p>
    <w:p w14:paraId="219ACA33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_D188       CGTTCCATAGAGGGCGTCGTAGAGCGAGCCCCATCGTGCGTTGGAGGCATTGATCGCAAA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1800</w:t>
      </w:r>
    </w:p>
    <w:p w14:paraId="4A4BBCC6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_PBTS2      CGTTCCGTAGAGGGCGTCGTAGAGCGAGCCCCATCGTGCGTTGGAGGCATTGATCGCGAA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303</w:t>
      </w:r>
    </w:p>
    <w:p w14:paraId="5695E540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****** ************************************************** **</w:t>
      </w:r>
    </w:p>
    <w:p w14:paraId="4F88A29D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47D33D1F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 GCGTGCATTGAGCACAGGAACCACCAGCTGCGGCCCGGCCGTGGTGGTGATCTCGGTGTC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363</w:t>
      </w:r>
    </w:p>
    <w:p w14:paraId="0DDCB12C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_D188       GCGTGCATTGAGCACGGGAACCACGAGCTGCGGCCCGGCCGTGGTGGTGATCTCGGTGTC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1860</w:t>
      </w:r>
    </w:p>
    <w:p w14:paraId="66858F77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_PBTS2      GCGTGCGTTGAGCACGGGAACCACCAGCTGCGGCCCGGCCGTGGTGGTGATCTCGGTGTC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363</w:t>
      </w:r>
    </w:p>
    <w:p w14:paraId="2CDDC80F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****** ******** ******** ***********************************</w:t>
      </w:r>
    </w:p>
    <w:p w14:paraId="5350BCA4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5B61CD92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 CACGCCGGAGGTGGTGATCTGGAAGTCGGCAGGCTCGTCGAGCAGGTAGCCGATCTCTTT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423</w:t>
      </w:r>
    </w:p>
    <w:p w14:paraId="52184CC1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_D188       CACGCCGGACGTGGTGATCTGGAAGTCGGCGGGCTCGTCGAGCAGGTAGCCGATCTCTTT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1920</w:t>
      </w:r>
    </w:p>
    <w:p w14:paraId="0945657A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_PBTS2      CACGCCGGACGTGGTGATCTGGAAGTCGGCGGGCTCGTCGAGCAGGTAGCCGATCTCTTT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423</w:t>
      </w:r>
    </w:p>
    <w:p w14:paraId="4652B93C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********* ******************** *****************************</w:t>
      </w:r>
    </w:p>
    <w:p w14:paraId="6E990A50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002D7EE6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 CAG---------------------------------------------------------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426</w:t>
      </w:r>
    </w:p>
    <w:p w14:paraId="6C69FD51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_D188       CAGGAAGGCCTTGTACGCTGCGCGGTCGTATTCGGCACCGGCATGCTCGCCGTGCCACGC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1980</w:t>
      </w:r>
    </w:p>
    <w:p w14:paraId="3927FC5F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_PBTS2      CAG---------------------------------------------------------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426</w:t>
      </w:r>
    </w:p>
    <w:p w14:paraId="4E09989C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***                                                         </w:t>
      </w:r>
    </w:p>
    <w:p w14:paraId="6130792E" w14:textId="77777777" w:rsidR="000871C1" w:rsidRPr="00806B4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eastAsia="Times New Roman" w:cs="Times New Roman"/>
          <w:lang w:eastAsia="nl-BE"/>
        </w:rPr>
      </w:pPr>
    </w:p>
    <w:p w14:paraId="1BA5B1C1" w14:textId="77777777" w:rsidR="000871C1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rFonts w:eastAsia="Times New Roman" w:cs="Times New Roman"/>
          <w:lang w:eastAsia="nl-BE"/>
        </w:rPr>
      </w:pPr>
      <w:r w:rsidRPr="0009313B">
        <w:rPr>
          <w:rFonts w:eastAsia="Times New Roman" w:cs="Times New Roman"/>
          <w:b/>
          <w:lang w:eastAsia="nl-BE"/>
        </w:rPr>
        <w:t>(B)</w:t>
      </w:r>
      <w:r w:rsidRPr="00806B4D">
        <w:rPr>
          <w:rFonts w:eastAsia="Times New Roman" w:cs="Times New Roman"/>
          <w:lang w:eastAsia="nl-BE"/>
        </w:rPr>
        <w:t xml:space="preserve"> Alignment of the </w:t>
      </w:r>
      <w:r w:rsidRPr="00D86FC5">
        <w:rPr>
          <w:rFonts w:eastAsia="Times New Roman" w:cs="Times New Roman"/>
          <w:i/>
          <w:lang w:eastAsia="nl-BE"/>
        </w:rPr>
        <w:t>vic</w:t>
      </w:r>
      <w:r>
        <w:rPr>
          <w:rFonts w:eastAsia="Times New Roman" w:cs="Times New Roman"/>
          <w:i/>
          <w:lang w:eastAsia="nl-BE"/>
        </w:rPr>
        <w:t>A2</w:t>
      </w:r>
      <w:r>
        <w:rPr>
          <w:rFonts w:eastAsia="Times New Roman" w:cs="Times New Roman"/>
          <w:lang w:eastAsia="nl-BE"/>
        </w:rPr>
        <w:t xml:space="preserve"> </w:t>
      </w:r>
      <w:r w:rsidRPr="00806B4D">
        <w:rPr>
          <w:rFonts w:eastAsia="Times New Roman" w:cs="Times New Roman"/>
          <w:lang w:eastAsia="nl-BE"/>
        </w:rPr>
        <w:t xml:space="preserve">qPCR product generated with the </w:t>
      </w:r>
      <w:r>
        <w:rPr>
          <w:rFonts w:eastAsia="Times New Roman" w:cs="Times New Roman"/>
          <w:i/>
          <w:lang w:eastAsia="nl-BE"/>
        </w:rPr>
        <w:t>vicA2</w:t>
      </w:r>
      <w:r w:rsidRPr="00806B4D">
        <w:rPr>
          <w:rFonts w:eastAsia="Times New Roman" w:cs="Times New Roman"/>
          <w:lang w:eastAsia="nl-BE"/>
        </w:rPr>
        <w:t xml:space="preserve">-JR primers on </w:t>
      </w:r>
      <w:proofErr w:type="spellStart"/>
      <w:r w:rsidRPr="00806B4D">
        <w:rPr>
          <w:rFonts w:eastAsia="Times New Roman" w:cs="Times New Roman"/>
          <w:lang w:eastAsia="nl-BE"/>
        </w:rPr>
        <w:t>gDNA</w:t>
      </w:r>
      <w:proofErr w:type="spellEnd"/>
      <w:r w:rsidRPr="00806B4D">
        <w:rPr>
          <w:rFonts w:eastAsia="Times New Roman" w:cs="Times New Roman"/>
          <w:lang w:eastAsia="nl-BE"/>
        </w:rPr>
        <w:t xml:space="preserve"> of PBTS1 with </w:t>
      </w:r>
      <w:r>
        <w:rPr>
          <w:rFonts w:eastAsia="Times New Roman" w:cs="Times New Roman"/>
          <w:lang w:eastAsia="nl-BE"/>
        </w:rPr>
        <w:t xml:space="preserve">the published </w:t>
      </w:r>
      <w:r>
        <w:rPr>
          <w:rFonts w:eastAsia="Times New Roman" w:cs="Times New Roman"/>
          <w:i/>
          <w:lang w:eastAsia="nl-BE"/>
        </w:rPr>
        <w:t>vicA2</w:t>
      </w:r>
      <w:r w:rsidRPr="00806B4D">
        <w:rPr>
          <w:rFonts w:eastAsia="Times New Roman" w:cs="Times New Roman"/>
          <w:lang w:eastAsia="nl-BE"/>
        </w:rPr>
        <w:t xml:space="preserve"> </w:t>
      </w:r>
      <w:r>
        <w:rPr>
          <w:rFonts w:eastAsia="Times New Roman" w:cs="Times New Roman"/>
          <w:lang w:eastAsia="nl-BE"/>
        </w:rPr>
        <w:t>sequence of PBTS1 (</w:t>
      </w:r>
      <w:r w:rsidRPr="00CF1ACE">
        <w:rPr>
          <w:rFonts w:eastAsia="Times New Roman" w:cs="Times New Roman"/>
          <w:lang w:eastAsia="nl-BE"/>
        </w:rPr>
        <w:t>NZ_CP015219</w:t>
      </w:r>
      <w:r>
        <w:rPr>
          <w:rFonts w:eastAsia="Times New Roman" w:cs="Times New Roman"/>
          <w:lang w:eastAsia="nl-BE"/>
        </w:rPr>
        <w:t>)</w:t>
      </w:r>
    </w:p>
    <w:p w14:paraId="3EA0FD00" w14:textId="77777777" w:rsidR="000871C1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eastAsia="Times New Roman" w:cs="Times New Roman"/>
          <w:lang w:eastAsia="nl-BE"/>
        </w:rPr>
      </w:pPr>
    </w:p>
    <w:p w14:paraId="4116B235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ACCACCTCCGGGGTGGACCGGGAGATCACCTCCACCGCGGGTCCGCAGTTGGTGGTGCCG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360</w:t>
      </w:r>
    </w:p>
    <w:p w14:paraId="1EBF607D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--------------------------CACCTCCACCGCGGGTCCGCAGTTGGTGGTGCCG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34</w:t>
      </w:r>
    </w:p>
    <w:p w14:paraId="2EE56EF5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                          **********************************</w:t>
      </w:r>
    </w:p>
    <w:p w14:paraId="32DE74C9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1B331D50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GTGCTCAACGCCCGCTTCGCGATCAACGCCTCCAACGCTCGCTGGGGCTCGCTCTACGAC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420</w:t>
      </w:r>
    </w:p>
    <w:p w14:paraId="12F834D2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GTGCTCAACGCCCGCTTCGCGATCAACGCCTCCAACGCTCGCTGGGGCTCGCTCTACGAC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94</w:t>
      </w:r>
    </w:p>
    <w:p w14:paraId="570F1CF3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************************************************************</w:t>
      </w:r>
    </w:p>
    <w:p w14:paraId="79D68D1C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36F06E86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GCCCTGTACGGCACGGACGCCATCACCGAGGACGGGGGCGCCGAGAAGGGCACCTCCTAC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480</w:t>
      </w:r>
    </w:p>
    <w:p w14:paraId="40CCCE31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GCCCTGTACGGCACGGACGCCATCACCGAGGACGGGGGCGCCGAGAAGGGCACCTCCTAC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154</w:t>
      </w:r>
    </w:p>
    <w:p w14:paraId="0C0EFA88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************************************************************</w:t>
      </w:r>
    </w:p>
    <w:p w14:paraId="35ADE6E2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6B7F3DC5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AACCGGGTCCGCGGCGACAAGGTCATCGCCTACGCGCGGGCGTTCCTCGACGAGGCCGTG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540</w:t>
      </w:r>
    </w:p>
    <w:p w14:paraId="0B71AE53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AACCGGGTCCGCGGCGACAAGGTCATCGCCTACGCGCGGGCGTTCCTCGACGAGGCCGTG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214</w:t>
      </w:r>
    </w:p>
    <w:p w14:paraId="23394E17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************************************************************</w:t>
      </w:r>
    </w:p>
    <w:p w14:paraId="68759B13" w14:textId="77777777" w:rsidR="000871C1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02CB1620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CCGCTGGAGTCGGGCTCGCACGTCGACGCCACGTCCTACGTGATCGACGGCTCCGCCCTC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600</w:t>
      </w:r>
    </w:p>
    <w:p w14:paraId="441C8485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CCGCTGGAGTCGGGCTCGCACGTCGACGCCACGTCCTACGTGATCGACGGCTCCGCCCTC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274</w:t>
      </w:r>
    </w:p>
    <w:p w14:paraId="1514B352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************************************************************</w:t>
      </w:r>
    </w:p>
    <w:p w14:paraId="56300277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0ADB797B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GTGGTCACCCTCGCCTCGGGTGAGACCACCGGCCTGGCCGACCCCGCCCTGCTCGTCGGC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660</w:t>
      </w:r>
    </w:p>
    <w:p w14:paraId="20D02CE4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GTGGTCACCCTCGCCTCGGGTGAGACCACCGGCCTGGCCGACCCCGCCCTGCTCGTCGGC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334</w:t>
      </w:r>
    </w:p>
    <w:p w14:paraId="6D56EC0F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************************************************************</w:t>
      </w:r>
    </w:p>
    <w:p w14:paraId="3AAAF55C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4B939247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TACACCGGCGAGCCGTCGGCGCCCACGGGCATCCTGTTCCGCCACCACGGCCTGCACCTC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720</w:t>
      </w:r>
    </w:p>
    <w:p w14:paraId="775F8F0C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i/>
          <w:sz w:val="18"/>
          <w:szCs w:val="20"/>
          <w:lang w:eastAsia="nl-BE"/>
        </w:rPr>
        <w:t>vicA2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>_PBTS1     TACACCGGCGAGCCGTCGGCGCCCACGGGCATCCTGTTCCGCCACCACA-----------</w:t>
      </w: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383</w:t>
      </w:r>
    </w:p>
    <w:p w14:paraId="27FFB6B9" w14:textId="77777777" w:rsidR="000871C1" w:rsidRPr="0009313B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09313B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************************************************            </w:t>
      </w:r>
    </w:p>
    <w:p w14:paraId="18119853" w14:textId="77777777" w:rsidR="000871C1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eastAsia="Times New Roman" w:cs="Times New Roman"/>
          <w:lang w:eastAsia="nl-BE"/>
        </w:rPr>
      </w:pPr>
    </w:p>
    <w:p w14:paraId="760D55B5" w14:textId="77777777" w:rsidR="000871C1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rFonts w:eastAsia="Times New Roman" w:cs="Times New Roman"/>
          <w:lang w:eastAsia="nl-BE"/>
        </w:rPr>
      </w:pPr>
      <w:r w:rsidRPr="00761E77">
        <w:rPr>
          <w:rFonts w:eastAsia="Times New Roman" w:cs="Times New Roman"/>
          <w:b/>
          <w:lang w:eastAsia="nl-BE"/>
        </w:rPr>
        <w:t>(C)</w:t>
      </w:r>
      <w:r w:rsidRPr="00806B4D">
        <w:rPr>
          <w:rFonts w:eastAsia="Times New Roman" w:cs="Times New Roman"/>
          <w:lang w:eastAsia="nl-BE"/>
        </w:rPr>
        <w:t xml:space="preserve"> Alignment of the </w:t>
      </w:r>
      <w:proofErr w:type="spellStart"/>
      <w:r w:rsidRPr="00D86FC5">
        <w:rPr>
          <w:rFonts w:eastAsia="Times New Roman" w:cs="Times New Roman"/>
          <w:i/>
          <w:lang w:eastAsia="nl-BE"/>
        </w:rPr>
        <w:t>fasD</w:t>
      </w:r>
      <w:proofErr w:type="spellEnd"/>
      <w:r>
        <w:rPr>
          <w:rFonts w:eastAsia="Times New Roman" w:cs="Times New Roman"/>
          <w:lang w:eastAsia="nl-BE"/>
        </w:rPr>
        <w:t xml:space="preserve"> </w:t>
      </w:r>
      <w:r w:rsidRPr="00806B4D">
        <w:rPr>
          <w:rFonts w:eastAsia="Times New Roman" w:cs="Times New Roman"/>
          <w:lang w:eastAsia="nl-BE"/>
        </w:rPr>
        <w:t xml:space="preserve">PCR products generated with the </w:t>
      </w:r>
      <w:proofErr w:type="spellStart"/>
      <w:r w:rsidRPr="00023792">
        <w:rPr>
          <w:rFonts w:eastAsia="Times New Roman" w:cs="Times New Roman"/>
          <w:i/>
          <w:lang w:eastAsia="nl-BE"/>
        </w:rPr>
        <w:t>fasD</w:t>
      </w:r>
      <w:r w:rsidRPr="00806B4D">
        <w:rPr>
          <w:rFonts w:eastAsia="Times New Roman" w:cs="Times New Roman"/>
          <w:lang w:eastAsia="nl-BE"/>
        </w:rPr>
        <w:t>_DV</w:t>
      </w:r>
      <w:proofErr w:type="spellEnd"/>
      <w:r w:rsidRPr="00806B4D">
        <w:rPr>
          <w:rFonts w:eastAsia="Times New Roman" w:cs="Times New Roman"/>
          <w:lang w:eastAsia="nl-BE"/>
        </w:rPr>
        <w:t xml:space="preserve"> primers and qPCR products generated with the </w:t>
      </w:r>
      <w:proofErr w:type="spellStart"/>
      <w:r w:rsidRPr="00806B4D">
        <w:rPr>
          <w:rFonts w:eastAsia="Times New Roman" w:cs="Times New Roman"/>
          <w:i/>
          <w:lang w:eastAsia="nl-BE"/>
        </w:rPr>
        <w:t>fasD</w:t>
      </w:r>
      <w:proofErr w:type="spellEnd"/>
      <w:r w:rsidRPr="00806B4D">
        <w:rPr>
          <w:rFonts w:eastAsia="Times New Roman" w:cs="Times New Roman"/>
          <w:lang w:eastAsia="nl-BE"/>
        </w:rPr>
        <w:t>-</w:t>
      </w:r>
      <w:r>
        <w:rPr>
          <w:rFonts w:eastAsia="Times New Roman" w:cs="Times New Roman"/>
          <w:lang w:eastAsia="nl-BE"/>
        </w:rPr>
        <w:t>JR</w:t>
      </w:r>
      <w:r w:rsidRPr="00806B4D">
        <w:rPr>
          <w:rFonts w:eastAsia="Times New Roman" w:cs="Times New Roman"/>
          <w:lang w:eastAsia="nl-BE"/>
        </w:rPr>
        <w:t xml:space="preserve"> primers on </w:t>
      </w:r>
      <w:proofErr w:type="spellStart"/>
      <w:r w:rsidRPr="00806B4D">
        <w:rPr>
          <w:rFonts w:eastAsia="Times New Roman" w:cs="Times New Roman"/>
          <w:lang w:eastAsia="nl-BE"/>
        </w:rPr>
        <w:t>gDNA</w:t>
      </w:r>
      <w:proofErr w:type="spellEnd"/>
      <w:r w:rsidRPr="00806B4D">
        <w:rPr>
          <w:rFonts w:eastAsia="Times New Roman" w:cs="Times New Roman"/>
          <w:lang w:eastAsia="nl-BE"/>
        </w:rPr>
        <w:t xml:space="preserve"> of PBTS1 and PBTS2 with </w:t>
      </w:r>
      <w:proofErr w:type="spellStart"/>
      <w:r w:rsidRPr="00F3229F">
        <w:rPr>
          <w:rFonts w:eastAsia="Times New Roman" w:cs="Times New Roman"/>
          <w:i/>
          <w:lang w:eastAsia="nl-BE"/>
        </w:rPr>
        <w:t>fasD</w:t>
      </w:r>
      <w:proofErr w:type="spellEnd"/>
      <w:r w:rsidRPr="00F3229F">
        <w:rPr>
          <w:rFonts w:eastAsia="Times New Roman" w:cs="Times New Roman"/>
          <w:lang w:eastAsia="nl-BE"/>
        </w:rPr>
        <w:t xml:space="preserve"> (</w:t>
      </w:r>
      <w:r w:rsidRPr="00F3229F">
        <w:rPr>
          <w:rFonts w:eastAsia="Times New Roman" w:cs="Times New Roman"/>
          <w:i/>
          <w:lang w:eastAsia="nl-BE"/>
        </w:rPr>
        <w:t>pFi_080</w:t>
      </w:r>
      <w:r w:rsidRPr="00F3229F">
        <w:rPr>
          <w:rFonts w:eastAsia="Times New Roman" w:cs="Times New Roman"/>
          <w:lang w:eastAsia="nl-BE"/>
        </w:rPr>
        <w:t xml:space="preserve">; </w:t>
      </w:r>
      <w:r w:rsidRPr="00F3229F">
        <w:rPr>
          <w:rFonts w:cs="Times New Roman"/>
        </w:rPr>
        <w:t>JN093097</w:t>
      </w:r>
      <w:r w:rsidRPr="00806B4D">
        <w:rPr>
          <w:rFonts w:eastAsia="Times New Roman" w:cs="Times New Roman"/>
          <w:lang w:eastAsia="nl-BE"/>
        </w:rPr>
        <w:t>) of pFiD188</w:t>
      </w:r>
    </w:p>
    <w:p w14:paraId="789DEB60" w14:textId="77777777" w:rsidR="000871C1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eastAsia="Times New Roman" w:cs="Times New Roman"/>
          <w:lang w:eastAsia="nl-BE"/>
        </w:rPr>
      </w:pPr>
    </w:p>
    <w:p w14:paraId="5D5BADFF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i/>
          <w:sz w:val="18"/>
          <w:szCs w:val="20"/>
          <w:lang w:eastAsia="nl-BE"/>
        </w:rPr>
        <w:t>pFi_080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ATGAAGGAATCAACCATGGCACAGACGCAAGCAAGGTTTGATCGGGTGCGATGGGAACCC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60</w:t>
      </w:r>
    </w:p>
    <w:p w14:paraId="212EEDAD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2060B7C1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3976198A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PBTS1_PCR       ----------------------------------GGTTTGATCGGGTGCGATGGGAACCC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26</w:t>
      </w:r>
    </w:p>
    <w:p w14:paraId="02BEA658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PBTS2_PCR       ----------------------------------GGTTTGATCGGGTGCGATGGGAACCC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26</w:t>
      </w:r>
    </w:p>
    <w:p w14:paraId="67001DF6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                                                           </w:t>
      </w:r>
    </w:p>
    <w:p w14:paraId="0A8A55B7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i/>
          <w:sz w:val="18"/>
          <w:szCs w:val="20"/>
          <w:lang w:eastAsia="nl-BE"/>
        </w:rPr>
      </w:pPr>
    </w:p>
    <w:p w14:paraId="780714CF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i/>
          <w:sz w:val="18"/>
          <w:szCs w:val="20"/>
          <w:lang w:eastAsia="nl-BE"/>
        </w:rPr>
        <w:t>pFi_080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GGCGTATACGCAATCGTCGGTGCCACCGGAATTGGAAAGAGCGCCGAAGCGAGCAAGTTG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120</w:t>
      </w:r>
    </w:p>
    <w:p w14:paraId="42B64668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65B7CB56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57008DFD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PBTS1_PCR       GGCGTATACGCAATCGTCGGTGCCACCGGAATTGGAAAGAGCGCCGAAGCGAGCAAGTTG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86</w:t>
      </w:r>
    </w:p>
    <w:p w14:paraId="4B540464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PBTS2_PCR       GGCGTATACGCAATCGTCGGTGCCACCGGAATTGGAAAGAGCGCCGAAGCGAGCAAGTTG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86</w:t>
      </w:r>
    </w:p>
    <w:p w14:paraId="7139563A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                                                           </w:t>
      </w:r>
    </w:p>
    <w:p w14:paraId="3FADF079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0EEF201C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i/>
          <w:sz w:val="18"/>
          <w:szCs w:val="20"/>
          <w:lang w:eastAsia="nl-BE"/>
        </w:rPr>
        <w:t>pFi_080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GCATTGAGTCACTCGGCTCCGATTGTTGTTGCCGACCGTATCCAGTGTTACTCCGATCTC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180</w:t>
      </w:r>
    </w:p>
    <w:p w14:paraId="06AF96F6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193F051B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21B396F5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PBTS1_PCR       GCATTGAGTCACTCGGCTCCGATTGTTGTTGCCGACCGTATCCAGTGTTACTCCGATCTC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146</w:t>
      </w:r>
    </w:p>
    <w:p w14:paraId="01B2E6AF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PBTS2_PCR       GCATTGAGTCACTCGGCTCCGATTGTTGTTGCCGACCGTATCCAGTGTTACTCCGATCTC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146</w:t>
      </w:r>
    </w:p>
    <w:p w14:paraId="47488B76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                                                           </w:t>
      </w:r>
    </w:p>
    <w:p w14:paraId="451AF713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36857024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i/>
          <w:sz w:val="18"/>
          <w:szCs w:val="20"/>
          <w:lang w:eastAsia="nl-BE"/>
        </w:rPr>
        <w:t>pFi_080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CTGGTCACCAGTGGTCGAGCGTTCGACGCGAAAGTGGAAGGGCTCAACCGCGTTTGGCTC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240</w:t>
      </w:r>
    </w:p>
    <w:p w14:paraId="382BDF8F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062C398F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69A8D6CC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PBTS1_PCR       CTGGTCACCAGTGGTCGAGCGTTCGACGCGAAAGTGGAAGGGCTCAACCGCGTTTGGCTC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206</w:t>
      </w:r>
    </w:p>
    <w:p w14:paraId="0D4544A0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PBTS2_PCR       CTGGTCACCAGTGGTCGAGCGTTCGACGCGAAAGTGGAAGGGCTCAACCGCGTTTGGCTC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206</w:t>
      </w:r>
    </w:p>
    <w:p w14:paraId="356672E9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                                                           </w:t>
      </w:r>
    </w:p>
    <w:p w14:paraId="365324BE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2EB56D88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i/>
          <w:sz w:val="18"/>
          <w:szCs w:val="20"/>
          <w:lang w:eastAsia="nl-BE"/>
        </w:rPr>
        <w:t>pFi_080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GACAACCGGACCATACATCAGGGCAACTTCGATCCGGACGAGGCCTTTGACCGGCTGATA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300</w:t>
      </w:r>
    </w:p>
    <w:p w14:paraId="0137D273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559149A9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41C3C7F7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PBTS1_PCR       GACAACCGGACCATACATCAGGGCAACTTCGATCCGGACGAGGCCTTTGACCGGCTGATA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266</w:t>
      </w:r>
    </w:p>
    <w:p w14:paraId="0EDB1F6E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PBTS2_PCR       GACAACCGGACCATACATCAGGGCAACTTCGATCCGGACGAGGCCTTTGACCGGCTGATA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266</w:t>
      </w:r>
    </w:p>
    <w:p w14:paraId="07518A7E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                                                           </w:t>
      </w:r>
    </w:p>
    <w:p w14:paraId="5E3ABAD8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379F1194" w14:textId="77777777" w:rsidR="000871C1" w:rsidRDefault="000871C1">
      <w:pPr>
        <w:spacing w:before="0" w:after="200" w:line="276" w:lineRule="auto"/>
        <w:rPr>
          <w:rFonts w:ascii="Courier New" w:eastAsia="Times New Roman" w:hAnsi="Courier New" w:cs="Courier New"/>
          <w:i/>
          <w:sz w:val="18"/>
          <w:szCs w:val="20"/>
          <w:lang w:eastAsia="nl-BE"/>
        </w:rPr>
      </w:pPr>
      <w:r>
        <w:rPr>
          <w:rFonts w:ascii="Courier New" w:eastAsia="Times New Roman" w:hAnsi="Courier New" w:cs="Courier New"/>
          <w:i/>
          <w:sz w:val="18"/>
          <w:szCs w:val="20"/>
          <w:lang w:eastAsia="nl-BE"/>
        </w:rPr>
        <w:br w:type="page"/>
      </w:r>
    </w:p>
    <w:p w14:paraId="0E1EDDB8" w14:textId="37579FED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i/>
          <w:sz w:val="18"/>
          <w:szCs w:val="20"/>
          <w:lang w:eastAsia="nl-BE"/>
        </w:rPr>
        <w:lastRenderedPageBreak/>
        <w:t>pFi_080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AAAGTACTGACCTCGTACGTTGATCGCGGCGAAGCGGTGGTAATGGAGGGCGGTTCGATA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360</w:t>
      </w:r>
    </w:p>
    <w:p w14:paraId="512C88E0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348BD995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74270BA8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PBTS1_PCR       AAAGTACTGACCTCGTACGTTGATCGCGGCGAAGCGGTGGTAATGGAGGGCGGTTCGATA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326</w:t>
      </w:r>
    </w:p>
    <w:p w14:paraId="18F726C4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PBTS2_PCR       AAAGTACTGACCTCGTACGTTGATCGCGGCGAAGCGGTGGTAATGGAGGGCGGTTCGATA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326</w:t>
      </w:r>
    </w:p>
    <w:p w14:paraId="5C96F50F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                                                           </w:t>
      </w:r>
    </w:p>
    <w:p w14:paraId="264421B5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1ECDEDC1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i/>
          <w:sz w:val="18"/>
          <w:szCs w:val="20"/>
          <w:lang w:eastAsia="nl-BE"/>
        </w:rPr>
        <w:t>pFi_080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TCGCTCATTCTTCGATTCGCGCAAACGATATCCAACCTACCGTTCCCAGCTGTCGTGAAT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420</w:t>
      </w:r>
    </w:p>
    <w:p w14:paraId="5D26C626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338C931F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PBTS2_qPCR      ------------------------------------------------------------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0</w:t>
      </w:r>
    </w:p>
    <w:p w14:paraId="32F4D4A5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PBTS1_PCR       TCGCTCATTCTTCGATTCGCGCAAACGATATCCAACCTACCGTTCCCAGCTGTCGTGAAT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386</w:t>
      </w:r>
    </w:p>
    <w:p w14:paraId="758E833F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PBTS2_PCR       TCGCTCATTCTTCGATTCGCGCAAACGATATCCAACCTACCGTTCCCAGCTGTCGTGAAT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386</w:t>
      </w:r>
    </w:p>
    <w:p w14:paraId="774E08C3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                                                           </w:t>
      </w:r>
    </w:p>
    <w:p w14:paraId="07B30ADE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7AB49B05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i/>
          <w:sz w:val="18"/>
          <w:szCs w:val="20"/>
          <w:lang w:eastAsia="nl-BE"/>
        </w:rPr>
        <w:t>pFi_080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GTTATGCCTATTCCTGATAGGCAACACTACTTTGCCCAGCAGTGCGCAAGGGCACGACAA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480</w:t>
      </w:r>
    </w:p>
    <w:p w14:paraId="7DAC0DBE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PBTS1_qPCR      ---------------------CAACACTACTTTGCCCAGCAGTGCGCAAGGGCACGACAA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39</w:t>
      </w:r>
    </w:p>
    <w:p w14:paraId="4C9826D6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PBTS2_qPCR      ---------------------CAACACTACTTTGCCCAGCAGTGCGCAAGGGCACGACAA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39</w:t>
      </w:r>
    </w:p>
    <w:p w14:paraId="0416C07B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PBTS1_PCR       GTTATGCCTATTCCTGATAGGCAACACTACTTTGCCCAGCAGTGCGCAAGGGCACGACAA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446</w:t>
      </w:r>
    </w:p>
    <w:p w14:paraId="77E2CEE6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PBTS2_PCR       GTTATGCCTATTCCTGATAGGCAACACTACTTTGCCCAGCAGTGCGCAAGGGCACGACAA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446</w:t>
      </w:r>
    </w:p>
    <w:p w14:paraId="532851CD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                     ***************************************</w:t>
      </w:r>
    </w:p>
    <w:p w14:paraId="4CD7163D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727D0A28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i/>
          <w:sz w:val="18"/>
          <w:szCs w:val="20"/>
          <w:lang w:eastAsia="nl-BE"/>
        </w:rPr>
        <w:t>pFi_080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ATGTTACGGGGAGATTCAACGGGCAGGAATTTACTCACCGAACTGGCGGAAGCGTGGGTT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540</w:t>
      </w:r>
    </w:p>
    <w:p w14:paraId="41FBA53B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PBTS1_qPCR      ATGTTACGGGGAGATTCAACGGGCAGGAATTTACTCACCGAACTGGCGGAAGCGTGGGTT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99</w:t>
      </w:r>
    </w:p>
    <w:p w14:paraId="6DFE9648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PBTS2_qPCR      ATGTTACGGGGAGATTCAACGGGCAGGAATTTACTCACCGAACTGGCGGAAGCGTGGGTT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99</w:t>
      </w:r>
    </w:p>
    <w:p w14:paraId="5AD83DCB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PBTS1_PCR       ATGTTACGGGGAGATTCAACGGGCAGGAATTTACTCACCGAACTGGCGGAAGCGTGGGTT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506</w:t>
      </w:r>
    </w:p>
    <w:p w14:paraId="34C7757B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PBTS2_PCR       ATGTTACGGGGAGATTCAACGGGCAGGAATTTACTCACCGAACTGGCGGAAGCGTGGGTT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506</w:t>
      </w:r>
    </w:p>
    <w:p w14:paraId="62F2B644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************************************************************</w:t>
      </w:r>
    </w:p>
    <w:p w14:paraId="14472C97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09866730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i/>
          <w:sz w:val="18"/>
          <w:szCs w:val="20"/>
          <w:lang w:eastAsia="nl-BE"/>
        </w:rPr>
        <w:t>pFi_080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CTAGGCGATCAGCACAACTTCATAGCCTCGGTTGCGGGTCTGGACTGTGTACTCGACTGG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600</w:t>
      </w:r>
    </w:p>
    <w:p w14:paraId="0431571C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PBTS1_qPCR      CTAGGCGATCAGCACAACTTCATAGCCTCGGTTGCGGGTCTGGACTGTGTACTCGACTGG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159</w:t>
      </w:r>
    </w:p>
    <w:p w14:paraId="73E78943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PBTS2_qPCR      CTAGGCGATCAGCACAACTTCATAGCCTCGGTTGCGGGTCTGGACTGTGTACTCGACTGG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159</w:t>
      </w:r>
    </w:p>
    <w:p w14:paraId="1489C31B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PBTS1_PCR       CTAGGCGATCAGCACAACTTCATAGCCTCGGTTGCGGGTCTGGACTGTGTACTCGACTGG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566</w:t>
      </w:r>
    </w:p>
    <w:p w14:paraId="040EAEB7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PBTS2_PCR       CTAGGCGATCAGCACAACTTCATAGCCTCGGTTGCGGGTCTGGACTGTGTACTCGACTGG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566</w:t>
      </w:r>
    </w:p>
    <w:p w14:paraId="42515608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************************************************************</w:t>
      </w:r>
    </w:p>
    <w:p w14:paraId="455E498C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4D385521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i/>
          <w:sz w:val="18"/>
          <w:szCs w:val="20"/>
          <w:lang w:eastAsia="nl-BE"/>
        </w:rPr>
        <w:t>pFi_080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TGCGCCACGCATTCCGTAACACCAGAGGAGTTGGCCAACCGAGACCTCACCACGGAGGTG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660</w:t>
      </w:r>
    </w:p>
    <w:p w14:paraId="0526A198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PBTS1_qPCR      TGCGCCACGCATTCCGTAACACCAGAGGAGTTGGCC------------------------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195</w:t>
      </w:r>
    </w:p>
    <w:p w14:paraId="3611E616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PBTS2_qPCR      TGCGCCACGCATTCCGTAACACCAGAGGAGTTGGCC------------------------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195</w:t>
      </w:r>
    </w:p>
    <w:p w14:paraId="67B4B7BA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PBTS1_PCR       TGCGCCACGCATTCCGTAACACCAGAGAAGTTTGGC------------------------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602</w:t>
      </w:r>
    </w:p>
    <w:p w14:paraId="1AF93D54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>PBTS2_PCR       TGCGCCACGCATTCCGTAACACCAGAGAAAGTTGGC------------------------</w:t>
      </w: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ab/>
        <w:t>602</w:t>
      </w:r>
    </w:p>
    <w:p w14:paraId="66B2826D" w14:textId="77777777" w:rsidR="000871C1" w:rsidRPr="00EA553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  <w:r w:rsidRPr="00EA553D">
        <w:rPr>
          <w:rFonts w:ascii="Courier New" w:eastAsia="Times New Roman" w:hAnsi="Courier New" w:cs="Courier New"/>
          <w:sz w:val="18"/>
          <w:szCs w:val="20"/>
          <w:lang w:eastAsia="nl-BE"/>
        </w:rPr>
        <w:t xml:space="preserve">                *************************** *  * * *                        </w:t>
      </w:r>
    </w:p>
    <w:p w14:paraId="6942714D" w14:textId="77777777" w:rsidR="000871C1" w:rsidRPr="00806B4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eastAsia="Times New Roman" w:cs="Times New Roman"/>
          <w:lang w:eastAsia="nl-BE"/>
        </w:rPr>
      </w:pPr>
    </w:p>
    <w:p w14:paraId="350191C8" w14:textId="77777777" w:rsidR="000871C1" w:rsidRPr="00806B4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rFonts w:eastAsia="Times New Roman" w:cs="Times New Roman"/>
          <w:lang w:eastAsia="nl-BE"/>
        </w:rPr>
      </w:pPr>
      <w:r w:rsidRPr="00761E77">
        <w:rPr>
          <w:rFonts w:eastAsia="Times New Roman" w:cs="Times New Roman"/>
          <w:b/>
          <w:lang w:eastAsia="nl-BE"/>
        </w:rPr>
        <w:t>(D)</w:t>
      </w:r>
      <w:r w:rsidRPr="00806B4D">
        <w:rPr>
          <w:rFonts w:eastAsia="Times New Roman" w:cs="Times New Roman"/>
          <w:lang w:eastAsia="nl-BE"/>
        </w:rPr>
        <w:t xml:space="preserve"> Alignment of the </w:t>
      </w:r>
      <w:proofErr w:type="spellStart"/>
      <w:r w:rsidRPr="00D86FC5">
        <w:rPr>
          <w:rFonts w:eastAsia="Times New Roman" w:cs="Times New Roman"/>
          <w:i/>
          <w:lang w:eastAsia="nl-BE"/>
        </w:rPr>
        <w:t>fasC</w:t>
      </w:r>
      <w:proofErr w:type="spellEnd"/>
      <w:r>
        <w:rPr>
          <w:rFonts w:eastAsia="Times New Roman" w:cs="Times New Roman"/>
          <w:lang w:eastAsia="nl-BE"/>
        </w:rPr>
        <w:t xml:space="preserve"> </w:t>
      </w:r>
      <w:r w:rsidRPr="00806B4D">
        <w:rPr>
          <w:rFonts w:eastAsia="Times New Roman" w:cs="Times New Roman"/>
          <w:lang w:eastAsia="nl-BE"/>
        </w:rPr>
        <w:t xml:space="preserve">qPCR products generated with the </w:t>
      </w:r>
      <w:proofErr w:type="spellStart"/>
      <w:r w:rsidRPr="00806B4D">
        <w:rPr>
          <w:rFonts w:eastAsia="Times New Roman" w:cs="Times New Roman"/>
          <w:i/>
          <w:lang w:eastAsia="nl-BE"/>
        </w:rPr>
        <w:t>fasD</w:t>
      </w:r>
      <w:proofErr w:type="spellEnd"/>
      <w:r w:rsidRPr="00806B4D">
        <w:rPr>
          <w:rFonts w:eastAsia="Times New Roman" w:cs="Times New Roman"/>
          <w:lang w:eastAsia="nl-BE"/>
        </w:rPr>
        <w:t xml:space="preserve">-PJ primers on </w:t>
      </w:r>
      <w:proofErr w:type="spellStart"/>
      <w:r w:rsidRPr="00806B4D">
        <w:rPr>
          <w:rFonts w:eastAsia="Times New Roman" w:cs="Times New Roman"/>
          <w:lang w:eastAsia="nl-BE"/>
        </w:rPr>
        <w:t>gDNA</w:t>
      </w:r>
      <w:proofErr w:type="spellEnd"/>
      <w:r w:rsidRPr="00806B4D">
        <w:rPr>
          <w:rFonts w:eastAsia="Times New Roman" w:cs="Times New Roman"/>
          <w:lang w:eastAsia="nl-BE"/>
        </w:rPr>
        <w:t xml:space="preserve"> of PBTS1 and PBTS2 with </w:t>
      </w:r>
      <w:proofErr w:type="spellStart"/>
      <w:r w:rsidRPr="00806B4D">
        <w:rPr>
          <w:rFonts w:eastAsia="Times New Roman" w:cs="Times New Roman"/>
          <w:i/>
          <w:lang w:eastAsia="nl-BE"/>
        </w:rPr>
        <w:t>fasC</w:t>
      </w:r>
      <w:proofErr w:type="spellEnd"/>
      <w:r w:rsidRPr="00806B4D">
        <w:rPr>
          <w:rFonts w:eastAsia="Times New Roman" w:cs="Times New Roman"/>
          <w:lang w:eastAsia="nl-BE"/>
        </w:rPr>
        <w:t xml:space="preserve"> (</w:t>
      </w:r>
      <w:r w:rsidRPr="0045591C">
        <w:rPr>
          <w:rFonts w:eastAsia="Times New Roman" w:cs="Times New Roman"/>
          <w:i/>
          <w:lang w:eastAsia="nl-BE"/>
        </w:rPr>
        <w:t>pFi_079</w:t>
      </w:r>
      <w:r w:rsidRPr="00F3229F">
        <w:rPr>
          <w:rFonts w:eastAsia="Times New Roman" w:cs="Times New Roman"/>
          <w:lang w:eastAsia="nl-BE"/>
        </w:rPr>
        <w:t xml:space="preserve">; </w:t>
      </w:r>
      <w:r w:rsidRPr="00F3229F">
        <w:rPr>
          <w:rFonts w:cs="Times New Roman"/>
        </w:rPr>
        <w:t>JN093097</w:t>
      </w:r>
      <w:r w:rsidRPr="00806B4D">
        <w:rPr>
          <w:rFonts w:eastAsia="Times New Roman" w:cs="Times New Roman"/>
          <w:lang w:eastAsia="nl-BE"/>
        </w:rPr>
        <w:t>) of pFiD188</w:t>
      </w:r>
    </w:p>
    <w:p w14:paraId="18427455" w14:textId="77777777" w:rsidR="000871C1" w:rsidRPr="00806B4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eastAsia="Times New Roman" w:hAnsi="Courier New" w:cs="Courier New"/>
          <w:sz w:val="18"/>
          <w:szCs w:val="20"/>
          <w:lang w:eastAsia="nl-BE"/>
        </w:rPr>
      </w:pPr>
    </w:p>
    <w:p w14:paraId="4875B014" w14:textId="77777777" w:rsidR="000871C1" w:rsidRPr="00023792" w:rsidRDefault="000871C1" w:rsidP="000871C1">
      <w:pPr>
        <w:pStyle w:val="HTML-voorafopgemaakt"/>
        <w:rPr>
          <w:sz w:val="18"/>
          <w:lang w:val="en-US"/>
        </w:rPr>
      </w:pPr>
      <w:r w:rsidRPr="00CE566A">
        <w:rPr>
          <w:i/>
          <w:sz w:val="18"/>
          <w:lang w:val="en-US"/>
        </w:rPr>
        <w:t>fasC</w:t>
      </w:r>
      <w:r w:rsidRPr="00023792">
        <w:rPr>
          <w:sz w:val="18"/>
          <w:lang w:val="en-US"/>
        </w:rPr>
        <w:t>_PBTS1      -------------------------------------------CGGTTGAGTTCGCCTTC</w:t>
      </w:r>
      <w:r w:rsidRPr="00023792">
        <w:rPr>
          <w:sz w:val="18"/>
          <w:lang w:val="en-US"/>
        </w:rPr>
        <w:tab/>
        <w:t>17</w:t>
      </w:r>
    </w:p>
    <w:p w14:paraId="65F0C8E1" w14:textId="77777777" w:rsidR="000871C1" w:rsidRPr="00023792" w:rsidRDefault="000871C1" w:rsidP="000871C1">
      <w:pPr>
        <w:pStyle w:val="HTML-voorafopgemaakt"/>
        <w:rPr>
          <w:sz w:val="18"/>
          <w:lang w:val="en-US"/>
        </w:rPr>
      </w:pPr>
      <w:r w:rsidRPr="00CE566A">
        <w:rPr>
          <w:i/>
          <w:sz w:val="18"/>
          <w:lang w:val="en-US"/>
        </w:rPr>
        <w:t>fasC</w:t>
      </w:r>
      <w:r w:rsidRPr="00023792">
        <w:rPr>
          <w:sz w:val="18"/>
          <w:lang w:val="en-US"/>
        </w:rPr>
        <w:t>_D188       GATGTCGGCGCAGTCCTGGTCAGTTGGGGAGCCTCCTACGACTTGTCGGAGTTCGCCTTC</w:t>
      </w:r>
      <w:r w:rsidRPr="00023792">
        <w:rPr>
          <w:sz w:val="18"/>
          <w:lang w:val="en-US"/>
        </w:rPr>
        <w:tab/>
        <w:t>180</w:t>
      </w:r>
    </w:p>
    <w:p w14:paraId="615742DE" w14:textId="77777777" w:rsidR="000871C1" w:rsidRPr="00023792" w:rsidRDefault="000871C1" w:rsidP="000871C1">
      <w:pPr>
        <w:pStyle w:val="HTML-voorafopgemaakt"/>
        <w:rPr>
          <w:sz w:val="18"/>
          <w:lang w:val="en-US"/>
        </w:rPr>
      </w:pPr>
      <w:r w:rsidRPr="00CE566A">
        <w:rPr>
          <w:i/>
          <w:sz w:val="18"/>
          <w:lang w:val="en-US"/>
        </w:rPr>
        <w:t>fasC</w:t>
      </w:r>
      <w:r w:rsidRPr="00023792">
        <w:rPr>
          <w:sz w:val="18"/>
          <w:lang w:val="en-US"/>
        </w:rPr>
        <w:t>_PBTS2      ------------------------------------------------GAGTTCGCCTTC</w:t>
      </w:r>
      <w:r w:rsidRPr="00023792">
        <w:rPr>
          <w:sz w:val="18"/>
          <w:lang w:val="en-US"/>
        </w:rPr>
        <w:tab/>
        <w:t>12</w:t>
      </w:r>
    </w:p>
    <w:p w14:paraId="6BAD2466" w14:textId="77777777" w:rsidR="000871C1" w:rsidRPr="00023792" w:rsidRDefault="000871C1" w:rsidP="000871C1">
      <w:pPr>
        <w:pStyle w:val="HTML-voorafopgemaakt"/>
        <w:rPr>
          <w:sz w:val="18"/>
          <w:lang w:val="en-US"/>
        </w:rPr>
      </w:pPr>
      <w:r w:rsidRPr="00023792">
        <w:rPr>
          <w:sz w:val="18"/>
          <w:lang w:val="en-US"/>
        </w:rPr>
        <w:t xml:space="preserve">                                                                ************</w:t>
      </w:r>
    </w:p>
    <w:p w14:paraId="6C5A5084" w14:textId="77777777" w:rsidR="000871C1" w:rsidRPr="00023792" w:rsidRDefault="000871C1" w:rsidP="000871C1">
      <w:pPr>
        <w:pStyle w:val="HTML-voorafopgemaakt"/>
        <w:rPr>
          <w:sz w:val="18"/>
          <w:lang w:val="en-US"/>
        </w:rPr>
      </w:pPr>
    </w:p>
    <w:p w14:paraId="5FCFD4B5" w14:textId="77777777" w:rsidR="000871C1" w:rsidRPr="00023792" w:rsidRDefault="000871C1" w:rsidP="000871C1">
      <w:pPr>
        <w:pStyle w:val="HTML-voorafopgemaakt"/>
        <w:rPr>
          <w:sz w:val="18"/>
          <w:lang w:val="en-US"/>
        </w:rPr>
      </w:pPr>
      <w:r w:rsidRPr="00CE566A">
        <w:rPr>
          <w:i/>
          <w:sz w:val="18"/>
          <w:lang w:val="en-US"/>
        </w:rPr>
        <w:t>fasC</w:t>
      </w:r>
      <w:r w:rsidRPr="00023792">
        <w:rPr>
          <w:sz w:val="18"/>
          <w:lang w:val="en-US"/>
        </w:rPr>
        <w:t>_PBTS1      TCCCATTTCACCCCGGGCGATATCACCGTCATCGATTCGATGCCCAACTGGACAGTTCAC</w:t>
      </w:r>
      <w:r w:rsidRPr="00023792">
        <w:rPr>
          <w:sz w:val="18"/>
          <w:lang w:val="en-US"/>
        </w:rPr>
        <w:tab/>
        <w:t>77</w:t>
      </w:r>
    </w:p>
    <w:p w14:paraId="43200E3A" w14:textId="77777777" w:rsidR="000871C1" w:rsidRPr="00023792" w:rsidRDefault="000871C1" w:rsidP="000871C1">
      <w:pPr>
        <w:pStyle w:val="HTML-voorafopgemaakt"/>
        <w:rPr>
          <w:sz w:val="18"/>
          <w:lang w:val="en-US"/>
        </w:rPr>
      </w:pPr>
      <w:r w:rsidRPr="00CE566A">
        <w:rPr>
          <w:i/>
          <w:sz w:val="18"/>
          <w:lang w:val="en-US"/>
        </w:rPr>
        <w:t>fasC</w:t>
      </w:r>
      <w:r w:rsidRPr="00023792">
        <w:rPr>
          <w:sz w:val="18"/>
          <w:lang w:val="en-US"/>
        </w:rPr>
        <w:t>_D188       TCCCATTTCACCCCGGGCGATATCACCGTCATCGATTCGATGCCCAACTGGACAGTTCAC</w:t>
      </w:r>
      <w:r w:rsidRPr="00023792">
        <w:rPr>
          <w:sz w:val="18"/>
          <w:lang w:val="en-US"/>
        </w:rPr>
        <w:tab/>
        <w:t>240</w:t>
      </w:r>
    </w:p>
    <w:p w14:paraId="3FCEA52E" w14:textId="77777777" w:rsidR="000871C1" w:rsidRPr="00023792" w:rsidRDefault="000871C1" w:rsidP="000871C1">
      <w:pPr>
        <w:pStyle w:val="HTML-voorafopgemaakt"/>
        <w:rPr>
          <w:sz w:val="18"/>
          <w:lang w:val="en-US"/>
        </w:rPr>
      </w:pPr>
      <w:r w:rsidRPr="00CE566A">
        <w:rPr>
          <w:i/>
          <w:sz w:val="18"/>
          <w:lang w:val="en-US"/>
        </w:rPr>
        <w:t>fas</w:t>
      </w:r>
      <w:r>
        <w:rPr>
          <w:i/>
          <w:sz w:val="18"/>
          <w:lang w:val="en-US"/>
        </w:rPr>
        <w:t>C</w:t>
      </w:r>
      <w:r w:rsidRPr="00023792">
        <w:rPr>
          <w:sz w:val="18"/>
          <w:lang w:val="en-US"/>
        </w:rPr>
        <w:t>_PBTS2      TCCCATTTCACCCCGGGCGATATCACCGTCATCGATTCGATGCCCAACTGGACAGTTCAC</w:t>
      </w:r>
      <w:r w:rsidRPr="00023792">
        <w:rPr>
          <w:sz w:val="18"/>
          <w:lang w:val="en-US"/>
        </w:rPr>
        <w:tab/>
        <w:t>72</w:t>
      </w:r>
    </w:p>
    <w:p w14:paraId="75A3B4F1" w14:textId="77777777" w:rsidR="000871C1" w:rsidRPr="00023792" w:rsidRDefault="000871C1" w:rsidP="000871C1">
      <w:pPr>
        <w:pStyle w:val="HTML-voorafopgemaakt"/>
        <w:rPr>
          <w:sz w:val="18"/>
          <w:lang w:val="en-US"/>
        </w:rPr>
      </w:pPr>
      <w:r w:rsidRPr="00023792">
        <w:rPr>
          <w:sz w:val="18"/>
          <w:lang w:val="en-US"/>
        </w:rPr>
        <w:t xml:space="preserve">                ************************************************************</w:t>
      </w:r>
    </w:p>
    <w:p w14:paraId="24617C96" w14:textId="77777777" w:rsidR="000871C1" w:rsidRPr="00023792" w:rsidRDefault="000871C1" w:rsidP="000871C1">
      <w:pPr>
        <w:pStyle w:val="HTML-voorafopgemaakt"/>
        <w:rPr>
          <w:sz w:val="18"/>
          <w:lang w:val="en-US"/>
        </w:rPr>
      </w:pPr>
    </w:p>
    <w:p w14:paraId="4AF543DC" w14:textId="77777777" w:rsidR="000871C1" w:rsidRPr="00023792" w:rsidRDefault="000871C1" w:rsidP="000871C1">
      <w:pPr>
        <w:pStyle w:val="HTML-voorafopgemaakt"/>
        <w:rPr>
          <w:sz w:val="18"/>
          <w:lang w:val="en-US"/>
        </w:rPr>
      </w:pPr>
      <w:r w:rsidRPr="00CE566A">
        <w:rPr>
          <w:i/>
          <w:sz w:val="18"/>
          <w:lang w:val="en-US"/>
        </w:rPr>
        <w:t>fasC</w:t>
      </w:r>
      <w:r w:rsidRPr="00023792">
        <w:rPr>
          <w:sz w:val="18"/>
          <w:lang w:val="en-US"/>
        </w:rPr>
        <w:t>_PBTS1      GTGCCAGGCCATCCACAGGAGGCCGCCGATCTTCTCCTCGAATCGCTACCAGGCGATGGA</w:t>
      </w:r>
      <w:r w:rsidRPr="00023792">
        <w:rPr>
          <w:sz w:val="18"/>
          <w:lang w:val="en-US"/>
        </w:rPr>
        <w:tab/>
        <w:t>137</w:t>
      </w:r>
    </w:p>
    <w:p w14:paraId="3E391FB2" w14:textId="77777777" w:rsidR="000871C1" w:rsidRPr="00023792" w:rsidRDefault="000871C1" w:rsidP="000871C1">
      <w:pPr>
        <w:pStyle w:val="HTML-voorafopgemaakt"/>
        <w:rPr>
          <w:sz w:val="18"/>
          <w:lang w:val="en-US"/>
        </w:rPr>
      </w:pPr>
      <w:r w:rsidRPr="00CE566A">
        <w:rPr>
          <w:i/>
          <w:sz w:val="18"/>
          <w:lang w:val="en-US"/>
        </w:rPr>
        <w:t>fasC</w:t>
      </w:r>
      <w:r w:rsidRPr="00023792">
        <w:rPr>
          <w:sz w:val="18"/>
          <w:lang w:val="en-US"/>
        </w:rPr>
        <w:t>_D188       GTGCCAGGCCATCCACAGGAGGCCGCCGATCTTCTCCTCGAATCGCTACCAGGCGATGGA</w:t>
      </w:r>
      <w:r w:rsidRPr="00023792">
        <w:rPr>
          <w:sz w:val="18"/>
          <w:lang w:val="en-US"/>
        </w:rPr>
        <w:tab/>
        <w:t>300</w:t>
      </w:r>
    </w:p>
    <w:p w14:paraId="3081C229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fasC</w:t>
      </w:r>
      <w:r w:rsidRPr="00FD6B04">
        <w:rPr>
          <w:sz w:val="18"/>
          <w:lang w:val="en-US"/>
        </w:rPr>
        <w:t>_PBTS2      GTGCCAGGCCATCCACAGGAGGCCGCCGATCTTCTCCTCGAATCGCTACCAGGCGATGGA</w:t>
      </w:r>
      <w:r w:rsidRPr="00FD6B04">
        <w:rPr>
          <w:sz w:val="18"/>
          <w:lang w:val="en-US"/>
        </w:rPr>
        <w:tab/>
        <w:t>132</w:t>
      </w:r>
    </w:p>
    <w:p w14:paraId="7D027835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sz w:val="18"/>
          <w:lang w:val="en-US"/>
        </w:rPr>
        <w:t xml:space="preserve">                ************************************************************</w:t>
      </w:r>
    </w:p>
    <w:p w14:paraId="62CA76DF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</w:p>
    <w:p w14:paraId="71C3CDB9" w14:textId="77777777" w:rsidR="000871C1" w:rsidRDefault="000871C1">
      <w:pPr>
        <w:spacing w:before="0" w:after="200" w:line="276" w:lineRule="auto"/>
        <w:rPr>
          <w:rFonts w:ascii="Courier New" w:eastAsia="Times New Roman" w:hAnsi="Courier New" w:cs="Courier New"/>
          <w:i/>
          <w:sz w:val="18"/>
          <w:szCs w:val="20"/>
          <w:lang w:eastAsia="nl-BE"/>
        </w:rPr>
      </w:pPr>
      <w:r>
        <w:rPr>
          <w:i/>
          <w:sz w:val="18"/>
        </w:rPr>
        <w:br w:type="page"/>
      </w:r>
    </w:p>
    <w:p w14:paraId="0C3F3F54" w14:textId="6C72235E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lastRenderedPageBreak/>
        <w:t>fasC</w:t>
      </w:r>
      <w:r w:rsidRPr="00FD6B04">
        <w:rPr>
          <w:sz w:val="18"/>
          <w:lang w:val="en-US"/>
        </w:rPr>
        <w:t>_PBTS1      CGGGTCTACCTACGGCTGTCGAGTCAGGTCAACCGTTACCCCCATGCGGTCCGAGGGACA</w:t>
      </w:r>
      <w:r w:rsidRPr="00FD6B04">
        <w:rPr>
          <w:sz w:val="18"/>
          <w:lang w:val="en-US"/>
        </w:rPr>
        <w:tab/>
        <w:t>197</w:t>
      </w:r>
    </w:p>
    <w:p w14:paraId="716D25B8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fasC</w:t>
      </w:r>
      <w:r w:rsidRPr="00FD6B04">
        <w:rPr>
          <w:sz w:val="18"/>
          <w:lang w:val="en-US"/>
        </w:rPr>
        <w:t>_D188       CGGGTCTACCTACGGCTGTCGAGTCAGGTCAACCGTTACCCCCATGCGGTCCGAGGGACA</w:t>
      </w:r>
      <w:r w:rsidRPr="00FD6B04">
        <w:rPr>
          <w:sz w:val="18"/>
          <w:lang w:val="en-US"/>
        </w:rPr>
        <w:tab/>
        <w:t>360</w:t>
      </w:r>
    </w:p>
    <w:p w14:paraId="034D0A7E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fasC</w:t>
      </w:r>
      <w:r w:rsidRPr="00FD6B04">
        <w:rPr>
          <w:sz w:val="18"/>
          <w:lang w:val="en-US"/>
        </w:rPr>
        <w:t>_PBTS2      CGGGTCTACCTACGGCTGTCGAGTCAGGTCAACCGTTACCCCCATGCGGTCCGAGGGACA</w:t>
      </w:r>
      <w:r w:rsidRPr="00FD6B04">
        <w:rPr>
          <w:sz w:val="18"/>
          <w:lang w:val="en-US"/>
        </w:rPr>
        <w:tab/>
        <w:t>192</w:t>
      </w:r>
    </w:p>
    <w:p w14:paraId="3D9846FC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sz w:val="18"/>
          <w:lang w:val="en-US"/>
        </w:rPr>
        <w:t xml:space="preserve">                ************************************************************</w:t>
      </w:r>
    </w:p>
    <w:p w14:paraId="15E808C5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</w:p>
    <w:p w14:paraId="01A5222C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fasC</w:t>
      </w:r>
      <w:r w:rsidRPr="00FD6B04">
        <w:rPr>
          <w:sz w:val="18"/>
          <w:lang w:val="en-US"/>
        </w:rPr>
        <w:t>_PBTS1      TCGTTCACACCTATCAAGTACGGCACCCGCGGAGTCGTCCTCGCAGTCGGGCCCTGTTTA</w:t>
      </w:r>
      <w:r w:rsidRPr="00FD6B04">
        <w:rPr>
          <w:sz w:val="18"/>
          <w:lang w:val="en-US"/>
        </w:rPr>
        <w:tab/>
        <w:t>257</w:t>
      </w:r>
    </w:p>
    <w:p w14:paraId="371C92BB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fasC</w:t>
      </w:r>
      <w:r w:rsidRPr="00FD6B04">
        <w:rPr>
          <w:sz w:val="18"/>
          <w:lang w:val="en-US"/>
        </w:rPr>
        <w:t>_D188       TCGTTCACACCTATCAAGTACGGCACCCGCGGAGTCGTCCTCGCAGTCGGGCCCTGTTTA</w:t>
      </w:r>
      <w:r w:rsidRPr="00FD6B04">
        <w:rPr>
          <w:sz w:val="18"/>
          <w:lang w:val="en-US"/>
        </w:rPr>
        <w:tab/>
        <w:t>420</w:t>
      </w:r>
    </w:p>
    <w:p w14:paraId="5E35D1DF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fasC</w:t>
      </w:r>
      <w:r w:rsidRPr="00FD6B04">
        <w:rPr>
          <w:sz w:val="18"/>
          <w:lang w:val="en-US"/>
        </w:rPr>
        <w:t>_PBTS2      TCGTTCACACCTATCAAGTACGGCACCCGCGGAGTCGTCCTCGCAGTCGGGCCCTGTTTA</w:t>
      </w:r>
      <w:r w:rsidRPr="00FD6B04">
        <w:rPr>
          <w:sz w:val="18"/>
          <w:lang w:val="en-US"/>
        </w:rPr>
        <w:tab/>
        <w:t>252</w:t>
      </w:r>
    </w:p>
    <w:p w14:paraId="51C13752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sz w:val="18"/>
          <w:lang w:val="en-US"/>
        </w:rPr>
        <w:t xml:space="preserve">                ************************************************************</w:t>
      </w:r>
    </w:p>
    <w:p w14:paraId="7C74206C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</w:p>
    <w:p w14:paraId="0E0CD50F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fasC</w:t>
      </w:r>
      <w:r w:rsidRPr="00FD6B04">
        <w:rPr>
          <w:sz w:val="18"/>
          <w:lang w:val="en-US"/>
        </w:rPr>
        <w:t>_PBTS1      GATGCGGTGCTGTCG---------------------------------------------</w:t>
      </w:r>
      <w:r w:rsidRPr="00FD6B04">
        <w:rPr>
          <w:sz w:val="18"/>
          <w:lang w:val="en-US"/>
        </w:rPr>
        <w:tab/>
        <w:t>272</w:t>
      </w:r>
    </w:p>
    <w:p w14:paraId="1D5663D0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fasC</w:t>
      </w:r>
      <w:r w:rsidRPr="00FD6B04">
        <w:rPr>
          <w:sz w:val="18"/>
          <w:lang w:val="en-US"/>
        </w:rPr>
        <w:t>_D188       GATGCGGTGCTGTCGGCAACCTCCATGCTCGACGTAACCATCCTCTACGCGGCGACGATT</w:t>
      </w:r>
      <w:r w:rsidRPr="00FD6B04">
        <w:rPr>
          <w:sz w:val="18"/>
          <w:lang w:val="en-US"/>
        </w:rPr>
        <w:tab/>
        <w:t>480</w:t>
      </w:r>
    </w:p>
    <w:p w14:paraId="163FE15B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fasC</w:t>
      </w:r>
      <w:r w:rsidRPr="00FD6B04">
        <w:rPr>
          <w:sz w:val="18"/>
          <w:lang w:val="en-US"/>
        </w:rPr>
        <w:t>_PBTS2      GATGCGGTGCTGTCG---------------------------------------------</w:t>
      </w:r>
      <w:r w:rsidRPr="00FD6B04">
        <w:rPr>
          <w:sz w:val="18"/>
          <w:lang w:val="en-US"/>
        </w:rPr>
        <w:tab/>
        <w:t>267</w:t>
      </w:r>
    </w:p>
    <w:p w14:paraId="2BB51BC7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sz w:val="18"/>
          <w:lang w:val="en-US"/>
        </w:rPr>
        <w:t xml:space="preserve">                ***************                                             </w:t>
      </w:r>
    </w:p>
    <w:p w14:paraId="78E58869" w14:textId="7FB826B8" w:rsidR="000871C1" w:rsidRDefault="000871C1" w:rsidP="000871C1">
      <w:pPr>
        <w:spacing w:before="0" w:after="0"/>
        <w:rPr>
          <w:rFonts w:eastAsia="Times New Roman" w:cs="Times New Roman"/>
          <w:b/>
          <w:lang w:eastAsia="nl-BE"/>
        </w:rPr>
      </w:pPr>
    </w:p>
    <w:p w14:paraId="18AF1B95" w14:textId="77777777" w:rsidR="000871C1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rFonts w:eastAsia="Times New Roman" w:cs="Times New Roman"/>
          <w:lang w:eastAsia="nl-BE"/>
        </w:rPr>
      </w:pPr>
      <w:r w:rsidRPr="00761E77">
        <w:rPr>
          <w:rFonts w:eastAsia="Times New Roman" w:cs="Times New Roman"/>
          <w:b/>
          <w:lang w:eastAsia="nl-BE"/>
        </w:rPr>
        <w:t>(E)</w:t>
      </w:r>
      <w:r w:rsidRPr="00806B4D">
        <w:rPr>
          <w:rFonts w:eastAsia="Times New Roman" w:cs="Times New Roman"/>
          <w:lang w:eastAsia="nl-BE"/>
        </w:rPr>
        <w:t xml:space="preserve"> Alignment of the qPCR products generated with the </w:t>
      </w:r>
      <w:proofErr w:type="spellStart"/>
      <w:r w:rsidRPr="00806B4D">
        <w:rPr>
          <w:rFonts w:eastAsia="Times New Roman" w:cs="Times New Roman"/>
          <w:i/>
          <w:lang w:eastAsia="nl-BE"/>
        </w:rPr>
        <w:t>fas</w:t>
      </w:r>
      <w:r>
        <w:rPr>
          <w:rFonts w:eastAsia="Times New Roman" w:cs="Times New Roman"/>
          <w:i/>
          <w:lang w:eastAsia="nl-BE"/>
        </w:rPr>
        <w:t>E</w:t>
      </w:r>
      <w:proofErr w:type="spellEnd"/>
      <w:r w:rsidRPr="00806B4D">
        <w:rPr>
          <w:rFonts w:eastAsia="Times New Roman" w:cs="Times New Roman"/>
          <w:lang w:eastAsia="nl-BE"/>
        </w:rPr>
        <w:t xml:space="preserve">-PJ primers on </w:t>
      </w:r>
      <w:proofErr w:type="spellStart"/>
      <w:r w:rsidRPr="00806B4D">
        <w:rPr>
          <w:rFonts w:eastAsia="Times New Roman" w:cs="Times New Roman"/>
          <w:lang w:eastAsia="nl-BE"/>
        </w:rPr>
        <w:t>gDNA</w:t>
      </w:r>
      <w:proofErr w:type="spellEnd"/>
      <w:r w:rsidRPr="00806B4D">
        <w:rPr>
          <w:rFonts w:eastAsia="Times New Roman" w:cs="Times New Roman"/>
          <w:lang w:eastAsia="nl-BE"/>
        </w:rPr>
        <w:t xml:space="preserve"> of PBTS1 and PBTS2 with </w:t>
      </w:r>
      <w:proofErr w:type="spellStart"/>
      <w:r>
        <w:rPr>
          <w:rFonts w:eastAsia="Times New Roman" w:cs="Times New Roman"/>
          <w:i/>
          <w:lang w:eastAsia="nl-BE"/>
        </w:rPr>
        <w:t>fasE</w:t>
      </w:r>
      <w:proofErr w:type="spellEnd"/>
      <w:r>
        <w:rPr>
          <w:rFonts w:eastAsia="Times New Roman" w:cs="Times New Roman"/>
          <w:i/>
          <w:lang w:eastAsia="nl-BE"/>
        </w:rPr>
        <w:t xml:space="preserve"> </w:t>
      </w:r>
      <w:r w:rsidRPr="00806B4D">
        <w:rPr>
          <w:rFonts w:eastAsia="Times New Roman" w:cs="Times New Roman"/>
          <w:lang w:eastAsia="nl-BE"/>
        </w:rPr>
        <w:t>(</w:t>
      </w:r>
      <w:r w:rsidRPr="0045591C">
        <w:rPr>
          <w:rFonts w:eastAsia="Times New Roman" w:cs="Times New Roman"/>
          <w:i/>
          <w:lang w:eastAsia="nl-BE"/>
        </w:rPr>
        <w:t>pFi_081</w:t>
      </w:r>
      <w:r w:rsidRPr="00F3229F">
        <w:rPr>
          <w:rFonts w:eastAsia="Times New Roman" w:cs="Times New Roman"/>
          <w:lang w:eastAsia="nl-BE"/>
        </w:rPr>
        <w:t xml:space="preserve">; </w:t>
      </w:r>
      <w:r w:rsidRPr="00F3229F">
        <w:rPr>
          <w:rFonts w:cs="Times New Roman"/>
        </w:rPr>
        <w:t>JN093097</w:t>
      </w:r>
      <w:r w:rsidRPr="00806B4D">
        <w:rPr>
          <w:rFonts w:eastAsia="Times New Roman" w:cs="Times New Roman"/>
          <w:lang w:eastAsia="nl-BE"/>
        </w:rPr>
        <w:t>) of pFiD188</w:t>
      </w:r>
    </w:p>
    <w:p w14:paraId="10C1EB4A" w14:textId="77777777" w:rsidR="000871C1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eastAsia="Times New Roman" w:cs="Times New Roman"/>
          <w:lang w:eastAsia="nl-BE"/>
        </w:rPr>
      </w:pPr>
    </w:p>
    <w:p w14:paraId="7A6C2649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_D188       AGTGAACTTTTCGACGCCGTGCGCGGCGGCCTCGGTCAATTCGGCGTAATCGTCAACGCG</w:t>
      </w:r>
      <w:r w:rsidRPr="0045591C">
        <w:rPr>
          <w:sz w:val="18"/>
          <w:lang w:val="en-US"/>
        </w:rPr>
        <w:tab/>
        <w:t>360</w:t>
      </w:r>
    </w:p>
    <w:p w14:paraId="2205A566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_PBTS1      ------------------------------------------------------------</w:t>
      </w:r>
      <w:r w:rsidRPr="0045591C">
        <w:rPr>
          <w:sz w:val="18"/>
          <w:lang w:val="en-US"/>
        </w:rPr>
        <w:tab/>
        <w:t>0</w:t>
      </w:r>
    </w:p>
    <w:p w14:paraId="4DA6FCAA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_PBTS2      ------------------------------------------------------------</w:t>
      </w:r>
      <w:r w:rsidRPr="0045591C">
        <w:rPr>
          <w:sz w:val="18"/>
          <w:lang w:val="en-US"/>
        </w:rPr>
        <w:tab/>
        <w:t>0</w:t>
      </w:r>
    </w:p>
    <w:p w14:paraId="1A37F1F5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sz w:val="18"/>
          <w:lang w:val="en-US"/>
        </w:rPr>
        <w:t xml:space="preserve">                                                                            </w:t>
      </w:r>
    </w:p>
    <w:p w14:paraId="6F4A0291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</w:p>
    <w:p w14:paraId="05516838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_D188       ACAATCCGTCTGACCGCTGCTCACGAGTCGGTTCGACAGTACAAATTGCAGTATTCCAAC</w:t>
      </w:r>
      <w:r w:rsidRPr="0045591C">
        <w:rPr>
          <w:sz w:val="18"/>
          <w:lang w:val="en-US"/>
        </w:rPr>
        <w:tab/>
        <w:t>420</w:t>
      </w:r>
    </w:p>
    <w:p w14:paraId="1F17E36B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_PBTS1      ACAATCCGTCTGACCGCTGCTCACGAGTCGGTTCGACAGTACAAATTGCAGTATTCCAAC</w:t>
      </w:r>
      <w:r w:rsidRPr="0045591C">
        <w:rPr>
          <w:sz w:val="18"/>
          <w:lang w:val="en-US"/>
        </w:rPr>
        <w:tab/>
        <w:t>60</w:t>
      </w:r>
    </w:p>
    <w:p w14:paraId="727C46C0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_PBTS2      ACAATCCGTCTGACCGCTGCTCACGAGTCGGTTCGACAGTACAAATTGCAGTATTCCAAC</w:t>
      </w:r>
      <w:r w:rsidRPr="0045591C">
        <w:rPr>
          <w:sz w:val="18"/>
          <w:lang w:val="en-US"/>
        </w:rPr>
        <w:tab/>
        <w:t>60</w:t>
      </w:r>
    </w:p>
    <w:p w14:paraId="24B32D83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sz w:val="18"/>
          <w:lang w:val="en-US"/>
        </w:rPr>
        <w:t xml:space="preserve">                ************************************************************</w:t>
      </w:r>
    </w:p>
    <w:p w14:paraId="08E5B483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</w:p>
    <w:p w14:paraId="6F4AC8B9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_D188       CTCGGCGTATTCCTTGGCGACCAACTCCGCGCCATGTCCAACAGACTATTCGACCATGTA</w:t>
      </w:r>
      <w:r w:rsidRPr="0045591C">
        <w:rPr>
          <w:sz w:val="18"/>
          <w:lang w:val="en-US"/>
        </w:rPr>
        <w:tab/>
        <w:t>480</w:t>
      </w:r>
    </w:p>
    <w:p w14:paraId="230357D2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_PBTS1      CTCGGCGTATTCCTTGGCGACCAACTCCGCGCCATGTCCAACAGACTATTCGACCATGTA</w:t>
      </w:r>
      <w:r w:rsidRPr="0045591C">
        <w:rPr>
          <w:sz w:val="18"/>
          <w:lang w:val="en-US"/>
        </w:rPr>
        <w:tab/>
        <w:t>120</w:t>
      </w:r>
    </w:p>
    <w:p w14:paraId="524CDB72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_PBTS2      CTCGGCGTATTCCTTGGCGACCAACTCCGCGCCATGTCCAACAGACTATTCGACCATGTA</w:t>
      </w:r>
      <w:r w:rsidRPr="0045591C">
        <w:rPr>
          <w:sz w:val="18"/>
          <w:lang w:val="en-US"/>
        </w:rPr>
        <w:tab/>
        <w:t>120</w:t>
      </w:r>
    </w:p>
    <w:p w14:paraId="698B7B2E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sz w:val="18"/>
          <w:lang w:val="en-US"/>
        </w:rPr>
        <w:t xml:space="preserve">                ************************************************************</w:t>
      </w:r>
    </w:p>
    <w:p w14:paraId="27017A97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</w:p>
    <w:p w14:paraId="7EC8B563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_D188       CAAGGACGAATTCGTGTCGATGCCGACGGCCACTTACGTTATCGACTGGACCTAGCCAAG</w:t>
      </w:r>
      <w:r w:rsidRPr="0045591C">
        <w:rPr>
          <w:sz w:val="18"/>
          <w:lang w:val="en-US"/>
        </w:rPr>
        <w:tab/>
        <w:t>540</w:t>
      </w:r>
    </w:p>
    <w:p w14:paraId="74E3A28E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_PBTS1      CAAGGACGAATTCGTGTCGATGCCGACGGCCACTTACGTTATCGACTGGACCTAGCCAAG</w:t>
      </w:r>
      <w:r w:rsidRPr="0045591C">
        <w:rPr>
          <w:sz w:val="18"/>
          <w:lang w:val="en-US"/>
        </w:rPr>
        <w:tab/>
        <w:t>180</w:t>
      </w:r>
    </w:p>
    <w:p w14:paraId="5BE00AB5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_PBTS2      CAAGGACGAATTCGTGTCGATGCCGACGGCCACTTACGTTATCGACTGGACCTAGCCAAG</w:t>
      </w:r>
      <w:r w:rsidRPr="0045591C">
        <w:rPr>
          <w:sz w:val="18"/>
          <w:lang w:val="en-US"/>
        </w:rPr>
        <w:tab/>
        <w:t>180</w:t>
      </w:r>
    </w:p>
    <w:p w14:paraId="3D07BBF6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sz w:val="18"/>
          <w:lang w:val="en-US"/>
        </w:rPr>
        <w:t xml:space="preserve">                ************************************************************</w:t>
      </w:r>
    </w:p>
    <w:p w14:paraId="6CC2B005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</w:p>
    <w:p w14:paraId="03E79FFD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_D188       TACTTCACCCCACCACGAAGGCCAGACGACGATGCGCTGTTGTCATCGCTCCAATACGAT</w:t>
      </w:r>
      <w:r w:rsidRPr="0045591C">
        <w:rPr>
          <w:sz w:val="18"/>
          <w:lang w:val="en-US"/>
        </w:rPr>
        <w:tab/>
        <w:t>600</w:t>
      </w:r>
    </w:p>
    <w:p w14:paraId="67F15D3D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_PBTS1      TACTTCACCCCACCACGAAGGCCAGACGACGATGCGCTGTTGTCATCGCTCCAATACGAT</w:t>
      </w:r>
      <w:r w:rsidRPr="0045591C">
        <w:rPr>
          <w:sz w:val="18"/>
          <w:lang w:val="en-US"/>
        </w:rPr>
        <w:tab/>
        <w:t>240</w:t>
      </w:r>
    </w:p>
    <w:p w14:paraId="3192CD12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_PBTS2      TACTTCACCCCACCACGAAGGCCAGACGACGATGCGCTGTTGTCATCGCTCCAATACGAT</w:t>
      </w:r>
      <w:r w:rsidRPr="0045591C">
        <w:rPr>
          <w:sz w:val="18"/>
          <w:lang w:val="en-US"/>
        </w:rPr>
        <w:tab/>
        <w:t>240</w:t>
      </w:r>
    </w:p>
    <w:p w14:paraId="67D1F232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sz w:val="18"/>
          <w:lang w:val="en-US"/>
        </w:rPr>
        <w:t xml:space="preserve">                ************************************************************</w:t>
      </w:r>
    </w:p>
    <w:p w14:paraId="7C454D04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_D188       TCGTGCGCCGAATACAACTCGGACGTAGATTATGGTGACTTTATCAACCGTATGGCGGAT</w:t>
      </w:r>
      <w:r w:rsidRPr="0045591C">
        <w:rPr>
          <w:sz w:val="18"/>
          <w:lang w:val="en-US"/>
        </w:rPr>
        <w:tab/>
        <w:t>660</w:t>
      </w:r>
    </w:p>
    <w:p w14:paraId="09A87F07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_PBTS1      TCGTGCGCCGAATACAACTCGGACGTAGATTATGGTGACTTTATCAACCGTATGGCGGAT</w:t>
      </w:r>
      <w:r w:rsidRPr="0045591C">
        <w:rPr>
          <w:sz w:val="18"/>
          <w:lang w:val="en-US"/>
        </w:rPr>
        <w:tab/>
        <w:t>300</w:t>
      </w:r>
    </w:p>
    <w:p w14:paraId="201DEAAA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_PBTS2      TCGTGCGCCGAATACAACTCGGACGTAGATTATGGTGACTTTATCAACCGTATGGCGGAT</w:t>
      </w:r>
      <w:r w:rsidRPr="0045591C">
        <w:rPr>
          <w:sz w:val="18"/>
          <w:lang w:val="en-US"/>
        </w:rPr>
        <w:tab/>
        <w:t>300</w:t>
      </w:r>
    </w:p>
    <w:p w14:paraId="36C03B4C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sz w:val="18"/>
          <w:lang w:val="en-US"/>
        </w:rPr>
        <w:t xml:space="preserve">                ************************************************************</w:t>
      </w:r>
    </w:p>
    <w:p w14:paraId="07AFADA7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</w:p>
    <w:p w14:paraId="79A58760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_D188       CAGGAGCTTGATCTTCGGCACACAGGTGAGTGGTTCTATCCACATCCATGGGCCAGCCTG</w:t>
      </w:r>
      <w:r w:rsidRPr="0045591C">
        <w:rPr>
          <w:sz w:val="18"/>
          <w:lang w:val="en-US"/>
        </w:rPr>
        <w:tab/>
        <w:t>720</w:t>
      </w:r>
    </w:p>
    <w:p w14:paraId="5E47786A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_PBTS1      CAGGAGCTTGATCTTCGGCACACAGGTGAGTGGTTCTATCCACATCCATGGGCCAGCCTG</w:t>
      </w:r>
      <w:r w:rsidRPr="0045591C">
        <w:rPr>
          <w:sz w:val="18"/>
          <w:lang w:val="en-US"/>
        </w:rPr>
        <w:tab/>
        <w:t>360</w:t>
      </w:r>
    </w:p>
    <w:p w14:paraId="76E3752A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_PBTS2      CAGGAGCTTGATCTTCGGCACACAGGTGAGTGGTTCTATCCACATCCATGGGCCAGCCTG</w:t>
      </w:r>
      <w:r w:rsidRPr="0045591C">
        <w:rPr>
          <w:sz w:val="18"/>
          <w:lang w:val="en-US"/>
        </w:rPr>
        <w:tab/>
        <w:t>360</w:t>
      </w:r>
    </w:p>
    <w:p w14:paraId="0F12B35D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sz w:val="18"/>
          <w:lang w:val="en-US"/>
        </w:rPr>
        <w:t xml:space="preserve">                ************************************************************</w:t>
      </w:r>
    </w:p>
    <w:p w14:paraId="5B77A7DD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</w:p>
    <w:p w14:paraId="186FA227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_D188       CTGATCCCGGCAGACAAGATCGAGCAGTTCATCGAAACTACCAGCTCCTCATTGACGGAT</w:t>
      </w:r>
      <w:r w:rsidRPr="0045591C">
        <w:rPr>
          <w:sz w:val="18"/>
          <w:lang w:val="en-US"/>
        </w:rPr>
        <w:tab/>
        <w:t>780</w:t>
      </w:r>
    </w:p>
    <w:p w14:paraId="0DAC75FB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_PBTS1      CTGATCCCGGCAGACAAGATCGAGCAGTTCATCGAAACTACCAGCTCCTCATTGACGGAT</w:t>
      </w:r>
      <w:r w:rsidRPr="0045591C">
        <w:rPr>
          <w:sz w:val="18"/>
          <w:lang w:val="en-US"/>
        </w:rPr>
        <w:tab/>
        <w:t>420</w:t>
      </w:r>
    </w:p>
    <w:p w14:paraId="2C36E06C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_PBTS2      CTGATCCCGGCAGACAAGATCGAGCAGTTCATCGAAACTACCAGCTCCTCATTGACGGAT</w:t>
      </w:r>
      <w:r w:rsidRPr="0045591C">
        <w:rPr>
          <w:sz w:val="18"/>
          <w:lang w:val="en-US"/>
        </w:rPr>
        <w:tab/>
        <w:t>420</w:t>
      </w:r>
    </w:p>
    <w:p w14:paraId="504C5897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sz w:val="18"/>
          <w:lang w:val="en-US"/>
        </w:rPr>
        <w:t xml:space="preserve">                ************************************************************</w:t>
      </w:r>
    </w:p>
    <w:p w14:paraId="1BEF6C07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</w:p>
    <w:p w14:paraId="4B1013D8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_D188       GACCTAGGAAACTCCGGGCTGATCATGGTTTACCCGATTCCAACAACACCGATCACCGCA</w:t>
      </w:r>
      <w:r w:rsidRPr="0045591C">
        <w:rPr>
          <w:sz w:val="18"/>
          <w:lang w:val="en-US"/>
        </w:rPr>
        <w:tab/>
        <w:t>840</w:t>
      </w:r>
    </w:p>
    <w:p w14:paraId="42D6345D" w14:textId="77777777" w:rsidR="000871C1" w:rsidRPr="0045591C" w:rsidRDefault="000871C1" w:rsidP="000871C1">
      <w:pPr>
        <w:pStyle w:val="HTML-voorafopgemaakt"/>
        <w:rPr>
          <w:sz w:val="18"/>
          <w:lang w:val="en-US"/>
        </w:rPr>
      </w:pPr>
      <w:r w:rsidRPr="0045591C">
        <w:rPr>
          <w:i/>
          <w:sz w:val="18"/>
          <w:lang w:val="en-US"/>
        </w:rPr>
        <w:t>fasE</w:t>
      </w:r>
      <w:r w:rsidRPr="0045591C">
        <w:rPr>
          <w:sz w:val="18"/>
          <w:lang w:val="en-US"/>
        </w:rPr>
        <w:t>_PBTS1      GACCTAGGAAACTCCGGGCTGATCATGGTTTACCCGATTCCAACAACACCGATCACCGCA</w:t>
      </w:r>
      <w:r w:rsidRPr="0045591C">
        <w:rPr>
          <w:sz w:val="18"/>
          <w:lang w:val="en-US"/>
        </w:rPr>
        <w:tab/>
        <w:t>480</w:t>
      </w:r>
    </w:p>
    <w:p w14:paraId="2EA3A708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fasE</w:t>
      </w:r>
      <w:r w:rsidRPr="00FD6B04">
        <w:rPr>
          <w:sz w:val="18"/>
          <w:lang w:val="en-US"/>
        </w:rPr>
        <w:t>_PBTS2      GACCTAGGAAACTCCGGGCTGATCATGGTTTACCCGATTCCAACAACACCGATCACCGCA</w:t>
      </w:r>
      <w:r w:rsidRPr="00FD6B04">
        <w:rPr>
          <w:sz w:val="18"/>
          <w:lang w:val="en-US"/>
        </w:rPr>
        <w:tab/>
        <w:t>480</w:t>
      </w:r>
    </w:p>
    <w:p w14:paraId="574BB02D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sz w:val="18"/>
          <w:lang w:val="en-US"/>
        </w:rPr>
        <w:t xml:space="preserve">                ************************************************************</w:t>
      </w:r>
    </w:p>
    <w:p w14:paraId="0DB29920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</w:p>
    <w:p w14:paraId="111CFF52" w14:textId="77777777" w:rsidR="000871C1" w:rsidRDefault="000871C1">
      <w:pPr>
        <w:spacing w:before="0" w:after="200" w:line="276" w:lineRule="auto"/>
        <w:rPr>
          <w:rFonts w:ascii="Courier New" w:eastAsia="Times New Roman" w:hAnsi="Courier New" w:cs="Courier New"/>
          <w:i/>
          <w:sz w:val="18"/>
          <w:szCs w:val="20"/>
          <w:lang w:eastAsia="nl-BE"/>
        </w:rPr>
      </w:pPr>
      <w:r>
        <w:rPr>
          <w:i/>
          <w:sz w:val="18"/>
        </w:rPr>
        <w:br w:type="page"/>
      </w:r>
    </w:p>
    <w:p w14:paraId="17A90DE2" w14:textId="56B24C11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lastRenderedPageBreak/>
        <w:t>fasE</w:t>
      </w:r>
      <w:r w:rsidRPr="00FD6B04">
        <w:rPr>
          <w:sz w:val="18"/>
          <w:lang w:val="en-US"/>
        </w:rPr>
        <w:t>_D188       CCGTTCATTCCGATTCCTCACTGCGACACATTCTTCATGTTGGCCGTACTTCGAACAGCA</w:t>
      </w:r>
      <w:r w:rsidRPr="00FD6B04">
        <w:rPr>
          <w:sz w:val="18"/>
          <w:lang w:val="en-US"/>
        </w:rPr>
        <w:tab/>
        <w:t>900</w:t>
      </w:r>
    </w:p>
    <w:p w14:paraId="4B8665DA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fasE</w:t>
      </w:r>
      <w:r w:rsidRPr="00FD6B04">
        <w:rPr>
          <w:sz w:val="18"/>
          <w:lang w:val="en-US"/>
        </w:rPr>
        <w:t>_PBTS1      CCGTTCATTCCGATTCCTCACTGCGACACATTCTTCATGTTGGCCGTACTTCGAACAGCA</w:t>
      </w:r>
      <w:r w:rsidRPr="00FD6B04">
        <w:rPr>
          <w:sz w:val="18"/>
          <w:lang w:val="en-US"/>
        </w:rPr>
        <w:tab/>
        <w:t>540</w:t>
      </w:r>
    </w:p>
    <w:p w14:paraId="7DFE325C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fasE</w:t>
      </w:r>
      <w:r w:rsidRPr="00FD6B04">
        <w:rPr>
          <w:sz w:val="18"/>
          <w:lang w:val="en-US"/>
        </w:rPr>
        <w:t>_PBTS2      CCGTTCATTCCGATTCCTCACTGCGACACATTCTTCATGTTGGCCGTACTTCGAACAGCA</w:t>
      </w:r>
      <w:r w:rsidRPr="00FD6B04">
        <w:rPr>
          <w:sz w:val="18"/>
          <w:lang w:val="en-US"/>
        </w:rPr>
        <w:tab/>
        <w:t>540</w:t>
      </w:r>
    </w:p>
    <w:p w14:paraId="1BDEEF48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sz w:val="18"/>
          <w:lang w:val="en-US"/>
        </w:rPr>
        <w:t xml:space="preserve">                ************************************************************</w:t>
      </w:r>
    </w:p>
    <w:p w14:paraId="528E5A5F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</w:p>
    <w:p w14:paraId="3A2DD7B6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fasE</w:t>
      </w:r>
      <w:r w:rsidRPr="00FD6B04">
        <w:rPr>
          <w:sz w:val="18"/>
          <w:lang w:val="en-US"/>
        </w:rPr>
        <w:t>_D188       TCCCCAGGGGCCGAAGCCCGAATGATTGCCAGCAACCGCCTGCTCTATGAACAGGCTCGG</w:t>
      </w:r>
      <w:r w:rsidRPr="00FD6B04">
        <w:rPr>
          <w:sz w:val="18"/>
          <w:lang w:val="en-US"/>
        </w:rPr>
        <w:tab/>
        <w:t>960</w:t>
      </w:r>
    </w:p>
    <w:p w14:paraId="0BB93BDC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fasE</w:t>
      </w:r>
      <w:r w:rsidRPr="00FD6B04">
        <w:rPr>
          <w:sz w:val="18"/>
          <w:lang w:val="en-US"/>
        </w:rPr>
        <w:t>_PBTS1      TCCCCAGGGGCCGAAGCCCGAATGATTGCCAGCAACCGCCTGCTCTATGAACAGGCTCGG</w:t>
      </w:r>
      <w:r w:rsidRPr="00FD6B04">
        <w:rPr>
          <w:sz w:val="18"/>
          <w:lang w:val="en-US"/>
        </w:rPr>
        <w:tab/>
        <w:t>600</w:t>
      </w:r>
    </w:p>
    <w:p w14:paraId="5C3A191F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fasE</w:t>
      </w:r>
      <w:r w:rsidRPr="00FD6B04">
        <w:rPr>
          <w:sz w:val="18"/>
          <w:lang w:val="en-US"/>
        </w:rPr>
        <w:t>_PBTS2      TCCCCAGGGGCCGAAGCCCGAATGATTGCCAGCAACCGCCTGCTCTATGAACAGGCTCGG</w:t>
      </w:r>
      <w:r w:rsidRPr="00FD6B04">
        <w:rPr>
          <w:sz w:val="18"/>
          <w:lang w:val="en-US"/>
        </w:rPr>
        <w:tab/>
        <w:t>600</w:t>
      </w:r>
    </w:p>
    <w:p w14:paraId="3BE2AEED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sz w:val="18"/>
          <w:lang w:val="en-US"/>
        </w:rPr>
        <w:t xml:space="preserve">                ************************************************************</w:t>
      </w:r>
    </w:p>
    <w:p w14:paraId="025D8CD3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</w:p>
    <w:p w14:paraId="59F01C25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fasE</w:t>
      </w:r>
      <w:r w:rsidRPr="00FD6B04">
        <w:rPr>
          <w:sz w:val="18"/>
          <w:lang w:val="en-US"/>
        </w:rPr>
        <w:t>_D188       GATGTAGGCGGGGTGGCCTACGCAGTCAATGCTGTCCCCATGTCACCGGGAGATTGGTGT</w:t>
      </w:r>
      <w:r w:rsidRPr="00FD6B04">
        <w:rPr>
          <w:sz w:val="18"/>
          <w:lang w:val="en-US"/>
        </w:rPr>
        <w:tab/>
        <w:t>1020</w:t>
      </w:r>
    </w:p>
    <w:p w14:paraId="6B7498B3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fasE</w:t>
      </w:r>
      <w:r w:rsidRPr="00FD6B04">
        <w:rPr>
          <w:sz w:val="18"/>
          <w:lang w:val="en-US"/>
        </w:rPr>
        <w:t>_PBTS1      GATGTAGGCGGGGTGGCCTACGCAGTCAATGCTGTCCCCATGTCACCGGGAGATTGGTGT</w:t>
      </w:r>
      <w:r w:rsidRPr="00FD6B04">
        <w:rPr>
          <w:sz w:val="18"/>
          <w:lang w:val="en-US"/>
        </w:rPr>
        <w:tab/>
        <w:t>660</w:t>
      </w:r>
    </w:p>
    <w:p w14:paraId="7312F306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fasE</w:t>
      </w:r>
      <w:r w:rsidRPr="00FD6B04">
        <w:rPr>
          <w:sz w:val="18"/>
          <w:lang w:val="en-US"/>
        </w:rPr>
        <w:t>_PBTS2      GATGTAGGCGGGGTGGCCTACGCAGTCAATGCTGTCCCCATGTCACCGGGAGATTGGTGT</w:t>
      </w:r>
      <w:r w:rsidRPr="00FD6B04">
        <w:rPr>
          <w:sz w:val="18"/>
          <w:lang w:val="en-US"/>
        </w:rPr>
        <w:tab/>
        <w:t>660</w:t>
      </w:r>
    </w:p>
    <w:p w14:paraId="390231E1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sz w:val="18"/>
          <w:lang w:val="en-US"/>
        </w:rPr>
        <w:t xml:space="preserve">                ************************************************************</w:t>
      </w:r>
    </w:p>
    <w:p w14:paraId="24405297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</w:p>
    <w:p w14:paraId="52AD3A21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fasE</w:t>
      </w:r>
      <w:r w:rsidRPr="00FD6B04">
        <w:rPr>
          <w:sz w:val="18"/>
          <w:lang w:val="en-US"/>
        </w:rPr>
        <w:t>_D188       ACGCACTTCGGTTCGCGATGGCAGGCCATCGCACGGGCTAAGCGTCGCTTCGACCCATAC</w:t>
      </w:r>
      <w:r w:rsidRPr="00FD6B04">
        <w:rPr>
          <w:sz w:val="18"/>
          <w:lang w:val="en-US"/>
        </w:rPr>
        <w:tab/>
        <w:t>1080</w:t>
      </w:r>
    </w:p>
    <w:p w14:paraId="5A9BE492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fasE</w:t>
      </w:r>
      <w:r w:rsidRPr="00FD6B04">
        <w:rPr>
          <w:sz w:val="18"/>
          <w:lang w:val="en-US"/>
        </w:rPr>
        <w:t>_PBTS1      ACGCACTTCG--------------------------------------------------</w:t>
      </w:r>
      <w:r w:rsidRPr="00FD6B04">
        <w:rPr>
          <w:sz w:val="18"/>
          <w:lang w:val="en-US"/>
        </w:rPr>
        <w:tab/>
        <w:t>670</w:t>
      </w:r>
    </w:p>
    <w:p w14:paraId="299C940D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fasE</w:t>
      </w:r>
      <w:r w:rsidRPr="00FD6B04">
        <w:rPr>
          <w:sz w:val="18"/>
          <w:lang w:val="en-US"/>
        </w:rPr>
        <w:t>_PBTS2      ACGCACTTCGG-------------------------------------------------</w:t>
      </w:r>
      <w:r w:rsidRPr="00FD6B04">
        <w:rPr>
          <w:sz w:val="18"/>
          <w:lang w:val="en-US"/>
        </w:rPr>
        <w:tab/>
        <w:t>671</w:t>
      </w:r>
    </w:p>
    <w:p w14:paraId="76E8767C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sz w:val="18"/>
          <w:lang w:val="en-US"/>
        </w:rPr>
        <w:t xml:space="preserve">                **********                                                  </w:t>
      </w:r>
    </w:p>
    <w:p w14:paraId="4F1662FD" w14:textId="77777777" w:rsidR="000871C1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eastAsia="Times New Roman" w:cs="Times New Roman"/>
          <w:lang w:eastAsia="nl-BE"/>
        </w:rPr>
      </w:pPr>
    </w:p>
    <w:p w14:paraId="28E06C23" w14:textId="77777777" w:rsidR="000871C1" w:rsidRPr="00806B4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rFonts w:eastAsia="Times New Roman" w:cs="Times New Roman"/>
          <w:lang w:eastAsia="nl-BE"/>
        </w:rPr>
      </w:pPr>
      <w:r w:rsidRPr="00EA553D">
        <w:rPr>
          <w:rFonts w:eastAsia="Times New Roman" w:cs="Times New Roman"/>
          <w:b/>
          <w:lang w:eastAsia="nl-BE"/>
        </w:rPr>
        <w:t>(F)</w:t>
      </w:r>
      <w:r w:rsidRPr="00806B4D">
        <w:rPr>
          <w:rFonts w:eastAsia="Times New Roman" w:cs="Times New Roman"/>
          <w:lang w:eastAsia="nl-BE"/>
        </w:rPr>
        <w:t xml:space="preserve"> Alignment of the qPCR products generated with the </w:t>
      </w:r>
      <w:proofErr w:type="spellStart"/>
      <w:r w:rsidRPr="00806B4D">
        <w:rPr>
          <w:rFonts w:eastAsia="Times New Roman" w:cs="Times New Roman"/>
          <w:i/>
          <w:lang w:eastAsia="nl-BE"/>
        </w:rPr>
        <w:t>fas</w:t>
      </w:r>
      <w:r>
        <w:rPr>
          <w:rFonts w:eastAsia="Times New Roman" w:cs="Times New Roman"/>
          <w:i/>
          <w:lang w:eastAsia="nl-BE"/>
        </w:rPr>
        <w:t>F</w:t>
      </w:r>
      <w:proofErr w:type="spellEnd"/>
      <w:r w:rsidRPr="00806B4D">
        <w:rPr>
          <w:rFonts w:eastAsia="Times New Roman" w:cs="Times New Roman"/>
          <w:lang w:eastAsia="nl-BE"/>
        </w:rPr>
        <w:t xml:space="preserve">-PJ primers on </w:t>
      </w:r>
      <w:proofErr w:type="spellStart"/>
      <w:r w:rsidRPr="00806B4D">
        <w:rPr>
          <w:rFonts w:eastAsia="Times New Roman" w:cs="Times New Roman"/>
          <w:lang w:eastAsia="nl-BE"/>
        </w:rPr>
        <w:t>gDNA</w:t>
      </w:r>
      <w:proofErr w:type="spellEnd"/>
      <w:r w:rsidRPr="00806B4D">
        <w:rPr>
          <w:rFonts w:eastAsia="Times New Roman" w:cs="Times New Roman"/>
          <w:lang w:eastAsia="nl-BE"/>
        </w:rPr>
        <w:t xml:space="preserve"> of PBTS1 and PBTS2 with </w:t>
      </w:r>
      <w:proofErr w:type="spellStart"/>
      <w:r w:rsidRPr="00806B4D">
        <w:rPr>
          <w:rFonts w:eastAsia="Times New Roman" w:cs="Times New Roman"/>
          <w:i/>
          <w:lang w:eastAsia="nl-BE"/>
        </w:rPr>
        <w:t>fas</w:t>
      </w:r>
      <w:r>
        <w:rPr>
          <w:rFonts w:eastAsia="Times New Roman" w:cs="Times New Roman"/>
          <w:i/>
          <w:lang w:eastAsia="nl-BE"/>
        </w:rPr>
        <w:t>F</w:t>
      </w:r>
      <w:proofErr w:type="spellEnd"/>
      <w:r w:rsidRPr="00806B4D">
        <w:rPr>
          <w:rFonts w:eastAsia="Times New Roman" w:cs="Times New Roman"/>
          <w:lang w:eastAsia="nl-BE"/>
        </w:rPr>
        <w:t xml:space="preserve"> (</w:t>
      </w:r>
      <w:r w:rsidRPr="00783F8F">
        <w:rPr>
          <w:rFonts w:eastAsia="Times New Roman" w:cs="Times New Roman"/>
          <w:i/>
          <w:lang w:eastAsia="nl-BE"/>
        </w:rPr>
        <w:t>pFi_082</w:t>
      </w:r>
      <w:r w:rsidRPr="00F3229F">
        <w:rPr>
          <w:rFonts w:eastAsia="Times New Roman" w:cs="Times New Roman"/>
          <w:lang w:eastAsia="nl-BE"/>
        </w:rPr>
        <w:t xml:space="preserve">; </w:t>
      </w:r>
      <w:r w:rsidRPr="00F3229F">
        <w:rPr>
          <w:rFonts w:cs="Times New Roman"/>
        </w:rPr>
        <w:t>JN093097</w:t>
      </w:r>
      <w:r w:rsidRPr="00806B4D">
        <w:rPr>
          <w:rFonts w:eastAsia="Times New Roman" w:cs="Times New Roman"/>
          <w:lang w:eastAsia="nl-BE"/>
        </w:rPr>
        <w:t>) of pFiD188</w:t>
      </w:r>
    </w:p>
    <w:p w14:paraId="44A14797" w14:textId="77777777" w:rsidR="000871C1" w:rsidRPr="00806B4D" w:rsidRDefault="000871C1" w:rsidP="000871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eastAsia="Times New Roman" w:cs="Times New Roman"/>
          <w:lang w:eastAsia="nl-BE"/>
        </w:rPr>
      </w:pPr>
    </w:p>
    <w:p w14:paraId="7A4453A1" w14:textId="77777777" w:rsidR="000871C1" w:rsidRPr="00783F8F" w:rsidRDefault="000871C1" w:rsidP="000871C1">
      <w:pPr>
        <w:pStyle w:val="HTML-voorafopgemaakt"/>
        <w:rPr>
          <w:sz w:val="18"/>
          <w:lang w:val="en-US"/>
        </w:rPr>
      </w:pPr>
      <w:r w:rsidRPr="00783F8F">
        <w:rPr>
          <w:i/>
          <w:sz w:val="18"/>
          <w:lang w:val="en-US"/>
        </w:rPr>
        <w:t>fasF</w:t>
      </w:r>
      <w:r w:rsidRPr="00783F8F">
        <w:rPr>
          <w:sz w:val="18"/>
          <w:lang w:val="en-US"/>
        </w:rPr>
        <w:t>_D188       GTCGGCCTCATGGGCACCCTCGCGAACGCGGCCTTGGACTCCGGCGGAACCGTCGTTGGC</w:t>
      </w:r>
      <w:r w:rsidRPr="00783F8F">
        <w:rPr>
          <w:sz w:val="18"/>
          <w:lang w:val="en-US"/>
        </w:rPr>
        <w:tab/>
        <w:t>240</w:t>
      </w:r>
    </w:p>
    <w:p w14:paraId="2A493748" w14:textId="77777777" w:rsidR="000871C1" w:rsidRPr="00783F8F" w:rsidRDefault="000871C1" w:rsidP="000871C1">
      <w:pPr>
        <w:pStyle w:val="HTML-voorafopgemaakt"/>
        <w:rPr>
          <w:sz w:val="18"/>
          <w:lang w:val="en-US"/>
        </w:rPr>
      </w:pPr>
      <w:r w:rsidRPr="00783F8F">
        <w:rPr>
          <w:i/>
          <w:sz w:val="18"/>
          <w:lang w:val="en-US"/>
        </w:rPr>
        <w:t>fasF</w:t>
      </w:r>
      <w:r w:rsidRPr="00783F8F">
        <w:rPr>
          <w:sz w:val="18"/>
          <w:lang w:val="en-US"/>
        </w:rPr>
        <w:t>_PBTS1      ----------------------------------------------GAACCGTCGTTGGC</w:t>
      </w:r>
      <w:r w:rsidRPr="00783F8F">
        <w:rPr>
          <w:sz w:val="18"/>
          <w:lang w:val="en-US"/>
        </w:rPr>
        <w:tab/>
        <w:t>14</w:t>
      </w:r>
    </w:p>
    <w:p w14:paraId="55DA9F4B" w14:textId="77777777" w:rsidR="000871C1" w:rsidRPr="00783F8F" w:rsidRDefault="000871C1" w:rsidP="000871C1">
      <w:pPr>
        <w:pStyle w:val="HTML-voorafopgemaakt"/>
        <w:rPr>
          <w:sz w:val="18"/>
          <w:lang w:val="en-US"/>
        </w:rPr>
      </w:pPr>
      <w:r w:rsidRPr="00783F8F">
        <w:rPr>
          <w:i/>
          <w:sz w:val="18"/>
          <w:lang w:val="en-US"/>
        </w:rPr>
        <w:t>fasF</w:t>
      </w:r>
      <w:r w:rsidRPr="00783F8F">
        <w:rPr>
          <w:sz w:val="18"/>
          <w:lang w:val="en-US"/>
        </w:rPr>
        <w:t>_PBTS2      ----------------------------------------------GAACCGTCGTTGGC</w:t>
      </w:r>
      <w:r w:rsidRPr="00783F8F">
        <w:rPr>
          <w:sz w:val="18"/>
          <w:lang w:val="en-US"/>
        </w:rPr>
        <w:tab/>
        <w:t>14</w:t>
      </w:r>
    </w:p>
    <w:p w14:paraId="3F1DEDCB" w14:textId="77777777" w:rsidR="000871C1" w:rsidRPr="00783F8F" w:rsidRDefault="000871C1" w:rsidP="000871C1">
      <w:pPr>
        <w:pStyle w:val="HTML-voorafopgemaakt"/>
        <w:rPr>
          <w:sz w:val="18"/>
          <w:lang w:val="en-US"/>
        </w:rPr>
      </w:pPr>
      <w:r w:rsidRPr="00783F8F">
        <w:rPr>
          <w:sz w:val="18"/>
          <w:lang w:val="en-US"/>
        </w:rPr>
        <w:t xml:space="preserve">                                                              **************</w:t>
      </w:r>
    </w:p>
    <w:p w14:paraId="7A384DA6" w14:textId="77777777" w:rsidR="000871C1" w:rsidRPr="00783F8F" w:rsidRDefault="000871C1" w:rsidP="000871C1">
      <w:pPr>
        <w:pStyle w:val="HTML-voorafopgemaakt"/>
        <w:rPr>
          <w:sz w:val="18"/>
          <w:lang w:val="en-US"/>
        </w:rPr>
      </w:pPr>
    </w:p>
    <w:p w14:paraId="5D07CF64" w14:textId="77777777" w:rsidR="000871C1" w:rsidRPr="00783F8F" w:rsidRDefault="000871C1" w:rsidP="000871C1">
      <w:pPr>
        <w:pStyle w:val="HTML-voorafopgemaakt"/>
        <w:rPr>
          <w:sz w:val="18"/>
          <w:lang w:val="en-US"/>
        </w:rPr>
      </w:pPr>
      <w:r w:rsidRPr="00783F8F">
        <w:rPr>
          <w:i/>
          <w:sz w:val="18"/>
          <w:lang w:val="en-US"/>
        </w:rPr>
        <w:t>fasF</w:t>
      </w:r>
      <w:r w:rsidRPr="00783F8F">
        <w:rPr>
          <w:sz w:val="18"/>
          <w:lang w:val="en-US"/>
        </w:rPr>
        <w:t>_D188       GTGATCCCTGAGAGCTTCACTGCGATACCCGAGGCTGCGCATCATGGACTGACAGAACTA</w:t>
      </w:r>
      <w:r w:rsidRPr="00783F8F">
        <w:rPr>
          <w:sz w:val="18"/>
          <w:lang w:val="en-US"/>
        </w:rPr>
        <w:tab/>
        <w:t>300</w:t>
      </w:r>
    </w:p>
    <w:p w14:paraId="0FAC135C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_PBTS1      GTGATCCCTGAGAGCTTCACTGCGATACCCGAGGCTGCGCATCATGGACTGACAGAACTA</w:t>
      </w:r>
      <w:r w:rsidRPr="00FD6B04">
        <w:rPr>
          <w:sz w:val="18"/>
          <w:lang w:val="en-US"/>
        </w:rPr>
        <w:tab/>
        <w:t>74</w:t>
      </w:r>
    </w:p>
    <w:p w14:paraId="576F76B4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_PBTS2      GTGATCCCTGAGAGCTTCACTGCGATACCCGAGGCTGCGCATCATGGACTGACAGAACTA</w:t>
      </w:r>
      <w:r w:rsidRPr="00FD6B04">
        <w:rPr>
          <w:sz w:val="18"/>
          <w:lang w:val="en-US"/>
        </w:rPr>
        <w:tab/>
        <w:t>74</w:t>
      </w:r>
    </w:p>
    <w:p w14:paraId="6A29BFC3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sz w:val="18"/>
          <w:lang w:val="en-US"/>
        </w:rPr>
        <w:t xml:space="preserve">                ************************************************************</w:t>
      </w:r>
    </w:p>
    <w:p w14:paraId="5EAE9D04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</w:p>
    <w:p w14:paraId="6BCA81FC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_D188       CACGTCGTCCATGACATGCACCAACGCAAAGCTCTCATGGCCGAACTCGGTGACGCATTC</w:t>
      </w:r>
      <w:r w:rsidRPr="00FD6B04">
        <w:rPr>
          <w:sz w:val="18"/>
          <w:lang w:val="en-US"/>
        </w:rPr>
        <w:tab/>
        <w:t>360</w:t>
      </w:r>
    </w:p>
    <w:p w14:paraId="52E99117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_PBTS1      CACGTCGTCCATGACATGCACCAACGCAAAGCTCTCATGGCCGAACTCGGTGACGCATTC</w:t>
      </w:r>
      <w:r w:rsidRPr="00FD6B04">
        <w:rPr>
          <w:sz w:val="18"/>
          <w:lang w:val="en-US"/>
        </w:rPr>
        <w:tab/>
        <w:t>134</w:t>
      </w:r>
    </w:p>
    <w:p w14:paraId="656FF299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_PBTS2      CACGTCGTCCATGACATGCACCAACGCAAAGCTCTCATGGCCGAACTCGGTGACGCATTC</w:t>
      </w:r>
      <w:r w:rsidRPr="00FD6B04">
        <w:rPr>
          <w:sz w:val="18"/>
          <w:lang w:val="en-US"/>
        </w:rPr>
        <w:tab/>
        <w:t>134</w:t>
      </w:r>
    </w:p>
    <w:p w14:paraId="12BAD038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sz w:val="18"/>
          <w:lang w:val="en-US"/>
        </w:rPr>
        <w:t xml:space="preserve">                ************************************************************</w:t>
      </w:r>
    </w:p>
    <w:p w14:paraId="23D2B8C1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</w:p>
    <w:p w14:paraId="660697BB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_D188       ATTGCCCTCCCCGGCGGTGTCGGAACCGCAGAAGAGTTCTTCGAGGTCCTTACGTGGTCA</w:t>
      </w:r>
      <w:r w:rsidRPr="00FD6B04">
        <w:rPr>
          <w:sz w:val="18"/>
          <w:lang w:val="en-US"/>
        </w:rPr>
        <w:tab/>
        <w:t>420</w:t>
      </w:r>
    </w:p>
    <w:p w14:paraId="25F7D60C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_PBTS1      ATTGCCCTCCCCGGCGGTGTCGGAACCGCAGAAGAGTTCTTCGAGGTCCTTACGTGGTCA</w:t>
      </w:r>
      <w:r w:rsidRPr="00FD6B04">
        <w:rPr>
          <w:sz w:val="18"/>
          <w:lang w:val="en-US"/>
        </w:rPr>
        <w:tab/>
        <w:t>194</w:t>
      </w:r>
    </w:p>
    <w:p w14:paraId="2FDB6087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_PBTS2      ATTGCCCTCCCCGGCGGTGTCGGAACCGCAGAAGAGTTCTTCGAGGTCCTTACGTGGTCA</w:t>
      </w:r>
      <w:r w:rsidRPr="00FD6B04">
        <w:rPr>
          <w:sz w:val="18"/>
          <w:lang w:val="en-US"/>
        </w:rPr>
        <w:tab/>
        <w:t>194</w:t>
      </w:r>
    </w:p>
    <w:p w14:paraId="0E12F08A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sz w:val="18"/>
          <w:lang w:val="en-US"/>
        </w:rPr>
        <w:t xml:space="preserve">                ************************************************************</w:t>
      </w:r>
    </w:p>
    <w:p w14:paraId="07A29B47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</w:p>
    <w:p w14:paraId="042BAEAA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_D188       CACCTGGGGCTTCACAATAAACCCTGTGTACTGCTGAACGACAACGAGTATTACCGCCCC</w:t>
      </w:r>
      <w:r w:rsidRPr="00FD6B04">
        <w:rPr>
          <w:sz w:val="18"/>
          <w:lang w:val="en-US"/>
        </w:rPr>
        <w:tab/>
        <w:t>480</w:t>
      </w:r>
    </w:p>
    <w:p w14:paraId="1AD86842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_PBTS1      CACCTGGGGCTTCACAATAAACCCTGTGTACTGCTGAACGACAACGAGTATTACCGCCCC</w:t>
      </w:r>
      <w:r w:rsidRPr="00FD6B04">
        <w:rPr>
          <w:sz w:val="18"/>
          <w:lang w:val="en-US"/>
        </w:rPr>
        <w:tab/>
        <w:t>254</w:t>
      </w:r>
    </w:p>
    <w:p w14:paraId="7B245DCD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_PBTS2      CACCTGGGGCTTCACAATAAACCCTGTGTACTGCTGAACGACAACGAGTATTACCGCCCC</w:t>
      </w:r>
      <w:r w:rsidRPr="00FD6B04">
        <w:rPr>
          <w:sz w:val="18"/>
          <w:lang w:val="en-US"/>
        </w:rPr>
        <w:tab/>
        <w:t>254</w:t>
      </w:r>
    </w:p>
    <w:p w14:paraId="3D2F79A8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sz w:val="18"/>
          <w:lang w:val="en-US"/>
        </w:rPr>
        <w:t xml:space="preserve">                ************************************************************</w:t>
      </w:r>
    </w:p>
    <w:p w14:paraId="615B095B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</w:p>
    <w:p w14:paraId="7C82D467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_D188       TTGCTCTCCTACATCGAGCACGCTGCCGTCGAAGGATTTATCACCCCCGCAACCCGGTCT</w:t>
      </w:r>
      <w:r w:rsidRPr="00FD6B04">
        <w:rPr>
          <w:sz w:val="18"/>
          <w:lang w:val="en-US"/>
        </w:rPr>
        <w:tab/>
        <w:t>540</w:t>
      </w:r>
    </w:p>
    <w:p w14:paraId="421B6649" w14:textId="77777777" w:rsidR="000871C1" w:rsidRPr="00FD6B04" w:rsidRDefault="000871C1" w:rsidP="000871C1">
      <w:pPr>
        <w:pStyle w:val="HTML-voorafopgemaakt"/>
        <w:rPr>
          <w:sz w:val="18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_PBTS1      TTGCTCTC----------------------------------------------------</w:t>
      </w:r>
      <w:r w:rsidRPr="00FD6B04">
        <w:rPr>
          <w:sz w:val="18"/>
          <w:lang w:val="en-US"/>
        </w:rPr>
        <w:tab/>
        <w:t>262</w:t>
      </w:r>
    </w:p>
    <w:p w14:paraId="302FC388" w14:textId="77777777" w:rsidR="000871C1" w:rsidRPr="00783F8F" w:rsidRDefault="000871C1" w:rsidP="000871C1">
      <w:pPr>
        <w:pStyle w:val="HTML-voorafopgemaakt"/>
        <w:rPr>
          <w:sz w:val="16"/>
          <w:lang w:val="en-US"/>
        </w:rPr>
      </w:pPr>
      <w:r w:rsidRPr="00FD6B04">
        <w:rPr>
          <w:i/>
          <w:sz w:val="18"/>
          <w:lang w:val="en-US"/>
        </w:rPr>
        <w:t>fasF</w:t>
      </w:r>
      <w:r w:rsidRPr="00FD6B04">
        <w:rPr>
          <w:sz w:val="18"/>
          <w:lang w:val="en-US"/>
        </w:rPr>
        <w:t>_PBTS2      TTGCTCTC----------------------------------------------------</w:t>
      </w:r>
      <w:r w:rsidRPr="00FD6B04">
        <w:rPr>
          <w:sz w:val="18"/>
          <w:lang w:val="en-US"/>
        </w:rPr>
        <w:tab/>
        <w:t>262</w:t>
      </w:r>
    </w:p>
    <w:p w14:paraId="1EC8326A" w14:textId="77777777" w:rsidR="007F042E" w:rsidRDefault="007F042E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8984DE3" w14:textId="77777777" w:rsidR="007F042E" w:rsidRPr="008C50CC" w:rsidRDefault="007F042E" w:rsidP="007F042E">
      <w:pPr>
        <w:spacing w:after="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 xml:space="preserve">S3. </w:t>
      </w:r>
      <w:r w:rsidRPr="008C50CC">
        <w:rPr>
          <w:rFonts w:cs="Times New Roman"/>
          <w:szCs w:val="24"/>
        </w:rPr>
        <w:t xml:space="preserve">Pairwise ANI and </w:t>
      </w:r>
      <w:proofErr w:type="spellStart"/>
      <w:r w:rsidRPr="008C50CC">
        <w:rPr>
          <w:rFonts w:cs="Times New Roman"/>
          <w:i/>
          <w:szCs w:val="24"/>
        </w:rPr>
        <w:t>is</w:t>
      </w:r>
      <w:r w:rsidRPr="008C50CC">
        <w:rPr>
          <w:rFonts w:cs="Times New Roman"/>
          <w:szCs w:val="24"/>
        </w:rPr>
        <w:t>DDH</w:t>
      </w:r>
      <w:proofErr w:type="spellEnd"/>
      <w:r w:rsidRPr="008C50CC">
        <w:rPr>
          <w:rFonts w:cs="Times New Roman"/>
          <w:szCs w:val="24"/>
        </w:rPr>
        <w:t xml:space="preserve"> values of the published PBTS1 and PBTS2 genome sequences</w:t>
      </w:r>
      <w:r>
        <w:rPr>
          <w:rFonts w:cs="Times New Roman"/>
          <w:szCs w:val="24"/>
        </w:rPr>
        <w:t>,</w:t>
      </w:r>
      <w:r w:rsidRPr="008C50CC">
        <w:rPr>
          <w:rFonts w:cs="Times New Roman"/>
          <w:szCs w:val="24"/>
        </w:rPr>
        <w:t xml:space="preserve"> those from two newly sequenced PBTS1-like and PBTS2-like isolates</w:t>
      </w:r>
      <w:r>
        <w:rPr>
          <w:rFonts w:cs="Times New Roman"/>
          <w:szCs w:val="24"/>
        </w:rPr>
        <w:t xml:space="preserve">, and </w:t>
      </w:r>
      <w:r w:rsidRPr="00665285">
        <w:rPr>
          <w:rFonts w:cs="Times New Roman"/>
          <w:i/>
          <w:szCs w:val="24"/>
        </w:rPr>
        <w:t>R. </w:t>
      </w:r>
      <w:proofErr w:type="spellStart"/>
      <w:r w:rsidRPr="00665285">
        <w:rPr>
          <w:rFonts w:cs="Times New Roman"/>
          <w:i/>
          <w:szCs w:val="24"/>
        </w:rPr>
        <w:t>fascians</w:t>
      </w:r>
      <w:proofErr w:type="spellEnd"/>
      <w:r>
        <w:rPr>
          <w:rFonts w:cs="Times New Roman"/>
          <w:szCs w:val="24"/>
        </w:rPr>
        <w:t xml:space="preserve"> D188 and </w:t>
      </w:r>
      <w:r w:rsidRPr="00665285">
        <w:rPr>
          <w:rFonts w:cs="Times New Roman"/>
          <w:i/>
          <w:szCs w:val="24"/>
        </w:rPr>
        <w:t>R. </w:t>
      </w:r>
      <w:proofErr w:type="spellStart"/>
      <w:r w:rsidRPr="00665285">
        <w:rPr>
          <w:rFonts w:cs="Times New Roman"/>
          <w:i/>
          <w:szCs w:val="24"/>
        </w:rPr>
        <w:t>corynebacterioides</w:t>
      </w:r>
      <w:proofErr w:type="spellEnd"/>
      <w:r>
        <w:rPr>
          <w:rFonts w:cs="Times New Roman"/>
          <w:szCs w:val="24"/>
        </w:rPr>
        <w:t xml:space="preserve"> </w:t>
      </w:r>
      <w:r w:rsidRPr="00FE0D71">
        <w:rPr>
          <w:rFonts w:cs="Times New Roman"/>
          <w:szCs w:val="24"/>
        </w:rPr>
        <w:t>NBRC 14404</w:t>
      </w:r>
      <w:r>
        <w:rPr>
          <w:rFonts w:cs="Times New Roman"/>
          <w:szCs w:val="24"/>
        </w:rPr>
        <w:t xml:space="preserve"> as references</w:t>
      </w:r>
      <w:r w:rsidRPr="008C50CC">
        <w:rPr>
          <w:rFonts w:cs="Times New Roman"/>
          <w:szCs w:val="24"/>
        </w:rPr>
        <w:t>.</w:t>
      </w:r>
    </w:p>
    <w:p w14:paraId="45F0DFD8" w14:textId="77777777" w:rsidR="007F042E" w:rsidRPr="008C50CC" w:rsidRDefault="007F042E" w:rsidP="007F042E">
      <w:pPr>
        <w:jc w:val="both"/>
        <w:rPr>
          <w:rFonts w:cs="Times New Roman"/>
          <w:szCs w:val="24"/>
        </w:rPr>
      </w:pPr>
      <w:r w:rsidRPr="008C50CC">
        <w:rPr>
          <w:rFonts w:cs="Times New Roman"/>
          <w:szCs w:val="24"/>
        </w:rPr>
        <w:t xml:space="preserve">The lower triangle displays ANI values (%), and the upper triangle displays </w:t>
      </w:r>
      <w:proofErr w:type="spellStart"/>
      <w:r w:rsidRPr="008C50CC">
        <w:rPr>
          <w:rFonts w:cs="Times New Roman"/>
          <w:i/>
          <w:szCs w:val="24"/>
        </w:rPr>
        <w:t>is</w:t>
      </w:r>
      <w:r w:rsidRPr="008C50CC">
        <w:rPr>
          <w:rFonts w:cs="Times New Roman"/>
          <w:szCs w:val="24"/>
        </w:rPr>
        <w:t>DDH</w:t>
      </w:r>
      <w:proofErr w:type="spellEnd"/>
      <w:r w:rsidRPr="008C50CC">
        <w:rPr>
          <w:rFonts w:cs="Times New Roman"/>
          <w:szCs w:val="24"/>
        </w:rPr>
        <w:t xml:space="preserve"> values (%). Boxes with ANI ≥96% or </w:t>
      </w:r>
      <w:proofErr w:type="spellStart"/>
      <w:r w:rsidRPr="008C50CC">
        <w:rPr>
          <w:rFonts w:cs="Times New Roman"/>
          <w:i/>
          <w:szCs w:val="24"/>
        </w:rPr>
        <w:t>is</w:t>
      </w:r>
      <w:r w:rsidRPr="008C50CC">
        <w:rPr>
          <w:rFonts w:cs="Times New Roman"/>
          <w:szCs w:val="24"/>
        </w:rPr>
        <w:t>DDH</w:t>
      </w:r>
      <w:proofErr w:type="spellEnd"/>
      <w:r w:rsidRPr="008C50CC">
        <w:rPr>
          <w:rFonts w:cs="Times New Roman"/>
          <w:szCs w:val="24"/>
        </w:rPr>
        <w:t xml:space="preserve"> ≥69.5% are colored red. Strains belonging to the same species are marked with the same color.</w:t>
      </w:r>
    </w:p>
    <w:p w14:paraId="084CDBDF" w14:textId="079B9DD5" w:rsidR="003A48A4" w:rsidRDefault="007F042E" w:rsidP="003A48A4">
      <w:pPr>
        <w:spacing w:before="24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nl-BE" w:eastAsia="nl-BE"/>
        </w:rPr>
        <w:drawing>
          <wp:inline distT="0" distB="0" distL="0" distR="0" wp14:anchorId="0ABB7059" wp14:editId="3BBE9570">
            <wp:extent cx="6267450" cy="633412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2A11C" w14:textId="77777777" w:rsidR="003A48A4" w:rsidRDefault="003A48A4" w:rsidP="003A48A4">
      <w:pPr>
        <w:spacing w:before="240"/>
        <w:jc w:val="center"/>
        <w:rPr>
          <w:rFonts w:cs="Times New Roman"/>
          <w:b/>
          <w:szCs w:val="24"/>
        </w:rPr>
      </w:pPr>
    </w:p>
    <w:p w14:paraId="7FF2CEBA" w14:textId="77777777" w:rsidR="003A48A4" w:rsidRDefault="003A48A4" w:rsidP="003A48A4">
      <w:pPr>
        <w:spacing w:before="240"/>
        <w:jc w:val="center"/>
        <w:rPr>
          <w:rFonts w:cs="Times New Roman"/>
          <w:b/>
          <w:szCs w:val="24"/>
        </w:rPr>
        <w:sectPr w:rsidR="003A48A4" w:rsidSect="00633C96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BD54379" w14:textId="77777777" w:rsidR="007F042E" w:rsidRDefault="007F042E" w:rsidP="007F042E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S</w:t>
      </w:r>
      <w:r w:rsidRPr="0001436A">
        <w:rPr>
          <w:rFonts w:cs="Times New Roman"/>
          <w:b/>
          <w:szCs w:val="24"/>
        </w:rPr>
        <w:t xml:space="preserve">upplementary Figure </w:t>
      </w:r>
      <w:r>
        <w:rPr>
          <w:rFonts w:cs="Times New Roman"/>
          <w:b/>
          <w:szCs w:val="24"/>
        </w:rPr>
        <w:t>S4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proofErr w:type="spellStart"/>
      <w:r w:rsidRPr="008C50CC">
        <w:rPr>
          <w:rFonts w:cs="Times New Roman"/>
          <w:szCs w:val="24"/>
        </w:rPr>
        <w:t>Cytokinin</w:t>
      </w:r>
      <w:proofErr w:type="spellEnd"/>
      <w:r w:rsidRPr="008C50CC">
        <w:rPr>
          <w:rFonts w:cs="Times New Roman"/>
          <w:szCs w:val="24"/>
        </w:rPr>
        <w:t xml:space="preserve"> production pathway via </w:t>
      </w:r>
      <w:proofErr w:type="spellStart"/>
      <w:r w:rsidRPr="008C50CC">
        <w:rPr>
          <w:rFonts w:cs="Times New Roman"/>
          <w:szCs w:val="24"/>
        </w:rPr>
        <w:t>tRNA</w:t>
      </w:r>
      <w:proofErr w:type="spellEnd"/>
      <w:r w:rsidRPr="008C50CC">
        <w:rPr>
          <w:rFonts w:cs="Times New Roman"/>
          <w:szCs w:val="24"/>
        </w:rPr>
        <w:t xml:space="preserve"> degradation in PBTS1, PBTS2, and D188</w:t>
      </w:r>
      <w:r>
        <w:rPr>
          <w:rFonts w:cs="Times New Roman"/>
          <w:szCs w:val="24"/>
        </w:rPr>
        <w:t>.</w:t>
      </w:r>
    </w:p>
    <w:p w14:paraId="3F8A6587" w14:textId="77777777" w:rsidR="007F042E" w:rsidRPr="008C50CC" w:rsidRDefault="007F042E" w:rsidP="007F042E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Precursor production via the MEP pathway, modification of </w:t>
      </w:r>
      <w:proofErr w:type="spellStart"/>
      <w:r>
        <w:rPr>
          <w:rFonts w:cs="Times New Roman"/>
          <w:szCs w:val="24"/>
        </w:rPr>
        <w:t>iP</w:t>
      </w:r>
      <w:proofErr w:type="spellEnd"/>
      <w:r>
        <w:rPr>
          <w:rFonts w:cs="Times New Roman"/>
          <w:szCs w:val="24"/>
        </w:rPr>
        <w:t xml:space="preserve"> in the </w:t>
      </w:r>
      <w:proofErr w:type="spellStart"/>
      <w:r>
        <w:rPr>
          <w:rFonts w:cs="Times New Roman"/>
          <w:szCs w:val="24"/>
        </w:rPr>
        <w:t>tRNA</w:t>
      </w:r>
      <w:proofErr w:type="spellEnd"/>
      <w:r>
        <w:rPr>
          <w:rFonts w:cs="Times New Roman"/>
          <w:szCs w:val="24"/>
        </w:rPr>
        <w:t xml:space="preserve"> and subsequent degradation results in the production of </w:t>
      </w:r>
      <w:proofErr w:type="spellStart"/>
      <w:r>
        <w:rPr>
          <w:rFonts w:cs="Times New Roman"/>
          <w:szCs w:val="24"/>
        </w:rPr>
        <w:t>iP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cZ</w:t>
      </w:r>
      <w:proofErr w:type="spellEnd"/>
      <w:r>
        <w:rPr>
          <w:rFonts w:cs="Times New Roman"/>
          <w:szCs w:val="24"/>
        </w:rPr>
        <w:t xml:space="preserve">, and 2MeSZ. The production of these </w:t>
      </w:r>
      <w:proofErr w:type="spellStart"/>
      <w:r>
        <w:rPr>
          <w:rFonts w:cs="Times New Roman"/>
          <w:szCs w:val="24"/>
        </w:rPr>
        <w:t>cytokinins</w:t>
      </w:r>
      <w:proofErr w:type="spellEnd"/>
      <w:r>
        <w:rPr>
          <w:rFonts w:cs="Times New Roman"/>
          <w:szCs w:val="24"/>
        </w:rPr>
        <w:t xml:space="preserve"> by PBTS1 and PBTS2 needs to be experimentally demonstrated. Gene locus tags in PBTS1 are indicated in red, those of PBTS2 in orange, and those of D188 in black.</w:t>
      </w:r>
    </w:p>
    <w:p w14:paraId="5AEF515C" w14:textId="42ADAFFC" w:rsidR="007F042E" w:rsidRDefault="007F042E" w:rsidP="003A48A4">
      <w:pPr>
        <w:spacing w:before="24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nl-BE" w:eastAsia="nl-BE"/>
        </w:rPr>
        <w:drawing>
          <wp:inline distT="0" distB="0" distL="0" distR="0" wp14:anchorId="302FE271" wp14:editId="4F58FA4A">
            <wp:extent cx="8596630" cy="4409236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953" cy="4411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18F64" w14:textId="77777777" w:rsidR="007F042E" w:rsidRDefault="007F042E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35ACD35" w14:textId="413929F6" w:rsidR="00DE23E8" w:rsidRDefault="007F042E" w:rsidP="007F042E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S5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8C50CC">
        <w:rPr>
          <w:rFonts w:cs="Times New Roman"/>
          <w:szCs w:val="24"/>
        </w:rPr>
        <w:t>Tryptophan</w:t>
      </w:r>
      <w:r>
        <w:rPr>
          <w:rFonts w:cs="Times New Roman"/>
          <w:szCs w:val="24"/>
        </w:rPr>
        <w:t>,</w:t>
      </w:r>
      <w:r w:rsidRPr="008C50CC">
        <w:rPr>
          <w:rFonts w:cs="Times New Roman"/>
          <w:szCs w:val="24"/>
        </w:rPr>
        <w:t xml:space="preserve"> 2,3-butanediol</w:t>
      </w:r>
      <w:r>
        <w:rPr>
          <w:rFonts w:cs="Times New Roman"/>
          <w:szCs w:val="24"/>
        </w:rPr>
        <w:t xml:space="preserve">, and </w:t>
      </w:r>
      <w:r w:rsidRPr="008C50CC">
        <w:rPr>
          <w:rFonts w:cs="Times New Roman"/>
          <w:szCs w:val="24"/>
        </w:rPr>
        <w:t>IAA biosynthesis pathway in PBTS1, PBTS2, and D188</w:t>
      </w:r>
      <w:r>
        <w:rPr>
          <w:rFonts w:cs="Times New Roman"/>
          <w:szCs w:val="24"/>
        </w:rPr>
        <w:t>. Gene locus tags in PBTS1 are indicated in red, those of PBTS2 in orange, and those of D188 in black.</w:t>
      </w:r>
    </w:p>
    <w:p w14:paraId="38D3F099" w14:textId="5043F165" w:rsidR="003A48A4" w:rsidRDefault="003A48A4" w:rsidP="003A48A4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nl-BE" w:eastAsia="nl-BE"/>
        </w:rPr>
        <w:drawing>
          <wp:inline distT="0" distB="0" distL="0" distR="0" wp14:anchorId="221BF175" wp14:editId="35EB6F7B">
            <wp:extent cx="8827135" cy="4997768"/>
            <wp:effectExtent l="0" t="0" r="0" b="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546" cy="5003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48A4" w:rsidSect="003A48A4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110EED" w14:textId="77777777" w:rsidR="007C4790" w:rsidRDefault="007C4790" w:rsidP="00117666">
      <w:pPr>
        <w:spacing w:after="0"/>
      </w:pPr>
      <w:r>
        <w:separator/>
      </w:r>
    </w:p>
  </w:endnote>
  <w:endnote w:type="continuationSeparator" w:id="0">
    <w:p w14:paraId="7E1EEF44" w14:textId="77777777" w:rsidR="007C4790" w:rsidRDefault="007C479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871C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871C1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871C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871C1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FE79E6" w14:textId="77777777" w:rsidR="007C4790" w:rsidRDefault="007C4790" w:rsidP="00117666">
      <w:pPr>
        <w:spacing w:after="0"/>
      </w:pPr>
      <w:r>
        <w:separator/>
      </w:r>
    </w:p>
  </w:footnote>
  <w:footnote w:type="continuationSeparator" w:id="0">
    <w:p w14:paraId="20155B20" w14:textId="77777777" w:rsidR="007C4790" w:rsidRDefault="007C479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nl-BE" w:eastAsia="nl-BE"/>
      </w:rPr>
      <w:drawing>
        <wp:inline distT="0" distB="0" distL="0" distR="0" wp14:anchorId="07D26A56" wp14:editId="2E460F0E">
          <wp:extent cx="1382534" cy="497091"/>
          <wp:effectExtent l="0" t="0" r="0" b="0"/>
          <wp:docPr id="8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Kop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871C1"/>
    <w:rsid w:val="001011AD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A48A4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3C96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C4790"/>
    <w:rsid w:val="007F042E"/>
    <w:rsid w:val="00817DD6"/>
    <w:rsid w:val="0083759F"/>
    <w:rsid w:val="00885156"/>
    <w:rsid w:val="008B6CF3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E0FA6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9217D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Kop1">
    <w:name w:val="heading 1"/>
    <w:basedOn w:val="Lijstalinea"/>
    <w:next w:val="Standaard"/>
    <w:link w:val="Kop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Kop2">
    <w:name w:val="heading 2"/>
    <w:basedOn w:val="Kop1"/>
    <w:next w:val="Standaard"/>
    <w:link w:val="Kop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Kop3">
    <w:name w:val="heading 3"/>
    <w:basedOn w:val="Standaard"/>
    <w:next w:val="Standaard"/>
    <w:link w:val="Kop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Kop4">
    <w:name w:val="heading 4"/>
    <w:basedOn w:val="Kop3"/>
    <w:next w:val="Standaard"/>
    <w:link w:val="Kop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Kop5">
    <w:name w:val="heading 5"/>
    <w:basedOn w:val="Kop4"/>
    <w:next w:val="Standaard"/>
    <w:link w:val="Kop5Char"/>
    <w:uiPriority w:val="2"/>
    <w:qFormat/>
    <w:rsid w:val="00AB6715"/>
    <w:pPr>
      <w:numPr>
        <w:ilvl w:val="4"/>
      </w:numPr>
      <w:outlineLvl w:val="4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Ondertitel">
    <w:name w:val="Subtitle"/>
    <w:basedOn w:val="Standaard"/>
    <w:next w:val="Standaard"/>
    <w:link w:val="Ondertitel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Ondertitel"/>
    <w:next w:val="Standaard"/>
    <w:uiPriority w:val="1"/>
    <w:qFormat/>
    <w:rsid w:val="00AB6715"/>
  </w:style>
  <w:style w:type="paragraph" w:styleId="Ballontekst">
    <w:name w:val="Balloon Text"/>
    <w:basedOn w:val="Standaard"/>
    <w:link w:val="Ballonteks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elvanboek">
    <w:name w:val="Book Title"/>
    <w:basedOn w:val="Standaardalinea-lettertype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ijschrift">
    <w:name w:val="caption"/>
    <w:basedOn w:val="Standaard"/>
    <w:next w:val="Geenafstand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Geenafstand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B671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B671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B671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adruk">
    <w:name w:val="Emphasis"/>
    <w:basedOn w:val="Standaardalinea-lettertype"/>
    <w:uiPriority w:val="20"/>
    <w:qFormat/>
    <w:rsid w:val="00AB6715"/>
    <w:rPr>
      <w:rFonts w:ascii="Times New Roman" w:hAnsi="Times New Roman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6715"/>
    <w:rPr>
      <w:rFonts w:ascii="Times New Roman" w:hAnsi="Times New Roman"/>
      <w:sz w:val="24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tekstChar">
    <w:name w:val="Koptekst Char"/>
    <w:basedOn w:val="Standaardalinea-lettertype"/>
    <w:link w:val="Koptekst"/>
    <w:uiPriority w:val="99"/>
    <w:rsid w:val="00AB6715"/>
    <w:rPr>
      <w:rFonts w:ascii="Times New Roman" w:hAnsi="Times New Roman"/>
      <w:b/>
      <w:sz w:val="24"/>
    </w:rPr>
  </w:style>
  <w:style w:type="paragraph" w:styleId="Lijstalinea">
    <w:name w:val="List Paragraph"/>
    <w:basedOn w:val="Standa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Standaardalinea-lettertype"/>
    <w:uiPriority w:val="99"/>
    <w:unhideWhenUsed/>
    <w:rsid w:val="00AB6715"/>
    <w:rPr>
      <w:color w:val="0000FF"/>
      <w:u w:val="single"/>
    </w:rPr>
  </w:style>
  <w:style w:type="character" w:styleId="Intensievebenadrukking">
    <w:name w:val="Intense Emphasis"/>
    <w:basedOn w:val="Standaardalinea-lettertype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AB6715"/>
    <w:rPr>
      <w:b/>
      <w:bCs/>
      <w:smallCaps/>
      <w:color w:val="auto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AB6715"/>
  </w:style>
  <w:style w:type="character" w:customStyle="1" w:styleId="Kop3Char">
    <w:name w:val="Kop 3 Char"/>
    <w:basedOn w:val="Standaardalinea-lettertype"/>
    <w:link w:val="Kop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Zwaar">
    <w:name w:val="Strong"/>
    <w:basedOn w:val="Standaardalinea-lettertype"/>
    <w:uiPriority w:val="22"/>
    <w:qFormat/>
    <w:rsid w:val="00AB6715"/>
    <w:rPr>
      <w:rFonts w:ascii="Times New Roman" w:hAnsi="Times New Roman"/>
      <w:b/>
      <w:bCs/>
    </w:rPr>
  </w:style>
  <w:style w:type="character" w:styleId="Subtielebenadrukking">
    <w:name w:val="Subtle Emphasis"/>
    <w:basedOn w:val="Standaardalinea-lettertype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raster">
    <w:name w:val="Table Grid"/>
    <w:basedOn w:val="Standaardtabe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HTML-voorafopgemaakt">
    <w:name w:val="HTML Preformatted"/>
    <w:basedOn w:val="Standaard"/>
    <w:link w:val="HTML-voorafopgemaaktChar"/>
    <w:uiPriority w:val="99"/>
    <w:unhideWhenUsed/>
    <w:rsid w:val="000871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val="nl-BE" w:eastAsia="nl-B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0871C1"/>
    <w:rPr>
      <w:rFonts w:ascii="Courier New" w:eastAsia="Times New Roman" w:hAnsi="Courier New" w:cs="Courier New"/>
      <w:sz w:val="20"/>
      <w:szCs w:val="20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D52DFCB-855E-4D01-843B-63ACB0C4B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8</TotalTime>
  <Pages>9</Pages>
  <Words>3172</Words>
  <Characters>17451</Characters>
  <Application>Microsoft Office Word</Application>
  <DocSecurity>0</DocSecurity>
  <Lines>145</Lines>
  <Paragraphs>41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DV</cp:lastModifiedBy>
  <cp:revision>4</cp:revision>
  <cp:lastPrinted>2013-10-03T12:51:00Z</cp:lastPrinted>
  <dcterms:created xsi:type="dcterms:W3CDTF">2019-11-03T21:40:00Z</dcterms:created>
  <dcterms:modified xsi:type="dcterms:W3CDTF">2019-11-11T18:44:00Z</dcterms:modified>
</cp:coreProperties>
</file>