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4E31D5C6" w:rsidR="00994A3D" w:rsidRDefault="00654E8F" w:rsidP="00B161A4">
      <w:pPr>
        <w:pStyle w:val="Heading1"/>
      </w:pPr>
      <w:r w:rsidRPr="00994A3D">
        <w:t xml:space="preserve">Supplementary Figures </w:t>
      </w:r>
    </w:p>
    <w:p w14:paraId="68E2EF29" w14:textId="77777777" w:rsidR="00B161A4" w:rsidRPr="00B161A4" w:rsidRDefault="00B161A4" w:rsidP="00B161A4"/>
    <w:p w14:paraId="11666066" w14:textId="6241EBBA" w:rsidR="004F4591" w:rsidRPr="001549D3" w:rsidRDefault="004F4591" w:rsidP="00994A3D">
      <w:pPr>
        <w:keepNext/>
        <w:rPr>
          <w:rFonts w:cs="Times New Roman"/>
          <w:szCs w:val="24"/>
        </w:rPr>
      </w:pPr>
      <w:r w:rsidRPr="004F4591"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FD2659" wp14:editId="2BB4EDC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263641" cy="4456205"/>
                <wp:effectExtent l="0" t="0" r="3810" b="1905"/>
                <wp:wrapNone/>
                <wp:docPr id="2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3641" cy="4456205"/>
                          <a:chOff x="0" y="0"/>
                          <a:chExt cx="4263641" cy="4456205"/>
                        </a:xfrm>
                      </wpg:grpSpPr>
                      <wps:wsp>
                        <wps:cNvPr id="3" name="Text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8580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6D6E7" w14:textId="77777777" w:rsidR="004F4591" w:rsidRDefault="004F4591" w:rsidP="004F45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A.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4" name="Text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514" y="1761010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6AFF5" w14:textId="77777777" w:rsidR="004F4591" w:rsidRDefault="004F4591" w:rsidP="004F45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B.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5" name="Text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778" y="3107117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C616C" w14:textId="77777777" w:rsidR="004F4591" w:rsidRDefault="004F4591" w:rsidP="004F45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C.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8" name="TextBox 1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9408" y="955789"/>
                            <a:ext cx="52895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0C6A8" w14:textId="77777777" w:rsidR="004F4591" w:rsidRDefault="004F4591" w:rsidP="004F45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CCR7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" name="TextBox 1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44678" y="2263098"/>
                            <a:ext cx="61341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FC80B" w14:textId="77777777" w:rsidR="004F4591" w:rsidRDefault="004F4591" w:rsidP="004F45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HLADR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" name="TextBox 1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90981" y="3575723"/>
                            <a:ext cx="50800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790F1" w14:textId="77777777" w:rsidR="004F4591" w:rsidRDefault="004F4591" w:rsidP="004F45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CD86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" name="TextBox 1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881835" y="957816"/>
                            <a:ext cx="57848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C6C84" w14:textId="77777777" w:rsidR="004F4591" w:rsidRDefault="004F4591" w:rsidP="004F45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CD163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2" name="TextBox 1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838558" y="2280885"/>
                            <a:ext cx="66992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2460B" w14:textId="77777777" w:rsidR="004F4591" w:rsidRDefault="004F4591" w:rsidP="004F45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CD200R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3" name="TextBox 1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886488" y="3540460"/>
                            <a:ext cx="57848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BC48D" w14:textId="77777777" w:rsidR="004F4591" w:rsidRDefault="004F4591" w:rsidP="004F45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CD206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26"/>
                          <a:stretch/>
                        </pic:blipFill>
                        <pic:spPr bwMode="auto">
                          <a:xfrm>
                            <a:off x="265351" y="467655"/>
                            <a:ext cx="1968679" cy="129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028055" y="440333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37609" w14:textId="77777777" w:rsidR="004F4591" w:rsidRDefault="004F4591" w:rsidP="004F45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D.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24"/>
                          <a:stretch/>
                        </pic:blipFill>
                        <pic:spPr bwMode="auto">
                          <a:xfrm>
                            <a:off x="265351" y="1792680"/>
                            <a:ext cx="1968679" cy="130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042015" y="1724503"/>
                            <a:ext cx="30289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2A3E2E" w14:textId="77777777" w:rsidR="004F4591" w:rsidRDefault="004F4591" w:rsidP="004F45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E.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77"/>
                          <a:stretch/>
                        </pic:blipFill>
                        <pic:spPr bwMode="auto">
                          <a:xfrm>
                            <a:off x="302245" y="3173276"/>
                            <a:ext cx="1930575" cy="128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036860" y="3088131"/>
                            <a:ext cx="29591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017E4" w14:textId="77777777" w:rsidR="004F4591" w:rsidRDefault="004F4591" w:rsidP="004F45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F.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92"/>
                          <a:stretch/>
                        </pic:blipFill>
                        <pic:spPr bwMode="auto">
                          <a:xfrm>
                            <a:off x="2333066" y="423813"/>
                            <a:ext cx="1930575" cy="131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TextBox 1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869222" y="926131"/>
                            <a:ext cx="57848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811E1" w14:textId="77777777" w:rsidR="004F4591" w:rsidRDefault="004F4591" w:rsidP="004F45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CD163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98"/>
                          <a:stretch/>
                        </pic:blipFill>
                        <pic:spPr bwMode="auto">
                          <a:xfrm>
                            <a:off x="2323843" y="1814202"/>
                            <a:ext cx="1930575" cy="128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Box 1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833987" y="2220796"/>
                            <a:ext cx="66992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F48B0" w14:textId="77777777" w:rsidR="004F4591" w:rsidRDefault="004F4591" w:rsidP="004F45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CD200R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77"/>
                          <a:stretch/>
                        </pic:blipFill>
                        <pic:spPr bwMode="auto">
                          <a:xfrm>
                            <a:off x="2294798" y="3173276"/>
                            <a:ext cx="1968679" cy="128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Box 1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935421" y="3610901"/>
                            <a:ext cx="50800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7AB0D" w14:textId="77777777" w:rsidR="004F4591" w:rsidRDefault="004F4591" w:rsidP="004F45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CD80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g:grpSp>
                        <wpg:cNvPr id="26" name="Group 26"/>
                        <wpg:cNvGrpSpPr>
                          <a:grpSpLocks/>
                        </wpg:cNvGrpSpPr>
                        <wpg:grpSpPr bwMode="auto">
                          <a:xfrm>
                            <a:off x="617838" y="0"/>
                            <a:ext cx="920297" cy="412627"/>
                            <a:chOff x="617839" y="0"/>
                            <a:chExt cx="920450" cy="413460"/>
                          </a:xfrm>
                        </wpg:grpSpPr>
                        <wps:wsp>
                          <wps:cNvPr id="27" name="Rounded Rectangle 27">
                            <a:extLst>
                              <a:ext uri="{FF2B5EF4-FFF2-40B4-BE49-F238E27FC236}"/>
                            </a:extLst>
                          </wps:cNvPr>
                          <wps:cNvSpPr/>
                          <wps:spPr>
                            <a:xfrm>
                              <a:off x="617839" y="62038"/>
                              <a:ext cx="252455" cy="108168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anchor="ctr"/>
                        </wps:wsp>
                        <wps:wsp>
                          <wps:cNvPr id="28" name="Rounded Rectangle 28">
                            <a:extLst>
                              <a:ext uri="{FF2B5EF4-FFF2-40B4-BE49-F238E27FC236}"/>
                            </a:extLst>
                          </wps:cNvPr>
                          <wps:cNvSpPr/>
                          <wps:spPr>
                            <a:xfrm>
                              <a:off x="617839" y="251331"/>
                              <a:ext cx="252455" cy="108168"/>
                            </a:xfrm>
                            <a:prstGeom prst="roundRect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anchor="ctr"/>
                        </wps:wsp>
                        <wps:wsp>
                          <wps:cNvPr id="29" name="Text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9523" y="0"/>
                              <a:ext cx="668766" cy="20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7B2CAB" w14:textId="77777777" w:rsidR="004F4591" w:rsidRDefault="004F4591" w:rsidP="004F459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Uninfected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s:wsp>
                          <wps:cNvPr id="30" name="Text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9523" y="204760"/>
                              <a:ext cx="499828" cy="20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E23B88" w14:textId="77777777" w:rsidR="004F4591" w:rsidRDefault="004F4591" w:rsidP="004F459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H37Ra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FD2659" id="Group 48" o:spid="_x0000_s1026" style="position:absolute;margin-left:0;margin-top:-.05pt;width:335.7pt;height:350.9pt;z-index:251659264" coordsize="42636,4456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7" type="#_x0000_t202" style="position:absolute;top:4285;width:3105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ensMA&#10;AADaAAAADwAAAGRycy9kb3ducmV2LnhtbESPzW7CMBCE75V4B2uRuIHDTxFNMQjxI3FrC32AVbyN&#10;Q+J1FBsIPD1GQupxNDPfaObL1lbiQo0vHCsYDhIQxJnTBecKfo+7/gyED8gaK8ek4EYelovO2xxT&#10;7a78Q5dDyEWEsE9RgQmhTqX0mSGLfuBq4uj9ucZiiLLJpW7wGuG2kqMkmUqLBccFgzWtDWXl4WwV&#10;zBL7VZYfo29vJ/fhu1lv3LY+KdXrtqtPEIHa8B9+tfdawRieV+IN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vensMAAADaAAAADwAAAAAAAAAAAAAAAACYAgAAZHJzL2Rv&#10;d25yZXYueG1sUEsFBgAAAAAEAAQA9QAAAIgDAAAAAA==&#10;" filled="f" stroked="f">
                  <v:textbox style="mso-fit-shape-to-text:t">
                    <w:txbxContent>
                      <w:p w14:paraId="00F6D6E7" w14:textId="77777777" w:rsidR="004F4591" w:rsidRDefault="004F4591" w:rsidP="004F45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A.</w:t>
                        </w:r>
                      </w:p>
                    </w:txbxContent>
                  </v:textbox>
                </v:shape>
                <v:shape id="TextBox 13" o:spid="_x0000_s1028" type="#_x0000_t202" style="position:absolute;left:85;top:17610;width:3105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G6sMA&#10;AADaAAAADwAAAGRycy9kb3ducmV2LnhtbESP0WrCQBRE3wX/YblC33QTsRKjayi2hb7Vqh9wyd5m&#10;02TvhuzWRL++Wyj0cZiZM8yuGG0rrtT72rGCdJGAIC6drrlScDm/zjMQPiBrbB2Tght5KPbTyQ5z&#10;7Qb+oOspVCJC2OeowITQ5VL60pBFv3AdcfQ+XW8xRNlXUvc4RLht5TJJ1tJizXHBYEcHQ2Vz+rYK&#10;ssS+N81mefR2dU8fzeHZvXRfSj3MxqctiEBj+A//td+0ghX8Xok3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JG6sMAAADaAAAADwAAAAAAAAAAAAAAAACYAgAAZHJzL2Rv&#10;d25yZXYueG1sUEsFBgAAAAAEAAQA9QAAAIgDAAAAAA==&#10;" filled="f" stroked="f">
                  <v:textbox style="mso-fit-shape-to-text:t">
                    <w:txbxContent>
                      <w:p w14:paraId="2B26AFF5" w14:textId="77777777" w:rsidR="004F4591" w:rsidRDefault="004F4591" w:rsidP="004F45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B.</w:t>
                        </w:r>
                      </w:p>
                    </w:txbxContent>
                  </v:textbox>
                </v:shape>
                <v:shape id="TextBox 14" o:spid="_x0000_s1029" type="#_x0000_t202" style="position:absolute;left:117;top:31071;width:3105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jccIA&#10;AADaAAAADwAAAGRycy9kb3ducmV2LnhtbESP3YrCMBSE7wXfIRzBO00VXdyuUcQf8M5ddx/g0Byb&#10;2uakNFGrT28EYS+HmfmGmS9bW4krNb5wrGA0TEAQZ04XnCv4+90NZiB8QNZYOSYFd/KwXHQ7c0y1&#10;u/EPXY8hFxHCPkUFJoQ6ldJnhiz6oauJo3dyjcUQZZNL3eAtwm0lx0nyIS0WHBcM1rQ2lJXHi1Uw&#10;S+yhLD/H395OHqOpWW/ctj4r1e+1qy8QgdrwH36391rBF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uNxwgAAANoAAAAPAAAAAAAAAAAAAAAAAJgCAABkcnMvZG93&#10;bnJldi54bWxQSwUGAAAAAAQABAD1AAAAhwMAAAAA&#10;" filled="f" stroked="f">
                  <v:textbox style="mso-fit-shape-to-text:t">
                    <w:txbxContent>
                      <w:p w14:paraId="583C616C" w14:textId="77777777" w:rsidR="004F4591" w:rsidRDefault="004F4591" w:rsidP="004F45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C.</w:t>
                        </w:r>
                      </w:p>
                    </w:txbxContent>
                  </v:textbox>
                </v:shape>
                <v:shape id="TextBox 12" o:spid="_x0000_s1030" type="#_x0000_t202" style="position:absolute;left:-1294;top:9557;width:5290;height:237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2AwcAA&#10;AADaAAAADwAAAGRycy9kb3ducmV2LnhtbERPW2vCMBR+F/wP4Qh707Ruiuuaigw29uoFZW+H5tiU&#10;NSclyWq3X788DHz8+O7ldrSdGMiH1rGCfJGBIK6dbrlRcDq+zTcgQkTW2DkmBT8UYFtNJyUW2t14&#10;T8MhNiKFcChQgYmxL6QMtSGLYeF64sRdnbcYE/SN1B5vKdx2cplla2mx5dRgsKdXQ/XX4dsqeL4M&#10;7/7R95+/T+e1zU0e9qvrRqmH2bh7ARFpjHfxv/tDK0hb05V0A2T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2AwcAAAADaAAAADwAAAAAAAAAAAAAAAACYAgAAZHJzL2Rvd25y&#10;ZXYueG1sUEsFBgAAAAAEAAQA9QAAAIUDAAAAAA==&#10;" filled="f" stroked="f">
                  <v:textbox style="mso-fit-shape-to-text:t">
                    <w:txbxContent>
                      <w:p w14:paraId="7E20C6A8" w14:textId="77777777" w:rsidR="004F4591" w:rsidRDefault="004F4591" w:rsidP="004F45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CCR7</w:t>
                        </w:r>
                      </w:p>
                    </w:txbxContent>
                  </v:textbox>
                </v:shape>
                <v:shape id="TextBox 12" o:spid="_x0000_s1031" type="#_x0000_t202" style="position:absolute;left:-1447;top:22630;width:6134;height:237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lWsMA&#10;AADaAAAADwAAAGRycy9kb3ducmV2LnhtbESPzWrDMBCE74W8g9hCb4nstDGJEyWEQEuu+SGlt8Xa&#10;WKbWykiq4+bpq0Khx2Hmm2FWm8G2oicfGscK8kkGgrhyuuFawfn0Op6DCBFZY+uYFHxTgM169LDC&#10;UrsbH6g/xlqkEg4lKjAxdqWUoTJkMUxcR5y8q/MWY5K+ltrjLZXbVk6zrJAWG04LBjvaGao+j19W&#10;weK9f/PPvvu4v1wKm5s8HGbXuVJPj8N2CSLSEP/Df/ReJw5+r6Qb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ElWsMAAADaAAAADwAAAAAAAAAAAAAAAACYAgAAZHJzL2Rv&#10;d25yZXYueG1sUEsFBgAAAAAEAAQA9QAAAIgDAAAAAA==&#10;" filled="f" stroked="f">
                  <v:textbox style="mso-fit-shape-to-text:t">
                    <w:txbxContent>
                      <w:p w14:paraId="187FC80B" w14:textId="77777777" w:rsidR="004F4591" w:rsidRDefault="004F4591" w:rsidP="004F45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HLADR</w:t>
                        </w:r>
                      </w:p>
                    </w:txbxContent>
                  </v:textbox>
                </v:shape>
                <v:shape id="TextBox 12" o:spid="_x0000_s1032" type="#_x0000_t202" style="position:absolute;left:-910;top:35756;width:5080;height:237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gCCMQA&#10;AADbAAAADwAAAGRycy9kb3ducmV2LnhtbESPQU/DMAyF70j8h8hIu7G0MKZRlk0IiWnXDQTiZjVe&#10;U9E4VRK6br9+PkziZus9v/d5uR59pwaKqQ1soJwWoIjrYFtuDHx+vN8vQKWMbLELTAZOlGC9ur1Z&#10;YmXDkXc07HOjJIRThQZczn2ldaodeUzT0BOLdgjRY5Y1NtpGPEq47/RDUcy1x5alwWFPb47q3/2f&#10;N/D8PWziY+x/zrOvuS9dmXZPh4Uxk7vx9QVUpjH/m6/XWyv4Qi+/yAB6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4AgjEAAAA2wAAAA8AAAAAAAAAAAAAAAAAmAIAAGRycy9k&#10;b3ducmV2LnhtbFBLBQYAAAAABAAEAPUAAACJAwAAAAA=&#10;" filled="f" stroked="f">
                  <v:textbox style="mso-fit-shape-to-text:t">
                    <w:txbxContent>
                      <w:p w14:paraId="5E4790F1" w14:textId="77777777" w:rsidR="004F4591" w:rsidRDefault="004F4591" w:rsidP="004F45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CD86</w:t>
                        </w:r>
                      </w:p>
                    </w:txbxContent>
                  </v:textbox>
                </v:shape>
                <v:shape id="TextBox 12" o:spid="_x0000_s1033" type="#_x0000_t202" style="position:absolute;left:18818;top:9578;width:5785;height:237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nk8EA&#10;AADbAAAADwAAAGRycy9kb3ducmV2LnhtbERPS2sCMRC+F/wPYYTeanZbK7oaRQqWXn2geBs242Zx&#10;M1mSuG77602h0Nt8fM9ZrHrbiI58qB0ryEcZCOLS6ZorBYf95mUKIkRkjY1jUvBNAVbLwdMCC+3u&#10;vKVuFyuRQjgUqMDE2BZShtKQxTByLXHiLs5bjAn6SmqP9xRuG/maZRNpsebUYLClD0PldXezCman&#10;7tO/+fb8Mz5ObG7ysH2/TJV6HvbrOYhIffwX/7m/dJqfw+8v6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0p5PBAAAA2wAAAA8AAAAAAAAAAAAAAAAAmAIAAGRycy9kb3du&#10;cmV2LnhtbFBLBQYAAAAABAAEAPUAAACGAwAAAAA=&#10;" filled="f" stroked="f">
                  <v:textbox style="mso-fit-shape-to-text:t">
                    <w:txbxContent>
                      <w:p w14:paraId="0FEC6C84" w14:textId="77777777" w:rsidR="004F4591" w:rsidRDefault="004F4591" w:rsidP="004F45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CD163</w:t>
                        </w:r>
                      </w:p>
                    </w:txbxContent>
                  </v:textbox>
                </v:shape>
                <v:shape id="TextBox 12" o:spid="_x0000_s1034" type="#_x0000_t202" style="position:absolute;left:18385;top:22808;width:6699;height:237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55MEA&#10;AADbAAAADwAAAGRycy9kb3ducmV2LnhtbERPTWsCMRC9F/wPYYTeanZtK7oaRQSlV21RvA2bcbO4&#10;mSxJXNf++qZQ6G0e73MWq942oiMfascK8lEGgrh0uuZKwdfn9mUKIkRkjY1jUvCgAKvl4GmBhXZ3&#10;3lN3iJVIIRwKVGBibAspQ2nIYhi5ljhxF+ctxgR9JbXHewq3jRxn2URarDk1GGxpY6i8Hm5WwezU&#10;7fyrb8/fb8eJzU0e9u+XqVLPw349BxGpj//iP/eHTvPH8PtLOkA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mOeTBAAAA2wAAAA8AAAAAAAAAAAAAAAAAmAIAAGRycy9kb3du&#10;cmV2LnhtbFBLBQYAAAAABAAEAPUAAACGAwAAAAA=&#10;" filled="f" stroked="f">
                  <v:textbox style="mso-fit-shape-to-text:t">
                    <w:txbxContent>
                      <w:p w14:paraId="68C2460B" w14:textId="77777777" w:rsidR="004F4591" w:rsidRDefault="004F4591" w:rsidP="004F45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CD200R</w:t>
                        </w:r>
                      </w:p>
                    </w:txbxContent>
                  </v:textbox>
                </v:shape>
                <v:shape id="TextBox 12" o:spid="_x0000_s1035" type="#_x0000_t202" style="position:absolute;left:18864;top:35404;width:5785;height:237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cf8EA&#10;AADbAAAADwAAAGRycy9kb3ducmV2LnhtbERPS2sCMRC+C/6HMEJvNbvaim6NIkJLrz5o8TZsxs3S&#10;zWRJ4rrtr28Ewdt8fM9ZrnvbiI58qB0ryMcZCOLS6ZorBcfD+/McRIjIGhvHpOCXAqxXw8ESC+2u&#10;vKNuHyuRQjgUqMDE2BZShtKQxTB2LXHizs5bjAn6SmqP1xRuGznJspm0WHNqMNjS1lD5s79YBYvv&#10;7sNPfXv6e/ma2dzkYfd6niv1NOo3byAi9fEhvrs/dZo/hdsv6Q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qnH/BAAAA2wAAAA8AAAAAAAAAAAAAAAAAmAIAAGRycy9kb3du&#10;cmV2LnhtbFBLBQYAAAAABAAEAPUAAACGAwAAAAA=&#10;" filled="f" stroked="f">
                  <v:textbox style="mso-fit-shape-to-text:t">
                    <w:txbxContent>
                      <w:p w14:paraId="035BC48D" w14:textId="77777777" w:rsidR="004F4591" w:rsidRDefault="004F4591" w:rsidP="004F45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CD206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6" type="#_x0000_t75" style="position:absolute;left:2653;top:4676;width:19687;height:12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jb1vAAAAA2wAAAA8AAABkcnMvZG93bnJldi54bWxET0uLwjAQvgv7H8IseLOpi4h0jSKylbJ4&#10;8XHZ29CMbbGZlCb28e/NguBtPr7nrLeDqUVHrassK5hHMQji3OqKCwXXSzpbgXAeWWNtmRSM5GC7&#10;+ZisMdG25xN1Z1+IEMIuQQWl900ipctLMugi2xAH7mZbgz7AtpC6xT6Em1p+xfFSGqw4NJTY0L6k&#10;/H5+GAU/v6ksmu6QZY9+PBz1Ys9/6ajU9HPYfYPwNPi3+OXOdJi/gP9fwgFy8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ONvW8AAAADbAAAADwAAAAAAAAAAAAAAAACfAgAA&#10;ZHJzL2Rvd25yZXYueG1sUEsFBgAAAAAEAAQA9wAAAIwDAAAAAA==&#10;">
                  <v:imagedata r:id="rId14" o:title="" croptop="7554f"/>
                </v:shape>
                <v:shape id="TextBox 12" o:spid="_x0000_s1037" type="#_x0000_t202" style="position:absolute;left:20280;top:4403;width:3105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ZQ8EA&#10;AADbAAAADwAAAGRycy9kb3ducmV2LnhtbERPzWrCQBC+F3yHZYTemo1SRaOriLbQWzX6AEN2mk2T&#10;nQ3ZbZL26buFgrf5+H5nux9tI3rqfOVYwSxJQRAXTldcKrhdX59WIHxA1tg4JgXf5GG/mzxsMdNu&#10;4Av1eShFDGGfoQITQptJ6QtDFn3iWuLIfbjOYoiwK6XucIjhtpHzNF1KixXHBoMtHQ0Vdf5lFaxS&#10;+17X6/nZ2+ef2cIcT+6l/VTqcToeNiACjeEu/ne/6Th/AX+/x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3WUPBAAAA2wAAAA8AAAAAAAAAAAAAAAAAmAIAAGRycy9kb3du&#10;cmV2LnhtbFBLBQYAAAAABAAEAPUAAACGAwAAAAA=&#10;" filled="f" stroked="f">
                  <v:textbox style="mso-fit-shape-to-text:t">
                    <w:txbxContent>
                      <w:p w14:paraId="18437609" w14:textId="77777777" w:rsidR="004F4591" w:rsidRDefault="004F4591" w:rsidP="004F45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D.</w:t>
                        </w:r>
                      </w:p>
                    </w:txbxContent>
                  </v:textbox>
                </v:shape>
                <v:shape id="Picture 16" o:spid="_x0000_s1038" type="#_x0000_t75" style="position:absolute;left:2653;top:17926;width:19687;height:13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EzqzAAAAA2wAAAA8AAABkcnMvZG93bnJldi54bWxET8luwjAQvVfiH6xB4lYcekBRwKCCRIET&#10;S+l9Gk/jQDyOYkPC32MkpN7m6a0znXe2EjdqfOlYwWiYgCDOnS65UHD6Xr2nIHxA1lg5JgV38jCf&#10;9d6mmGnX8oFux1CIGMI+QwUmhDqT0ueGLPqhq4kj9+caiyHCppC6wTaG20p+JMlYWiw5NhisaWko&#10;vxyvVsEuXaTb3/WeisUXmfPIt6h/WqUG/e5zAiJQF/7FL/dGx/ljeP4SD5C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cTOrMAAAADbAAAADwAAAAAAAAAAAAAAAACfAgAA&#10;ZHJzL2Rvd25yZXYueG1sUEsFBgAAAAAEAAQA9wAAAIwDAAAAAA==&#10;">
                  <v:imagedata r:id="rId15" o:title="" croptop="6897f"/>
                </v:shape>
                <v:shape id="TextBox 12" o:spid="_x0000_s1039" type="#_x0000_t202" style="position:absolute;left:20420;top:17245;width:3029;height:23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ir8EA&#10;AADbAAAADwAAAGRycy9kb3ducmV2LnhtbERPS27CMBDdV+IO1iCxAwcEhaYYhPhI7NpCDzCKp3FI&#10;PI5iA4HTYySk7ubpfWe+bG0lLtT4wrGC4SABQZw5XXCu4Pe4689A+ICssXJMCm7kYbnovM0x1e7K&#10;P3Q5hFzEEPYpKjAh1KmUPjNk0Q9cTRy5P9dYDBE2udQNXmO4reQoSd6lxYJjg8Ga1oay8nC2CmaJ&#10;/SrLj9G3t+P7cGLWG7etT0r1uu3qE0SgNvyLX+69jvOn8PwlH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pYq/BAAAA2wAAAA8AAAAAAAAAAAAAAAAAmAIAAGRycy9kb3du&#10;cmV2LnhtbFBLBQYAAAAABAAEAPUAAACGAwAAAAA=&#10;" filled="f" stroked="f">
                  <v:textbox style="mso-fit-shape-to-text:t">
                    <w:txbxContent>
                      <w:p w14:paraId="692A3E2E" w14:textId="77777777" w:rsidR="004F4591" w:rsidRDefault="004F4591" w:rsidP="004F45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E.</w:t>
                        </w:r>
                      </w:p>
                    </w:txbxContent>
                  </v:textbox>
                </v:shape>
                <v:shape id="Picture 18" o:spid="_x0000_s1040" type="#_x0000_t75" style="position:absolute;left:3022;top:31732;width:19306;height:12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4KhnFAAAA2wAAAA8AAABkcnMvZG93bnJldi54bWxEj0FrwkAQhe9C/8MyBS9SN/FQJM0qtTUg&#10;nqwWSm/T7DQJZmdDdtXYX+8cCt5meG/e+yZfDq5VZ+pD49lAOk1AEZfeNlwZ+DwUT3NQISJbbD2T&#10;gSsFWC4eRjlm1l/4g877WCkJ4ZChgTrGLtM6lDU5DFPfEYv263uHUda+0rbHi4S7Vs+S5Fk7bFga&#10;auzorabyuD85A/M/ei++m690td3RTxvXxURfU2PGj8PrC6hIQ7yb/683VvAFVn6RAf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eCoZxQAAANsAAAAPAAAAAAAAAAAAAAAA&#10;AJ8CAABkcnMvZG93bnJldi54bWxQSwUGAAAAAAQABAD3AAAAkQMAAAAA&#10;">
                  <v:imagedata r:id="rId16" o:title="" croptop="7980f"/>
                </v:shape>
                <v:shape id="TextBox 12" o:spid="_x0000_s1041" type="#_x0000_t202" style="position:absolute;left:20368;top:30881;width:2959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TRsAA&#10;AADbAAAADwAAAGRycy9kb3ducmV2LnhtbERP24rCMBB9F/yHMIJvmiquaDWKuAr7tt4+YGjGpraZ&#10;lCar3f36jSD4NodzneW6tZW4U+MLxwpGwwQEceZ0wbmCy3k/mIHwAVlj5ZgU/JKH9arbWWKq3YOP&#10;dD+FXMQQ9ikqMCHUqZQ+M2TRD11NHLmrayyGCJtc6gYfMdxWcpwkU2mx4NhgsKatoaw8/VgFs8R+&#10;l+V8fPB28jf6MNtPt6tvSvV77WYBIlAb3uKX+0vH+X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TRsAAAADbAAAADwAAAAAAAAAAAAAAAACYAgAAZHJzL2Rvd25y&#10;ZXYueG1sUEsFBgAAAAAEAAQA9QAAAIUDAAAAAA==&#10;" filled="f" stroked="f">
                  <v:textbox style="mso-fit-shape-to-text:t">
                    <w:txbxContent>
                      <w:p w14:paraId="64C017E4" w14:textId="77777777" w:rsidR="004F4591" w:rsidRDefault="004F4591" w:rsidP="004F45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F.</w:t>
                        </w:r>
                      </w:p>
                    </w:txbxContent>
                  </v:textbox>
                </v:shape>
                <v:shape id="Picture 20" o:spid="_x0000_s1042" type="#_x0000_t75" style="position:absolute;left:23330;top:4238;width:19306;height:13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k8428AAAA2wAAAA8AAABkcnMvZG93bnJldi54bWxET7sKwjAU3QX/IVzBRTRVRLQaRQTBSfCx&#10;uF2ba1tsbkoSbf17MwiOh/NebVpTiTc5X1pWMB4lIIgzq0vOFVwv++EchA/IGivLpOBDHjbrbmeF&#10;qbYNn+h9DrmIIexTVFCEUKdS+qwgg35ka+LIPawzGCJ0udQOmxhuKjlJkpk0WHJsKLCmXUHZ8/wy&#10;Cm6fq3MusTOf0bSZmzstzHGgVL/XbpcgArXhL/65D1rBJK6PX+IPkO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e5PONvAAAANsAAAAPAAAAAAAAAAAAAAAAAJ8CAABkcnMv&#10;ZG93bnJldi54bWxQSwUGAAAAAAQABAD3AAAAiAMAAAAA&#10;">
                  <v:imagedata r:id="rId17" o:title="" croptop="6417f"/>
                </v:shape>
                <v:shape id="TextBox 12" o:spid="_x0000_s1043" type="#_x0000_t202" style="position:absolute;left:18692;top:9261;width:5785;height:237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tLsMA&#10;AADbAAAADwAAAGRycy9kb3ducmV2LnhtbESPQWsCMRSE7wX/Q3hCbzW7thVdjSKC0qu2KN4em+dm&#10;cfOyJHFd++ubQqHHYWa+YRar3jaiIx9qxwryUQaCuHS65krB1+f2ZQoiRGSNjWNS8KAAq+XgaYGF&#10;dnfeU3eIlUgQDgUqMDG2hZShNGQxjFxLnLyL8xZjkr6S2uM9wW0jx1k2kRZrTgsGW9oYKq+Hm1Uw&#10;O3U7/+rb8/fbcWJzk4f9+2Wq1POwX89BROrjf/iv/aEVjHP4/ZJ+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htLsMAAADbAAAADwAAAAAAAAAAAAAAAACYAgAAZHJzL2Rv&#10;d25yZXYueG1sUEsFBgAAAAAEAAQA9QAAAIgDAAAAAA==&#10;" filled="f" stroked="f">
                  <v:textbox style="mso-fit-shape-to-text:t">
                    <w:txbxContent>
                      <w:p w14:paraId="0DA811E1" w14:textId="77777777" w:rsidR="004F4591" w:rsidRDefault="004F4591" w:rsidP="004F45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CD163</w:t>
                        </w:r>
                      </w:p>
                    </w:txbxContent>
                  </v:textbox>
                </v:shape>
                <v:shape id="Picture 22" o:spid="_x0000_s1044" type="#_x0000_t75" style="position:absolute;left:23238;top:18142;width:19306;height:12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XPpjDAAAA2wAAAA8AAABkcnMvZG93bnJldi54bWxEj0GLwjAUhO+C/yE8wZumdkWkaxSRCnsS&#10;tYLXR/O2LTYv3SZrq7/eCAt7HGbmG2a16U0t7tS6yrKC2TQCQZxbXXGh4JLtJ0sQziNrrC2Tggc5&#10;2KyHgxUm2nZ8ovvZFyJA2CWooPS+SaR0eUkG3dQ2xMH7tq1BH2RbSN1iF+CmlnEULaTBisNCiQ3t&#10;Sspv51+jIOvmabq/mtnp55gutrfDtXjuPpQaj/rtJwhPvf8P/7W/tII4hveX8APk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c+mMMAAADbAAAADwAAAAAAAAAAAAAAAACf&#10;AgAAZHJzL2Rvd25yZXYueG1sUEsFBgAAAAAEAAQA9wAAAI8DAAAAAA==&#10;">
                  <v:imagedata r:id="rId18" o:title="" croptop="7863f"/>
                </v:shape>
                <v:shape id="TextBox 12" o:spid="_x0000_s1045" type="#_x0000_t202" style="position:absolute;left:18339;top:22208;width:6700;height:2374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ZWwsMA&#10;AADbAAAADwAAAGRycy9kb3ducmV2LnhtbESPQWsCMRSE74L/IbxCbzW7akVXo0ihpVe1VLw9Ns/N&#10;0s3LkqTrtr/eCILHYWa+YVab3jaiIx9qxwryUQaCuHS65krB1+H9ZQ4iRGSNjWNS8EcBNuvhYIWF&#10;dhfeUbePlUgQDgUqMDG2hZShNGQxjFxLnLyz8xZjkr6S2uMlwW0jx1k2kxZrTgsGW3ozVP7sf62C&#10;xbH78BPfnv6n3zObmzzsXs9zpZ6f+u0SRKQ+PsL39qdWMJ7A7Uv6A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ZWwsMAAADbAAAADwAAAAAAAAAAAAAAAACYAgAAZHJzL2Rv&#10;d25yZXYueG1sUEsFBgAAAAAEAAQA9QAAAIgDAAAAAA==&#10;" filled="f" stroked="f">
                  <v:textbox style="mso-fit-shape-to-text:t">
                    <w:txbxContent>
                      <w:p w14:paraId="5B3F48B0" w14:textId="77777777" w:rsidR="004F4591" w:rsidRDefault="004F4591" w:rsidP="004F45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CD200R</w:t>
                        </w:r>
                      </w:p>
                    </w:txbxContent>
                  </v:textbox>
                </v:shape>
                <v:shape id="Picture 24" o:spid="_x0000_s1046" type="#_x0000_t75" style="position:absolute;left:22947;top:31732;width:19687;height:12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3tM7EAAAA2wAAAA8AAABkcnMvZG93bnJldi54bWxEj92KwjAUhO+FfYdwFvZOU38QqUZxF0QR&#10;FrEW9PLQHNtic1KbrNa3NwuCl8PMfMPMFq2pxI0aV1pW0O9FIIgzq0vOFaSHVXcCwnlkjZVlUvAg&#10;B4v5R2eGsbZ33tMt8bkIEHYxKii8r2MpXVaQQdezNXHwzrYx6INscqkbvAe4qeQgisbSYMlhocCa&#10;fgrKLsmfUbDenX5XLkrP6+EhPX4f7TbZja5KfX22yykIT61/h1/tjVYwGMH/l/AD5P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3tM7EAAAA2wAAAA8AAAAAAAAAAAAAAAAA&#10;nwIAAGRycy9kb3ducmV2LnhtbFBLBQYAAAAABAAEAPcAAACQAwAAAAA=&#10;">
                  <v:imagedata r:id="rId19" o:title="" croptop="7980f"/>
                </v:shape>
                <v:shape id="TextBox 12" o:spid="_x0000_s1047" type="#_x0000_t202" style="position:absolute;left:19354;top:36108;width:5080;height:237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rLcQA&#10;AADbAAAADwAAAGRycy9kb3ducmV2LnhtbESPQWsCMRSE74L/IbyCt5pdrYvdGkUKSq9qaentsXlu&#10;lm5eliRdV399Uyh4HGbmG2a1GWwrevKhcawgn2YgiCunG64VvJ92j0sQISJrbB2TgisF2KzHoxWW&#10;2l34QP0x1iJBOJSowMTYlVKGypDFMHUdcfLOzluMSfpaao+XBLetnGVZIS02nBYMdvRqqPo+/lgF&#10;z5/93s9993V7+ihsbvJwWJyXSk0ehu0LiEhDvIf/229awWwB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jay3EAAAA2wAAAA8AAAAAAAAAAAAAAAAAmAIAAGRycy9k&#10;b3ducmV2LnhtbFBLBQYAAAAABAAEAPUAAACJAwAAAAA=&#10;" filled="f" stroked="f">
                  <v:textbox style="mso-fit-shape-to-text:t">
                    <w:txbxContent>
                      <w:p w14:paraId="5ED7AB0D" w14:textId="77777777" w:rsidR="004F4591" w:rsidRDefault="004F4591" w:rsidP="004F45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CD80</w:t>
                        </w:r>
                      </w:p>
                    </w:txbxContent>
                  </v:textbox>
                </v:shape>
                <v:group id="Group 26" o:spid="_x0000_s1048" style="position:absolute;left:6178;width:9203;height:4126" coordorigin="6178" coordsize="9204,4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roundrect id="Rounded Rectangle 27" o:spid="_x0000_s1049" style="position:absolute;left:6178;top:620;width:2524;height:10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dfsQA&#10;AADbAAAADwAAAGRycy9kb3ducmV2LnhtbESPS2vDMBCE74X+B7GF3ppVXejDiRISk0ChJZDXfbE2&#10;thtrZSwlcf99VSj0OMzMN8xkNrhWXbgPjRcDjyMNiqX0tpHKwH63engFFSKJpdYLG/jmALPp7c2E&#10;cuuvsuHLNlYqQSTkZKCOscsRQ1mzozDyHUvyjr53FJPsK7Q9XRPctZhp/YyOGkkLNXVc1Fyetmdn&#10;4GPzWSwRi6eF7N7wkH0t9VqfjLm/G+ZjUJGH+B/+a79bA9kL/H5JPwC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l3X7EAAAA2wAAAA8AAAAAAAAAAAAAAAAAmAIAAGRycy9k&#10;b3ducmV2LnhtbFBLBQYAAAAABAAEAPUAAACJAwAAAAA=&#10;" filled="f" strokecolor="windowText" strokeweight="1pt">
                    <v:stroke joinstyle="miter"/>
                  </v:roundrect>
                  <v:roundrect id="Rounded Rectangle 28" o:spid="_x0000_s1050" style="position:absolute;left:6178;top:2513;width:2524;height:10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ifsAA&#10;AADbAAAADwAAAGRycy9kb3ducmV2LnhtbERPy4rCMBTdD/gP4QruxlSRYaxGEVFQceNj4fLaXNti&#10;c1ObqOnfTxbCLA/nPZ0HU4kXNa60rGDQT0AQZ1aXnCs4n9bfvyCcR9ZYWSYFLTmYzzpfU0y1ffOB&#10;XkefixjCLkUFhfd1KqXLCjLo+rYmjtzNNgZ9hE0udYPvGG4qOUySH2mw5NhQYE3LgrL78WkUPB7X&#10;7agd65U9hOc4XAa4X7U7pXrdsJiA8BT8v/jj3mgFwzg2fok/QM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WifsAAAADbAAAADwAAAAAAAAAAAAAAAACYAgAAZHJzL2Rvd25y&#10;ZXYueG1sUEsFBgAAAAAEAAQA9QAAAIUDAAAAAA==&#10;" fillcolor="windowText" strokecolor="windowText" strokeweight="1pt">
                    <v:stroke joinstyle="miter"/>
                  </v:roundrect>
                  <v:shape id="TextBox 14" o:spid="_x0000_s1051" type="#_x0000_t202" style="position:absolute;left:8695;width:6687;height:20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Z+8MA&#10;AADbAAAADwAAAGRycy9kb3ducmV2LnhtbESP0WrCQBRE34X+w3ILvunGUItGVym2gm/WtB9wyV6z&#10;abJ3Q3ar0a93BcHHYWbOMMt1bxtxos5XjhVMxgkI4sLpiksFvz/b0QyED8gaG8ek4EIe1quXwRIz&#10;7c58oFMeShEh7DNUYEJoMyl9YciiH7uWOHpH11kMUXal1B2eI9w2Mk2Sd2mx4rhgsKWNoaLO/62C&#10;WWL3dT1Pv719u06mZvPpvto/pYav/ccCRKA+PMOP9k4rSOdw/x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aZ+8MAAADbAAAADwAAAAAAAAAAAAAAAACYAgAAZHJzL2Rv&#10;d25yZXYueG1sUEsFBgAAAAAEAAQA9QAAAIgDAAAAAA==&#10;" filled="f" stroked="f">
                    <v:textbox style="mso-fit-shape-to-text:t">
                      <w:txbxContent>
                        <w:p w14:paraId="697B2CAB" w14:textId="77777777" w:rsidR="004F4591" w:rsidRDefault="004F4591" w:rsidP="004F459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Uninfected</w:t>
                          </w:r>
                        </w:p>
                      </w:txbxContent>
                    </v:textbox>
                  </v:shape>
                  <v:shape id="TextBox 15" o:spid="_x0000_s1052" type="#_x0000_t202" style="position:absolute;left:8695;top:2047;width:4998;height:20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mu8EA&#10;AADbAAAADwAAAGRycy9kb3ducmV2LnhtbERPS27CMBDdV+IO1iB1Vxw+RWnAIASt1F0h7QFG8TQO&#10;iceRbSDl9PWiUpdP77/eDrYTV/KhcaxgOslAEFdON1wr+Pp8e8pBhIissXNMCn4owHYzelhjod2N&#10;T3QtYy1SCIcCFZgY+0LKUBmyGCauJ07ct/MWY4K+ltrjLYXbTs6ybCktNpwaDPa0N1S15cUqyDP7&#10;0bYvs2Owi/v02ewP7rU/K/U4HnYrEJGG+C/+c79rBfO0P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1prvBAAAA2wAAAA8AAAAAAAAAAAAAAAAAmAIAAGRycy9kb3du&#10;cmV2LnhtbFBLBQYAAAAABAAEAPUAAACGAwAAAAA=&#10;" filled="f" stroked="f">
                    <v:textbox style="mso-fit-shape-to-text:t">
                      <w:txbxContent>
                        <w:p w14:paraId="47E23B88" w14:textId="77777777" w:rsidR="004F4591" w:rsidRDefault="004F4591" w:rsidP="004F459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H37Ra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ED84D58" w14:textId="77777777" w:rsidR="008102C3" w:rsidRDefault="008102C3" w:rsidP="00AE75F9">
      <w:pPr>
        <w:spacing w:after="0"/>
        <w:jc w:val="both"/>
        <w:rPr>
          <w:rFonts w:cs="Times New Roman"/>
          <w:b/>
          <w:szCs w:val="24"/>
        </w:rPr>
      </w:pPr>
    </w:p>
    <w:p w14:paraId="1B1BF2DA" w14:textId="77777777" w:rsidR="008102C3" w:rsidRDefault="008102C3" w:rsidP="00AE75F9">
      <w:pPr>
        <w:spacing w:after="0"/>
        <w:jc w:val="both"/>
        <w:rPr>
          <w:rFonts w:cs="Times New Roman"/>
          <w:b/>
          <w:szCs w:val="24"/>
        </w:rPr>
      </w:pPr>
    </w:p>
    <w:p w14:paraId="1A40636C" w14:textId="77777777" w:rsidR="008102C3" w:rsidRDefault="008102C3" w:rsidP="00AE75F9">
      <w:pPr>
        <w:spacing w:after="0"/>
        <w:jc w:val="both"/>
        <w:rPr>
          <w:rFonts w:cs="Times New Roman"/>
          <w:b/>
          <w:szCs w:val="24"/>
        </w:rPr>
      </w:pPr>
    </w:p>
    <w:p w14:paraId="3332F1FD" w14:textId="77777777" w:rsidR="008102C3" w:rsidRDefault="008102C3" w:rsidP="00AE75F9">
      <w:pPr>
        <w:spacing w:after="0"/>
        <w:jc w:val="both"/>
        <w:rPr>
          <w:rFonts w:cs="Times New Roman"/>
          <w:b/>
          <w:szCs w:val="24"/>
        </w:rPr>
      </w:pPr>
    </w:p>
    <w:p w14:paraId="447A42E3" w14:textId="77777777" w:rsidR="008102C3" w:rsidRDefault="008102C3" w:rsidP="00AE75F9">
      <w:pPr>
        <w:spacing w:after="0"/>
        <w:jc w:val="both"/>
        <w:rPr>
          <w:rFonts w:cs="Times New Roman"/>
          <w:b/>
          <w:szCs w:val="24"/>
        </w:rPr>
      </w:pPr>
    </w:p>
    <w:p w14:paraId="2164DF59" w14:textId="77777777" w:rsidR="008102C3" w:rsidRDefault="008102C3" w:rsidP="00AE75F9">
      <w:pPr>
        <w:spacing w:after="0"/>
        <w:jc w:val="both"/>
        <w:rPr>
          <w:rFonts w:cs="Times New Roman"/>
          <w:b/>
          <w:szCs w:val="24"/>
        </w:rPr>
      </w:pPr>
    </w:p>
    <w:p w14:paraId="35D92DDA" w14:textId="77777777" w:rsidR="008102C3" w:rsidRDefault="008102C3" w:rsidP="00AE75F9">
      <w:pPr>
        <w:spacing w:after="0"/>
        <w:jc w:val="both"/>
        <w:rPr>
          <w:rFonts w:cs="Times New Roman"/>
          <w:b/>
          <w:szCs w:val="24"/>
        </w:rPr>
      </w:pPr>
    </w:p>
    <w:p w14:paraId="67C0D9D6" w14:textId="77777777" w:rsidR="008102C3" w:rsidRDefault="008102C3" w:rsidP="00AE75F9">
      <w:pPr>
        <w:spacing w:after="0"/>
        <w:jc w:val="both"/>
        <w:rPr>
          <w:rFonts w:cs="Times New Roman"/>
          <w:b/>
          <w:szCs w:val="24"/>
        </w:rPr>
      </w:pPr>
    </w:p>
    <w:p w14:paraId="6C71D82E" w14:textId="77777777" w:rsidR="008102C3" w:rsidRDefault="008102C3" w:rsidP="00AE75F9">
      <w:pPr>
        <w:spacing w:after="0"/>
        <w:jc w:val="both"/>
        <w:rPr>
          <w:rFonts w:cs="Times New Roman"/>
          <w:b/>
          <w:szCs w:val="24"/>
        </w:rPr>
      </w:pPr>
    </w:p>
    <w:p w14:paraId="667F5D10" w14:textId="77777777" w:rsidR="008102C3" w:rsidRDefault="008102C3" w:rsidP="00AE75F9">
      <w:pPr>
        <w:spacing w:after="0"/>
        <w:jc w:val="both"/>
        <w:rPr>
          <w:rFonts w:cs="Times New Roman"/>
          <w:b/>
          <w:szCs w:val="24"/>
        </w:rPr>
      </w:pPr>
    </w:p>
    <w:p w14:paraId="3F220E7F" w14:textId="77777777" w:rsidR="008102C3" w:rsidRDefault="008102C3" w:rsidP="00AE75F9">
      <w:pPr>
        <w:spacing w:after="0"/>
        <w:jc w:val="both"/>
        <w:rPr>
          <w:rFonts w:cs="Times New Roman"/>
          <w:b/>
          <w:szCs w:val="24"/>
        </w:rPr>
      </w:pPr>
    </w:p>
    <w:p w14:paraId="1892F641" w14:textId="77777777" w:rsidR="008102C3" w:rsidRDefault="008102C3" w:rsidP="00AE75F9">
      <w:pPr>
        <w:spacing w:after="0"/>
        <w:jc w:val="both"/>
        <w:rPr>
          <w:rFonts w:cs="Times New Roman"/>
          <w:b/>
          <w:szCs w:val="24"/>
        </w:rPr>
      </w:pPr>
    </w:p>
    <w:p w14:paraId="58FDE677" w14:textId="77777777" w:rsidR="008102C3" w:rsidRDefault="008102C3" w:rsidP="00AE75F9">
      <w:pPr>
        <w:spacing w:after="0"/>
        <w:jc w:val="both"/>
        <w:rPr>
          <w:rFonts w:cs="Times New Roman"/>
          <w:b/>
          <w:szCs w:val="24"/>
        </w:rPr>
      </w:pPr>
    </w:p>
    <w:p w14:paraId="1F7F4EAE" w14:textId="77777777" w:rsidR="008102C3" w:rsidRDefault="008102C3" w:rsidP="00AE75F9">
      <w:pPr>
        <w:spacing w:after="0"/>
        <w:jc w:val="both"/>
        <w:rPr>
          <w:rFonts w:cs="Times New Roman"/>
          <w:b/>
          <w:szCs w:val="24"/>
        </w:rPr>
      </w:pPr>
    </w:p>
    <w:p w14:paraId="71FA2ED1" w14:textId="77777777" w:rsidR="008102C3" w:rsidRDefault="008102C3" w:rsidP="00AE75F9">
      <w:pPr>
        <w:spacing w:after="0"/>
        <w:jc w:val="both"/>
        <w:rPr>
          <w:rFonts w:cs="Times New Roman"/>
          <w:b/>
          <w:szCs w:val="24"/>
        </w:rPr>
      </w:pPr>
    </w:p>
    <w:p w14:paraId="25E2FE50" w14:textId="77777777" w:rsidR="008102C3" w:rsidRDefault="008102C3" w:rsidP="00AE75F9">
      <w:pPr>
        <w:spacing w:after="0"/>
        <w:jc w:val="both"/>
        <w:rPr>
          <w:rFonts w:cs="Times New Roman"/>
          <w:b/>
          <w:szCs w:val="24"/>
        </w:rPr>
      </w:pPr>
    </w:p>
    <w:p w14:paraId="10431C9B" w14:textId="77777777" w:rsidR="008102C3" w:rsidRDefault="008102C3" w:rsidP="00AE75F9">
      <w:pPr>
        <w:spacing w:after="0"/>
        <w:jc w:val="both"/>
        <w:rPr>
          <w:rFonts w:cs="Times New Roman"/>
          <w:b/>
          <w:szCs w:val="24"/>
        </w:rPr>
      </w:pPr>
    </w:p>
    <w:p w14:paraId="53DCD19E" w14:textId="6D2799DF" w:rsidR="006A7758" w:rsidRPr="00A21B9D" w:rsidRDefault="00994A3D" w:rsidP="006A7758">
      <w:pPr>
        <w:jc w:val="both"/>
        <w:rPr>
          <w:rFonts w:eastAsia="Times New Roman" w:cs="Times New Roman"/>
          <w:color w:val="000000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6A7758">
        <w:rPr>
          <w:rFonts w:cs="Times New Roman"/>
          <w:szCs w:val="24"/>
        </w:rPr>
        <w:t xml:space="preserve">Surface expression </w:t>
      </w:r>
      <w:r w:rsidR="00AE75F9" w:rsidRPr="00AF5F65">
        <w:rPr>
          <w:rFonts w:cs="Times New Roman"/>
          <w:szCs w:val="24"/>
        </w:rPr>
        <w:t xml:space="preserve">of different M1 and M2 markers on H37Ra-infected </w:t>
      </w:r>
      <w:r w:rsidR="006A7758">
        <w:rPr>
          <w:rFonts w:cs="Times New Roman"/>
          <w:szCs w:val="24"/>
        </w:rPr>
        <w:t xml:space="preserve">compared to uninfected </w:t>
      </w:r>
      <w:r w:rsidR="00AE75F9" w:rsidRPr="00AF5F65">
        <w:rPr>
          <w:rFonts w:cs="Times New Roman"/>
          <w:szCs w:val="24"/>
        </w:rPr>
        <w:t xml:space="preserve">M2-like polarized macrophages (MCSF) was determined using flow cytometry. (A) CCR7, (B) HLA-DR, (C) CD86, (D) CD163, (E) CD200R, (F) CD80. </w:t>
      </w:r>
      <w:r w:rsidR="006A7758" w:rsidRPr="004A35DF">
        <w:rPr>
          <w:rFonts w:cs="Times New Roman"/>
        </w:rPr>
        <w:t xml:space="preserve">Data </w:t>
      </w:r>
      <w:r w:rsidR="006A7758">
        <w:rPr>
          <w:rFonts w:cs="Times New Roman"/>
        </w:rPr>
        <w:t xml:space="preserve">(mean fluorescence intensity, MFI) </w:t>
      </w:r>
      <w:r w:rsidR="006A7758" w:rsidRPr="004A35DF">
        <w:rPr>
          <w:rFonts w:cs="Times New Roman"/>
        </w:rPr>
        <w:t xml:space="preserve">is presented as </w:t>
      </w:r>
      <w:r w:rsidR="006A7758" w:rsidRPr="00AF5F65">
        <w:rPr>
          <w:rFonts w:eastAsia="Times New Roman"/>
          <w:szCs w:val="24"/>
        </w:rPr>
        <w:t xml:space="preserve">median </w:t>
      </w:r>
      <w:r w:rsidR="006A7758" w:rsidRPr="00AF5F65">
        <w:rPr>
          <w:rFonts w:eastAsia="Times New Roman" w:cs="Times New Roman"/>
          <w:szCs w:val="24"/>
        </w:rPr>
        <w:t>±</w:t>
      </w:r>
      <w:r w:rsidR="006A7758" w:rsidRPr="00AF5F65">
        <w:rPr>
          <w:rFonts w:eastAsia="Times New Roman"/>
          <w:szCs w:val="24"/>
        </w:rPr>
        <w:t xml:space="preserve"> IQR</w:t>
      </w:r>
      <w:r w:rsidR="006A7758">
        <w:rPr>
          <w:rFonts w:eastAsia="Times New Roman"/>
          <w:szCs w:val="24"/>
        </w:rPr>
        <w:t xml:space="preserve"> at 4, 12, 24 and 36 hours (</w:t>
      </w:r>
      <w:proofErr w:type="spellStart"/>
      <w:r w:rsidR="006A7758">
        <w:rPr>
          <w:rFonts w:eastAsia="Times New Roman"/>
          <w:szCs w:val="24"/>
        </w:rPr>
        <w:t>hrs</w:t>
      </w:r>
      <w:proofErr w:type="spellEnd"/>
      <w:r w:rsidR="006A7758">
        <w:rPr>
          <w:rFonts w:eastAsia="Times New Roman"/>
          <w:szCs w:val="24"/>
        </w:rPr>
        <w:t xml:space="preserve">) post-infection with </w:t>
      </w:r>
      <w:proofErr w:type="spellStart"/>
      <w:r w:rsidR="006A7758">
        <w:rPr>
          <w:rFonts w:eastAsia="Times New Roman"/>
          <w:szCs w:val="24"/>
        </w:rPr>
        <w:t>Mtb</w:t>
      </w:r>
      <w:proofErr w:type="spellEnd"/>
      <w:r w:rsidR="006A7758" w:rsidRPr="00AF5F65">
        <w:rPr>
          <w:rFonts w:cs="Times New Roman"/>
          <w:szCs w:val="24"/>
        </w:rPr>
        <w:t>.</w:t>
      </w:r>
      <w:r w:rsidR="006A7758" w:rsidRPr="006A7758">
        <w:rPr>
          <w:rFonts w:cs="Times New Roman"/>
        </w:rPr>
        <w:t xml:space="preserve"> </w:t>
      </w:r>
    </w:p>
    <w:p w14:paraId="1BABF0F8" w14:textId="081EE2B3" w:rsidR="00AE75F9" w:rsidRPr="00AE75F9" w:rsidRDefault="00AE75F9" w:rsidP="00AE75F9">
      <w:pPr>
        <w:spacing w:after="0"/>
        <w:jc w:val="both"/>
        <w:rPr>
          <w:rFonts w:cs="Times New Roman"/>
          <w:szCs w:val="24"/>
        </w:rPr>
      </w:pPr>
    </w:p>
    <w:p w14:paraId="72273A2B" w14:textId="77777777" w:rsidR="00AE75F9" w:rsidRDefault="00AE75F9" w:rsidP="002B4A57">
      <w:pPr>
        <w:keepNext/>
        <w:rPr>
          <w:rFonts w:cs="Times New Roman"/>
          <w:b/>
          <w:szCs w:val="24"/>
        </w:rPr>
      </w:pPr>
    </w:p>
    <w:p w14:paraId="65EF80D3" w14:textId="77777777" w:rsidR="00AE75F9" w:rsidRPr="002B4A57" w:rsidRDefault="00AE75F9" w:rsidP="002B4A57">
      <w:pPr>
        <w:keepNext/>
        <w:rPr>
          <w:rFonts w:cs="Times New Roman"/>
          <w:b/>
          <w:szCs w:val="24"/>
        </w:rPr>
      </w:pPr>
    </w:p>
    <w:p w14:paraId="79AD1C1B" w14:textId="77777777" w:rsidR="008102C3" w:rsidRDefault="008102C3" w:rsidP="00AE75F9">
      <w:pPr>
        <w:spacing w:after="0"/>
        <w:jc w:val="both"/>
        <w:rPr>
          <w:rFonts w:cs="Times New Roman"/>
          <w:b/>
          <w:szCs w:val="24"/>
        </w:rPr>
      </w:pPr>
    </w:p>
    <w:p w14:paraId="294E701D" w14:textId="77777777" w:rsidR="00B161A4" w:rsidRDefault="00B161A4" w:rsidP="00AE75F9">
      <w:pPr>
        <w:spacing w:after="0"/>
        <w:jc w:val="both"/>
        <w:rPr>
          <w:rFonts w:cs="Times New Roman"/>
          <w:b/>
          <w:szCs w:val="24"/>
        </w:rPr>
      </w:pPr>
      <w:r>
        <w:rPr>
          <w:noProof/>
          <w:lang w:val="sv-SE" w:eastAsia="sv-SE"/>
        </w:rPr>
        <w:lastRenderedPageBreak/>
        <w:drawing>
          <wp:inline distT="0" distB="0" distL="0" distR="0" wp14:anchorId="401F8DF4" wp14:editId="1595A7AE">
            <wp:extent cx="3225800" cy="2120900"/>
            <wp:effectExtent l="0" t="0" r="0" b="0"/>
            <wp:docPr id="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58255F1" w14:textId="27A5D63E" w:rsidR="006A7758" w:rsidRPr="00A21B9D" w:rsidRDefault="00AE75F9" w:rsidP="006A7758">
      <w:pPr>
        <w:jc w:val="both"/>
        <w:rPr>
          <w:rFonts w:eastAsia="Times New Roman" w:cs="Times New Roman"/>
          <w:color w:val="000000"/>
        </w:rPr>
      </w:pPr>
      <w:r>
        <w:rPr>
          <w:rFonts w:cs="Times New Roman"/>
          <w:b/>
          <w:szCs w:val="24"/>
        </w:rPr>
        <w:t>Supplementary F</w:t>
      </w:r>
      <w:r w:rsidRPr="00AF5F65">
        <w:rPr>
          <w:rFonts w:cs="Times New Roman"/>
          <w:b/>
          <w:szCs w:val="24"/>
        </w:rPr>
        <w:t>igure 2.</w:t>
      </w:r>
      <w:r w:rsidRPr="00AF5F65">
        <w:rPr>
          <w:rFonts w:cs="Times New Roman"/>
          <w:szCs w:val="24"/>
        </w:rPr>
        <w:t xml:space="preserve"> Quantitative mRNA expression of </w:t>
      </w:r>
      <w:r>
        <w:rPr>
          <w:rFonts w:cs="Times New Roman"/>
          <w:szCs w:val="24"/>
        </w:rPr>
        <w:t>different immune molecules in</w:t>
      </w:r>
      <w:r w:rsidRPr="00AF5F65">
        <w:rPr>
          <w:rFonts w:cs="Times New Roman"/>
          <w:szCs w:val="24"/>
        </w:rPr>
        <w:t xml:space="preserve"> lung tissue </w:t>
      </w:r>
      <w:r>
        <w:rPr>
          <w:rFonts w:cs="Times New Roman"/>
          <w:szCs w:val="24"/>
        </w:rPr>
        <w:t xml:space="preserve">biopsies obtained from </w:t>
      </w:r>
      <w:r w:rsidRPr="00AF5F65">
        <w:rPr>
          <w:rFonts w:cs="Times New Roman"/>
          <w:szCs w:val="24"/>
        </w:rPr>
        <w:t xml:space="preserve">patients </w:t>
      </w:r>
      <w:r>
        <w:rPr>
          <w:rFonts w:cs="Times New Roman"/>
          <w:szCs w:val="24"/>
        </w:rPr>
        <w:t xml:space="preserve">with </w:t>
      </w:r>
      <w:r w:rsidR="006A7758">
        <w:rPr>
          <w:rFonts w:cs="Times New Roman"/>
          <w:szCs w:val="24"/>
        </w:rPr>
        <w:t>non-</w:t>
      </w:r>
      <w:proofErr w:type="spellStart"/>
      <w:r w:rsidR="006A7758">
        <w:rPr>
          <w:rFonts w:cs="Times New Roman"/>
          <w:szCs w:val="24"/>
        </w:rPr>
        <w:t>cavitary</w:t>
      </w:r>
      <w:proofErr w:type="spellEnd"/>
      <w:r w:rsidR="006A775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pulmonary TB. mRNA expression </w:t>
      </w:r>
      <w:r w:rsidRPr="000C5D72">
        <w:rPr>
          <w:szCs w:val="24"/>
        </w:rPr>
        <w:t xml:space="preserve">was determined using RT-PCR and presented </w:t>
      </w:r>
      <w:r w:rsidRPr="000C5D72">
        <w:rPr>
          <w:rFonts w:cs="Times New Roman"/>
          <w:szCs w:val="24"/>
        </w:rPr>
        <w:t>as the fold change of each target gene</w:t>
      </w:r>
      <w:r>
        <w:rPr>
          <w:rFonts w:cs="Times New Roman"/>
          <w:szCs w:val="24"/>
        </w:rPr>
        <w:t xml:space="preserve"> in pathological TB lesions compared to unaffected lung parenchyma from the same patient</w:t>
      </w:r>
      <w:r w:rsidR="006A7758">
        <w:rPr>
          <w:rFonts w:cs="Times New Roman"/>
          <w:szCs w:val="24"/>
        </w:rPr>
        <w:t xml:space="preserve"> (n=5)</w:t>
      </w:r>
      <w:r>
        <w:rPr>
          <w:rFonts w:cs="Times New Roman"/>
          <w:szCs w:val="24"/>
        </w:rPr>
        <w:t>.</w:t>
      </w:r>
      <w:r w:rsidR="006A7758" w:rsidRPr="006A7758">
        <w:rPr>
          <w:rFonts w:cs="Times New Roman"/>
        </w:rPr>
        <w:t xml:space="preserve"> </w:t>
      </w:r>
      <w:r w:rsidR="006A7758" w:rsidRPr="004A35DF">
        <w:rPr>
          <w:rFonts w:cs="Times New Roman"/>
        </w:rPr>
        <w:t xml:space="preserve">Data </w:t>
      </w:r>
      <w:r w:rsidR="006A7758">
        <w:rPr>
          <w:rFonts w:cs="Times New Roman"/>
        </w:rPr>
        <w:t>(</w:t>
      </w:r>
      <w:r w:rsidR="006A7758">
        <w:rPr>
          <w:rFonts w:cs="Times New Roman"/>
        </w:rPr>
        <w:t>fold change</w:t>
      </w:r>
      <w:r w:rsidR="006A7758">
        <w:rPr>
          <w:rFonts w:cs="Times New Roman"/>
        </w:rPr>
        <w:t xml:space="preserve">) </w:t>
      </w:r>
      <w:r w:rsidR="006A7758" w:rsidRPr="004A35DF">
        <w:rPr>
          <w:rFonts w:cs="Times New Roman"/>
        </w:rPr>
        <w:t xml:space="preserve">is presented as </w:t>
      </w:r>
      <w:r w:rsidR="006A7758" w:rsidRPr="00AF5F65">
        <w:rPr>
          <w:rFonts w:eastAsia="Times New Roman"/>
          <w:szCs w:val="24"/>
        </w:rPr>
        <w:t xml:space="preserve">median </w:t>
      </w:r>
      <w:r w:rsidR="006A7758" w:rsidRPr="00AF5F65">
        <w:rPr>
          <w:rFonts w:eastAsia="Times New Roman" w:cs="Times New Roman"/>
          <w:szCs w:val="24"/>
        </w:rPr>
        <w:t>±</w:t>
      </w:r>
      <w:r w:rsidR="006A7758" w:rsidRPr="00AF5F65">
        <w:rPr>
          <w:rFonts w:eastAsia="Times New Roman"/>
          <w:szCs w:val="24"/>
        </w:rPr>
        <w:t xml:space="preserve"> IQR</w:t>
      </w:r>
      <w:r w:rsidR="006A7758" w:rsidRPr="00AF5F65">
        <w:rPr>
          <w:rFonts w:cs="Times New Roman"/>
          <w:szCs w:val="24"/>
        </w:rPr>
        <w:t>.</w:t>
      </w:r>
      <w:r w:rsidR="006A7758" w:rsidRPr="006A7758">
        <w:rPr>
          <w:rFonts w:cs="Times New Roman"/>
        </w:rPr>
        <w:t xml:space="preserve"> </w:t>
      </w:r>
    </w:p>
    <w:p w14:paraId="14C9A03C" w14:textId="2346DFFF" w:rsidR="00AE75F9" w:rsidRPr="00AF5F65" w:rsidRDefault="00AE75F9" w:rsidP="00AE75F9">
      <w:pPr>
        <w:spacing w:after="0"/>
        <w:jc w:val="both"/>
        <w:rPr>
          <w:rFonts w:cs="Times New Roman"/>
          <w:szCs w:val="24"/>
        </w:rPr>
      </w:pPr>
      <w:bookmarkStart w:id="0" w:name="_GoBack"/>
      <w:bookmarkEnd w:id="0"/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21"/>
      <w:footerReference w:type="even" r:id="rId22"/>
      <w:footerReference w:type="default" r:id="rId23"/>
      <w:headerReference w:type="first" r:id="rId2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D1C90F" w14:textId="77777777" w:rsidR="005E6947" w:rsidRDefault="005E6947" w:rsidP="00117666">
      <w:pPr>
        <w:spacing w:after="0"/>
      </w:pPr>
      <w:r>
        <w:separator/>
      </w:r>
    </w:p>
  </w:endnote>
  <w:endnote w:type="continuationSeparator" w:id="0">
    <w:p w14:paraId="20E95A91" w14:textId="77777777" w:rsidR="005E6947" w:rsidRDefault="005E694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A775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3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A7758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78D532" w14:textId="77777777" w:rsidR="005E6947" w:rsidRDefault="005E6947" w:rsidP="00117666">
      <w:pPr>
        <w:spacing w:after="0"/>
      </w:pPr>
      <w:r>
        <w:separator/>
      </w:r>
    </w:p>
  </w:footnote>
  <w:footnote w:type="continuationSeparator" w:id="0">
    <w:p w14:paraId="4D8D9078" w14:textId="77777777" w:rsidR="005E6947" w:rsidRDefault="005E694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sv-SE" w:eastAsia="sv-S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62DD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A78BA"/>
    <w:rsid w:val="003D2F2D"/>
    <w:rsid w:val="00401590"/>
    <w:rsid w:val="00447801"/>
    <w:rsid w:val="00452E9C"/>
    <w:rsid w:val="004735C8"/>
    <w:rsid w:val="004947A6"/>
    <w:rsid w:val="004961FF"/>
    <w:rsid w:val="004F4591"/>
    <w:rsid w:val="00517A89"/>
    <w:rsid w:val="005250F2"/>
    <w:rsid w:val="00593EEA"/>
    <w:rsid w:val="005A5EEE"/>
    <w:rsid w:val="005E6947"/>
    <w:rsid w:val="006375C7"/>
    <w:rsid w:val="00654E8F"/>
    <w:rsid w:val="00660D05"/>
    <w:rsid w:val="006820B1"/>
    <w:rsid w:val="006A7758"/>
    <w:rsid w:val="006B7D14"/>
    <w:rsid w:val="00701727"/>
    <w:rsid w:val="0070566C"/>
    <w:rsid w:val="00714C50"/>
    <w:rsid w:val="00725A7D"/>
    <w:rsid w:val="007501BE"/>
    <w:rsid w:val="00790BB3"/>
    <w:rsid w:val="007C206C"/>
    <w:rsid w:val="008102C3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AE75F9"/>
    <w:rsid w:val="00B161A4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EE390E"/>
    <w:rsid w:val="00F46900"/>
    <w:rsid w:val="00F61D89"/>
    <w:rsid w:val="00F8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4BBD15F-1DF0-4959-B3B2-6F1688C89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21</TotalTime>
  <Pages>2</Pages>
  <Words>140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Susanna Brighenti</cp:lastModifiedBy>
  <cp:revision>8</cp:revision>
  <cp:lastPrinted>2013-10-03T12:51:00Z</cp:lastPrinted>
  <dcterms:created xsi:type="dcterms:W3CDTF">2019-05-29T15:27:00Z</dcterms:created>
  <dcterms:modified xsi:type="dcterms:W3CDTF">2019-05-31T08:06:00Z</dcterms:modified>
</cp:coreProperties>
</file>