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03280E60" w:rsidR="00654E8F" w:rsidRDefault="00654E8F" w:rsidP="0001436A">
      <w:pPr>
        <w:pStyle w:val="SupplementaryMaterial"/>
      </w:pPr>
      <w:bookmarkStart w:id="0" w:name="_GoBack"/>
      <w:bookmarkEnd w:id="0"/>
      <w:r w:rsidRPr="001549D3">
        <w:t>Supplementary Material</w:t>
      </w:r>
    </w:p>
    <w:p w14:paraId="25D73876" w14:textId="5ED9EF37" w:rsidR="005925AA" w:rsidRDefault="00025CAC" w:rsidP="00025CAC">
      <w:pPr>
        <w:pStyle w:val="afd"/>
        <w:jc w:val="both"/>
        <w:rPr>
          <w:b w:val="0"/>
          <w:sz w:val="24"/>
          <w:szCs w:val="24"/>
        </w:rPr>
      </w:pPr>
      <w:r w:rsidRPr="00025CAC">
        <w:rPr>
          <w:sz w:val="24"/>
          <w:szCs w:val="24"/>
        </w:rPr>
        <w:t xml:space="preserve">Supplementary </w:t>
      </w:r>
      <w:r>
        <w:rPr>
          <w:sz w:val="24"/>
          <w:szCs w:val="24"/>
        </w:rPr>
        <w:t>T</w:t>
      </w:r>
      <w:r>
        <w:rPr>
          <w:rFonts w:hint="eastAsia"/>
          <w:sz w:val="24"/>
          <w:szCs w:val="24"/>
          <w:lang w:eastAsia="zh-CN"/>
        </w:rPr>
        <w:t>able</w:t>
      </w:r>
      <w:r>
        <w:rPr>
          <w:sz w:val="24"/>
          <w:szCs w:val="24"/>
        </w:rPr>
        <w:t xml:space="preserve"> </w:t>
      </w:r>
      <w:r w:rsidRPr="00025CAC">
        <w:rPr>
          <w:sz w:val="24"/>
          <w:szCs w:val="24"/>
        </w:rPr>
        <w:t>1.</w:t>
      </w:r>
      <w:r w:rsidR="00297CFF" w:rsidRPr="00297CFF">
        <w:rPr>
          <w:b w:val="0"/>
          <w:sz w:val="24"/>
          <w:szCs w:val="24"/>
        </w:rPr>
        <w:t xml:space="preserve"> </w:t>
      </w:r>
      <w:r w:rsidR="005925AA" w:rsidRPr="005925AA">
        <w:rPr>
          <w:b w:val="0"/>
          <w:sz w:val="24"/>
          <w:szCs w:val="24"/>
        </w:rPr>
        <w:t>Physical and chemical properties of collected soils.</w:t>
      </w:r>
    </w:p>
    <w:p w14:paraId="6DF0CD43" w14:textId="77777777" w:rsidR="005925AA" w:rsidRDefault="005925AA" w:rsidP="00025CAC">
      <w:pPr>
        <w:pStyle w:val="afd"/>
        <w:jc w:val="both"/>
        <w:rPr>
          <w:b w:val="0"/>
          <w:sz w:val="24"/>
          <w:szCs w:val="24"/>
        </w:rPr>
        <w:sectPr w:rsidR="005925AA" w:rsidSect="0093429D">
          <w:headerReference w:type="even" r:id="rId9"/>
          <w:footerReference w:type="even" r:id="rId10"/>
          <w:footerReference w:type="default" r:id="rId11"/>
          <w:headerReference w:type="firs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tbl>
      <w:tblPr>
        <w:tblW w:w="12740" w:type="dxa"/>
        <w:tblInd w:w="108" w:type="dxa"/>
        <w:tblLook w:val="04A0" w:firstRow="1" w:lastRow="0" w:firstColumn="1" w:lastColumn="0" w:noHBand="0" w:noVBand="1"/>
      </w:tblPr>
      <w:tblGrid>
        <w:gridCol w:w="576"/>
        <w:gridCol w:w="616"/>
        <w:gridCol w:w="710"/>
        <w:gridCol w:w="486"/>
        <w:gridCol w:w="580"/>
        <w:gridCol w:w="700"/>
        <w:gridCol w:w="740"/>
        <w:gridCol w:w="720"/>
        <w:gridCol w:w="728"/>
        <w:gridCol w:w="762"/>
        <w:gridCol w:w="695"/>
        <w:gridCol w:w="889"/>
        <w:gridCol w:w="777"/>
        <w:gridCol w:w="770"/>
        <w:gridCol w:w="450"/>
        <w:gridCol w:w="3340"/>
      </w:tblGrid>
      <w:tr w:rsidR="0086390F" w:rsidRPr="0086390F" w14:paraId="088C5FF6" w14:textId="77777777" w:rsidTr="0086390F">
        <w:trPr>
          <w:trHeight w:val="336"/>
        </w:trPr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BA051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lastRenderedPageBreak/>
              <w:t>Sample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23EF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Latitude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73E8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Longitude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5EFD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 xml:space="preserve">pH 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E290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Cl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vertAlign w:val="superscript"/>
                <w:lang w:eastAsia="zh-CN"/>
              </w:rPr>
              <w:t>-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(g/kg)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C8AE0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SO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vertAlign w:val="subscript"/>
                <w:lang w:eastAsia="zh-CN"/>
              </w:rPr>
              <w:t>4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vertAlign w:val="superscript"/>
                <w:lang w:eastAsia="zh-CN"/>
              </w:rPr>
              <w:t>2-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(g/kg)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C872F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HCO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vertAlign w:val="subscript"/>
                <w:lang w:eastAsia="zh-CN"/>
              </w:rPr>
              <w:t>3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vertAlign w:val="superscript"/>
                <w:lang w:eastAsia="zh-CN"/>
              </w:rPr>
              <w:t>-(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g/kg)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EF71A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CO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vertAlign w:val="subscript"/>
                <w:lang w:eastAsia="zh-CN"/>
              </w:rPr>
              <w:t>3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vertAlign w:val="superscript"/>
                <w:lang w:eastAsia="zh-CN"/>
              </w:rPr>
              <w:t>2-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(g/kg)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E8F50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Ca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vertAlign w:val="superscript"/>
                <w:lang w:eastAsia="zh-CN"/>
              </w:rPr>
              <w:t>2+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(g/kg)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0CFF0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Mg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vertAlign w:val="superscript"/>
                <w:lang w:eastAsia="zh-CN"/>
              </w:rPr>
              <w:t>2+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(g/kg)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A1C36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Na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vertAlign w:val="superscript"/>
                <w:lang w:eastAsia="zh-CN"/>
              </w:rPr>
              <w:t>+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(g/kg)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D2486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Exchangeable Na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vertAlign w:val="superscript"/>
                <w:lang w:eastAsia="zh-CN"/>
              </w:rPr>
              <w:t>+</w:t>
            </w: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(</w:t>
            </w:r>
            <w:proofErr w:type="spellStart"/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cmol</w:t>
            </w:r>
            <w:proofErr w:type="spellEnd"/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/kg)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1105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SOC(mg/g)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C501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EC(</w:t>
            </w:r>
            <w:proofErr w:type="spellStart"/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ms</w:t>
            </w:r>
            <w:proofErr w:type="spellEnd"/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/cm)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9599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SAR</w:t>
            </w:r>
          </w:p>
        </w:tc>
        <w:tc>
          <w:tcPr>
            <w:tcW w:w="3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E205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 xml:space="preserve">Main </w:t>
            </w:r>
            <w:proofErr w:type="spellStart"/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vegatation</w:t>
            </w:r>
            <w:proofErr w:type="spellEnd"/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 xml:space="preserve"> types</w:t>
            </w:r>
          </w:p>
        </w:tc>
      </w:tr>
      <w:tr w:rsidR="0086390F" w:rsidRPr="0086390F" w14:paraId="53E0ED51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A21A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Jc1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8FF5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44.249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8B55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123.857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2042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10.26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535E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0AC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0.83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94C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7BFF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CC12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A94C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AD5E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2A6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19.30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3691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36F9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DFF8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0.16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A76E" w14:textId="57970731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Leymus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chinensis</w:t>
            </w:r>
            <w:proofErr w:type="spellEnd"/>
          </w:p>
        </w:tc>
      </w:tr>
      <w:tr w:rsidR="0086390F" w:rsidRPr="0086390F" w14:paraId="4CEDE83F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D2BC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Js1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4FB4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45.056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7F2F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124.634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094F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9.93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0B50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CD44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0.96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9B89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B1CE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653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6E72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DF77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C651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32.30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E94F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5CCB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BE53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0.25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5738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Phragmites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australis</w:t>
            </w:r>
            <w:proofErr w:type="spellEnd"/>
          </w:p>
        </w:tc>
      </w:tr>
      <w:tr w:rsidR="0086390F" w:rsidRPr="0086390F" w14:paraId="2D69520E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3896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Jz2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C4B4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45.959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0C87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123.705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7901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F9CC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EFAC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8694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ADA3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1AC7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25E8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0.39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EA5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0.38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8D2E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32.00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5E4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FACE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8996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0.47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1871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 xml:space="preserve">,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Leymus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chinensis</w:t>
            </w:r>
            <w:proofErr w:type="spellEnd"/>
          </w:p>
        </w:tc>
      </w:tr>
      <w:tr w:rsidR="0086390F" w:rsidRPr="0086390F" w14:paraId="025356BC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DB9D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Hda2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FC71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46.219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4E67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124.793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93BE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10.14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C690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7314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0.96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9451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3.39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B1E0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BFC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B8CE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0.39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97DC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BA29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35.10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996D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D302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0.85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CB42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0.35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875F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,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Suaeda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glauca</w:t>
            </w:r>
            <w:proofErr w:type="spellEnd"/>
          </w:p>
        </w:tc>
      </w:tr>
      <w:tr w:rsidR="0086390F" w:rsidRPr="0086390F" w14:paraId="00CF293B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2C6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Hz1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A8D6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46.029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EDB0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125.835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5104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10.20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50B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9125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3.17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074F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3.66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4ACE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B07F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C8E8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0.32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B30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5C3A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42.90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0A86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5.00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9481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1.34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0726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0.44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29D0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</w:p>
        </w:tc>
      </w:tr>
      <w:tr w:rsidR="0086390F" w:rsidRPr="0086390F" w14:paraId="5970E8B6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708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Jz1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20E4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45.807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CA7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123.823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530F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10.61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4140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10F0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A927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233B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458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2450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EC4E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0.51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3D37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43.00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3588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77D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0.86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DAD0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0.61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2CBC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Leymus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chinensis</w:t>
            </w:r>
            <w:proofErr w:type="spellEnd"/>
          </w:p>
        </w:tc>
      </w:tr>
      <w:tr w:rsidR="0086390F" w:rsidRPr="0086390F" w14:paraId="765A49F5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C704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Jd1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C055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45.594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F71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123.949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871E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622A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D217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0.67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905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549F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3811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B381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3150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0.88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9BAF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56.00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ED1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3.02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1CD1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2.02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C75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1.19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E3D1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 xml:space="preserve">,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Leymus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chinensis</w:t>
            </w:r>
            <w:proofErr w:type="spellEnd"/>
          </w:p>
        </w:tc>
      </w:tr>
      <w:tr w:rsidR="0086390F" w:rsidRPr="0086390F" w14:paraId="5CBDCE4A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43B9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Jt1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900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44.635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5843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123.139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EC45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10.66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2A6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A77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2A1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2.56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588F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4D4F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B8C2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DA93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0.51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24B8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46.10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9112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6.50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3D01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1.76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1B2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0.54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CF3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Leymus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chinensis,Chloris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</w:p>
        </w:tc>
      </w:tr>
      <w:tr w:rsidR="0086390F" w:rsidRPr="0086390F" w14:paraId="39C36FE2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FC2E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Hz3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4DF7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45.751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E10C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125.365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68AB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57CC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C64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4.80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4FC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6.89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616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2.52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6DAC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3D1C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1.37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3455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8CF9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47.30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170C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869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1.79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472E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0.44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98014" w14:textId="57FBC7BA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Aster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subulatus</w:t>
            </w:r>
            <w:proofErr w:type="spellEnd"/>
          </w:p>
        </w:tc>
      </w:tr>
      <w:tr w:rsidR="0086390F" w:rsidRPr="0086390F" w14:paraId="65DF5992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80B2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Hdu1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130D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46.32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B4EC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124.137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9AAE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10.26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EBA8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7DAF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12.48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8E9F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54CE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30F8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7AC4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9BBE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B1E2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40.30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1B58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F098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1.30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DBDC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0.86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5B86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virgata,Tripolium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vulgare</w:t>
            </w:r>
            <w:proofErr w:type="spellEnd"/>
          </w:p>
        </w:tc>
      </w:tr>
      <w:tr w:rsidR="0086390F" w:rsidRPr="0086390F" w14:paraId="71CED711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C2B7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Hdu2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BCCD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46.546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D594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124.283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79D9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6642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E11F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18.05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37E0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6.61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C75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1.54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CA89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C41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76DA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6A9A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38.40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88EB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3.24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8E5A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1.83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E9D8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0.94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DC22C" w14:textId="712A1E1B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Carex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ischnostachya</w:t>
            </w:r>
            <w:proofErr w:type="spellEnd"/>
          </w:p>
        </w:tc>
      </w:tr>
      <w:tr w:rsidR="0086390F" w:rsidRPr="0086390F" w14:paraId="4A6F1898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D932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Jc3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2E8E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44.314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DC66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123.423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21BA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10.45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B267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F6C6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0.91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FC9E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2364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92FF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E47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9F17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03CB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36.90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608F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3.21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255A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1.90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C4E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0.70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E7DD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</w:p>
        </w:tc>
      </w:tr>
      <w:tr w:rsidR="0086390F" w:rsidRPr="0086390F" w14:paraId="5A011012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F579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Jt2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E8B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44.778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246D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123.211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46CD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9.92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0399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31C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1.06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AE7C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A59E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84EA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F5FE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C99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0.94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90AF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33.80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750E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82C7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2.99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12E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2.06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789D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</w:p>
        </w:tc>
      </w:tr>
      <w:tr w:rsidR="0086390F" w:rsidRPr="0086390F" w14:paraId="32FBE5A4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2572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Jq2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58FF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44.876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0BDB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123.703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E34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1DD0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A6B5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1.63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552E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67B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ADF9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01EC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8EB3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1.48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942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56.70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7CF2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A29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3.24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0C83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2.40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D54D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</w:p>
        </w:tc>
      </w:tr>
      <w:tr w:rsidR="0086390F" w:rsidRPr="0086390F" w14:paraId="7AE01E90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5870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Jc2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68E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44.244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6E00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123.819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C2C6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10.64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135E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EA74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3408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E712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89CC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4029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45BF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89E9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39.70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8155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77D5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2.63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FC75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1.32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68C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</w:p>
        </w:tc>
      </w:tr>
      <w:tr w:rsidR="0086390F" w:rsidRPr="0086390F" w14:paraId="70D2C63F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61B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Js2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E766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45.021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248B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124.586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C241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071A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3CBB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9DA2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210D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D9ED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36C8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0.12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8645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D645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45.30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06E6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096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2.05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CD5A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0.79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C8A4F" w14:textId="77D1F574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Salsola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soda Linn.,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Leymus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chinensis</w:t>
            </w:r>
            <w:proofErr w:type="spellEnd"/>
          </w:p>
        </w:tc>
      </w:tr>
      <w:tr w:rsidR="0086390F" w:rsidRPr="0086390F" w14:paraId="676DDC9E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C5F0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Hda3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5E74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46.128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786C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124.846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A92A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10.16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7FA8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24D2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21.60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5C73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6.22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8C68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1.02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5D7D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BA3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0.58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6379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F3A4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37.70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B93D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3044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2.22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816F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0.70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5251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Leymus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chinensis</w:t>
            </w:r>
            <w:proofErr w:type="spellEnd"/>
          </w:p>
        </w:tc>
      </w:tr>
      <w:tr w:rsidR="0086390F" w:rsidRPr="0086390F" w14:paraId="344B5290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588B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Jd2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BB7B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45.579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C77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123.942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7EDD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CCB4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D9D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4953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C90A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7442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F011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A60B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0.64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C581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54.30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4D5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5.34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DDA4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2.06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C9D0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0.96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11E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</w:p>
        </w:tc>
      </w:tr>
      <w:tr w:rsidR="0086390F" w:rsidRPr="0086390F" w14:paraId="6FFC4EDB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B260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Js3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E612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44.939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54F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124.598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4FB4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10.60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9403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255C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08EA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2.79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E5A3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7D8E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814F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930C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357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45.80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CAA5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E8C9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1.90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53CC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0.64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A4F2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Suaeda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glauca</w:t>
            </w:r>
            <w:proofErr w:type="spellEnd"/>
          </w:p>
        </w:tc>
      </w:tr>
      <w:tr w:rsidR="0086390F" w:rsidRPr="0086390F" w14:paraId="06351B78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A1BC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Hl2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4A4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47.169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66D5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124.668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A3D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10.30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EF2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9DEB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14.21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2EE5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7.17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F9A2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1.44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9129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A4D6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8EEA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8E61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59.40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F132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7.18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FD95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2.03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12A8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0.72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9740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Leymus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chinensis,Chloris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</w:p>
        </w:tc>
      </w:tr>
      <w:tr w:rsidR="0086390F" w:rsidRPr="0086390F" w14:paraId="2F7CA736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B85D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Ha1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3CC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46.16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6D7A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125.053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B570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6F7C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C11F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081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769E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1.98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6111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A813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BD70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1.22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3E16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42.40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C2F4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3.06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E630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2.88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D76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1.50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D8E6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virgata,Leymus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chinensis,Setaria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glauca</w:t>
            </w:r>
            <w:proofErr w:type="spellEnd"/>
          </w:p>
        </w:tc>
      </w:tr>
      <w:tr w:rsidR="0086390F" w:rsidRPr="0086390F" w14:paraId="04668798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7996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Hz5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42B7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45.634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4D03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124.972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4D99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9.89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B9F1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3.20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3024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C592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51FC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0.34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21E9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C715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81B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0.85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0963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42.70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025F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DF23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2.99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1EE4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1.33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7FB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</w:p>
        </w:tc>
      </w:tr>
      <w:tr w:rsidR="0086390F" w:rsidRPr="0086390F" w14:paraId="12D6C40E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C8C3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Jq1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BE41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44.868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9EC3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123.641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099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9.97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7AE0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B7FD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1.23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4DB7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31A3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1E1E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76E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0.10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E3C5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1.27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D2AE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47.50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37ED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7.58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BEC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4.24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2822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2.20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72D0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</w:p>
        </w:tc>
      </w:tr>
      <w:tr w:rsidR="0086390F" w:rsidRPr="0086390F" w14:paraId="0A41A168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BF92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Hz6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1D2C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45.727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05AC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124.782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6BA5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10.40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76AC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93A7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13.44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30E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5.25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51A0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2.70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985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64AD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0.73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18A7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1.43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12A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65.80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E59D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6.59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8F1D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4.43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4DB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0.81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C87C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</w:p>
        </w:tc>
      </w:tr>
      <w:tr w:rsidR="0086390F" w:rsidRPr="0086390F" w14:paraId="42C6157B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9CA8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Jt3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7C4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44.772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B847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123.333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5867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3AC9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DDC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5CD7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94F7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94E7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B9E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B7D2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1.39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CEC2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54.00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D5E3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4B5C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6.58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83E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3.87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75BB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</w:p>
        </w:tc>
      </w:tr>
      <w:tr w:rsidR="0086390F" w:rsidRPr="0086390F" w14:paraId="540C5309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2EAA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Hl1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0A96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46.989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097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124.591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72E4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67DA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E79A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1.73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DF8A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8D13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3.96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028A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4E63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0.10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17BE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AA97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51.70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48A6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D9C02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5.40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BA5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2.85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8601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Imperata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cylindrica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,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Phragmites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australis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,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Leymus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chinensis</w:t>
            </w:r>
            <w:proofErr w:type="spellEnd"/>
          </w:p>
        </w:tc>
      </w:tr>
      <w:tr w:rsidR="0086390F" w:rsidRPr="0086390F" w14:paraId="1ED4EA5E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6F1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Ha2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491A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46.169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CA6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125.073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856A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8.84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186A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7.17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7BF3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F4ED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047E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37F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CAA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43C8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2.57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37758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39.80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60C1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15.43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A8CC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8.41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7472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2.89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2222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,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Suaeda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glauca</w:t>
            </w:r>
            <w:proofErr w:type="spellEnd"/>
          </w:p>
        </w:tc>
      </w:tr>
      <w:tr w:rsidR="0086390F" w:rsidRPr="0086390F" w14:paraId="57A2CA25" w14:textId="77777777" w:rsidTr="0086390F">
        <w:trPr>
          <w:trHeight w:val="28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FEB8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Hda1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C13B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46.434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CC2EC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124.821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EAC2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10.13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02F6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B82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3.84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3FCD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1.46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8DA2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2.28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7CD4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2C47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0.21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8790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D86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36.90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9CF39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3.99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FA0B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7.31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457C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3.23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5C75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Suaeda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glauca</w:t>
            </w:r>
            <w:proofErr w:type="spellEnd"/>
          </w:p>
        </w:tc>
      </w:tr>
      <w:tr w:rsidR="0086390F" w:rsidRPr="0086390F" w14:paraId="45FAEB5E" w14:textId="77777777" w:rsidTr="0086390F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31DEE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Hda4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05E1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46.123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677F7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124.87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50FE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EF9B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10.47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8EA656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4.07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902EA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5B58DF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D3B6E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DAB53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0.02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26A1D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2.45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DDC800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48.90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EB6A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4.77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26B9B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10.87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6D69A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</w:pPr>
            <w:r w:rsidRPr="0086390F">
              <w:rPr>
                <w:rFonts w:eastAsia="宋体" w:cs="Times New Roman"/>
                <w:color w:val="000000"/>
                <w:sz w:val="12"/>
                <w:szCs w:val="12"/>
                <w:lang w:eastAsia="zh-CN"/>
              </w:rPr>
              <w:t>4.29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39BC1" w14:textId="77777777" w:rsidR="0086390F" w:rsidRPr="0086390F" w:rsidRDefault="0086390F" w:rsidP="0086390F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</w:pP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Chloris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virgata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,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Suaeda</w:t>
            </w:r>
            <w:proofErr w:type="spellEnd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 xml:space="preserve"> </w:t>
            </w:r>
            <w:proofErr w:type="spellStart"/>
            <w:r w:rsidRPr="0086390F">
              <w:rPr>
                <w:rFonts w:eastAsia="宋体" w:cs="Times New Roman"/>
                <w:i/>
                <w:iCs/>
                <w:color w:val="000000"/>
                <w:sz w:val="12"/>
                <w:szCs w:val="12"/>
                <w:lang w:eastAsia="zh-CN"/>
              </w:rPr>
              <w:t>glauca</w:t>
            </w:r>
            <w:proofErr w:type="spellEnd"/>
          </w:p>
        </w:tc>
      </w:tr>
    </w:tbl>
    <w:p w14:paraId="21EEF17B" w14:textId="77777777" w:rsidR="005925AA" w:rsidRPr="005925AA" w:rsidRDefault="005925AA" w:rsidP="005925AA"/>
    <w:p w14:paraId="60228333" w14:textId="77777777" w:rsidR="005925AA" w:rsidRPr="005925AA" w:rsidRDefault="005925AA" w:rsidP="0015030B">
      <w:pPr>
        <w:rPr>
          <w:rFonts w:cs="Times New Roman"/>
          <w:color w:val="0D0D0D" w:themeColor="text1" w:themeTint="F2"/>
          <w:szCs w:val="24"/>
        </w:rPr>
      </w:pPr>
      <w:r w:rsidRPr="005925AA">
        <w:rPr>
          <w:rFonts w:cs="Times New Roman"/>
          <w:szCs w:val="24"/>
        </w:rPr>
        <w:lastRenderedPageBreak/>
        <w:t>SOC: t</w:t>
      </w:r>
      <w:r w:rsidRPr="005925AA">
        <w:rPr>
          <w:rFonts w:cs="Times New Roman" w:hint="eastAsia"/>
          <w:szCs w:val="24"/>
        </w:rPr>
        <w:t xml:space="preserve">he </w:t>
      </w:r>
      <w:r w:rsidRPr="005925AA">
        <w:rPr>
          <w:rFonts w:cs="Times New Roman"/>
          <w:szCs w:val="24"/>
        </w:rPr>
        <w:t>organic carbon</w:t>
      </w:r>
    </w:p>
    <w:p w14:paraId="27101644" w14:textId="210AD5AE" w:rsidR="005925AA" w:rsidRDefault="00B333B7" w:rsidP="0015030B">
      <w:pPr>
        <w:rPr>
          <w:rFonts w:cs="Times New Roman"/>
          <w:szCs w:val="24"/>
          <w:lang w:eastAsia="zh-CN"/>
        </w:rPr>
      </w:pPr>
      <w:r>
        <w:rPr>
          <w:rFonts w:cs="Times New Roman"/>
          <w:szCs w:val="24"/>
        </w:rPr>
        <w:t>EC</w:t>
      </w:r>
      <w:r w:rsidR="005925AA" w:rsidRPr="005925AA">
        <w:rPr>
          <w:rFonts w:cs="Times New Roman"/>
          <w:szCs w:val="24"/>
        </w:rPr>
        <w:t xml:space="preserve">: </w:t>
      </w:r>
      <w:r w:rsidR="000950C8" w:rsidRPr="007C2633">
        <w:rPr>
          <w:rStyle w:val="af4"/>
          <w:color w:val="auto"/>
          <w:szCs w:val="24"/>
          <w:u w:val="none"/>
          <w:lang w:eastAsia="zh-CN"/>
        </w:rPr>
        <w:t>electrical conductivity</w:t>
      </w:r>
      <w:r w:rsidR="005925AA" w:rsidRPr="007C2633">
        <w:rPr>
          <w:rFonts w:cs="Times New Roman"/>
          <w:szCs w:val="24"/>
        </w:rPr>
        <w:t xml:space="preserve"> </w:t>
      </w:r>
    </w:p>
    <w:p w14:paraId="7577EAA3" w14:textId="567F8951" w:rsidR="00392DDE" w:rsidRPr="00392DDE" w:rsidRDefault="00392DDE" w:rsidP="0015030B">
      <w:pPr>
        <w:rPr>
          <w:rFonts w:cs="Times New Roman"/>
          <w:szCs w:val="24"/>
        </w:rPr>
      </w:pPr>
      <w:r w:rsidRPr="00392DDE">
        <w:rPr>
          <w:rFonts w:cs="Times New Roman"/>
        </w:rPr>
        <w:t>The Na</w:t>
      </w:r>
      <w:r w:rsidRPr="0098031C">
        <w:rPr>
          <w:rFonts w:cs="Times New Roman"/>
          <w:vertAlign w:val="superscript"/>
        </w:rPr>
        <w:t>+</w:t>
      </w:r>
      <w:r w:rsidRPr="00392DDE">
        <w:rPr>
          <w:rFonts w:cs="Times New Roman"/>
        </w:rPr>
        <w:t xml:space="preserve"> absorption ratio (SAR) was calculated as: SAR = [Na</w:t>
      </w:r>
      <w:r w:rsidRPr="00392DDE">
        <w:rPr>
          <w:rFonts w:cs="Times New Roman"/>
          <w:vertAlign w:val="superscript"/>
        </w:rPr>
        <w:t>+</w:t>
      </w:r>
      <w:r w:rsidRPr="00392DDE">
        <w:rPr>
          <w:rFonts w:cs="Times New Roman"/>
        </w:rPr>
        <w:t>]/ (0.5[Ca</w:t>
      </w:r>
      <w:r w:rsidRPr="00392DDE">
        <w:rPr>
          <w:rFonts w:cs="Times New Roman"/>
          <w:vertAlign w:val="superscript"/>
        </w:rPr>
        <w:t>2+</w:t>
      </w:r>
      <w:r w:rsidRPr="00392DDE">
        <w:rPr>
          <w:rFonts w:cs="Times New Roman"/>
        </w:rPr>
        <w:t xml:space="preserve"> + Mg</w:t>
      </w:r>
      <w:r w:rsidRPr="00392DDE">
        <w:rPr>
          <w:rFonts w:cs="Times New Roman"/>
          <w:vertAlign w:val="superscript"/>
        </w:rPr>
        <w:t>2+</w:t>
      </w:r>
      <w:r w:rsidRPr="00392DDE">
        <w:rPr>
          <w:rFonts w:cs="Times New Roman"/>
        </w:rPr>
        <w:t>]1/2)</w:t>
      </w:r>
    </w:p>
    <w:p w14:paraId="721AB326" w14:textId="77777777" w:rsidR="005925AA" w:rsidRDefault="005925AA" w:rsidP="00025CAC">
      <w:pPr>
        <w:pStyle w:val="afd"/>
        <w:jc w:val="both"/>
        <w:rPr>
          <w:b w:val="0"/>
          <w:sz w:val="24"/>
          <w:szCs w:val="24"/>
        </w:rPr>
        <w:sectPr w:rsidR="005925AA" w:rsidSect="005925AA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5A337171" w14:textId="2D35556B" w:rsidR="005925AA" w:rsidRDefault="005925AA" w:rsidP="00025CAC">
      <w:pPr>
        <w:pStyle w:val="afd"/>
        <w:jc w:val="both"/>
        <w:rPr>
          <w:b w:val="0"/>
          <w:sz w:val="24"/>
          <w:szCs w:val="24"/>
        </w:rPr>
      </w:pPr>
    </w:p>
    <w:p w14:paraId="32BC3245" w14:textId="776EA502" w:rsidR="00025CAC" w:rsidRDefault="005925AA" w:rsidP="00025CAC">
      <w:pPr>
        <w:pStyle w:val="afd"/>
        <w:jc w:val="both"/>
        <w:rPr>
          <w:sz w:val="24"/>
          <w:szCs w:val="24"/>
          <w:lang w:eastAsia="zh-CN"/>
        </w:rPr>
      </w:pPr>
      <w:r w:rsidRPr="00025CAC">
        <w:rPr>
          <w:sz w:val="24"/>
          <w:szCs w:val="24"/>
        </w:rPr>
        <w:t xml:space="preserve">Supplementary </w:t>
      </w:r>
      <w:r>
        <w:rPr>
          <w:sz w:val="24"/>
          <w:szCs w:val="24"/>
        </w:rPr>
        <w:t>T</w:t>
      </w:r>
      <w:r>
        <w:rPr>
          <w:rFonts w:hint="eastAsia"/>
          <w:sz w:val="24"/>
          <w:szCs w:val="24"/>
          <w:lang w:eastAsia="zh-CN"/>
        </w:rPr>
        <w:t>able</w:t>
      </w:r>
      <w:r>
        <w:rPr>
          <w:sz w:val="24"/>
          <w:szCs w:val="24"/>
        </w:rPr>
        <w:t xml:space="preserve"> 2</w:t>
      </w:r>
      <w:r w:rsidRPr="00025CA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297CFF" w:rsidRPr="00297CFF">
        <w:rPr>
          <w:b w:val="0"/>
          <w:sz w:val="24"/>
          <w:szCs w:val="24"/>
        </w:rPr>
        <w:t>Classifications of indicator OTUs in network analysis</w:t>
      </w:r>
      <w:r w:rsidR="00D21C2C">
        <w:rPr>
          <w:rFonts w:hint="eastAsia"/>
          <w:b w:val="0"/>
          <w:sz w:val="24"/>
          <w:szCs w:val="24"/>
          <w:lang w:eastAsia="zh-CN"/>
        </w:rPr>
        <w:t>.</w:t>
      </w:r>
    </w:p>
    <w:tbl>
      <w:tblPr>
        <w:tblW w:w="10460" w:type="dxa"/>
        <w:tblLook w:val="04A0" w:firstRow="1" w:lastRow="0" w:firstColumn="1" w:lastColumn="0" w:noHBand="0" w:noVBand="1"/>
      </w:tblPr>
      <w:tblGrid>
        <w:gridCol w:w="929"/>
        <w:gridCol w:w="980"/>
        <w:gridCol w:w="1706"/>
        <w:gridCol w:w="1923"/>
        <w:gridCol w:w="1593"/>
        <w:gridCol w:w="1727"/>
        <w:gridCol w:w="1602"/>
      </w:tblGrid>
      <w:tr w:rsidR="00297CFF" w:rsidRPr="00AC399E" w14:paraId="3D8636C8" w14:textId="77777777" w:rsidTr="00AC399E">
        <w:trPr>
          <w:trHeight w:val="317"/>
        </w:trPr>
        <w:tc>
          <w:tcPr>
            <w:tcW w:w="7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7D303" w14:textId="77777777" w:rsidR="00297CFF" w:rsidRPr="00AC399E" w:rsidRDefault="00297CFF" w:rsidP="00297CFF">
            <w:pPr>
              <w:rPr>
                <w:rFonts w:ascii="等线" w:eastAsia="等线" w:hAnsi="等线" w:cs="宋体"/>
                <w:color w:val="000000"/>
                <w:szCs w:val="24"/>
              </w:rPr>
            </w:pPr>
            <w:r w:rsidRPr="00AC399E">
              <w:rPr>
                <w:rFonts w:ascii="等线" w:eastAsia="等线" w:hAnsi="等线" w:cs="宋体" w:hint="eastAsia"/>
                <w:color w:val="000000"/>
                <w:szCs w:val="24"/>
              </w:rPr>
              <w:t xml:space="preserve">　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6F221" w14:textId="77777777" w:rsidR="00297CFF" w:rsidRPr="00AC399E" w:rsidRDefault="00297CFF" w:rsidP="00297CFF">
            <w:pPr>
              <w:rPr>
                <w:rFonts w:ascii="等线" w:eastAsia="等线" w:hAnsi="等线" w:cs="宋体"/>
                <w:color w:val="000000"/>
                <w:szCs w:val="24"/>
              </w:rPr>
            </w:pPr>
            <w:r w:rsidRPr="00AC399E">
              <w:rPr>
                <w:rFonts w:ascii="等线" w:eastAsia="等线" w:hAnsi="等线" w:cs="宋体" w:hint="eastAsia"/>
                <w:color w:val="000000"/>
                <w:szCs w:val="24"/>
              </w:rPr>
              <w:t xml:space="preserve">　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3C63C" w14:textId="77777777" w:rsidR="00297CFF" w:rsidRPr="00AC399E" w:rsidRDefault="00297CFF" w:rsidP="00297CFF">
            <w:pPr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C399E">
              <w:rPr>
                <w:rFonts w:eastAsia="等线" w:cs="Times New Roman"/>
                <w:color w:val="000000"/>
                <w:szCs w:val="24"/>
              </w:rPr>
              <w:t>Phlya</w:t>
            </w:r>
            <w:proofErr w:type="spellEnd"/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78DB5D" w14:textId="77777777" w:rsidR="00297CFF" w:rsidRPr="00AC399E" w:rsidRDefault="00297CFF" w:rsidP="00297CFF">
            <w:pPr>
              <w:rPr>
                <w:rFonts w:eastAsia="等线" w:cs="Times New Roman"/>
                <w:color w:val="000000"/>
                <w:szCs w:val="24"/>
              </w:rPr>
            </w:pPr>
            <w:r w:rsidRPr="00AC399E">
              <w:rPr>
                <w:rFonts w:eastAsia="等线" w:cs="Times New Roman"/>
                <w:color w:val="000000"/>
                <w:szCs w:val="24"/>
              </w:rPr>
              <w:t>Class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46A62" w14:textId="77777777" w:rsidR="00297CFF" w:rsidRPr="00AC399E" w:rsidRDefault="00297CFF" w:rsidP="00297CFF">
            <w:pPr>
              <w:rPr>
                <w:rFonts w:eastAsia="等线" w:cs="Times New Roman"/>
                <w:color w:val="000000"/>
                <w:szCs w:val="24"/>
              </w:rPr>
            </w:pPr>
            <w:r w:rsidRPr="00AC399E">
              <w:rPr>
                <w:rFonts w:eastAsia="等线" w:cs="Times New Roman"/>
                <w:color w:val="000000"/>
                <w:szCs w:val="24"/>
              </w:rPr>
              <w:t>Order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20526" w14:textId="77777777" w:rsidR="00297CFF" w:rsidRPr="00AC399E" w:rsidRDefault="00297CFF" w:rsidP="00297CFF">
            <w:pPr>
              <w:rPr>
                <w:rFonts w:eastAsia="等线" w:cs="Times New Roman"/>
                <w:color w:val="000000"/>
                <w:szCs w:val="24"/>
              </w:rPr>
            </w:pPr>
            <w:r w:rsidRPr="00AC399E">
              <w:rPr>
                <w:rFonts w:eastAsia="等线" w:cs="Times New Roman"/>
                <w:color w:val="000000"/>
                <w:szCs w:val="24"/>
              </w:rPr>
              <w:t>Family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BC4A95" w14:textId="77777777" w:rsidR="00297CFF" w:rsidRPr="00AC399E" w:rsidRDefault="00297CFF" w:rsidP="00297CFF">
            <w:pPr>
              <w:rPr>
                <w:rFonts w:eastAsia="等线" w:cs="Times New Roman"/>
                <w:color w:val="000000"/>
                <w:szCs w:val="24"/>
              </w:rPr>
            </w:pPr>
            <w:r w:rsidRPr="00AC399E">
              <w:rPr>
                <w:rFonts w:eastAsia="等线" w:cs="Times New Roman"/>
                <w:color w:val="000000"/>
                <w:szCs w:val="24"/>
              </w:rPr>
              <w:t>Genus</w:t>
            </w:r>
          </w:p>
        </w:tc>
      </w:tr>
      <w:tr w:rsidR="00297CFF" w:rsidRPr="001B4885" w14:paraId="00CFA2D0" w14:textId="77777777" w:rsidTr="00D61BBD">
        <w:trPr>
          <w:trHeight w:val="420"/>
        </w:trPr>
        <w:tc>
          <w:tcPr>
            <w:tcW w:w="79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F06BC6" w14:textId="77777777" w:rsidR="00297CFF" w:rsidRPr="001B4885" w:rsidRDefault="00297CFF" w:rsidP="00297CFF"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L treatment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371F6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OTU106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7947A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7E94E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Planctomycetacia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E5624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B5FD9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8C739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3FDFAE9A" w14:textId="77777777" w:rsidTr="00D61BBD">
        <w:trPr>
          <w:trHeight w:val="42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A5B584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6C62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OTU63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7D254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CBB7A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Planctomycetacia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124CA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D41AE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DAA6B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1CB9AE8F" w14:textId="77777777" w:rsidTr="00D61BBD">
        <w:trPr>
          <w:trHeight w:val="408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3A1AB9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FD756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OTU87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4FDEC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E24FF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E1172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00ED7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6326F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02CB1221" w14:textId="77777777" w:rsidTr="00D61BBD">
        <w:trPr>
          <w:trHeight w:val="42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6A5C73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9599A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OTU513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F6121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1650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Planctomycetacia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AE769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C73CB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32BFB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4C323CFD" w14:textId="77777777" w:rsidTr="00D61BBD">
        <w:trPr>
          <w:trHeight w:val="42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833C94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7C346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OTU673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B262D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46CB5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B25DC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350D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7FC2D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23087F8B" w14:textId="77777777" w:rsidTr="00D61BBD">
        <w:trPr>
          <w:trHeight w:val="42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E5A8C74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B101D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OTU1147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5F770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Bacteroidetes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2416E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Bacteroidia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E637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Bacteroidales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089E0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Bacteroidaceae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0B33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Bacteroides</w:t>
            </w:r>
          </w:p>
        </w:tc>
      </w:tr>
      <w:tr w:rsidR="00297CFF" w:rsidRPr="001B4885" w14:paraId="60FDCC0C" w14:textId="77777777" w:rsidTr="00D61BBD">
        <w:trPr>
          <w:trHeight w:val="42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11AD13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96081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OTU941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83451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Gemmatimonadetes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BE038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Gemmatimonadetes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5812F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9D4CB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55F18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2BA08F5D" w14:textId="77777777" w:rsidTr="00D61BBD">
        <w:trPr>
          <w:trHeight w:val="42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89C846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4C5B9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OTU430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22F10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43F06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28439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75DA5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03BBC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5106D199" w14:textId="77777777" w:rsidTr="00D61BBD">
        <w:trPr>
          <w:trHeight w:val="42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A8A433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001F5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OTU781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7EE25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Bacteroidetes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7C89F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Cytophagia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86B08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Cytophagales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EE1A2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Cytophagaceae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2C185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Hymenobacter</w:t>
            </w:r>
            <w:proofErr w:type="spellEnd"/>
          </w:p>
        </w:tc>
      </w:tr>
      <w:tr w:rsidR="00297CFF" w:rsidRPr="001B4885" w14:paraId="60EC5958" w14:textId="77777777" w:rsidTr="00D61BBD">
        <w:trPr>
          <w:trHeight w:val="432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DA3C2F6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7B0BD1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OTU98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813076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2CE90C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F54475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Pseudomonadales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5000D7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Pseudomonadaceae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D04C3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Pseudomonas</w:t>
            </w:r>
          </w:p>
        </w:tc>
      </w:tr>
      <w:tr w:rsidR="00297CFF" w:rsidRPr="001B4885" w14:paraId="4561342B" w14:textId="77777777" w:rsidTr="00D61BBD">
        <w:trPr>
          <w:trHeight w:val="276"/>
        </w:trPr>
        <w:tc>
          <w:tcPr>
            <w:tcW w:w="79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2C811F" w14:textId="77777777" w:rsidR="00297CFF" w:rsidRPr="001B4885" w:rsidRDefault="00297CFF" w:rsidP="00297CFF"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M treatment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281A4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OTU777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44253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14A83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44DB1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571CB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4134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64FF699F" w14:textId="77777777" w:rsidTr="00D61BBD">
        <w:trPr>
          <w:trHeight w:val="276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1B2C04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4597D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OTU311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9E78D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Gemmatimonadetes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4EF94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Gemmatimonadetes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D50E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5878E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E03AA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3C5DA52B" w14:textId="77777777" w:rsidTr="00D61BBD">
        <w:trPr>
          <w:trHeight w:val="276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83E2F0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D36D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OTU70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C5F4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Synergistetes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F4CF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Synergistia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69ADE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Synergistales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FFF42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Synergistaceae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03AD3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7D33C7CC" w14:textId="77777777" w:rsidTr="00D61BBD">
        <w:trPr>
          <w:trHeight w:val="276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F96277A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570BF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OTU118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3524A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8A0F3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Planctomycetacia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3495E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272BD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8A377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30E02E78" w14:textId="77777777" w:rsidTr="00D61BBD">
        <w:trPr>
          <w:trHeight w:val="276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684C675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5F53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OTU511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BF7C7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5441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5F59E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C6420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9DC2B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00565DC5" w14:textId="77777777" w:rsidTr="00D61BBD">
        <w:trPr>
          <w:trHeight w:val="276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3638B0F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A93A5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OTU945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EE893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Bacteroidetes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D1BC1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E9878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403C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91562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1B932D7C" w14:textId="77777777" w:rsidTr="00D61BBD">
        <w:trPr>
          <w:trHeight w:val="276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580A23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A3B4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OTU19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A0114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Planctomycetes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83EE8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Phycisphaerae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23C52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1014F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C26A4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3BCCDECD" w14:textId="77777777" w:rsidTr="00D61BBD">
        <w:trPr>
          <w:trHeight w:val="276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44A198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4338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OTU508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7B70C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Bacteroidetes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6435E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Flavobacteria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3384D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Flavobacteriales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3C2EF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Flavobacteriaceae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9FFF3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Gillisia</w:t>
            </w:r>
            <w:proofErr w:type="spellEnd"/>
          </w:p>
        </w:tc>
      </w:tr>
      <w:tr w:rsidR="00297CFF" w:rsidRPr="001B4885" w14:paraId="580FCABB" w14:textId="77777777" w:rsidTr="00D61BBD">
        <w:trPr>
          <w:trHeight w:val="276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8C29ED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3F91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OTU10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68AF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Bacteroidetes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CAE3B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Cytophagia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4F12B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A908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56A67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268C909C" w14:textId="77777777" w:rsidTr="00D61BBD">
        <w:trPr>
          <w:trHeight w:val="288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0E1558D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9BF876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OTU114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7929E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Acidobacteria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0A9BD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Holophagae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DC98B1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AA0D4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58DFC1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5CD577A0" w14:textId="77777777" w:rsidTr="00D61BBD">
        <w:trPr>
          <w:trHeight w:val="360"/>
        </w:trPr>
        <w:tc>
          <w:tcPr>
            <w:tcW w:w="79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946B91" w14:textId="77777777" w:rsidR="00297CFF" w:rsidRPr="001B4885" w:rsidRDefault="00297CFF" w:rsidP="00297CFF"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H treatment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F81AD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OTU144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EA82E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Bacteroidetes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6E0D9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Flavobacteria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CD3A7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Flavobacteriales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07A06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Flavobacteriaceae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5EF2E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Chryseobacterium</w:t>
            </w:r>
            <w:proofErr w:type="spellEnd"/>
          </w:p>
        </w:tc>
      </w:tr>
      <w:tr w:rsidR="00297CFF" w:rsidRPr="001B4885" w14:paraId="42A0B00D" w14:textId="77777777" w:rsidTr="00D61BBD">
        <w:trPr>
          <w:trHeight w:val="36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45B0CA5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0CF6A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OTU555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1D533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CC824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6D2EA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Legionellales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61992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Coxiellaceae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FE994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Aquicella</w:t>
            </w:r>
            <w:proofErr w:type="spellEnd"/>
          </w:p>
        </w:tc>
      </w:tr>
      <w:tr w:rsidR="00297CFF" w:rsidRPr="001B4885" w14:paraId="0E4E649C" w14:textId="77777777" w:rsidTr="00D61BBD">
        <w:trPr>
          <w:trHeight w:val="36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8EC208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6888B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OTU274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11BF4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A4937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Betaproteobacteria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79A33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Nitrosomonadales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35A7E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Nitrosomonadaceae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33D96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Nitrosomonas</w:t>
            </w:r>
          </w:p>
        </w:tc>
      </w:tr>
      <w:tr w:rsidR="00297CFF" w:rsidRPr="001B4885" w14:paraId="6BF2F8E8" w14:textId="77777777" w:rsidTr="00D61BBD">
        <w:trPr>
          <w:trHeight w:val="36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076623A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35B2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OTU713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B36B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31432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A939D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DB286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672E8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1DEE8F1E" w14:textId="77777777" w:rsidTr="00D61BBD">
        <w:trPr>
          <w:trHeight w:val="36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43D92F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FD87C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OTU467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0E2EA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Firmicutes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E0AFE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Erysipelotrichia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87FE6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Erysipelotrichales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F7B4A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Erysipelotrichaceae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98C76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7C5190BF" w14:textId="77777777" w:rsidTr="00D61BBD">
        <w:trPr>
          <w:trHeight w:val="36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F53C4D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3DF9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OTU736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157CA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Firmicutes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1D486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Bacilli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2E0FD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Bacillales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E0840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F5DE3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51142F45" w14:textId="77777777" w:rsidTr="00D61BBD">
        <w:trPr>
          <w:trHeight w:val="36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2AF3EF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FE19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OTU161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D02F6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Actinobacteria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77732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Nitriliruptoria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4C594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Nitriliruptorales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CA7E5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Nitriliruptoraceae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1A998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Nitriliruptor</w:t>
            </w:r>
            <w:proofErr w:type="spellEnd"/>
          </w:p>
        </w:tc>
      </w:tr>
      <w:tr w:rsidR="00297CFF" w:rsidRPr="001B4885" w14:paraId="541FCBD6" w14:textId="77777777" w:rsidTr="00D61BBD">
        <w:trPr>
          <w:trHeight w:val="36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E663812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1C164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OTU491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4CB4E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84F19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Anaerolineae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F41CF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Anaerolineales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C5FDE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Anaerolineaceae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68DEF" w14:textId="77777777" w:rsidR="00297CFF" w:rsidRPr="001B4885" w:rsidRDefault="00297CFF" w:rsidP="00297CFF">
            <w:pPr>
              <w:rPr>
                <w:rFonts w:eastAsia="等线" w:cs="Times New Roman"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Cs/>
                <w:color w:val="000000"/>
                <w:sz w:val="18"/>
                <w:szCs w:val="18"/>
              </w:rPr>
              <w:t>Unclassified</w:t>
            </w:r>
          </w:p>
        </w:tc>
      </w:tr>
      <w:tr w:rsidR="00297CFF" w:rsidRPr="001B4885" w14:paraId="36E4EEA1" w14:textId="77777777" w:rsidTr="00D61BBD">
        <w:trPr>
          <w:trHeight w:val="360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DBAB8E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1461F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OTU572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BDD70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B0B26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Betaproteobacteria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7524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Nitrosomonadales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5B2BB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Nitrosomonadaceae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82CD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Nitrosomonas</w:t>
            </w:r>
          </w:p>
        </w:tc>
      </w:tr>
      <w:tr w:rsidR="00297CFF" w:rsidRPr="001B4885" w14:paraId="4E55E224" w14:textId="77777777" w:rsidTr="00D61BBD">
        <w:trPr>
          <w:trHeight w:val="372"/>
        </w:trPr>
        <w:tc>
          <w:tcPr>
            <w:tcW w:w="7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A36F82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F9799D" w14:textId="77777777" w:rsidR="00297CFF" w:rsidRPr="001B4885" w:rsidRDefault="00297CFF" w:rsidP="00297CFF"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color w:val="000000"/>
                <w:sz w:val="18"/>
                <w:szCs w:val="18"/>
              </w:rPr>
              <w:t>OTU783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BB3608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49B04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B8E37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Oceanospirillales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BC2CE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Halomonadaceae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CFEC0" w14:textId="77777777" w:rsidR="00297CFF" w:rsidRPr="001B4885" w:rsidRDefault="00297CFF" w:rsidP="00297CFF">
            <w:pPr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1B4885"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  <w:t>Halomonas</w:t>
            </w:r>
            <w:proofErr w:type="spellEnd"/>
          </w:p>
        </w:tc>
      </w:tr>
    </w:tbl>
    <w:p w14:paraId="1BDC1672" w14:textId="1D839A59" w:rsidR="0099660F" w:rsidRDefault="0099660F" w:rsidP="00297CFF"/>
    <w:p w14:paraId="5CC4FA88" w14:textId="77777777" w:rsidR="0099660F" w:rsidRDefault="0099660F">
      <w:pPr>
        <w:spacing w:before="0" w:after="200" w:line="276" w:lineRule="auto"/>
      </w:pPr>
      <w:r>
        <w:br w:type="page"/>
      </w:r>
    </w:p>
    <w:p w14:paraId="273EF32A" w14:textId="4BD3CD7B" w:rsidR="0099660F" w:rsidRDefault="0099660F" w:rsidP="0099660F">
      <w:pPr>
        <w:spacing w:line="360" w:lineRule="auto"/>
        <w:rPr>
          <w:sz w:val="28"/>
          <w:szCs w:val="28"/>
        </w:rPr>
      </w:pPr>
      <w:r w:rsidRPr="00B06FE0">
        <w:rPr>
          <w:rFonts w:cs="Times New Roman"/>
          <w:b/>
          <w:szCs w:val="24"/>
        </w:rPr>
        <w:lastRenderedPageBreak/>
        <w:t>Supplementary T</w:t>
      </w:r>
      <w:r w:rsidRPr="00B06FE0">
        <w:rPr>
          <w:rFonts w:cs="Times New Roman" w:hint="eastAsia"/>
          <w:b/>
          <w:szCs w:val="24"/>
        </w:rPr>
        <w:t>able</w:t>
      </w:r>
      <w:r w:rsidRPr="00B06FE0">
        <w:rPr>
          <w:rFonts w:cs="Times New Roman"/>
          <w:b/>
          <w:szCs w:val="24"/>
        </w:rPr>
        <w:t xml:space="preserve"> 3.</w:t>
      </w:r>
      <w:r>
        <w:rPr>
          <w:szCs w:val="24"/>
        </w:rPr>
        <w:t xml:space="preserve"> </w:t>
      </w:r>
      <w:r w:rsidRPr="00D917A3">
        <w:rPr>
          <w:sz w:val="28"/>
          <w:szCs w:val="28"/>
        </w:rPr>
        <w:t xml:space="preserve">Monte Carlo permutation test for </w:t>
      </w:r>
      <w:r>
        <w:rPr>
          <w:sz w:val="28"/>
          <w:szCs w:val="28"/>
        </w:rPr>
        <w:t>CC</w:t>
      </w:r>
      <w:r w:rsidRPr="00D917A3">
        <w:rPr>
          <w:sz w:val="28"/>
          <w:szCs w:val="28"/>
        </w:rPr>
        <w:t>A of community</w:t>
      </w:r>
      <w:r>
        <w:rPr>
          <w:sz w:val="28"/>
          <w:szCs w:val="28"/>
        </w:rPr>
        <w:t xml:space="preserve"> structure</w:t>
      </w:r>
    </w:p>
    <w:tbl>
      <w:tblPr>
        <w:tblW w:w="7187" w:type="dxa"/>
        <w:jc w:val="center"/>
        <w:tblLook w:val="04A0" w:firstRow="1" w:lastRow="0" w:firstColumn="1" w:lastColumn="0" w:noHBand="0" w:noVBand="1"/>
      </w:tblPr>
      <w:tblGrid>
        <w:gridCol w:w="2459"/>
        <w:gridCol w:w="1034"/>
        <w:gridCol w:w="1034"/>
        <w:gridCol w:w="960"/>
        <w:gridCol w:w="1700"/>
      </w:tblGrid>
      <w:tr w:rsidR="00A923A1" w:rsidRPr="00A923A1" w14:paraId="625B7BD1" w14:textId="77777777" w:rsidTr="00A923A1">
        <w:trPr>
          <w:trHeight w:val="504"/>
          <w:jc w:val="center"/>
        </w:trPr>
        <w:tc>
          <w:tcPr>
            <w:tcW w:w="24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5C6B88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 xml:space="preserve">　</w:t>
            </w:r>
          </w:p>
        </w:tc>
        <w:tc>
          <w:tcPr>
            <w:tcW w:w="10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962F4D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CCA1</w:t>
            </w:r>
          </w:p>
        </w:tc>
        <w:tc>
          <w:tcPr>
            <w:tcW w:w="10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A17038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CCA2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5AE69D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r</w:t>
            </w:r>
            <w:r w:rsidRPr="003D4AC4">
              <w:rPr>
                <w:szCs w:val="21"/>
                <w:vertAlign w:val="superscript"/>
              </w:rPr>
              <w:t>2</w:t>
            </w:r>
          </w:p>
        </w:tc>
        <w:tc>
          <w:tcPr>
            <w:tcW w:w="17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4DFFD0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P</w:t>
            </w:r>
          </w:p>
        </w:tc>
      </w:tr>
      <w:tr w:rsidR="00A923A1" w:rsidRPr="00A923A1" w14:paraId="32C4D4AF" w14:textId="77777777" w:rsidTr="00A923A1">
        <w:trPr>
          <w:trHeight w:val="432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9F60A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CO</w:t>
            </w:r>
            <w:r w:rsidRPr="00EF7F5F">
              <w:rPr>
                <w:szCs w:val="21"/>
                <w:vertAlign w:val="subscript"/>
              </w:rPr>
              <w:t>3</w:t>
            </w:r>
            <w:r w:rsidRPr="00EF7F5F">
              <w:rPr>
                <w:szCs w:val="21"/>
                <w:vertAlign w:val="superscript"/>
              </w:rPr>
              <w:t>2-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0CACE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0.978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10D43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6A7AC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0.619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B2D48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0.001***</w:t>
            </w:r>
          </w:p>
        </w:tc>
      </w:tr>
      <w:tr w:rsidR="00A923A1" w:rsidRPr="00A923A1" w14:paraId="297E1A0D" w14:textId="77777777" w:rsidTr="00A923A1">
        <w:trPr>
          <w:trHeight w:val="420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19E3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SO</w:t>
            </w:r>
            <w:r w:rsidRPr="00EF7F5F">
              <w:rPr>
                <w:szCs w:val="21"/>
                <w:vertAlign w:val="subscript"/>
              </w:rPr>
              <w:t>4</w:t>
            </w:r>
            <w:r w:rsidRPr="00EF7F5F">
              <w:rPr>
                <w:szCs w:val="21"/>
                <w:vertAlign w:val="superscript"/>
              </w:rPr>
              <w:t>2-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DEAEA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-0.54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9D77E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-0.84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CD75C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0.335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ED56B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0.043*</w:t>
            </w:r>
          </w:p>
        </w:tc>
      </w:tr>
      <w:tr w:rsidR="00A923A1" w:rsidRPr="00A923A1" w14:paraId="34AB0F03" w14:textId="77777777" w:rsidTr="00A923A1">
        <w:trPr>
          <w:trHeight w:val="420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A36B1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 xml:space="preserve">pH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11991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0.923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E8D6A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0.385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40F1F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0.046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4FC96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0.425</w:t>
            </w:r>
          </w:p>
        </w:tc>
      </w:tr>
      <w:tr w:rsidR="00A923A1" w:rsidRPr="00A923A1" w14:paraId="073D2697" w14:textId="77777777" w:rsidTr="00A923A1">
        <w:trPr>
          <w:trHeight w:val="420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BBE22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Mg</w:t>
            </w:r>
            <w:r w:rsidRPr="00EF7F5F">
              <w:rPr>
                <w:szCs w:val="21"/>
                <w:vertAlign w:val="superscript"/>
              </w:rPr>
              <w:t>2+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9E23D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0.804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9075E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0.594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C6662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09125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0.174</w:t>
            </w:r>
          </w:p>
        </w:tc>
      </w:tr>
      <w:tr w:rsidR="00A923A1" w:rsidRPr="00A923A1" w14:paraId="2A03BB23" w14:textId="77777777" w:rsidTr="00A923A1">
        <w:trPr>
          <w:trHeight w:val="420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E22C8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Exchangeable Na</w:t>
            </w:r>
            <w:r w:rsidRPr="00EF7F5F">
              <w:rPr>
                <w:szCs w:val="21"/>
                <w:vertAlign w:val="superscript"/>
              </w:rPr>
              <w:t>+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927C6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0.81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7BDF5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-0.59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F307A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0.161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954E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0.086</w:t>
            </w:r>
          </w:p>
        </w:tc>
      </w:tr>
      <w:tr w:rsidR="00A923A1" w:rsidRPr="00A923A1" w14:paraId="7A8690AF" w14:textId="77777777" w:rsidTr="00A923A1">
        <w:trPr>
          <w:trHeight w:val="420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EF379" w14:textId="090D43D9" w:rsidR="00A923A1" w:rsidRPr="00EF7F5F" w:rsidRDefault="00EF7F5F" w:rsidP="00A923A1">
            <w:pPr>
              <w:spacing w:before="0" w:after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S</w:t>
            </w:r>
            <w:r w:rsidR="00A923A1" w:rsidRPr="00EF7F5F">
              <w:rPr>
                <w:szCs w:val="21"/>
              </w:rPr>
              <w:t>OC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F46EA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0.237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076D1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0.971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B1AC7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0.07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F8AB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0.272</w:t>
            </w:r>
          </w:p>
        </w:tc>
      </w:tr>
      <w:tr w:rsidR="00A923A1" w:rsidRPr="00A923A1" w14:paraId="30A01DE2" w14:textId="77777777" w:rsidTr="00A923A1">
        <w:trPr>
          <w:trHeight w:val="420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97E3E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Ca</w:t>
            </w:r>
            <w:r w:rsidRPr="003D4AC4">
              <w:rPr>
                <w:szCs w:val="21"/>
                <w:vertAlign w:val="superscript"/>
              </w:rPr>
              <w:t>2+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CBCF5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0.358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9D1D3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0.934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38F28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0.048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9C9D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0.39</w:t>
            </w:r>
          </w:p>
        </w:tc>
      </w:tr>
      <w:tr w:rsidR="00A923A1" w:rsidRPr="00A923A1" w14:paraId="48C39CE3" w14:textId="77777777" w:rsidTr="00A923A1">
        <w:trPr>
          <w:trHeight w:val="420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741D8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SAR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5ADAB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-0.35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46DC9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-0.94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48AD1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E42C0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0.001***</w:t>
            </w:r>
          </w:p>
        </w:tc>
      </w:tr>
      <w:tr w:rsidR="00A923A1" w:rsidRPr="00A923A1" w14:paraId="7ABBBEC9" w14:textId="77777777" w:rsidTr="00A923A1">
        <w:trPr>
          <w:trHeight w:val="420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681D7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HCO</w:t>
            </w:r>
            <w:r w:rsidRPr="003D4AC4">
              <w:rPr>
                <w:szCs w:val="21"/>
                <w:vertAlign w:val="subscript"/>
              </w:rPr>
              <w:t>3</w:t>
            </w:r>
            <w:r w:rsidRPr="003D4AC4">
              <w:rPr>
                <w:szCs w:val="21"/>
                <w:vertAlign w:val="superscript"/>
              </w:rPr>
              <w:t>-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FD29F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0.318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FFC78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0.948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57837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0.369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189AF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0.002**</w:t>
            </w:r>
          </w:p>
        </w:tc>
      </w:tr>
      <w:tr w:rsidR="00A923A1" w:rsidRPr="00A923A1" w14:paraId="415D75A5" w14:textId="77777777" w:rsidTr="00A923A1">
        <w:trPr>
          <w:trHeight w:val="420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3186A" w14:textId="61DFDCF1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proofErr w:type="spellStart"/>
            <w:r w:rsidRPr="00EF7F5F">
              <w:rPr>
                <w:szCs w:val="21"/>
              </w:rPr>
              <w:t>C</w:t>
            </w:r>
            <w:r w:rsidR="003D4AC4">
              <w:rPr>
                <w:rFonts w:hint="eastAsia"/>
                <w:szCs w:val="21"/>
                <w:lang w:eastAsia="zh-CN"/>
              </w:rPr>
              <w:t>l</w:t>
            </w:r>
            <w:proofErr w:type="spellEnd"/>
            <w:r w:rsidRPr="003D4AC4">
              <w:rPr>
                <w:szCs w:val="21"/>
                <w:vertAlign w:val="superscript"/>
              </w:rPr>
              <w:t>-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C437F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0.617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62052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-0.79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2EB0A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0.179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FC536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0.055</w:t>
            </w:r>
          </w:p>
        </w:tc>
      </w:tr>
      <w:tr w:rsidR="00A923A1" w:rsidRPr="00A923A1" w14:paraId="53E07B42" w14:textId="77777777" w:rsidTr="00A923A1">
        <w:trPr>
          <w:trHeight w:val="420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0A4B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Na</w:t>
            </w:r>
            <w:r w:rsidRPr="003D4AC4">
              <w:rPr>
                <w:szCs w:val="21"/>
                <w:vertAlign w:val="superscript"/>
              </w:rPr>
              <w:t>+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2A070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-0.99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19D36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-0.12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9071F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0.557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2F653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0.011*</w:t>
            </w:r>
          </w:p>
        </w:tc>
      </w:tr>
      <w:tr w:rsidR="00A923A1" w:rsidRPr="00A923A1" w14:paraId="0CD3B3D8" w14:textId="77777777" w:rsidTr="00A923A1">
        <w:trPr>
          <w:trHeight w:val="432"/>
          <w:jc w:val="center"/>
        </w:trPr>
        <w:tc>
          <w:tcPr>
            <w:tcW w:w="24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57A27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EC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8C0894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-0.28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1EA83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-0.96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E67C6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0.672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FFC02" w14:textId="77777777" w:rsidR="00A923A1" w:rsidRPr="00EF7F5F" w:rsidRDefault="00A923A1" w:rsidP="00A923A1">
            <w:pPr>
              <w:spacing w:before="0" w:after="0"/>
              <w:jc w:val="center"/>
              <w:rPr>
                <w:szCs w:val="21"/>
              </w:rPr>
            </w:pPr>
            <w:r w:rsidRPr="00EF7F5F">
              <w:rPr>
                <w:szCs w:val="21"/>
              </w:rPr>
              <w:t>0.001***</w:t>
            </w:r>
          </w:p>
        </w:tc>
      </w:tr>
    </w:tbl>
    <w:p w14:paraId="6B4B0B07" w14:textId="77777777" w:rsidR="00A923A1" w:rsidRPr="005925AA" w:rsidRDefault="00A923A1" w:rsidP="00A923A1">
      <w:pPr>
        <w:rPr>
          <w:rFonts w:cs="Times New Roman"/>
          <w:color w:val="0D0D0D" w:themeColor="text1" w:themeTint="F2"/>
          <w:szCs w:val="24"/>
        </w:rPr>
      </w:pPr>
      <w:r w:rsidRPr="005925AA">
        <w:rPr>
          <w:rFonts w:cs="Times New Roman"/>
          <w:szCs w:val="24"/>
        </w:rPr>
        <w:t>SOC: t</w:t>
      </w:r>
      <w:r w:rsidRPr="005925AA">
        <w:rPr>
          <w:rFonts w:cs="Times New Roman" w:hint="eastAsia"/>
          <w:szCs w:val="24"/>
        </w:rPr>
        <w:t xml:space="preserve">he </w:t>
      </w:r>
      <w:r w:rsidRPr="005925AA">
        <w:rPr>
          <w:rFonts w:cs="Times New Roman"/>
          <w:szCs w:val="24"/>
        </w:rPr>
        <w:t>organic carbon</w:t>
      </w:r>
    </w:p>
    <w:p w14:paraId="38F30DFE" w14:textId="77777777" w:rsidR="00A923A1" w:rsidRDefault="00A923A1" w:rsidP="00A923A1">
      <w:pPr>
        <w:rPr>
          <w:rFonts w:cs="Times New Roman"/>
          <w:szCs w:val="24"/>
          <w:lang w:eastAsia="zh-CN"/>
        </w:rPr>
      </w:pPr>
      <w:r>
        <w:rPr>
          <w:rFonts w:cs="Times New Roman"/>
          <w:szCs w:val="24"/>
        </w:rPr>
        <w:t>EC</w:t>
      </w:r>
      <w:r w:rsidRPr="005925AA">
        <w:rPr>
          <w:rFonts w:cs="Times New Roman"/>
          <w:szCs w:val="24"/>
        </w:rPr>
        <w:t xml:space="preserve">: </w:t>
      </w:r>
      <w:r w:rsidRPr="002670A9">
        <w:rPr>
          <w:rStyle w:val="af4"/>
          <w:color w:val="000000" w:themeColor="text1"/>
          <w:szCs w:val="24"/>
          <w:u w:val="none"/>
          <w:lang w:eastAsia="zh-CN"/>
        </w:rPr>
        <w:t>electrical conductivity</w:t>
      </w:r>
      <w:r w:rsidRPr="002670A9">
        <w:rPr>
          <w:rFonts w:cs="Times New Roman"/>
          <w:color w:val="000000" w:themeColor="text1"/>
          <w:szCs w:val="24"/>
        </w:rPr>
        <w:t xml:space="preserve"> </w:t>
      </w:r>
    </w:p>
    <w:p w14:paraId="5F6CAC41" w14:textId="77777777" w:rsidR="00A923A1" w:rsidRPr="00392DDE" w:rsidRDefault="00A923A1" w:rsidP="00A923A1">
      <w:pPr>
        <w:rPr>
          <w:rFonts w:cs="Times New Roman"/>
          <w:szCs w:val="24"/>
        </w:rPr>
      </w:pPr>
      <w:r w:rsidRPr="00392DDE">
        <w:rPr>
          <w:rFonts w:cs="Times New Roman"/>
        </w:rPr>
        <w:t>The Na</w:t>
      </w:r>
      <w:r w:rsidRPr="0098031C">
        <w:rPr>
          <w:rFonts w:cs="Times New Roman"/>
          <w:vertAlign w:val="superscript"/>
        </w:rPr>
        <w:t>+</w:t>
      </w:r>
      <w:r w:rsidRPr="00392DDE">
        <w:rPr>
          <w:rFonts w:cs="Times New Roman"/>
        </w:rPr>
        <w:t xml:space="preserve"> absorption ratio (SAR) was calculated as: SAR = [Na</w:t>
      </w:r>
      <w:r w:rsidRPr="00392DDE">
        <w:rPr>
          <w:rFonts w:cs="Times New Roman"/>
          <w:vertAlign w:val="superscript"/>
        </w:rPr>
        <w:t>+</w:t>
      </w:r>
      <w:r w:rsidRPr="00392DDE">
        <w:rPr>
          <w:rFonts w:cs="Times New Roman"/>
        </w:rPr>
        <w:t>]/ (0.5[Ca</w:t>
      </w:r>
      <w:r w:rsidRPr="00392DDE">
        <w:rPr>
          <w:rFonts w:cs="Times New Roman"/>
          <w:vertAlign w:val="superscript"/>
        </w:rPr>
        <w:t>2+</w:t>
      </w:r>
      <w:r w:rsidRPr="00392DDE">
        <w:rPr>
          <w:rFonts w:cs="Times New Roman"/>
        </w:rPr>
        <w:t xml:space="preserve"> + Mg</w:t>
      </w:r>
      <w:r w:rsidRPr="00392DDE">
        <w:rPr>
          <w:rFonts w:cs="Times New Roman"/>
          <w:vertAlign w:val="superscript"/>
        </w:rPr>
        <w:t>2+</w:t>
      </w:r>
      <w:r w:rsidRPr="00392DDE">
        <w:rPr>
          <w:rFonts w:cs="Times New Roman"/>
        </w:rPr>
        <w:t>]1/2)</w:t>
      </w:r>
    </w:p>
    <w:p w14:paraId="72004BE7" w14:textId="77777777" w:rsidR="00A923A1" w:rsidRPr="000B3051" w:rsidRDefault="00A923A1" w:rsidP="00A923A1">
      <w:pPr>
        <w:spacing w:line="360" w:lineRule="auto"/>
        <w:rPr>
          <w:szCs w:val="21"/>
        </w:rPr>
      </w:pPr>
      <w:r w:rsidRPr="000B3051">
        <w:rPr>
          <w:szCs w:val="21"/>
        </w:rPr>
        <w:t xml:space="preserve">* The correlations are significant at </w:t>
      </w:r>
      <w:r w:rsidRPr="000B3051">
        <w:rPr>
          <w:i/>
          <w:szCs w:val="21"/>
        </w:rPr>
        <w:t>P</w:t>
      </w:r>
      <w:r w:rsidRPr="000B3051">
        <w:rPr>
          <w:szCs w:val="21"/>
        </w:rPr>
        <w:t xml:space="preserve"> &lt; 0.05.</w:t>
      </w:r>
    </w:p>
    <w:p w14:paraId="106CC765" w14:textId="7BF723BC" w:rsidR="00A923A1" w:rsidRDefault="00A923A1" w:rsidP="00A923A1">
      <w:pPr>
        <w:spacing w:line="360" w:lineRule="auto"/>
        <w:rPr>
          <w:szCs w:val="21"/>
        </w:rPr>
      </w:pPr>
      <w:r w:rsidRPr="000B3051">
        <w:rPr>
          <w:szCs w:val="21"/>
        </w:rPr>
        <w:t xml:space="preserve">***The correlations are significant at </w:t>
      </w:r>
      <w:r w:rsidRPr="000B3051">
        <w:rPr>
          <w:i/>
          <w:szCs w:val="21"/>
        </w:rPr>
        <w:t>P</w:t>
      </w:r>
      <w:r w:rsidRPr="000B3051">
        <w:rPr>
          <w:szCs w:val="21"/>
        </w:rPr>
        <w:t xml:space="preserve"> &lt; 0.0</w:t>
      </w:r>
      <w:r>
        <w:rPr>
          <w:szCs w:val="21"/>
        </w:rPr>
        <w:t>01</w:t>
      </w:r>
      <w:r w:rsidRPr="000B3051">
        <w:rPr>
          <w:szCs w:val="21"/>
        </w:rPr>
        <w:t>.</w:t>
      </w:r>
    </w:p>
    <w:p w14:paraId="4F8CA63B" w14:textId="3E42E459" w:rsidR="0099660F" w:rsidRPr="00A923A1" w:rsidRDefault="0099660F" w:rsidP="0099660F">
      <w:pPr>
        <w:pStyle w:val="afd"/>
        <w:jc w:val="both"/>
        <w:rPr>
          <w:sz w:val="24"/>
          <w:szCs w:val="24"/>
          <w:lang w:eastAsia="zh-CN"/>
        </w:rPr>
      </w:pPr>
    </w:p>
    <w:p w14:paraId="07492E58" w14:textId="77777777" w:rsidR="00297CFF" w:rsidRPr="00297CFF" w:rsidRDefault="00297CFF" w:rsidP="00297CFF"/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39B2122E" w:rsidR="00994A3D" w:rsidRPr="001549D3" w:rsidRDefault="00F14349" w:rsidP="00994A3D">
      <w:pPr>
        <w:keepNext/>
        <w:jc w:val="center"/>
        <w:rPr>
          <w:rFonts w:cs="Times New Roman"/>
          <w:szCs w:val="24"/>
        </w:rPr>
      </w:pPr>
      <w:r>
        <w:rPr>
          <w:noProof/>
          <w:lang w:eastAsia="zh-CN"/>
        </w:rPr>
        <w:drawing>
          <wp:inline distT="0" distB="0" distL="0" distR="0" wp14:anchorId="7F705489" wp14:editId="13680635">
            <wp:extent cx="4384795" cy="4308231"/>
            <wp:effectExtent l="0" t="0" r="0" b="0"/>
            <wp:docPr id="2" name="图片 2" descr="C:\Users\Chen Zhu\AppData\Local\Microsoft\Windows\INetCache\Content.Word\细菌抽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 Zhu\AppData\Local\Microsoft\Windows\INetCache\Content.Word\细菌抽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214" cy="43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1369A2DB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5D2B6C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14349" w:rsidRPr="00F14349">
        <w:rPr>
          <w:rFonts w:cs="Times New Roman"/>
          <w:szCs w:val="24"/>
        </w:rPr>
        <w:t>The rarefaction curves of ba</w:t>
      </w:r>
      <w:r w:rsidR="00F14349">
        <w:rPr>
          <w:rFonts w:cs="Times New Roman"/>
          <w:szCs w:val="24"/>
        </w:rPr>
        <w:t xml:space="preserve">cteria for different </w:t>
      </w:r>
      <w:r w:rsidR="007E1A79">
        <w:rPr>
          <w:rFonts w:cs="Times New Roman" w:hint="eastAsia"/>
          <w:szCs w:val="24"/>
          <w:lang w:eastAsia="zh-CN"/>
        </w:rPr>
        <w:t>samples</w:t>
      </w:r>
      <w:r w:rsidRPr="001549D3">
        <w:rPr>
          <w:rFonts w:cs="Times New Roman"/>
          <w:szCs w:val="24"/>
        </w:rPr>
        <w:t xml:space="preserve">. </w:t>
      </w:r>
    </w:p>
    <w:p w14:paraId="430AD2C9" w14:textId="112F161F" w:rsidR="00052AED" w:rsidRDefault="00052AED" w:rsidP="00052AED">
      <w:pPr>
        <w:keepNext/>
        <w:jc w:val="center"/>
        <w:rPr>
          <w:rFonts w:cs="Times New Roman"/>
          <w:b/>
          <w:szCs w:val="24"/>
        </w:rPr>
      </w:pPr>
    </w:p>
    <w:p w14:paraId="7B65BC41" w14:textId="5C4514F1" w:rsidR="00DE23E8" w:rsidRDefault="006D232A" w:rsidP="006D232A">
      <w:pPr>
        <w:keepNext/>
        <w:jc w:val="both"/>
        <w:rPr>
          <w:rFonts w:cs="Times New Roman"/>
          <w:b/>
          <w:szCs w:val="24"/>
        </w:rPr>
      </w:pPr>
      <w:r w:rsidRPr="00357AE9">
        <w:rPr>
          <w:rFonts w:cs="Times New Roman"/>
          <w:noProof/>
          <w:szCs w:val="21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EF3354" wp14:editId="4190E320">
                <wp:simplePos x="0" y="0"/>
                <wp:positionH relativeFrom="column">
                  <wp:posOffset>0</wp:posOffset>
                </wp:positionH>
                <wp:positionV relativeFrom="page">
                  <wp:posOffset>1184275</wp:posOffset>
                </wp:positionV>
                <wp:extent cx="6483600" cy="2869200"/>
                <wp:effectExtent l="0" t="0" r="0" b="7620"/>
                <wp:wrapSquare wrapText="bothSides"/>
                <wp:docPr id="12" name="组合 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2FCCAF-7BD7-4287-8235-445F35459A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600" cy="2869200"/>
                          <a:chOff x="0" y="0"/>
                          <a:chExt cx="6482115" cy="2869254"/>
                        </a:xfrm>
                      </wpg:grpSpPr>
                      <wpg:grpSp>
                        <wpg:cNvPr id="13" name="组合 2"/>
                        <wpg:cNvGrpSpPr/>
                        <wpg:grpSpPr>
                          <a:xfrm>
                            <a:off x="276577" y="95239"/>
                            <a:ext cx="6205538" cy="2774015"/>
                            <a:chOff x="276577" y="95239"/>
                            <a:chExt cx="6837509" cy="3087832"/>
                          </a:xfrm>
                        </wpg:grpSpPr>
                        <pic:pic xmlns:pic="http://schemas.openxmlformats.org/drawingml/2006/picture">
                          <pic:nvPicPr>
                            <pic:cNvPr id="14" name="图片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5233"/>
                            <a:stretch/>
                          </pic:blipFill>
                          <pic:spPr>
                            <a:xfrm>
                              <a:off x="276577" y="95749"/>
                              <a:ext cx="3199506" cy="30868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图片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2148"/>
                            <a:stretch/>
                          </pic:blipFill>
                          <pic:spPr>
                            <a:xfrm>
                              <a:off x="4046422" y="95239"/>
                              <a:ext cx="3067664" cy="30878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6" name="文本框 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6A5304-61D2-4659-A8D3-B67B4ABD613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949108" cy="288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C74E7D" w14:textId="77777777" w:rsidR="006D232A" w:rsidRDefault="006D232A" w:rsidP="006D232A">
                              <w:pPr>
                                <w:pStyle w:val="af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Theme="minorEastAsia" w:hAnsi="等线" w:hint="eastAsia"/>
                                  <w:color w:val="000000" w:themeColor="text1"/>
                                  <w:kern w:val="24"/>
                                </w:rPr>
                                <w:t>（</w:t>
                              </w: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  <w:r>
                                <w:rPr>
                                  <w:rFonts w:eastAsiaTheme="minorEastAsia" w:hAnsi="等线" w:hint="eastAsia"/>
                                  <w:color w:val="000000" w:themeColor="text1"/>
                                  <w:kern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文本框 1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FD1A59-DE90-4AA6-9CA5-B38B3BE84DB8}"/>
                            </a:ext>
                          </a:extLst>
                        </wps:cNvPr>
                        <wps:cNvSpPr txBox="1"/>
                        <wps:spPr>
                          <a:xfrm>
                            <a:off x="3350623" y="16519"/>
                            <a:ext cx="949108" cy="288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B10B8" w14:textId="77777777" w:rsidR="006D232A" w:rsidRDefault="006D232A" w:rsidP="006D232A">
                              <w:pPr>
                                <w:pStyle w:val="af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Theme="minorEastAsia" w:hAnsi="等线" w:hint="eastAsia"/>
                                  <w:color w:val="000000" w:themeColor="text1"/>
                                  <w:kern w:val="24"/>
                                </w:rPr>
                                <w:t>（</w:t>
                              </w: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  <w:r>
                                <w:rPr>
                                  <w:rFonts w:eastAsiaTheme="minorEastAsia" w:hAnsi="等线" w:hint="eastAsia"/>
                                  <w:color w:val="000000" w:themeColor="text1"/>
                                  <w:kern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EF3354" id="组合 3" o:spid="_x0000_s1026" style="position:absolute;left:0;text-align:left;margin-left:0;margin-top:93.25pt;width:510.5pt;height:225.9pt;z-index:251659264;mso-position-vertical-relative:page;mso-width-relative:margin;mso-height-relative:margin" coordsize="64821,28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xuq7aqDgAACg4AAA&#10;FQAAAGRycy9tZWRpYS9pbWFnZTIuanBlZ//Y/+AAEEpGSUYAAQEBANwA3AAA/9sAQwACAQEBAQEC&#10;AQEBAgICAgIEAwICAgIFBAQDBAYFBgYGBQYGBgcJCAYHCQcGBggLCAkKCgoKCgYICwwLCgwJCgoK&#10;/9sAQwECAgICAgIFAwMFCgcGBwoKCgoKCgoKCgoKCgoKCgoKCgoKCgoKCgoKCgoKCgoKCgoKCgoK&#10;CgoKCgoKCgoKCgoK/8AAEQgCnAN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IQ9QQ98AAAAJAQAADwAAAGRycy9kb3ducmV2&#10;LnhtbEyPQWuDQBCF74X+h2UKvTWrkYhY1xBC21MoNAmU3jbuRCXurLgbNf++k1N7nPceb75XrGfb&#10;iREH3zpSEC8iEEiVMy3VCo6H95cMhA+ajO4coYIbeliXjw+Fzo2b6AvHfagFl5DPtYImhD6X0lcN&#10;Wu0Xrkdi7+wGqwOfQy3NoCcut51cRlEqrW6JPzS6x22D1WV/tQo+Jj1tkvht3F3O29vPYfX5vYtR&#10;qeenefMKIuAc/sJwx2d0KJnp5K5kvOgU8JDAapauQNztaBmzdFKQJlkCsizk/wXl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">
                <v:group id="组合 2" o:spid="_x0000_s1027" style="position:absolute;left:2765;top:952;width:62056;height:27740" coordorigin="2765,952" coordsize="68375,30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4" o:spid="_x0000_s1028" type="#_x0000_t75" style="position:absolute;left:2765;top:957;width:31995;height:30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">
                    <v:imagedata r:id="rId16" o:title="" cropright="16537f"/>
                  </v:shape>
                  <v:shape id="图片 15" o:spid="_x0000_s1029" type="#_x0000_t75" style="position:absolute;left:40464;top:952;width:30676;height:3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">
                    <v:imagedata r:id="rId17" o:title="" cropright="14515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" o:spid="_x0000_s1030" type="#_x0000_t202" style="position:absolute;width:949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71C74E7D" w14:textId="77777777" w:rsidR="006D232A" w:rsidRDefault="006D232A" w:rsidP="006D232A">
                        <w:pPr>
                          <w:pStyle w:val="aff0"/>
                          <w:spacing w:before="0" w:beforeAutospacing="0" w:after="0" w:afterAutospacing="0"/>
                        </w:pPr>
                        <w:r>
                          <w:rPr>
                            <w:rFonts w:eastAsiaTheme="minorEastAsia" w:hAnsi="等线" w:hint="eastAsia"/>
                            <w:color w:val="000000" w:themeColor="text1"/>
                            <w:kern w:val="24"/>
                          </w:rPr>
                          <w:t>（</w:t>
                        </w: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</w:rPr>
                          <w:t>a</w:t>
                        </w:r>
                        <w:r>
                          <w:rPr>
                            <w:rFonts w:eastAsiaTheme="minorEastAsia" w:hAnsi="等线" w:hint="eastAsia"/>
                            <w:color w:val="000000" w:themeColor="text1"/>
                            <w:kern w:val="24"/>
                          </w:rPr>
                          <w:t>）</w:t>
                        </w:r>
                      </w:p>
                    </w:txbxContent>
                  </v:textbox>
                </v:shape>
                <v:shape id="文本框 14" o:spid="_x0000_s1031" type="#_x0000_t202" style="position:absolute;left:33506;top:165;width:949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061B10B8" w14:textId="77777777" w:rsidR="006D232A" w:rsidRDefault="006D232A" w:rsidP="006D232A">
                        <w:pPr>
                          <w:pStyle w:val="aff0"/>
                          <w:spacing w:before="0" w:beforeAutospacing="0" w:after="0" w:afterAutospacing="0"/>
                        </w:pPr>
                        <w:r>
                          <w:rPr>
                            <w:rFonts w:eastAsiaTheme="minorEastAsia" w:hAnsi="等线" w:hint="eastAsia"/>
                            <w:color w:val="000000" w:themeColor="text1"/>
                            <w:kern w:val="24"/>
                          </w:rPr>
                          <w:t>（</w:t>
                        </w: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</w:rPr>
                          <w:t>b</w:t>
                        </w:r>
                        <w:r>
                          <w:rPr>
                            <w:rFonts w:eastAsiaTheme="minorEastAsia" w:hAnsi="等线" w:hint="eastAsia"/>
                            <w:color w:val="000000" w:themeColor="text1"/>
                            <w:kern w:val="24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</w:p>
    <w:p w14:paraId="61413B50" w14:textId="2FED14A0" w:rsidR="006D232A" w:rsidRPr="00847E1A" w:rsidRDefault="00847E1A" w:rsidP="006D232A">
      <w:pPr>
        <w:keepNext/>
        <w:jc w:val="both"/>
        <w:rPr>
          <w:rFonts w:cs="Times New Roman"/>
          <w:szCs w:val="24"/>
        </w:rPr>
      </w:pPr>
      <w:r w:rsidRPr="00847E1A">
        <w:rPr>
          <w:rFonts w:cs="Times New Roman"/>
          <w:b/>
          <w:szCs w:val="24"/>
        </w:rPr>
        <w:t xml:space="preserve">Supplementary Figure </w:t>
      </w:r>
      <w:r w:rsidR="00A90771">
        <w:rPr>
          <w:rFonts w:cs="Times New Roman"/>
          <w:b/>
          <w:szCs w:val="24"/>
        </w:rPr>
        <w:t>2</w:t>
      </w:r>
      <w:r w:rsidRPr="00847E1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847E1A">
        <w:rPr>
          <w:rFonts w:cs="Times New Roman"/>
          <w:szCs w:val="24"/>
        </w:rPr>
        <w:t>Linear correlations between the relative abundance of different bacterial classification level and total dissolved salts. (a) At the Family level and (b) at the Genus level.</w:t>
      </w:r>
    </w:p>
    <w:sectPr w:rsidR="006D232A" w:rsidRPr="00847E1A" w:rsidSect="005925AA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24794" w14:textId="77777777" w:rsidR="00181CEE" w:rsidRDefault="00181CEE" w:rsidP="00117666">
      <w:pPr>
        <w:spacing w:after="0"/>
      </w:pPr>
      <w:r>
        <w:separator/>
      </w:r>
    </w:p>
  </w:endnote>
  <w:endnote w:type="continuationSeparator" w:id="0">
    <w:p w14:paraId="7C1514DF" w14:textId="77777777" w:rsidR="00181CEE" w:rsidRDefault="00181CE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1340FF9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D2B6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1340FF9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D2B6C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2EBA2F81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D2B6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3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2EBA2F81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D2B6C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5BCAD4" w14:textId="77777777" w:rsidR="00181CEE" w:rsidRDefault="00181CEE" w:rsidP="00117666">
      <w:pPr>
        <w:spacing w:after="0"/>
      </w:pPr>
      <w:r>
        <w:separator/>
      </w:r>
    </w:p>
  </w:footnote>
  <w:footnote w:type="continuationSeparator" w:id="0">
    <w:p w14:paraId="54985671" w14:textId="77777777" w:rsidR="00181CEE" w:rsidRDefault="00181CE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25CAC"/>
    <w:rsid w:val="00034304"/>
    <w:rsid w:val="00035434"/>
    <w:rsid w:val="00052A14"/>
    <w:rsid w:val="00052AED"/>
    <w:rsid w:val="00077D53"/>
    <w:rsid w:val="000950C8"/>
    <w:rsid w:val="00105FD9"/>
    <w:rsid w:val="00117666"/>
    <w:rsid w:val="0015030B"/>
    <w:rsid w:val="001549D3"/>
    <w:rsid w:val="00160065"/>
    <w:rsid w:val="00177D84"/>
    <w:rsid w:val="00181CEE"/>
    <w:rsid w:val="00206891"/>
    <w:rsid w:val="002333B1"/>
    <w:rsid w:val="002670A9"/>
    <w:rsid w:val="00267D18"/>
    <w:rsid w:val="00274347"/>
    <w:rsid w:val="002868E2"/>
    <w:rsid w:val="002869C3"/>
    <w:rsid w:val="002936E4"/>
    <w:rsid w:val="00297CFF"/>
    <w:rsid w:val="002A1A99"/>
    <w:rsid w:val="002B4A57"/>
    <w:rsid w:val="002C74CA"/>
    <w:rsid w:val="003123F4"/>
    <w:rsid w:val="003544FB"/>
    <w:rsid w:val="00392DDE"/>
    <w:rsid w:val="003B218F"/>
    <w:rsid w:val="003D2F2D"/>
    <w:rsid w:val="003D4AC4"/>
    <w:rsid w:val="00401590"/>
    <w:rsid w:val="0042153D"/>
    <w:rsid w:val="00447801"/>
    <w:rsid w:val="00452E9C"/>
    <w:rsid w:val="004735C8"/>
    <w:rsid w:val="004947A6"/>
    <w:rsid w:val="004961FF"/>
    <w:rsid w:val="00517A89"/>
    <w:rsid w:val="005250F2"/>
    <w:rsid w:val="005925AA"/>
    <w:rsid w:val="00593EEA"/>
    <w:rsid w:val="005A5EEE"/>
    <w:rsid w:val="005D2B6C"/>
    <w:rsid w:val="005F7839"/>
    <w:rsid w:val="006375C7"/>
    <w:rsid w:val="00654E8F"/>
    <w:rsid w:val="00660D05"/>
    <w:rsid w:val="006820B1"/>
    <w:rsid w:val="006B7D14"/>
    <w:rsid w:val="006D232A"/>
    <w:rsid w:val="006E6A0A"/>
    <w:rsid w:val="00701727"/>
    <w:rsid w:val="0070566C"/>
    <w:rsid w:val="00714C50"/>
    <w:rsid w:val="00725A7D"/>
    <w:rsid w:val="00725F02"/>
    <w:rsid w:val="00735935"/>
    <w:rsid w:val="007501BE"/>
    <w:rsid w:val="00790BB3"/>
    <w:rsid w:val="007C206C"/>
    <w:rsid w:val="007C2633"/>
    <w:rsid w:val="007E1A79"/>
    <w:rsid w:val="00817DD6"/>
    <w:rsid w:val="0083759F"/>
    <w:rsid w:val="00847E1A"/>
    <w:rsid w:val="0086390F"/>
    <w:rsid w:val="00885156"/>
    <w:rsid w:val="009151AA"/>
    <w:rsid w:val="0093429D"/>
    <w:rsid w:val="00943573"/>
    <w:rsid w:val="00964134"/>
    <w:rsid w:val="00970704"/>
    <w:rsid w:val="00970F7D"/>
    <w:rsid w:val="0098031C"/>
    <w:rsid w:val="00994A3D"/>
    <w:rsid w:val="0099660F"/>
    <w:rsid w:val="009C2B12"/>
    <w:rsid w:val="00A174D9"/>
    <w:rsid w:val="00A37F23"/>
    <w:rsid w:val="00A90771"/>
    <w:rsid w:val="00A923A1"/>
    <w:rsid w:val="00AA4D24"/>
    <w:rsid w:val="00AB6715"/>
    <w:rsid w:val="00AC399E"/>
    <w:rsid w:val="00B06FE0"/>
    <w:rsid w:val="00B1671E"/>
    <w:rsid w:val="00B25EB8"/>
    <w:rsid w:val="00B333B7"/>
    <w:rsid w:val="00B37F4D"/>
    <w:rsid w:val="00BC246E"/>
    <w:rsid w:val="00C52A7B"/>
    <w:rsid w:val="00C56BAF"/>
    <w:rsid w:val="00C679AA"/>
    <w:rsid w:val="00C75972"/>
    <w:rsid w:val="00CB61B8"/>
    <w:rsid w:val="00CD066B"/>
    <w:rsid w:val="00CE4FEE"/>
    <w:rsid w:val="00D060CF"/>
    <w:rsid w:val="00D21C2C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C55C2"/>
    <w:rsid w:val="00ED20B5"/>
    <w:rsid w:val="00EF6411"/>
    <w:rsid w:val="00EF7F5F"/>
    <w:rsid w:val="00F14349"/>
    <w:rsid w:val="00F46900"/>
    <w:rsid w:val="00F61D89"/>
    <w:rsid w:val="00FA66D9"/>
    <w:rsid w:val="00FB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E17F283-4316-4EA0-A179-1D35929C2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47</TotalTime>
  <Pages>8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华巍电脑维修</Company>
  <LinksUpToDate>false</LinksUpToDate>
  <CharactersWithSpaces>7097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华巍电脑维修</cp:lastModifiedBy>
  <cp:revision>32</cp:revision>
  <cp:lastPrinted>2019-10-28T05:14:00Z</cp:lastPrinted>
  <dcterms:created xsi:type="dcterms:W3CDTF">2018-11-23T08:58:00Z</dcterms:created>
  <dcterms:modified xsi:type="dcterms:W3CDTF">2019-10-28T05:14:00Z</dcterms:modified>
</cp:coreProperties>
</file>