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8AA77C0" w14:textId="77777777" w:rsidR="00B07E70" w:rsidRDefault="00B07E70" w:rsidP="00B07E70">
      <w:pPr>
        <w:rPr>
          <w:b/>
        </w:rPr>
      </w:pPr>
    </w:p>
    <w:p w14:paraId="1125253E" w14:textId="4414A949" w:rsidR="002E3B66" w:rsidRDefault="00F66677" w:rsidP="00B07E70">
      <w:pPr>
        <w:rPr>
          <w:b/>
        </w:rPr>
      </w:pPr>
      <w:r>
        <w:rPr>
          <w:b/>
        </w:rPr>
        <w:pict w14:anchorId="51E09C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15pt;height:244.1pt">
            <v:imagedata r:id="rId9" o:title="Figure S1"/>
          </v:shape>
        </w:pict>
      </w:r>
    </w:p>
    <w:p w14:paraId="5453EE64" w14:textId="2DB278E5" w:rsidR="00B07E70" w:rsidRDefault="00B07E70" w:rsidP="00B07E70">
      <w:r w:rsidRPr="00471B58">
        <w:rPr>
          <w:b/>
        </w:rPr>
        <w:t>Figure S1</w:t>
      </w:r>
      <w:r>
        <w:t xml:space="preserve"> Microbiota composition analysis using 16S </w:t>
      </w:r>
      <w:proofErr w:type="spellStart"/>
      <w:r>
        <w:t>rRNA</w:t>
      </w:r>
      <w:proofErr w:type="spellEnd"/>
      <w:r>
        <w:t xml:space="preserve"> sequencing in </w:t>
      </w:r>
      <w:proofErr w:type="spellStart"/>
      <w:r>
        <w:t>c</w:t>
      </w:r>
      <w:r w:rsidR="00F66677">
        <w:t>a</w:t>
      </w:r>
      <w:r>
        <w:t>ecal</w:t>
      </w:r>
      <w:proofErr w:type="spellEnd"/>
      <w:r>
        <w:t xml:space="preserve"> contents of chickens. </w:t>
      </w:r>
      <w:proofErr w:type="gramStart"/>
      <w:r>
        <w:t>Relative abundance of bacterial phyla within all samples.</w:t>
      </w:r>
      <w:proofErr w:type="gramEnd"/>
      <w:r>
        <w:t xml:space="preserve"> Samples 93L28, 94L28, 95L28, 96L28, 173L28, 97L28, 98L28, 99L28, 100L28, 101L28, 174L28 and 102L28 belong to LBC-</w:t>
      </w:r>
      <w:r w:rsidR="00F66677">
        <w:t>21/22</w:t>
      </w:r>
      <w:r>
        <w:t xml:space="preserve"> in experiment 1; Samples 125L28, 126L28, 127L28, 128L28, 129L28, 179L28, 130L28, 131L28, 132L28, 133L28, 134L28 and 180L28 belong to LBC-</w:t>
      </w:r>
      <w:r w:rsidR="00F66677">
        <w:t>70/78</w:t>
      </w:r>
      <w:r>
        <w:t xml:space="preserve"> in experiment 1; Samples 103L28, 104L28, 105L28, 106L28, 109L28, 175L28, 110L28, 111L28, 112L28, 113L28, 114L28 and 176L28 belong to LBC-</w:t>
      </w:r>
      <w:r w:rsidR="00F66677">
        <w:t>21/22</w:t>
      </w:r>
      <w:r>
        <w:t xml:space="preserve"> in experiment 2; Samples 135L28, 136L28, 137L28, 138L28, 139L28, 181L28, 185L28, 140L28, 141L28, 142L28, 143L28, 144L28 and 182L28 belong to LBC-</w:t>
      </w:r>
      <w:r w:rsidR="00F66677">
        <w:t>70/78</w:t>
      </w:r>
      <w:r>
        <w:t xml:space="preserve"> in experiment 2; Samples 116L28, 117L28, 118L28, 119L28, 177L28, 120L28, 121L28, 122L28, 123L28, 124L28 and 178L28 belong to LBC-</w:t>
      </w:r>
      <w:r w:rsidR="00F66677">
        <w:t>21/22</w:t>
      </w:r>
      <w:r>
        <w:t xml:space="preserve"> in experiment 3; Samples 145L28, 146L28, 147L28, 148L28, 149L28, 183L28, 150L28, 151L28, 152L28, 153L28, 154L28 and 184L28 belong to LBC-</w:t>
      </w:r>
      <w:r w:rsidR="00F66677">
        <w:t>70/78</w:t>
      </w:r>
      <w:r>
        <w:t xml:space="preserve"> in experiment 3.</w:t>
      </w:r>
    </w:p>
    <w:p w14:paraId="49B9AABD" w14:textId="1C6B6AE2" w:rsidR="00EE29B3" w:rsidRDefault="00EE29B3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57FB3EB1" w14:textId="77777777" w:rsidR="0054168A" w:rsidRDefault="0054168A" w:rsidP="00607DCB">
      <w:pPr>
        <w:widowControl w:val="0"/>
        <w:rPr>
          <w:b/>
        </w:rPr>
      </w:pPr>
    </w:p>
    <w:p w14:paraId="03676BD1" w14:textId="32D4B83E" w:rsidR="0054168A" w:rsidRDefault="0054168A" w:rsidP="0054168A">
      <w:pPr>
        <w:widowControl w:val="0"/>
      </w:pPr>
      <w:proofErr w:type="gramStart"/>
      <w:r w:rsidRPr="00471B58">
        <w:rPr>
          <w:b/>
        </w:rPr>
        <w:t xml:space="preserve">Table </w:t>
      </w:r>
      <w:r>
        <w:rPr>
          <w:b/>
        </w:rPr>
        <w:t>S1</w:t>
      </w:r>
      <w:r>
        <w:t xml:space="preserve"> Comparison of bacterial relative abundance in </w:t>
      </w:r>
      <w:proofErr w:type="spellStart"/>
      <w:r>
        <w:t>c</w:t>
      </w:r>
      <w:r w:rsidR="00F66677">
        <w:t>a</w:t>
      </w:r>
      <w:r>
        <w:t>ecal</w:t>
      </w:r>
      <w:proofErr w:type="spellEnd"/>
      <w:r>
        <w:t xml:space="preserve"> contents (at the taxonomic level, phylum) between </w:t>
      </w:r>
      <w:r w:rsidR="00F66677">
        <w:t>different aged chickens at time of infection</w:t>
      </w:r>
      <w:r>
        <w:t>.</w:t>
      </w:r>
      <w:proofErr w:type="gramEnd"/>
    </w:p>
    <w:tbl>
      <w:tblPr>
        <w:tblW w:w="5000" w:type="pct"/>
        <w:tblLook w:val="04A0" w:firstRow="1" w:lastRow="0" w:firstColumn="1" w:lastColumn="0" w:noHBand="0" w:noVBand="1"/>
      </w:tblPr>
      <w:tblGrid>
        <w:gridCol w:w="3436"/>
        <w:gridCol w:w="1405"/>
        <w:gridCol w:w="2576"/>
        <w:gridCol w:w="2576"/>
      </w:tblGrid>
      <w:tr w:rsidR="0054168A" w:rsidRPr="001761DE" w14:paraId="73B35BB0" w14:textId="77777777" w:rsidTr="00F66677">
        <w:trPr>
          <w:trHeight w:val="327"/>
        </w:trPr>
        <w:tc>
          <w:tcPr>
            <w:tcW w:w="1719" w:type="pct"/>
            <w:tcBorders>
              <w:top w:val="single" w:sz="4" w:space="0" w:color="auto"/>
              <w:bottom w:val="single" w:sz="4" w:space="0" w:color="auto"/>
            </w:tcBorders>
          </w:tcPr>
          <w:p w14:paraId="319FD797" w14:textId="77777777" w:rsidR="0054168A" w:rsidRPr="003B2DD4" w:rsidRDefault="0054168A" w:rsidP="00F66677">
            <w:pPr>
              <w:spacing w:after="120"/>
              <w:rPr>
                <w:lang w:val="fr-CH"/>
              </w:rPr>
            </w:pPr>
            <w:r w:rsidRPr="003B2DD4">
              <w:rPr>
                <w:lang w:val="fr-CH"/>
              </w:rPr>
              <w:t>Phylum</w:t>
            </w:r>
          </w:p>
        </w:tc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</w:tcPr>
          <w:p w14:paraId="5C1E8B34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 xml:space="preserve"># </w:t>
            </w:r>
            <w:proofErr w:type="spellStart"/>
            <w:r w:rsidRPr="003B2DD4">
              <w:rPr>
                <w:lang w:val="fr-CH"/>
              </w:rPr>
              <w:t>OTUs</w:t>
            </w:r>
            <w:proofErr w:type="spellEnd"/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</w:tcPr>
          <w:p w14:paraId="1ACF3172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p-value</w:t>
            </w: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</w:tcPr>
          <w:p w14:paraId="19A896F1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FDR-</w:t>
            </w:r>
            <w:proofErr w:type="spellStart"/>
            <w:r w:rsidRPr="003B2DD4">
              <w:rPr>
                <w:lang w:val="fr-CH"/>
              </w:rPr>
              <w:t>adjusted</w:t>
            </w:r>
            <w:proofErr w:type="spellEnd"/>
            <w:r w:rsidRPr="003B2DD4">
              <w:rPr>
                <w:lang w:val="fr-CH"/>
              </w:rPr>
              <w:t xml:space="preserve"> p-value</w:t>
            </w:r>
          </w:p>
        </w:tc>
      </w:tr>
      <w:tr w:rsidR="0054168A" w:rsidRPr="001761DE" w14:paraId="74F5BDE0" w14:textId="77777777" w:rsidTr="00F66677">
        <w:trPr>
          <w:trHeight w:val="283"/>
        </w:trPr>
        <w:tc>
          <w:tcPr>
            <w:tcW w:w="1719" w:type="pct"/>
            <w:tcBorders>
              <w:top w:val="single" w:sz="4" w:space="0" w:color="auto"/>
            </w:tcBorders>
          </w:tcPr>
          <w:p w14:paraId="42D15B5C" w14:textId="77777777" w:rsidR="0054168A" w:rsidRPr="001761DE" w:rsidRDefault="0054168A" w:rsidP="00F66677">
            <w:pPr>
              <w:spacing w:after="120"/>
              <w:rPr>
                <w:lang w:val="fr-CH"/>
              </w:rPr>
            </w:pPr>
            <w:proofErr w:type="spellStart"/>
            <w:r w:rsidRPr="001761DE">
              <w:rPr>
                <w:lang w:val="fr-CH"/>
              </w:rPr>
              <w:t>Firmicutes</w:t>
            </w:r>
            <w:proofErr w:type="spellEnd"/>
          </w:p>
        </w:tc>
        <w:tc>
          <w:tcPr>
            <w:tcW w:w="703" w:type="pct"/>
            <w:tcBorders>
              <w:top w:val="single" w:sz="4" w:space="0" w:color="auto"/>
            </w:tcBorders>
          </w:tcPr>
          <w:p w14:paraId="74AAABF7" w14:textId="77777777" w:rsidR="0054168A" w:rsidRPr="001761DE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1761DE">
              <w:rPr>
                <w:lang w:val="fr-CH"/>
              </w:rPr>
              <w:t>187</w:t>
            </w:r>
          </w:p>
        </w:tc>
        <w:tc>
          <w:tcPr>
            <w:tcW w:w="1289" w:type="pct"/>
            <w:tcBorders>
              <w:top w:val="single" w:sz="4" w:space="0" w:color="auto"/>
            </w:tcBorders>
          </w:tcPr>
          <w:p w14:paraId="529410E0" w14:textId="77777777" w:rsidR="0054168A" w:rsidRPr="001761DE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1761DE">
              <w:rPr>
                <w:lang w:val="fr-CH"/>
              </w:rPr>
              <w:t>0.00009999</w:t>
            </w:r>
          </w:p>
        </w:tc>
        <w:tc>
          <w:tcPr>
            <w:tcW w:w="1289" w:type="pct"/>
            <w:tcBorders>
              <w:top w:val="single" w:sz="4" w:space="0" w:color="auto"/>
            </w:tcBorders>
          </w:tcPr>
          <w:p w14:paraId="15583BAB" w14:textId="77777777" w:rsidR="0054168A" w:rsidRPr="00030491" w:rsidRDefault="0054168A" w:rsidP="00F66677">
            <w:pPr>
              <w:spacing w:after="120"/>
              <w:jc w:val="right"/>
              <w:rPr>
                <w:b/>
                <w:lang w:val="fr-CH"/>
              </w:rPr>
            </w:pPr>
            <w:r w:rsidRPr="00030491">
              <w:rPr>
                <w:b/>
                <w:lang w:val="fr-CH"/>
              </w:rPr>
              <w:t>0.00069993</w:t>
            </w:r>
          </w:p>
        </w:tc>
      </w:tr>
      <w:tr w:rsidR="0054168A" w:rsidRPr="001761DE" w14:paraId="6EE951BE" w14:textId="77777777" w:rsidTr="00F66677">
        <w:trPr>
          <w:trHeight w:val="283"/>
        </w:trPr>
        <w:tc>
          <w:tcPr>
            <w:tcW w:w="1719" w:type="pct"/>
          </w:tcPr>
          <w:p w14:paraId="12822168" w14:textId="77777777" w:rsidR="0054168A" w:rsidRPr="001761DE" w:rsidRDefault="0054168A" w:rsidP="00F66677">
            <w:pPr>
              <w:spacing w:after="120"/>
            </w:pPr>
            <w:proofErr w:type="spellStart"/>
            <w:r w:rsidRPr="001761DE">
              <w:t>Bacteroidetes</w:t>
            </w:r>
            <w:proofErr w:type="spellEnd"/>
          </w:p>
        </w:tc>
        <w:tc>
          <w:tcPr>
            <w:tcW w:w="703" w:type="pct"/>
          </w:tcPr>
          <w:p w14:paraId="25483CF8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4</w:t>
            </w:r>
          </w:p>
        </w:tc>
        <w:tc>
          <w:tcPr>
            <w:tcW w:w="1289" w:type="pct"/>
          </w:tcPr>
          <w:p w14:paraId="5F57B3AF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0.00029997</w:t>
            </w:r>
          </w:p>
        </w:tc>
        <w:tc>
          <w:tcPr>
            <w:tcW w:w="1289" w:type="pct"/>
          </w:tcPr>
          <w:p w14:paraId="42952641" w14:textId="77777777" w:rsidR="0054168A" w:rsidRPr="00030491" w:rsidRDefault="0054168A" w:rsidP="00F66677">
            <w:pPr>
              <w:spacing w:after="120"/>
              <w:jc w:val="right"/>
              <w:rPr>
                <w:b/>
              </w:rPr>
            </w:pPr>
            <w:r w:rsidRPr="00030491">
              <w:rPr>
                <w:b/>
              </w:rPr>
              <w:t>0.00179982</w:t>
            </w:r>
          </w:p>
        </w:tc>
      </w:tr>
      <w:tr w:rsidR="0054168A" w:rsidRPr="001761DE" w14:paraId="7D05A534" w14:textId="77777777" w:rsidTr="00F66677">
        <w:trPr>
          <w:trHeight w:val="113"/>
        </w:trPr>
        <w:tc>
          <w:tcPr>
            <w:tcW w:w="1719" w:type="pct"/>
          </w:tcPr>
          <w:p w14:paraId="07F1E6D4" w14:textId="77777777" w:rsidR="0054168A" w:rsidRPr="001761DE" w:rsidRDefault="0054168A" w:rsidP="00F66677">
            <w:pPr>
              <w:spacing w:after="120"/>
            </w:pPr>
            <w:proofErr w:type="spellStart"/>
            <w:r w:rsidRPr="001761DE">
              <w:t>Tenericutes</w:t>
            </w:r>
            <w:proofErr w:type="spellEnd"/>
          </w:p>
        </w:tc>
        <w:tc>
          <w:tcPr>
            <w:tcW w:w="703" w:type="pct"/>
          </w:tcPr>
          <w:p w14:paraId="66310FC8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14</w:t>
            </w:r>
          </w:p>
        </w:tc>
        <w:tc>
          <w:tcPr>
            <w:tcW w:w="1289" w:type="pct"/>
          </w:tcPr>
          <w:p w14:paraId="0337516A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0.00319968</w:t>
            </w:r>
          </w:p>
        </w:tc>
        <w:tc>
          <w:tcPr>
            <w:tcW w:w="1289" w:type="pct"/>
          </w:tcPr>
          <w:p w14:paraId="7C3AF63E" w14:textId="77777777" w:rsidR="0054168A" w:rsidRPr="00030491" w:rsidRDefault="0054168A" w:rsidP="00F66677">
            <w:pPr>
              <w:spacing w:after="120"/>
              <w:jc w:val="right"/>
              <w:rPr>
                <w:b/>
              </w:rPr>
            </w:pPr>
            <w:r w:rsidRPr="00030491">
              <w:rPr>
                <w:b/>
              </w:rPr>
              <w:t>0.01279872</w:t>
            </w:r>
          </w:p>
        </w:tc>
      </w:tr>
      <w:tr w:rsidR="0054168A" w:rsidRPr="001761DE" w14:paraId="50B537B6" w14:textId="77777777" w:rsidTr="00F66677">
        <w:trPr>
          <w:trHeight w:val="113"/>
        </w:trPr>
        <w:tc>
          <w:tcPr>
            <w:tcW w:w="1719" w:type="pct"/>
          </w:tcPr>
          <w:p w14:paraId="5C9FB63F" w14:textId="77777777" w:rsidR="0054168A" w:rsidRPr="001761DE" w:rsidRDefault="0054168A" w:rsidP="00F66677">
            <w:pPr>
              <w:spacing w:after="120"/>
            </w:pPr>
            <w:proofErr w:type="spellStart"/>
            <w:r w:rsidRPr="001761DE">
              <w:t>Proteobacteria</w:t>
            </w:r>
            <w:proofErr w:type="spellEnd"/>
          </w:p>
        </w:tc>
        <w:tc>
          <w:tcPr>
            <w:tcW w:w="703" w:type="pct"/>
          </w:tcPr>
          <w:p w14:paraId="761F808D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8</w:t>
            </w:r>
          </w:p>
        </w:tc>
        <w:tc>
          <w:tcPr>
            <w:tcW w:w="1289" w:type="pct"/>
          </w:tcPr>
          <w:p w14:paraId="3193901E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0.00469953</w:t>
            </w:r>
          </w:p>
        </w:tc>
        <w:tc>
          <w:tcPr>
            <w:tcW w:w="1289" w:type="pct"/>
          </w:tcPr>
          <w:p w14:paraId="050CA226" w14:textId="77777777" w:rsidR="0054168A" w:rsidRPr="00030491" w:rsidRDefault="0054168A" w:rsidP="00F66677">
            <w:pPr>
              <w:spacing w:after="120"/>
              <w:jc w:val="right"/>
              <w:rPr>
                <w:b/>
              </w:rPr>
            </w:pPr>
            <w:r w:rsidRPr="00030491">
              <w:rPr>
                <w:b/>
              </w:rPr>
              <w:t>0.01879812</w:t>
            </w:r>
          </w:p>
        </w:tc>
      </w:tr>
      <w:tr w:rsidR="0054168A" w:rsidRPr="001761DE" w14:paraId="6A38051C" w14:textId="77777777" w:rsidTr="00F66677">
        <w:trPr>
          <w:trHeight w:val="113"/>
        </w:trPr>
        <w:tc>
          <w:tcPr>
            <w:tcW w:w="1719" w:type="pct"/>
          </w:tcPr>
          <w:p w14:paraId="53272BE4" w14:textId="77777777" w:rsidR="0054168A" w:rsidRPr="001761DE" w:rsidRDefault="0054168A" w:rsidP="00F66677">
            <w:pPr>
              <w:spacing w:after="120"/>
            </w:pPr>
            <w:proofErr w:type="spellStart"/>
            <w:r w:rsidRPr="001761DE">
              <w:t>Actinobacteria</w:t>
            </w:r>
            <w:proofErr w:type="spellEnd"/>
          </w:p>
        </w:tc>
        <w:tc>
          <w:tcPr>
            <w:tcW w:w="703" w:type="pct"/>
          </w:tcPr>
          <w:p w14:paraId="20CB9D73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1</w:t>
            </w:r>
          </w:p>
        </w:tc>
        <w:tc>
          <w:tcPr>
            <w:tcW w:w="1289" w:type="pct"/>
          </w:tcPr>
          <w:p w14:paraId="3E641387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0.01429857</w:t>
            </w:r>
          </w:p>
        </w:tc>
        <w:tc>
          <w:tcPr>
            <w:tcW w:w="1289" w:type="pct"/>
          </w:tcPr>
          <w:p w14:paraId="204DF836" w14:textId="77777777" w:rsidR="0054168A" w:rsidRPr="00030491" w:rsidRDefault="0054168A" w:rsidP="00F66677">
            <w:pPr>
              <w:spacing w:after="120"/>
              <w:jc w:val="right"/>
              <w:rPr>
                <w:b/>
              </w:rPr>
            </w:pPr>
            <w:r w:rsidRPr="00030491">
              <w:rPr>
                <w:b/>
              </w:rPr>
              <w:t>0.04289571</w:t>
            </w:r>
          </w:p>
        </w:tc>
      </w:tr>
      <w:tr w:rsidR="0054168A" w:rsidRPr="001761DE" w14:paraId="18F9122D" w14:textId="77777777" w:rsidTr="00F66677">
        <w:trPr>
          <w:trHeight w:val="113"/>
        </w:trPr>
        <w:tc>
          <w:tcPr>
            <w:tcW w:w="1719" w:type="pct"/>
          </w:tcPr>
          <w:p w14:paraId="0228E6AE" w14:textId="77777777" w:rsidR="0054168A" w:rsidRPr="001761DE" w:rsidRDefault="0054168A" w:rsidP="00F66677">
            <w:pPr>
              <w:spacing w:after="120"/>
            </w:pPr>
            <w:proofErr w:type="spellStart"/>
            <w:r w:rsidRPr="001761DE">
              <w:t>Verrucomicrobia</w:t>
            </w:r>
            <w:proofErr w:type="spellEnd"/>
          </w:p>
        </w:tc>
        <w:tc>
          <w:tcPr>
            <w:tcW w:w="703" w:type="pct"/>
          </w:tcPr>
          <w:p w14:paraId="76265D13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1</w:t>
            </w:r>
          </w:p>
        </w:tc>
        <w:tc>
          <w:tcPr>
            <w:tcW w:w="1289" w:type="pct"/>
          </w:tcPr>
          <w:p w14:paraId="38CDA721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0.46795320</w:t>
            </w:r>
          </w:p>
        </w:tc>
        <w:tc>
          <w:tcPr>
            <w:tcW w:w="1289" w:type="pct"/>
          </w:tcPr>
          <w:p w14:paraId="449165BE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0.51994801</w:t>
            </w:r>
          </w:p>
        </w:tc>
      </w:tr>
      <w:tr w:rsidR="0054168A" w:rsidRPr="00950314" w14:paraId="1C3CBFBC" w14:textId="77777777" w:rsidTr="00F66677">
        <w:trPr>
          <w:trHeight w:val="95"/>
        </w:trPr>
        <w:tc>
          <w:tcPr>
            <w:tcW w:w="1719" w:type="pct"/>
            <w:tcBorders>
              <w:bottom w:val="single" w:sz="4" w:space="0" w:color="auto"/>
            </w:tcBorders>
          </w:tcPr>
          <w:p w14:paraId="263B0E42" w14:textId="77777777" w:rsidR="0054168A" w:rsidRPr="001761DE" w:rsidRDefault="0054168A" w:rsidP="00F66677">
            <w:pPr>
              <w:spacing w:after="120"/>
            </w:pPr>
            <w:r w:rsidRPr="001761DE">
              <w:t>Cyanobacteria</w:t>
            </w: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14:paraId="429EBF83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1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5F25CDA5" w14:textId="77777777" w:rsidR="0054168A" w:rsidRPr="001761DE" w:rsidRDefault="0054168A" w:rsidP="00F66677">
            <w:pPr>
              <w:spacing w:after="120"/>
              <w:jc w:val="right"/>
            </w:pPr>
            <w:r w:rsidRPr="001761DE">
              <w:t>0.51994801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484F109A" w14:textId="77777777" w:rsidR="0054168A" w:rsidRPr="00950314" w:rsidRDefault="0054168A" w:rsidP="00F66677">
            <w:pPr>
              <w:spacing w:after="120"/>
              <w:jc w:val="right"/>
            </w:pPr>
            <w:r w:rsidRPr="001761DE">
              <w:t>0.51994801</w:t>
            </w:r>
          </w:p>
        </w:tc>
      </w:tr>
    </w:tbl>
    <w:p w14:paraId="61945654" w14:textId="77777777" w:rsidR="0054168A" w:rsidRDefault="0054168A" w:rsidP="0054168A">
      <w:pPr>
        <w:keepNext/>
        <w:keepLines/>
        <w:spacing w:line="480" w:lineRule="auto"/>
        <w:rPr>
          <w:b/>
          <w:bCs/>
        </w:rPr>
        <w:sectPr w:rsidR="0054168A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3B2DD4">
        <w:rPr>
          <w:lang w:val="fr-CH"/>
        </w:rPr>
        <w:t>FDR-</w:t>
      </w:r>
      <w:proofErr w:type="spellStart"/>
      <w:r w:rsidRPr="003B2DD4">
        <w:rPr>
          <w:lang w:val="fr-CH"/>
        </w:rPr>
        <w:t>adjusted</w:t>
      </w:r>
      <w:proofErr w:type="spellEnd"/>
      <w:r w:rsidRPr="003B2DD4">
        <w:rPr>
          <w:lang w:val="fr-CH"/>
        </w:rPr>
        <w:t xml:space="preserve"> p-value</w:t>
      </w:r>
      <w:r>
        <w:rPr>
          <w:lang w:val="fr-CH"/>
        </w:rPr>
        <w:t xml:space="preserve">s &lt; 0.05 are </w:t>
      </w:r>
      <w:proofErr w:type="spellStart"/>
      <w:r>
        <w:rPr>
          <w:lang w:val="fr-CH"/>
        </w:rPr>
        <w:t>written</w:t>
      </w:r>
      <w:proofErr w:type="spellEnd"/>
      <w:r>
        <w:rPr>
          <w:lang w:val="fr-CH"/>
        </w:rPr>
        <w:t xml:space="preserve"> in </w:t>
      </w:r>
      <w:proofErr w:type="spellStart"/>
      <w:r>
        <w:rPr>
          <w:lang w:val="fr-CH"/>
        </w:rPr>
        <w:t>bold</w:t>
      </w:r>
      <w:proofErr w:type="spellEnd"/>
      <w:r>
        <w:rPr>
          <w:lang w:val="fr-CH"/>
        </w:rPr>
        <w:t>.</w:t>
      </w:r>
    </w:p>
    <w:p w14:paraId="12C0B5DA" w14:textId="7BEEE991" w:rsidR="0054168A" w:rsidRDefault="0054168A" w:rsidP="0054168A">
      <w:pPr>
        <w:widowControl w:val="0"/>
      </w:pPr>
      <w:proofErr w:type="gramStart"/>
      <w:r>
        <w:rPr>
          <w:b/>
        </w:rPr>
        <w:lastRenderedPageBreak/>
        <w:t>Table S2</w:t>
      </w:r>
      <w:r>
        <w:t xml:space="preserve"> Comparison of bacterial relative abundance in </w:t>
      </w:r>
      <w:proofErr w:type="spellStart"/>
      <w:r>
        <w:t>c</w:t>
      </w:r>
      <w:r w:rsidR="00F66677">
        <w:t>a</w:t>
      </w:r>
      <w:r>
        <w:t>ecal</w:t>
      </w:r>
      <w:proofErr w:type="spellEnd"/>
      <w:r>
        <w:t xml:space="preserve"> contents (at the taxonomic level, family) between </w:t>
      </w:r>
      <w:r w:rsidR="00F66677">
        <w:t>different aged chickens at time of infection</w:t>
      </w:r>
      <w:r>
        <w:t>.</w:t>
      </w:r>
      <w:proofErr w:type="gramEnd"/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0"/>
        <w:gridCol w:w="1351"/>
        <w:gridCol w:w="2576"/>
        <w:gridCol w:w="2576"/>
      </w:tblGrid>
      <w:tr w:rsidR="0054168A" w:rsidRPr="003B2DD4" w14:paraId="1E9455F9" w14:textId="77777777" w:rsidTr="00F66677">
        <w:trPr>
          <w:trHeight w:val="340"/>
        </w:trPr>
        <w:tc>
          <w:tcPr>
            <w:tcW w:w="1746" w:type="pct"/>
            <w:tcBorders>
              <w:top w:val="single" w:sz="4" w:space="0" w:color="auto"/>
              <w:bottom w:val="single" w:sz="4" w:space="0" w:color="auto"/>
            </w:tcBorders>
          </w:tcPr>
          <w:p w14:paraId="060D1DCD" w14:textId="77777777" w:rsidR="0054168A" w:rsidRPr="003B2DD4" w:rsidRDefault="0054168A" w:rsidP="00F66677">
            <w:pPr>
              <w:spacing w:after="120"/>
              <w:rPr>
                <w:lang w:val="fr-CH"/>
              </w:rPr>
            </w:pPr>
            <w:proofErr w:type="spellStart"/>
            <w:r w:rsidRPr="003B2DD4">
              <w:rPr>
                <w:lang w:val="fr-CH"/>
              </w:rPr>
              <w:t>Family</w:t>
            </w:r>
            <w:proofErr w:type="spellEnd"/>
          </w:p>
        </w:tc>
        <w:tc>
          <w:tcPr>
            <w:tcW w:w="6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CFE64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 xml:space="preserve"># </w:t>
            </w:r>
            <w:proofErr w:type="spellStart"/>
            <w:r w:rsidRPr="003B2DD4">
              <w:rPr>
                <w:lang w:val="fr-CH"/>
              </w:rPr>
              <w:t>OTUs</w:t>
            </w:r>
            <w:proofErr w:type="spellEnd"/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80FA7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p-value</w:t>
            </w:r>
          </w:p>
        </w:tc>
        <w:tc>
          <w:tcPr>
            <w:tcW w:w="12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D64E5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FDR-</w:t>
            </w:r>
            <w:proofErr w:type="spellStart"/>
            <w:r w:rsidRPr="003B2DD4">
              <w:rPr>
                <w:lang w:val="fr-CH"/>
              </w:rPr>
              <w:t>adjusted</w:t>
            </w:r>
            <w:proofErr w:type="spellEnd"/>
            <w:r w:rsidRPr="003B2DD4">
              <w:rPr>
                <w:lang w:val="fr-CH"/>
              </w:rPr>
              <w:t xml:space="preserve"> p-value</w:t>
            </w:r>
          </w:p>
        </w:tc>
      </w:tr>
      <w:tr w:rsidR="0054168A" w:rsidRPr="003B2DD4" w14:paraId="1EA836C2" w14:textId="77777777" w:rsidTr="00F66677">
        <w:trPr>
          <w:trHeight w:val="340"/>
        </w:trPr>
        <w:tc>
          <w:tcPr>
            <w:tcW w:w="1746" w:type="pct"/>
            <w:tcBorders>
              <w:top w:val="single" w:sz="4" w:space="0" w:color="auto"/>
            </w:tcBorders>
          </w:tcPr>
          <w:p w14:paraId="3BB2EE73" w14:textId="77777777" w:rsidR="0054168A" w:rsidRPr="003B2DD4" w:rsidRDefault="0054168A" w:rsidP="00F66677">
            <w:pPr>
              <w:spacing w:after="120"/>
              <w:rPr>
                <w:lang w:val="fr-CH"/>
              </w:rPr>
            </w:pPr>
            <w:proofErr w:type="spellStart"/>
            <w:r w:rsidRPr="003B2DD4">
              <w:rPr>
                <w:lang w:val="fr-CH"/>
              </w:rPr>
              <w:t>Campylobacteraceae</w:t>
            </w:r>
            <w:proofErr w:type="spellEnd"/>
          </w:p>
        </w:tc>
        <w:tc>
          <w:tcPr>
            <w:tcW w:w="676" w:type="pct"/>
            <w:tcBorders>
              <w:top w:val="single" w:sz="4" w:space="0" w:color="auto"/>
            </w:tcBorders>
          </w:tcPr>
          <w:p w14:paraId="5A728612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</w:tcBorders>
          </w:tcPr>
          <w:p w14:paraId="768E47A3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0.00009999</w:t>
            </w:r>
          </w:p>
        </w:tc>
        <w:tc>
          <w:tcPr>
            <w:tcW w:w="1289" w:type="pct"/>
            <w:tcBorders>
              <w:top w:val="single" w:sz="4" w:space="0" w:color="auto"/>
            </w:tcBorders>
          </w:tcPr>
          <w:p w14:paraId="4B5F3605" w14:textId="77777777" w:rsidR="0054168A" w:rsidRPr="003B2DD4" w:rsidRDefault="0054168A" w:rsidP="00F66677">
            <w:pPr>
              <w:spacing w:after="120"/>
              <w:jc w:val="right"/>
              <w:rPr>
                <w:b/>
                <w:lang w:val="fr-CH"/>
              </w:rPr>
            </w:pPr>
            <w:r w:rsidRPr="003B2DD4">
              <w:rPr>
                <w:b/>
                <w:lang w:val="fr-CH"/>
              </w:rPr>
              <w:t>0.00259974</w:t>
            </w:r>
          </w:p>
        </w:tc>
      </w:tr>
      <w:tr w:rsidR="0054168A" w:rsidRPr="003B2DD4" w14:paraId="5F5BB8BB" w14:textId="77777777" w:rsidTr="00F66677">
        <w:trPr>
          <w:trHeight w:val="340"/>
        </w:trPr>
        <w:tc>
          <w:tcPr>
            <w:tcW w:w="1746" w:type="pct"/>
          </w:tcPr>
          <w:p w14:paraId="36497B42" w14:textId="77777777" w:rsidR="0054168A" w:rsidRPr="003B2DD4" w:rsidRDefault="0054168A" w:rsidP="00F66677">
            <w:pPr>
              <w:spacing w:after="120"/>
              <w:rPr>
                <w:lang w:val="fr-CH"/>
              </w:rPr>
            </w:pPr>
            <w:proofErr w:type="spellStart"/>
            <w:r w:rsidRPr="003B2DD4">
              <w:rPr>
                <w:lang w:val="fr-CH"/>
              </w:rPr>
              <w:t>Enterococcaceae</w:t>
            </w:r>
            <w:proofErr w:type="spellEnd"/>
          </w:p>
        </w:tc>
        <w:tc>
          <w:tcPr>
            <w:tcW w:w="676" w:type="pct"/>
          </w:tcPr>
          <w:p w14:paraId="3C0A5118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1</w:t>
            </w:r>
          </w:p>
        </w:tc>
        <w:tc>
          <w:tcPr>
            <w:tcW w:w="1289" w:type="pct"/>
          </w:tcPr>
          <w:p w14:paraId="72D5CF72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0.00009999</w:t>
            </w:r>
          </w:p>
        </w:tc>
        <w:tc>
          <w:tcPr>
            <w:tcW w:w="1289" w:type="pct"/>
          </w:tcPr>
          <w:p w14:paraId="0F843E6E" w14:textId="77777777" w:rsidR="0054168A" w:rsidRPr="003B2DD4" w:rsidRDefault="0054168A" w:rsidP="00F66677">
            <w:pPr>
              <w:spacing w:after="120"/>
              <w:jc w:val="right"/>
              <w:rPr>
                <w:b/>
                <w:lang w:val="fr-CH"/>
              </w:rPr>
            </w:pPr>
            <w:r w:rsidRPr="003B2DD4">
              <w:rPr>
                <w:b/>
                <w:lang w:val="fr-CH"/>
              </w:rPr>
              <w:t>0.00259974</w:t>
            </w:r>
          </w:p>
        </w:tc>
      </w:tr>
      <w:tr w:rsidR="0054168A" w:rsidRPr="003B2DD4" w14:paraId="3234AD94" w14:textId="77777777" w:rsidTr="00F66677">
        <w:trPr>
          <w:trHeight w:val="340"/>
        </w:trPr>
        <w:tc>
          <w:tcPr>
            <w:tcW w:w="1746" w:type="pct"/>
          </w:tcPr>
          <w:p w14:paraId="5CCAD5AB" w14:textId="77777777" w:rsidR="0054168A" w:rsidRPr="003B2DD4" w:rsidRDefault="0054168A" w:rsidP="00F66677">
            <w:pPr>
              <w:spacing w:after="120"/>
              <w:rPr>
                <w:lang w:val="fr-CH"/>
              </w:rPr>
            </w:pPr>
            <w:proofErr w:type="spellStart"/>
            <w:r w:rsidRPr="003B2DD4">
              <w:rPr>
                <w:lang w:val="fr-CH"/>
              </w:rPr>
              <w:t>Erysipelotrichaceae</w:t>
            </w:r>
            <w:proofErr w:type="spellEnd"/>
          </w:p>
        </w:tc>
        <w:tc>
          <w:tcPr>
            <w:tcW w:w="676" w:type="pct"/>
          </w:tcPr>
          <w:p w14:paraId="6C73E500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8</w:t>
            </w:r>
          </w:p>
        </w:tc>
        <w:tc>
          <w:tcPr>
            <w:tcW w:w="1289" w:type="pct"/>
          </w:tcPr>
          <w:p w14:paraId="35250FB6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0.00009999</w:t>
            </w:r>
          </w:p>
        </w:tc>
        <w:tc>
          <w:tcPr>
            <w:tcW w:w="1289" w:type="pct"/>
          </w:tcPr>
          <w:p w14:paraId="69D8835E" w14:textId="77777777" w:rsidR="0054168A" w:rsidRPr="003B2DD4" w:rsidRDefault="0054168A" w:rsidP="00F66677">
            <w:pPr>
              <w:spacing w:after="120"/>
              <w:jc w:val="right"/>
              <w:rPr>
                <w:b/>
                <w:lang w:val="fr-CH"/>
              </w:rPr>
            </w:pPr>
            <w:r w:rsidRPr="003B2DD4">
              <w:rPr>
                <w:b/>
                <w:lang w:val="fr-CH"/>
              </w:rPr>
              <w:t>0.00259974</w:t>
            </w:r>
          </w:p>
        </w:tc>
      </w:tr>
      <w:tr w:rsidR="0054168A" w:rsidRPr="003B2DD4" w14:paraId="0DCD520C" w14:textId="77777777" w:rsidTr="00F66677">
        <w:trPr>
          <w:trHeight w:val="340"/>
        </w:trPr>
        <w:tc>
          <w:tcPr>
            <w:tcW w:w="1746" w:type="pct"/>
          </w:tcPr>
          <w:p w14:paraId="29F3C6FB" w14:textId="77777777" w:rsidR="0054168A" w:rsidRPr="003B2DD4" w:rsidRDefault="0054168A" w:rsidP="00F66677">
            <w:pPr>
              <w:spacing w:after="120"/>
              <w:rPr>
                <w:lang w:val="fr-CH"/>
              </w:rPr>
            </w:pPr>
            <w:proofErr w:type="spellStart"/>
            <w:r w:rsidRPr="003B2DD4">
              <w:rPr>
                <w:lang w:val="fr-CH"/>
              </w:rPr>
              <w:t>Lachnospiraceae</w:t>
            </w:r>
            <w:proofErr w:type="spellEnd"/>
          </w:p>
        </w:tc>
        <w:tc>
          <w:tcPr>
            <w:tcW w:w="676" w:type="pct"/>
          </w:tcPr>
          <w:p w14:paraId="08255837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49</w:t>
            </w:r>
          </w:p>
        </w:tc>
        <w:tc>
          <w:tcPr>
            <w:tcW w:w="1289" w:type="pct"/>
          </w:tcPr>
          <w:p w14:paraId="1BB5DEF8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0.00009999</w:t>
            </w:r>
          </w:p>
        </w:tc>
        <w:tc>
          <w:tcPr>
            <w:tcW w:w="1289" w:type="pct"/>
          </w:tcPr>
          <w:p w14:paraId="2B379148" w14:textId="77777777" w:rsidR="0054168A" w:rsidRPr="003B2DD4" w:rsidRDefault="0054168A" w:rsidP="00F66677">
            <w:pPr>
              <w:spacing w:after="120"/>
              <w:jc w:val="right"/>
              <w:rPr>
                <w:b/>
                <w:lang w:val="fr-CH"/>
              </w:rPr>
            </w:pPr>
            <w:r w:rsidRPr="003B2DD4">
              <w:rPr>
                <w:b/>
                <w:lang w:val="fr-CH"/>
              </w:rPr>
              <w:t>0.00259974</w:t>
            </w:r>
          </w:p>
        </w:tc>
      </w:tr>
      <w:tr w:rsidR="0054168A" w:rsidRPr="003B2DD4" w14:paraId="2DD4DDC5" w14:textId="77777777" w:rsidTr="00F66677">
        <w:trPr>
          <w:trHeight w:val="340"/>
        </w:trPr>
        <w:tc>
          <w:tcPr>
            <w:tcW w:w="1746" w:type="pct"/>
          </w:tcPr>
          <w:p w14:paraId="18D15680" w14:textId="77777777" w:rsidR="0054168A" w:rsidRPr="003B2DD4" w:rsidRDefault="0054168A" w:rsidP="00F66677">
            <w:pPr>
              <w:spacing w:after="120"/>
              <w:rPr>
                <w:lang w:val="fr-CH"/>
              </w:rPr>
            </w:pPr>
            <w:proofErr w:type="spellStart"/>
            <w:r w:rsidRPr="003B2DD4">
              <w:rPr>
                <w:lang w:val="fr-CH"/>
              </w:rPr>
              <w:t>Lactobacillaceae</w:t>
            </w:r>
            <w:proofErr w:type="spellEnd"/>
          </w:p>
        </w:tc>
        <w:tc>
          <w:tcPr>
            <w:tcW w:w="676" w:type="pct"/>
          </w:tcPr>
          <w:p w14:paraId="31F0328F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2</w:t>
            </w:r>
          </w:p>
        </w:tc>
        <w:tc>
          <w:tcPr>
            <w:tcW w:w="1289" w:type="pct"/>
          </w:tcPr>
          <w:p w14:paraId="66D06B6B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0.00009999</w:t>
            </w:r>
          </w:p>
        </w:tc>
        <w:tc>
          <w:tcPr>
            <w:tcW w:w="1289" w:type="pct"/>
          </w:tcPr>
          <w:p w14:paraId="64B5CF0C" w14:textId="77777777" w:rsidR="0054168A" w:rsidRPr="003B2DD4" w:rsidRDefault="0054168A" w:rsidP="00F66677">
            <w:pPr>
              <w:spacing w:after="120"/>
              <w:jc w:val="right"/>
              <w:rPr>
                <w:b/>
                <w:lang w:val="fr-CH"/>
              </w:rPr>
            </w:pPr>
            <w:r w:rsidRPr="003B2DD4">
              <w:rPr>
                <w:b/>
                <w:lang w:val="fr-CH"/>
              </w:rPr>
              <w:t>0.00259974</w:t>
            </w:r>
          </w:p>
        </w:tc>
      </w:tr>
      <w:tr w:rsidR="0054168A" w:rsidRPr="003B2DD4" w14:paraId="6EF26E83" w14:textId="77777777" w:rsidTr="00F66677">
        <w:trPr>
          <w:trHeight w:val="340"/>
        </w:trPr>
        <w:tc>
          <w:tcPr>
            <w:tcW w:w="1746" w:type="pct"/>
          </w:tcPr>
          <w:p w14:paraId="5A4CA34F" w14:textId="77777777" w:rsidR="0054168A" w:rsidRPr="003B2DD4" w:rsidRDefault="0054168A" w:rsidP="00F66677">
            <w:pPr>
              <w:spacing w:after="120"/>
              <w:rPr>
                <w:lang w:val="fr-CH"/>
              </w:rPr>
            </w:pPr>
            <w:proofErr w:type="spellStart"/>
            <w:r w:rsidRPr="003B2DD4">
              <w:rPr>
                <w:lang w:val="fr-CH"/>
              </w:rPr>
              <w:t>Peptostreptococcaceae</w:t>
            </w:r>
            <w:proofErr w:type="spellEnd"/>
          </w:p>
        </w:tc>
        <w:tc>
          <w:tcPr>
            <w:tcW w:w="676" w:type="pct"/>
          </w:tcPr>
          <w:p w14:paraId="4921F83F" w14:textId="77777777" w:rsidR="0054168A" w:rsidRPr="00486F7E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486F7E">
              <w:rPr>
                <w:lang w:val="fr-CH"/>
              </w:rPr>
              <w:t>2</w:t>
            </w:r>
          </w:p>
        </w:tc>
        <w:tc>
          <w:tcPr>
            <w:tcW w:w="1289" w:type="pct"/>
          </w:tcPr>
          <w:p w14:paraId="373D6DF7" w14:textId="77777777" w:rsidR="0054168A" w:rsidRPr="003B2DD4" w:rsidRDefault="0054168A" w:rsidP="00F66677">
            <w:pPr>
              <w:spacing w:after="120"/>
              <w:jc w:val="right"/>
              <w:rPr>
                <w:lang w:val="fr-CH"/>
              </w:rPr>
            </w:pPr>
            <w:r w:rsidRPr="003B2DD4">
              <w:rPr>
                <w:lang w:val="fr-CH"/>
              </w:rPr>
              <w:t>0.00009999</w:t>
            </w:r>
          </w:p>
        </w:tc>
        <w:tc>
          <w:tcPr>
            <w:tcW w:w="1289" w:type="pct"/>
          </w:tcPr>
          <w:p w14:paraId="4AB077D8" w14:textId="77777777" w:rsidR="0054168A" w:rsidRPr="003B2DD4" w:rsidRDefault="0054168A" w:rsidP="00F66677">
            <w:pPr>
              <w:spacing w:after="120"/>
              <w:jc w:val="right"/>
              <w:rPr>
                <w:b/>
                <w:lang w:val="fr-CH"/>
              </w:rPr>
            </w:pPr>
            <w:r w:rsidRPr="003B2DD4">
              <w:rPr>
                <w:b/>
                <w:lang w:val="fr-CH"/>
              </w:rPr>
              <w:t>0.00259974</w:t>
            </w:r>
          </w:p>
        </w:tc>
      </w:tr>
      <w:tr w:rsidR="0054168A" w:rsidRPr="003B2DD4" w14:paraId="759FFF20" w14:textId="77777777" w:rsidTr="00F66677">
        <w:trPr>
          <w:trHeight w:val="340"/>
        </w:trPr>
        <w:tc>
          <w:tcPr>
            <w:tcW w:w="1746" w:type="pct"/>
          </w:tcPr>
          <w:p w14:paraId="658677A5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Ruminococcaceae</w:t>
            </w:r>
            <w:proofErr w:type="spellEnd"/>
          </w:p>
        </w:tc>
        <w:tc>
          <w:tcPr>
            <w:tcW w:w="676" w:type="pct"/>
          </w:tcPr>
          <w:p w14:paraId="72A8EFE5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94</w:t>
            </w:r>
          </w:p>
        </w:tc>
        <w:tc>
          <w:tcPr>
            <w:tcW w:w="1289" w:type="pct"/>
          </w:tcPr>
          <w:p w14:paraId="5608272A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0.00009999</w:t>
            </w:r>
          </w:p>
        </w:tc>
        <w:tc>
          <w:tcPr>
            <w:tcW w:w="1289" w:type="pct"/>
          </w:tcPr>
          <w:p w14:paraId="11D36395" w14:textId="77777777" w:rsidR="0054168A" w:rsidRPr="003B2DD4" w:rsidRDefault="0054168A" w:rsidP="00F66677">
            <w:pPr>
              <w:spacing w:after="120"/>
              <w:jc w:val="right"/>
              <w:rPr>
                <w:b/>
              </w:rPr>
            </w:pPr>
            <w:r w:rsidRPr="003B2DD4">
              <w:rPr>
                <w:b/>
              </w:rPr>
              <w:t>0.00259974</w:t>
            </w:r>
          </w:p>
        </w:tc>
      </w:tr>
      <w:tr w:rsidR="0054168A" w:rsidRPr="003B2DD4" w14:paraId="27E6A30D" w14:textId="77777777" w:rsidTr="00F66677">
        <w:trPr>
          <w:trHeight w:val="340"/>
        </w:trPr>
        <w:tc>
          <w:tcPr>
            <w:tcW w:w="1746" w:type="pct"/>
          </w:tcPr>
          <w:p w14:paraId="160B7114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Streptococcaceae</w:t>
            </w:r>
            <w:proofErr w:type="spellEnd"/>
          </w:p>
        </w:tc>
        <w:tc>
          <w:tcPr>
            <w:tcW w:w="676" w:type="pct"/>
          </w:tcPr>
          <w:p w14:paraId="4FFDC8E2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56105DEB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0.00019998</w:t>
            </w:r>
          </w:p>
        </w:tc>
        <w:tc>
          <w:tcPr>
            <w:tcW w:w="1289" w:type="pct"/>
          </w:tcPr>
          <w:p w14:paraId="4CEFD5B7" w14:textId="77777777" w:rsidR="0054168A" w:rsidRPr="003B2DD4" w:rsidRDefault="0054168A" w:rsidP="00F66677">
            <w:pPr>
              <w:spacing w:after="120"/>
              <w:jc w:val="right"/>
              <w:rPr>
                <w:b/>
              </w:rPr>
            </w:pPr>
            <w:r w:rsidRPr="003B2DD4">
              <w:rPr>
                <w:b/>
              </w:rPr>
              <w:t>0.00499950</w:t>
            </w:r>
          </w:p>
        </w:tc>
      </w:tr>
      <w:tr w:rsidR="0054168A" w:rsidRPr="003B2DD4" w14:paraId="1DBC2E41" w14:textId="77777777" w:rsidTr="00F66677">
        <w:trPr>
          <w:trHeight w:val="340"/>
        </w:trPr>
        <w:tc>
          <w:tcPr>
            <w:tcW w:w="1746" w:type="pct"/>
          </w:tcPr>
          <w:p w14:paraId="5609EDD5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Bacteroidaceae</w:t>
            </w:r>
            <w:proofErr w:type="spellEnd"/>
          </w:p>
        </w:tc>
        <w:tc>
          <w:tcPr>
            <w:tcW w:w="676" w:type="pct"/>
          </w:tcPr>
          <w:p w14:paraId="55F5E27D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54FEB4A5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0.00069993</w:t>
            </w:r>
          </w:p>
        </w:tc>
        <w:tc>
          <w:tcPr>
            <w:tcW w:w="1289" w:type="pct"/>
          </w:tcPr>
          <w:p w14:paraId="4A64F29C" w14:textId="77777777" w:rsidR="0054168A" w:rsidRPr="003B2DD4" w:rsidRDefault="0054168A" w:rsidP="00F66677">
            <w:pPr>
              <w:spacing w:after="120"/>
              <w:jc w:val="right"/>
              <w:rPr>
                <w:b/>
              </w:rPr>
            </w:pPr>
            <w:r w:rsidRPr="003B2DD4">
              <w:rPr>
                <w:b/>
              </w:rPr>
              <w:t>0.01609839</w:t>
            </w:r>
          </w:p>
        </w:tc>
      </w:tr>
      <w:tr w:rsidR="0054168A" w:rsidRPr="003B2DD4" w14:paraId="6751F01E" w14:textId="77777777" w:rsidTr="00F66677">
        <w:trPr>
          <w:trHeight w:val="340"/>
        </w:trPr>
        <w:tc>
          <w:tcPr>
            <w:tcW w:w="1746" w:type="pct"/>
          </w:tcPr>
          <w:p w14:paraId="57473673" w14:textId="77777777" w:rsidR="0054168A" w:rsidRPr="003B2DD4" w:rsidRDefault="0054168A" w:rsidP="00F66677">
            <w:pPr>
              <w:spacing w:after="120"/>
            </w:pPr>
            <w:r w:rsidRPr="003B2DD4">
              <w:t>uncultured-bacterium</w:t>
            </w:r>
          </w:p>
        </w:tc>
        <w:tc>
          <w:tcPr>
            <w:tcW w:w="676" w:type="pct"/>
          </w:tcPr>
          <w:p w14:paraId="6200B484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6</w:t>
            </w:r>
          </w:p>
        </w:tc>
        <w:tc>
          <w:tcPr>
            <w:tcW w:w="1289" w:type="pct"/>
          </w:tcPr>
          <w:p w14:paraId="501A0485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0.00139986</w:t>
            </w:r>
          </w:p>
        </w:tc>
        <w:tc>
          <w:tcPr>
            <w:tcW w:w="1289" w:type="pct"/>
          </w:tcPr>
          <w:p w14:paraId="112C309F" w14:textId="77777777" w:rsidR="0054168A" w:rsidRPr="003B2DD4" w:rsidRDefault="0054168A" w:rsidP="00F66677">
            <w:pPr>
              <w:spacing w:after="120"/>
              <w:jc w:val="right"/>
              <w:rPr>
                <w:b/>
              </w:rPr>
            </w:pPr>
            <w:r w:rsidRPr="003B2DD4">
              <w:rPr>
                <w:b/>
              </w:rPr>
              <w:t>0.02939706</w:t>
            </w:r>
          </w:p>
        </w:tc>
      </w:tr>
      <w:tr w:rsidR="0054168A" w:rsidRPr="003B2DD4" w14:paraId="6051D05D" w14:textId="77777777" w:rsidTr="00F66677">
        <w:trPr>
          <w:trHeight w:val="340"/>
        </w:trPr>
        <w:tc>
          <w:tcPr>
            <w:tcW w:w="1746" w:type="pct"/>
          </w:tcPr>
          <w:p w14:paraId="4D759D1E" w14:textId="77777777" w:rsidR="0054168A" w:rsidRPr="003B2DD4" w:rsidRDefault="0054168A" w:rsidP="00F66677">
            <w:pPr>
              <w:spacing w:after="120"/>
            </w:pPr>
            <w:r w:rsidRPr="003B2DD4">
              <w:t>Clostridiaceae-1</w:t>
            </w:r>
          </w:p>
        </w:tc>
        <w:tc>
          <w:tcPr>
            <w:tcW w:w="676" w:type="pct"/>
          </w:tcPr>
          <w:p w14:paraId="34196928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4DE3F487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0.00209979</w:t>
            </w:r>
          </w:p>
        </w:tc>
        <w:tc>
          <w:tcPr>
            <w:tcW w:w="1289" w:type="pct"/>
          </w:tcPr>
          <w:p w14:paraId="3D28C672" w14:textId="77777777" w:rsidR="0054168A" w:rsidRPr="003B2DD4" w:rsidRDefault="0054168A" w:rsidP="00F66677">
            <w:pPr>
              <w:spacing w:after="120"/>
              <w:jc w:val="right"/>
              <w:rPr>
                <w:b/>
              </w:rPr>
            </w:pPr>
            <w:r w:rsidRPr="003B2DD4">
              <w:rPr>
                <w:b/>
              </w:rPr>
              <w:t>0.04409559</w:t>
            </w:r>
          </w:p>
        </w:tc>
      </w:tr>
      <w:tr w:rsidR="0054168A" w:rsidRPr="003B2DD4" w14:paraId="661A9245" w14:textId="77777777" w:rsidTr="00F66677">
        <w:trPr>
          <w:trHeight w:val="340"/>
        </w:trPr>
        <w:tc>
          <w:tcPr>
            <w:tcW w:w="1746" w:type="pct"/>
          </w:tcPr>
          <w:p w14:paraId="3DB36E88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Rikenellaceae</w:t>
            </w:r>
            <w:proofErr w:type="spellEnd"/>
          </w:p>
        </w:tc>
        <w:tc>
          <w:tcPr>
            <w:tcW w:w="676" w:type="pct"/>
          </w:tcPr>
          <w:p w14:paraId="27A41CB7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5DEE72FE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0.00209979</w:t>
            </w:r>
          </w:p>
        </w:tc>
        <w:tc>
          <w:tcPr>
            <w:tcW w:w="1289" w:type="pct"/>
          </w:tcPr>
          <w:p w14:paraId="1FBE644D" w14:textId="77777777" w:rsidR="0054168A" w:rsidRPr="003B2DD4" w:rsidRDefault="0054168A" w:rsidP="00F66677">
            <w:pPr>
              <w:spacing w:after="120"/>
              <w:jc w:val="right"/>
              <w:rPr>
                <w:b/>
              </w:rPr>
            </w:pPr>
            <w:r w:rsidRPr="003B2DD4">
              <w:rPr>
                <w:b/>
              </w:rPr>
              <w:t>0.04409559</w:t>
            </w:r>
          </w:p>
        </w:tc>
      </w:tr>
      <w:tr w:rsidR="0054168A" w:rsidRPr="003B2DD4" w14:paraId="1253F072" w14:textId="77777777" w:rsidTr="00F66677">
        <w:trPr>
          <w:trHeight w:val="340"/>
        </w:trPr>
        <w:tc>
          <w:tcPr>
            <w:tcW w:w="1746" w:type="pct"/>
          </w:tcPr>
          <w:p w14:paraId="246A5907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Coriobacteriaceae</w:t>
            </w:r>
            <w:proofErr w:type="spellEnd"/>
          </w:p>
        </w:tc>
        <w:tc>
          <w:tcPr>
            <w:tcW w:w="676" w:type="pct"/>
          </w:tcPr>
          <w:p w14:paraId="1EE633F7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00645D15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0.01199880</w:t>
            </w:r>
          </w:p>
        </w:tc>
        <w:tc>
          <w:tcPr>
            <w:tcW w:w="1289" w:type="pct"/>
          </w:tcPr>
          <w:p w14:paraId="255393A5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0.20397960</w:t>
            </w:r>
          </w:p>
        </w:tc>
      </w:tr>
      <w:tr w:rsidR="0054168A" w:rsidRPr="003B2DD4" w14:paraId="2EB775EC" w14:textId="77777777" w:rsidTr="00F66677">
        <w:trPr>
          <w:trHeight w:val="340"/>
        </w:trPr>
        <w:tc>
          <w:tcPr>
            <w:tcW w:w="1746" w:type="pct"/>
          </w:tcPr>
          <w:p w14:paraId="393BFC90" w14:textId="77777777" w:rsidR="0054168A" w:rsidRPr="003B2DD4" w:rsidRDefault="0054168A" w:rsidP="00F66677">
            <w:pPr>
              <w:spacing w:after="120"/>
            </w:pPr>
            <w:r w:rsidRPr="003B2DD4">
              <w:t>uncultured-rumen-bacterium</w:t>
            </w:r>
          </w:p>
        </w:tc>
        <w:tc>
          <w:tcPr>
            <w:tcW w:w="676" w:type="pct"/>
          </w:tcPr>
          <w:p w14:paraId="4D54EE2A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2</w:t>
            </w:r>
          </w:p>
        </w:tc>
        <w:tc>
          <w:tcPr>
            <w:tcW w:w="1289" w:type="pct"/>
          </w:tcPr>
          <w:p w14:paraId="4E419088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0.01689831</w:t>
            </w:r>
          </w:p>
        </w:tc>
        <w:tc>
          <w:tcPr>
            <w:tcW w:w="1289" w:type="pct"/>
          </w:tcPr>
          <w:p w14:paraId="445291FD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0.27037296</w:t>
            </w:r>
          </w:p>
        </w:tc>
      </w:tr>
      <w:tr w:rsidR="0054168A" w:rsidRPr="003B2DD4" w14:paraId="3A0C5F4D" w14:textId="77777777" w:rsidTr="00F66677">
        <w:trPr>
          <w:trHeight w:val="340"/>
        </w:trPr>
        <w:tc>
          <w:tcPr>
            <w:tcW w:w="1746" w:type="pct"/>
          </w:tcPr>
          <w:p w14:paraId="4F339E7F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Aerococcaceae</w:t>
            </w:r>
            <w:proofErr w:type="spellEnd"/>
          </w:p>
        </w:tc>
        <w:tc>
          <w:tcPr>
            <w:tcW w:w="676" w:type="pct"/>
          </w:tcPr>
          <w:p w14:paraId="0A545E15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61AA0D57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0.02659734</w:t>
            </w:r>
          </w:p>
        </w:tc>
        <w:tc>
          <w:tcPr>
            <w:tcW w:w="1289" w:type="pct"/>
          </w:tcPr>
          <w:p w14:paraId="53CEA7E8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0.39896010</w:t>
            </w:r>
          </w:p>
        </w:tc>
      </w:tr>
      <w:tr w:rsidR="0054168A" w:rsidRPr="003B2DD4" w14:paraId="68BDC702" w14:textId="77777777" w:rsidTr="00F66677">
        <w:trPr>
          <w:trHeight w:val="340"/>
        </w:trPr>
        <w:tc>
          <w:tcPr>
            <w:tcW w:w="1746" w:type="pct"/>
          </w:tcPr>
          <w:p w14:paraId="07B0D5A8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Enterobacteriaceae</w:t>
            </w:r>
            <w:proofErr w:type="spellEnd"/>
          </w:p>
        </w:tc>
        <w:tc>
          <w:tcPr>
            <w:tcW w:w="676" w:type="pct"/>
          </w:tcPr>
          <w:p w14:paraId="260148DA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1A549D3A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0.03319668</w:t>
            </w:r>
          </w:p>
        </w:tc>
        <w:tc>
          <w:tcPr>
            <w:tcW w:w="1289" w:type="pct"/>
          </w:tcPr>
          <w:p w14:paraId="3B207F3B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0.49795020</w:t>
            </w:r>
          </w:p>
        </w:tc>
      </w:tr>
      <w:tr w:rsidR="0054168A" w:rsidRPr="003B2DD4" w14:paraId="3BDC9F5F" w14:textId="77777777" w:rsidTr="00F66677">
        <w:trPr>
          <w:trHeight w:val="340"/>
        </w:trPr>
        <w:tc>
          <w:tcPr>
            <w:tcW w:w="1746" w:type="pct"/>
          </w:tcPr>
          <w:p w14:paraId="538889FE" w14:textId="77777777" w:rsidR="0054168A" w:rsidRPr="003B2DD4" w:rsidRDefault="0054168A" w:rsidP="00F66677">
            <w:pPr>
              <w:spacing w:after="120"/>
            </w:pPr>
            <w:r w:rsidRPr="003B2DD4">
              <w:t>Clostridiales-vadinBB60-group</w:t>
            </w:r>
          </w:p>
        </w:tc>
        <w:tc>
          <w:tcPr>
            <w:tcW w:w="676" w:type="pct"/>
          </w:tcPr>
          <w:p w14:paraId="3822AF30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10</w:t>
            </w:r>
          </w:p>
        </w:tc>
        <w:tc>
          <w:tcPr>
            <w:tcW w:w="1289" w:type="pct"/>
          </w:tcPr>
          <w:p w14:paraId="25A79D14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0.03629637</w:t>
            </w:r>
          </w:p>
        </w:tc>
        <w:tc>
          <w:tcPr>
            <w:tcW w:w="1289" w:type="pct"/>
          </w:tcPr>
          <w:p w14:paraId="2A41DD89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0.51369863</w:t>
            </w:r>
          </w:p>
        </w:tc>
      </w:tr>
      <w:tr w:rsidR="0054168A" w:rsidRPr="003B2DD4" w14:paraId="7C0D4375" w14:textId="77777777" w:rsidTr="00F66677">
        <w:trPr>
          <w:trHeight w:val="340"/>
        </w:trPr>
        <w:tc>
          <w:tcPr>
            <w:tcW w:w="1746" w:type="pct"/>
          </w:tcPr>
          <w:p w14:paraId="19DAC7BF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Ambiguous_taxa</w:t>
            </w:r>
            <w:proofErr w:type="spellEnd"/>
          </w:p>
        </w:tc>
        <w:tc>
          <w:tcPr>
            <w:tcW w:w="676" w:type="pct"/>
          </w:tcPr>
          <w:p w14:paraId="792DA1C1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16</w:t>
            </w:r>
          </w:p>
        </w:tc>
        <w:tc>
          <w:tcPr>
            <w:tcW w:w="1289" w:type="pct"/>
          </w:tcPr>
          <w:p w14:paraId="66A3723B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0.03659634</w:t>
            </w:r>
          </w:p>
        </w:tc>
        <w:tc>
          <w:tcPr>
            <w:tcW w:w="1289" w:type="pct"/>
          </w:tcPr>
          <w:p w14:paraId="27622AB6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0.51369863</w:t>
            </w:r>
          </w:p>
        </w:tc>
      </w:tr>
      <w:tr w:rsidR="0054168A" w:rsidRPr="003B2DD4" w14:paraId="3BED821A" w14:textId="77777777" w:rsidTr="00F66677">
        <w:trPr>
          <w:trHeight w:val="340"/>
        </w:trPr>
        <w:tc>
          <w:tcPr>
            <w:tcW w:w="1746" w:type="pct"/>
          </w:tcPr>
          <w:p w14:paraId="23E1DA50" w14:textId="77777777" w:rsidR="0054168A" w:rsidRPr="003B2DD4" w:rsidRDefault="0054168A" w:rsidP="00F66677">
            <w:pPr>
              <w:spacing w:after="120"/>
            </w:pPr>
            <w:r w:rsidRPr="003B2DD4">
              <w:t>Family-XIII</w:t>
            </w:r>
          </w:p>
        </w:tc>
        <w:tc>
          <w:tcPr>
            <w:tcW w:w="676" w:type="pct"/>
          </w:tcPr>
          <w:p w14:paraId="2A80FDD0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3</w:t>
            </w:r>
          </w:p>
        </w:tc>
        <w:tc>
          <w:tcPr>
            <w:tcW w:w="1289" w:type="pct"/>
          </w:tcPr>
          <w:p w14:paraId="3195EABB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0.06849315</w:t>
            </w:r>
          </w:p>
        </w:tc>
        <w:tc>
          <w:tcPr>
            <w:tcW w:w="1289" w:type="pct"/>
          </w:tcPr>
          <w:p w14:paraId="5F5ADD6D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0.75379129</w:t>
            </w:r>
          </w:p>
        </w:tc>
      </w:tr>
      <w:tr w:rsidR="0054168A" w:rsidRPr="003B2DD4" w14:paraId="044E6BA1" w14:textId="77777777" w:rsidTr="00F66677">
        <w:trPr>
          <w:trHeight w:val="340"/>
        </w:trPr>
        <w:tc>
          <w:tcPr>
            <w:tcW w:w="1746" w:type="pct"/>
          </w:tcPr>
          <w:p w14:paraId="21A501AE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Chitinophagaceae</w:t>
            </w:r>
            <w:proofErr w:type="spellEnd"/>
          </w:p>
        </w:tc>
        <w:tc>
          <w:tcPr>
            <w:tcW w:w="676" w:type="pct"/>
          </w:tcPr>
          <w:p w14:paraId="523E28B5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2</w:t>
            </w:r>
          </w:p>
        </w:tc>
        <w:tc>
          <w:tcPr>
            <w:tcW w:w="1289" w:type="pct"/>
          </w:tcPr>
          <w:p w14:paraId="35AC7FF2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0.16348365</w:t>
            </w:r>
          </w:p>
        </w:tc>
        <w:tc>
          <w:tcPr>
            <w:tcW w:w="1289" w:type="pct"/>
          </w:tcPr>
          <w:p w14:paraId="35B538BD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0.87687231</w:t>
            </w:r>
          </w:p>
        </w:tc>
      </w:tr>
      <w:tr w:rsidR="0054168A" w:rsidRPr="003B2DD4" w14:paraId="2DBBDA91" w14:textId="77777777" w:rsidTr="00F66677">
        <w:trPr>
          <w:trHeight w:val="340"/>
        </w:trPr>
        <w:tc>
          <w:tcPr>
            <w:tcW w:w="1746" w:type="pct"/>
          </w:tcPr>
          <w:p w14:paraId="4F839F1B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Thermoanaerobacteraceae</w:t>
            </w:r>
            <w:proofErr w:type="spellEnd"/>
          </w:p>
        </w:tc>
        <w:tc>
          <w:tcPr>
            <w:tcW w:w="676" w:type="pct"/>
          </w:tcPr>
          <w:p w14:paraId="077BC1AD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31C1CEC8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0.17398260</w:t>
            </w:r>
          </w:p>
        </w:tc>
        <w:tc>
          <w:tcPr>
            <w:tcW w:w="1289" w:type="pct"/>
          </w:tcPr>
          <w:p w14:paraId="7326ACB0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0.87687231</w:t>
            </w:r>
          </w:p>
        </w:tc>
      </w:tr>
      <w:tr w:rsidR="0054168A" w:rsidRPr="003B2DD4" w14:paraId="7E05B54B" w14:textId="77777777" w:rsidTr="00F66677">
        <w:trPr>
          <w:trHeight w:val="340"/>
        </w:trPr>
        <w:tc>
          <w:tcPr>
            <w:tcW w:w="1746" w:type="pct"/>
          </w:tcPr>
          <w:p w14:paraId="1ABCC578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Christensenellaceae</w:t>
            </w:r>
            <w:proofErr w:type="spellEnd"/>
          </w:p>
        </w:tc>
        <w:tc>
          <w:tcPr>
            <w:tcW w:w="676" w:type="pct"/>
          </w:tcPr>
          <w:p w14:paraId="56F0496F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2</w:t>
            </w:r>
          </w:p>
        </w:tc>
        <w:tc>
          <w:tcPr>
            <w:tcW w:w="1289" w:type="pct"/>
          </w:tcPr>
          <w:p w14:paraId="5B3E140B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0.20587941</w:t>
            </w:r>
          </w:p>
        </w:tc>
        <w:tc>
          <w:tcPr>
            <w:tcW w:w="1289" w:type="pct"/>
          </w:tcPr>
          <w:p w14:paraId="7793D956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0.91340866</w:t>
            </w:r>
          </w:p>
        </w:tc>
      </w:tr>
      <w:tr w:rsidR="0054168A" w:rsidRPr="003B2DD4" w14:paraId="34BD9C0C" w14:textId="77777777" w:rsidTr="00F66677">
        <w:trPr>
          <w:trHeight w:val="340"/>
        </w:trPr>
        <w:tc>
          <w:tcPr>
            <w:tcW w:w="1746" w:type="pct"/>
          </w:tcPr>
          <w:p w14:paraId="3C090498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lastRenderedPageBreak/>
              <w:t>Veillonellaceae</w:t>
            </w:r>
            <w:proofErr w:type="spellEnd"/>
          </w:p>
        </w:tc>
        <w:tc>
          <w:tcPr>
            <w:tcW w:w="676" w:type="pct"/>
          </w:tcPr>
          <w:p w14:paraId="410208EB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061D0713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0.27607239</w:t>
            </w:r>
          </w:p>
        </w:tc>
        <w:tc>
          <w:tcPr>
            <w:tcW w:w="1289" w:type="pct"/>
          </w:tcPr>
          <w:p w14:paraId="22A5265E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  <w:tr w:rsidR="0054168A" w:rsidRPr="003B2DD4" w14:paraId="4A8C3F9C" w14:textId="77777777" w:rsidTr="00F66677">
        <w:trPr>
          <w:trHeight w:val="340"/>
        </w:trPr>
        <w:tc>
          <w:tcPr>
            <w:tcW w:w="1746" w:type="pct"/>
          </w:tcPr>
          <w:p w14:paraId="69183F2A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Sphingomonadaceae</w:t>
            </w:r>
            <w:proofErr w:type="spellEnd"/>
          </w:p>
        </w:tc>
        <w:tc>
          <w:tcPr>
            <w:tcW w:w="676" w:type="pct"/>
          </w:tcPr>
          <w:p w14:paraId="623C210C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37CCADB0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0.31786821</w:t>
            </w:r>
          </w:p>
        </w:tc>
        <w:tc>
          <w:tcPr>
            <w:tcW w:w="1289" w:type="pct"/>
          </w:tcPr>
          <w:p w14:paraId="42301B18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  <w:tr w:rsidR="0054168A" w:rsidRPr="003B2DD4" w14:paraId="66E38AE8" w14:textId="77777777" w:rsidTr="00F66677">
        <w:trPr>
          <w:trHeight w:val="340"/>
        </w:trPr>
        <w:tc>
          <w:tcPr>
            <w:tcW w:w="1746" w:type="pct"/>
          </w:tcPr>
          <w:p w14:paraId="01711FFD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Defluviitaleaceae</w:t>
            </w:r>
            <w:proofErr w:type="spellEnd"/>
          </w:p>
        </w:tc>
        <w:tc>
          <w:tcPr>
            <w:tcW w:w="676" w:type="pct"/>
          </w:tcPr>
          <w:p w14:paraId="6BE4D7FE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453F161F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0.45415458</w:t>
            </w:r>
          </w:p>
        </w:tc>
        <w:tc>
          <w:tcPr>
            <w:tcW w:w="1289" w:type="pct"/>
          </w:tcPr>
          <w:p w14:paraId="20408964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  <w:tr w:rsidR="0054168A" w:rsidRPr="003B2DD4" w14:paraId="4791791E" w14:textId="77777777" w:rsidTr="00F66677">
        <w:trPr>
          <w:trHeight w:val="340"/>
        </w:trPr>
        <w:tc>
          <w:tcPr>
            <w:tcW w:w="1746" w:type="pct"/>
          </w:tcPr>
          <w:p w14:paraId="4254CE5B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Verrucomicrobiaceae</w:t>
            </w:r>
            <w:proofErr w:type="spellEnd"/>
          </w:p>
        </w:tc>
        <w:tc>
          <w:tcPr>
            <w:tcW w:w="676" w:type="pct"/>
          </w:tcPr>
          <w:p w14:paraId="4A7D5E5D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4699DF71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0.47225277</w:t>
            </w:r>
          </w:p>
        </w:tc>
        <w:tc>
          <w:tcPr>
            <w:tcW w:w="1289" w:type="pct"/>
          </w:tcPr>
          <w:p w14:paraId="181DBABC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  <w:tr w:rsidR="0054168A" w:rsidRPr="003B2DD4" w14:paraId="40494E24" w14:textId="77777777" w:rsidTr="00F66677">
        <w:trPr>
          <w:trHeight w:val="340"/>
        </w:trPr>
        <w:tc>
          <w:tcPr>
            <w:tcW w:w="1746" w:type="pct"/>
          </w:tcPr>
          <w:p w14:paraId="32E03DEE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Phyllobacteriaceae</w:t>
            </w:r>
            <w:proofErr w:type="spellEnd"/>
          </w:p>
        </w:tc>
        <w:tc>
          <w:tcPr>
            <w:tcW w:w="676" w:type="pct"/>
          </w:tcPr>
          <w:p w14:paraId="5FB4989E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2E4FD857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0.47665233</w:t>
            </w:r>
          </w:p>
        </w:tc>
        <w:tc>
          <w:tcPr>
            <w:tcW w:w="1289" w:type="pct"/>
          </w:tcPr>
          <w:p w14:paraId="482B4D82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  <w:tr w:rsidR="0054168A" w:rsidRPr="003B2DD4" w14:paraId="5F84D985" w14:textId="77777777" w:rsidTr="00F66677">
        <w:trPr>
          <w:trHeight w:val="340"/>
        </w:trPr>
        <w:tc>
          <w:tcPr>
            <w:tcW w:w="1746" w:type="pct"/>
          </w:tcPr>
          <w:p w14:paraId="574793B8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Alcaligenaceae</w:t>
            </w:r>
            <w:proofErr w:type="spellEnd"/>
          </w:p>
        </w:tc>
        <w:tc>
          <w:tcPr>
            <w:tcW w:w="676" w:type="pct"/>
          </w:tcPr>
          <w:p w14:paraId="6FFACF1C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03E85A24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0.51784822</w:t>
            </w:r>
          </w:p>
        </w:tc>
        <w:tc>
          <w:tcPr>
            <w:tcW w:w="1289" w:type="pct"/>
          </w:tcPr>
          <w:p w14:paraId="03D6B906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  <w:tr w:rsidR="0054168A" w:rsidRPr="003B2DD4" w14:paraId="732E8BF8" w14:textId="77777777" w:rsidTr="00F66677">
        <w:trPr>
          <w:trHeight w:val="340"/>
        </w:trPr>
        <w:tc>
          <w:tcPr>
            <w:tcW w:w="1746" w:type="pct"/>
          </w:tcPr>
          <w:p w14:paraId="0699A1F4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Desulfovibrionaceae</w:t>
            </w:r>
            <w:proofErr w:type="spellEnd"/>
          </w:p>
        </w:tc>
        <w:tc>
          <w:tcPr>
            <w:tcW w:w="676" w:type="pct"/>
          </w:tcPr>
          <w:p w14:paraId="4EE6D0ED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07E9F249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0.56534347</w:t>
            </w:r>
          </w:p>
        </w:tc>
        <w:tc>
          <w:tcPr>
            <w:tcW w:w="1289" w:type="pct"/>
          </w:tcPr>
          <w:p w14:paraId="35009A5C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  <w:tr w:rsidR="0054168A" w:rsidRPr="003B2DD4" w14:paraId="1A1AEFA3" w14:textId="77777777" w:rsidTr="00F66677">
        <w:trPr>
          <w:trHeight w:val="340"/>
        </w:trPr>
        <w:tc>
          <w:tcPr>
            <w:tcW w:w="1746" w:type="pct"/>
          </w:tcPr>
          <w:p w14:paraId="5BBC8D0C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Peptococcaceae</w:t>
            </w:r>
            <w:proofErr w:type="spellEnd"/>
          </w:p>
        </w:tc>
        <w:tc>
          <w:tcPr>
            <w:tcW w:w="676" w:type="pct"/>
          </w:tcPr>
          <w:p w14:paraId="6B7BEB09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0BF4A4C5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0.66563344</w:t>
            </w:r>
          </w:p>
        </w:tc>
        <w:tc>
          <w:tcPr>
            <w:tcW w:w="1289" w:type="pct"/>
          </w:tcPr>
          <w:p w14:paraId="4361CDA4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  <w:tr w:rsidR="0054168A" w:rsidRPr="003B2DD4" w14:paraId="5A55FF8E" w14:textId="77777777" w:rsidTr="00F66677">
        <w:trPr>
          <w:trHeight w:val="340"/>
        </w:trPr>
        <w:tc>
          <w:tcPr>
            <w:tcW w:w="1746" w:type="pct"/>
          </w:tcPr>
          <w:p w14:paraId="1667F8A4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Xanthobacteraceae</w:t>
            </w:r>
            <w:proofErr w:type="spellEnd"/>
          </w:p>
        </w:tc>
        <w:tc>
          <w:tcPr>
            <w:tcW w:w="676" w:type="pct"/>
          </w:tcPr>
          <w:p w14:paraId="2DBA5670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</w:tcPr>
          <w:p w14:paraId="6092DCA1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0.73072693</w:t>
            </w:r>
          </w:p>
        </w:tc>
        <w:tc>
          <w:tcPr>
            <w:tcW w:w="1289" w:type="pct"/>
          </w:tcPr>
          <w:p w14:paraId="7D26F370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  <w:tr w:rsidR="0054168A" w:rsidRPr="003B2DD4" w14:paraId="4337F8D9" w14:textId="77777777" w:rsidTr="00F66677">
        <w:trPr>
          <w:trHeight w:val="66"/>
        </w:trPr>
        <w:tc>
          <w:tcPr>
            <w:tcW w:w="1746" w:type="pct"/>
            <w:tcBorders>
              <w:bottom w:val="single" w:sz="4" w:space="0" w:color="auto"/>
            </w:tcBorders>
          </w:tcPr>
          <w:p w14:paraId="3039CBC5" w14:textId="77777777" w:rsidR="0054168A" w:rsidRPr="003B2DD4" w:rsidRDefault="0054168A" w:rsidP="00F66677">
            <w:pPr>
              <w:spacing w:after="120"/>
            </w:pPr>
            <w:proofErr w:type="spellStart"/>
            <w:r w:rsidRPr="003B2DD4">
              <w:t>Comamonadaceae</w:t>
            </w:r>
            <w:proofErr w:type="spellEnd"/>
          </w:p>
        </w:tc>
        <w:tc>
          <w:tcPr>
            <w:tcW w:w="676" w:type="pct"/>
            <w:tcBorders>
              <w:bottom w:val="single" w:sz="4" w:space="0" w:color="auto"/>
            </w:tcBorders>
          </w:tcPr>
          <w:p w14:paraId="344B0E99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1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3E7BC8BE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  <w:tc>
          <w:tcPr>
            <w:tcW w:w="1289" w:type="pct"/>
            <w:tcBorders>
              <w:bottom w:val="single" w:sz="4" w:space="0" w:color="auto"/>
            </w:tcBorders>
          </w:tcPr>
          <w:p w14:paraId="2DD0ED9A" w14:textId="77777777" w:rsidR="0054168A" w:rsidRPr="003B2DD4" w:rsidRDefault="0054168A" w:rsidP="00F66677">
            <w:pPr>
              <w:spacing w:after="120"/>
              <w:jc w:val="right"/>
            </w:pPr>
            <w:r w:rsidRPr="003B2DD4">
              <w:t>0.95740426</w:t>
            </w:r>
          </w:p>
        </w:tc>
      </w:tr>
    </w:tbl>
    <w:p w14:paraId="555276BF" w14:textId="77777777" w:rsidR="0054168A" w:rsidRDefault="0054168A" w:rsidP="0054168A">
      <w:pPr>
        <w:keepNext/>
        <w:keepLines/>
        <w:spacing w:line="480" w:lineRule="auto"/>
        <w:rPr>
          <w:lang w:val="fr-CH"/>
        </w:rPr>
      </w:pPr>
      <w:r w:rsidRPr="003B2DD4">
        <w:rPr>
          <w:lang w:val="fr-CH"/>
        </w:rPr>
        <w:t>FDR-</w:t>
      </w:r>
      <w:proofErr w:type="spellStart"/>
      <w:r w:rsidRPr="003B2DD4">
        <w:rPr>
          <w:lang w:val="fr-CH"/>
        </w:rPr>
        <w:t>adjusted</w:t>
      </w:r>
      <w:proofErr w:type="spellEnd"/>
      <w:r w:rsidRPr="003B2DD4">
        <w:rPr>
          <w:lang w:val="fr-CH"/>
        </w:rPr>
        <w:t xml:space="preserve"> p-value</w:t>
      </w:r>
      <w:r>
        <w:rPr>
          <w:lang w:val="fr-CH"/>
        </w:rPr>
        <w:t xml:space="preserve">s &lt; 0.05 are </w:t>
      </w:r>
      <w:proofErr w:type="spellStart"/>
      <w:r>
        <w:rPr>
          <w:lang w:val="fr-CH"/>
        </w:rPr>
        <w:t>written</w:t>
      </w:r>
      <w:proofErr w:type="spellEnd"/>
      <w:r>
        <w:rPr>
          <w:lang w:val="fr-CH"/>
        </w:rPr>
        <w:t xml:space="preserve"> in </w:t>
      </w:r>
      <w:proofErr w:type="spellStart"/>
      <w:r>
        <w:rPr>
          <w:lang w:val="fr-CH"/>
        </w:rPr>
        <w:t>bold</w:t>
      </w:r>
      <w:proofErr w:type="spellEnd"/>
      <w:r>
        <w:rPr>
          <w:lang w:val="fr-CH"/>
        </w:rPr>
        <w:t>.</w:t>
      </w:r>
    </w:p>
    <w:p w14:paraId="19E32374" w14:textId="77777777" w:rsidR="00F66677" w:rsidRDefault="00F66677" w:rsidP="0054168A">
      <w:pPr>
        <w:keepNext/>
        <w:keepLines/>
        <w:spacing w:line="480" w:lineRule="auto"/>
        <w:rPr>
          <w:lang w:val="fr-CH"/>
        </w:rPr>
      </w:pPr>
    </w:p>
    <w:p w14:paraId="39D3D130" w14:textId="77777777" w:rsidR="00F66677" w:rsidRDefault="00F66677" w:rsidP="0054168A">
      <w:pPr>
        <w:keepNext/>
        <w:keepLines/>
        <w:spacing w:line="480" w:lineRule="auto"/>
        <w:rPr>
          <w:b/>
          <w:bCs/>
        </w:rPr>
        <w:sectPr w:rsidR="00F66677" w:rsidSect="0093429D">
          <w:headerReference w:type="even" r:id="rId14"/>
          <w:footerReference w:type="even" r:id="rId15"/>
          <w:footerReference w:type="default" r:id="rId16"/>
          <w:headerReference w:type="first" r:id="rId17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7A25607" w14:textId="78B4189B" w:rsidR="0054168A" w:rsidRDefault="000C21D9" w:rsidP="0054168A">
      <w:pPr>
        <w:keepNext/>
        <w:keepLines/>
        <w:spacing w:before="0"/>
        <w:rPr>
          <w:b/>
          <w:bCs/>
        </w:rPr>
      </w:pPr>
      <w:r>
        <w:rPr>
          <w:b/>
        </w:rPr>
        <w:lastRenderedPageBreak/>
        <w:br w:type="textWrapping" w:clear="all"/>
      </w:r>
      <w:bookmarkStart w:id="0" w:name="_GoBack"/>
      <w:bookmarkEnd w:id="0"/>
      <w:r w:rsidR="0054168A" w:rsidRPr="009B38C6">
        <w:rPr>
          <w:b/>
        </w:rPr>
        <w:t>Table S3</w:t>
      </w:r>
      <w:r w:rsidR="0054168A">
        <w:t xml:space="preserve"> 28 of 216 OTUs with significant (plus an additional log fold change criterion of +/- 2) different abundance between </w:t>
      </w:r>
      <w:r w:rsidR="00F66677">
        <w:t>different aged chickens at time of infection.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7"/>
        <w:gridCol w:w="1132"/>
        <w:gridCol w:w="1135"/>
        <w:gridCol w:w="992"/>
        <w:gridCol w:w="1420"/>
        <w:gridCol w:w="1842"/>
        <w:gridCol w:w="1708"/>
        <w:gridCol w:w="1987"/>
        <w:gridCol w:w="2001"/>
      </w:tblGrid>
      <w:tr w:rsidR="0054168A" w:rsidRPr="009B38C6" w14:paraId="343F8F87" w14:textId="77777777" w:rsidTr="00F66677">
        <w:trPr>
          <w:trHeight w:val="300"/>
        </w:trPr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B1FD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log2FoldChange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03D2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pvalue</w:t>
            </w:r>
            <w:proofErr w:type="spellEnd"/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73C7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padj</w:t>
            </w:r>
            <w:proofErr w:type="spellEnd"/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8652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OTU_ID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D1F3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Phylum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2AA6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Class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16C65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Order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8332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Family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E946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Genus</w:t>
            </w:r>
          </w:p>
        </w:tc>
      </w:tr>
      <w:tr w:rsidR="0054168A" w:rsidRPr="009B38C6" w14:paraId="04BF34E2" w14:textId="77777777" w:rsidTr="00F66677">
        <w:trPr>
          <w:trHeight w:val="300"/>
        </w:trPr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07A9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6.32948466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9B2A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1.33E-55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59A6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2.85E-53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026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OTU_3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3D1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E8D0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Erysipelotrichia</w:t>
            </w:r>
            <w:proofErr w:type="spellEnd"/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294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Erysipelotrichales</w:t>
            </w:r>
            <w:proofErr w:type="spellEnd"/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B86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Erysipelotrichaceae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FE7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Turicibacter</w:t>
            </w:r>
            <w:proofErr w:type="spellEnd"/>
          </w:p>
        </w:tc>
      </w:tr>
      <w:tr w:rsidR="0054168A" w:rsidRPr="009B38C6" w14:paraId="20341878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70EF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-3.89862629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4875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3.46E-17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7CDB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3.70E-15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BAEC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AFA5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Proteobacteria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14AD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Epsilon</w:t>
            </w:r>
            <w:r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proteobacteria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3A1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Campylobacterales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9D5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Campylobacteraceae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EF0A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Campylobacter</w:t>
            </w:r>
            <w:proofErr w:type="spellEnd"/>
          </w:p>
        </w:tc>
      </w:tr>
      <w:tr w:rsidR="0054168A" w:rsidRPr="009B38C6" w14:paraId="1C8A8ED4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722A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-2.45228859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5C12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7.23E-15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FBD4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5.15E-13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ACF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83500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46D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CFDC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2880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Ruminococcaceae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A0D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[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Eubacterium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]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coprostanoligenes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group</w:t>
            </w:r>
            <w:proofErr w:type="spellEnd"/>
          </w:p>
        </w:tc>
      </w:tr>
      <w:tr w:rsidR="0054168A" w:rsidRPr="009B38C6" w14:paraId="02CC6E19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1C22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8.94321971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F1E9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4.24E-14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3BE8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2.27E-12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F8F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OTU_42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F2B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Bacteroidetes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78B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Bacteroidia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4E8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Bacteroidales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99A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Bacteroidaceae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E11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Bacteroides</w:t>
            </w:r>
            <w:proofErr w:type="spellEnd"/>
          </w:p>
        </w:tc>
      </w:tr>
      <w:tr w:rsidR="0054168A" w:rsidRPr="009B38C6" w14:paraId="60C13306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608A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-5.65288619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7577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1.51E-12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0CDA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6.45E-11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F0F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OTU_85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2C65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FCA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63F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D7A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916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Erysipelatoclostridium</w:t>
            </w:r>
            <w:proofErr w:type="spellEnd"/>
          </w:p>
        </w:tc>
      </w:tr>
      <w:tr w:rsidR="0054168A" w:rsidRPr="009B38C6" w14:paraId="4A63E9E3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4AC3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5.59167262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1606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1.89E-11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AF54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6.73E-10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30D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OTU_29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5D3B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71F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8F75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51F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Ruminococcaceae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887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Ruminococcus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1</w:t>
            </w:r>
          </w:p>
        </w:tc>
      </w:tr>
      <w:tr w:rsidR="0054168A" w:rsidRPr="009B38C6" w14:paraId="1AB540E0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8D31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-4.11016512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87EF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4.20E-11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D4B0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1.28E-09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16F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OTU_60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CFF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B5C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9F8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E5E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Lachnospiraceae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529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Ambiguous_taxa</w:t>
            </w:r>
            <w:proofErr w:type="spellEnd"/>
          </w:p>
        </w:tc>
      </w:tr>
      <w:tr w:rsidR="0054168A" w:rsidRPr="009B38C6" w14:paraId="2BDFB3BF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A479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3.62911045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7A4A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9.75E-11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5BE6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2.61E-09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596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806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555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E2B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66D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Ruminococcaceae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1035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Subdoligranulum</w:t>
            </w:r>
            <w:proofErr w:type="spellEnd"/>
          </w:p>
        </w:tc>
      </w:tr>
      <w:tr w:rsidR="0054168A" w:rsidRPr="009B38C6" w14:paraId="3ACF12B4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F6ED8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-4.37438696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20BF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1.11E-10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15C8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2.64E-09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5DB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OTU_54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267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A06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8A1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E20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Ruminococcaceae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17CE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Ambiguous_taxa</w:t>
            </w:r>
            <w:proofErr w:type="spellEnd"/>
          </w:p>
        </w:tc>
      </w:tr>
      <w:tr w:rsidR="0054168A" w:rsidRPr="009B38C6" w14:paraId="4F7157FC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D4734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-3.56440119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5820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1.25E-10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B357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2.67E-09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0A2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OTU_63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D26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C22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659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7C5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Ruminococcaceae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122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Anaerotruncus</w:t>
            </w:r>
            <w:proofErr w:type="spellEnd"/>
          </w:p>
        </w:tc>
      </w:tr>
      <w:tr w:rsidR="0054168A" w:rsidRPr="009B38C6" w14:paraId="3654ED6A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4041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-2.42026925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D20E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3.16E-10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581F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6.14E-09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E92D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OTU_69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825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2DC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13F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E16B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Ruminococcaceae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94EB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Ambiguous_taxa</w:t>
            </w:r>
            <w:proofErr w:type="spellEnd"/>
          </w:p>
        </w:tc>
      </w:tr>
      <w:tr w:rsidR="0054168A" w:rsidRPr="009B38C6" w14:paraId="41F396BB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C084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-2.85982582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6CF4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7.52E-07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C727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1.07E-05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D5F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OTU_126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6AC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2C6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Bacilli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82F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Lactobacillales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5C2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Streptococcaceae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5D8B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Streptococcus</w:t>
            </w:r>
            <w:proofErr w:type="spellEnd"/>
          </w:p>
        </w:tc>
      </w:tr>
      <w:tr w:rsidR="0054168A" w:rsidRPr="009B38C6" w14:paraId="0881640E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59BA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2.51176478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0D97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1.36E-05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053E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0.00018195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D58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OTU_162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196C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106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681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1E8B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Lachnospiraceae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A51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Blautia</w:t>
            </w:r>
            <w:proofErr w:type="spellEnd"/>
          </w:p>
        </w:tc>
      </w:tr>
      <w:tr w:rsidR="0054168A" w:rsidRPr="009B38C6" w14:paraId="697FD32C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2FB2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2.12653731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ABDC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2.07E-05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FBDA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0.00023351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DA77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OTU_297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A4AC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0F4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25B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930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Lachnospiraceae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550E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Ambiguous_taxa</w:t>
            </w:r>
            <w:proofErr w:type="spellEnd"/>
          </w:p>
        </w:tc>
      </w:tr>
      <w:tr w:rsidR="0054168A" w:rsidRPr="009B38C6" w14:paraId="2FF493DB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3E10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-2.31443319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C80C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2.59E-05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6533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0.00027756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4480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OTU_437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965A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C8D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F19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0A80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Ruminococcaceae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8AB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[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Eubacterium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]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coprostanoligenes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group</w:t>
            </w:r>
            <w:proofErr w:type="spellEnd"/>
          </w:p>
        </w:tc>
      </w:tr>
      <w:tr w:rsidR="0054168A" w:rsidRPr="009B38C6" w14:paraId="44887EF9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F853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2.41932537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68BD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4.74E-05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D34F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0.00046096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3D7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OTU_168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C7C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384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BABC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F87F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Lachnospiraceae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645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Ambiguous_taxa</w:t>
            </w:r>
            <w:proofErr w:type="spellEnd"/>
          </w:p>
        </w:tc>
      </w:tr>
      <w:tr w:rsidR="0054168A" w:rsidRPr="009B38C6" w14:paraId="750C7DBF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E07C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-2.92864417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E093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8.12E-05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0D9E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0.00066812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324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OTU_17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A4E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Tenericutes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8E6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Mollicutes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DB8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Mollicutes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RF9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FF1E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uncultured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bacterium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E32A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uncultured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bacterium</w:t>
            </w:r>
            <w:proofErr w:type="spellEnd"/>
          </w:p>
        </w:tc>
      </w:tr>
      <w:tr w:rsidR="0054168A" w:rsidRPr="009B38C6" w14:paraId="4403CF53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11121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-2.40548313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0BDD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0.00027534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CDEB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0.00196407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5F6E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OTU_195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B52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BFB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3AD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7F1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556C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Erysipelatoclostridium</w:t>
            </w:r>
            <w:proofErr w:type="spellEnd"/>
          </w:p>
        </w:tc>
      </w:tr>
      <w:tr w:rsidR="0054168A" w:rsidRPr="009B38C6" w14:paraId="5F1B366F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7ABE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-3.61069256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B1D3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0.00042458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CD95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0.00283938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B67B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OTU_200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4EF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5CF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186C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8C8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Peptostreptococcaceae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C23C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Romboutsia</w:t>
            </w:r>
            <w:proofErr w:type="spellEnd"/>
          </w:p>
        </w:tc>
      </w:tr>
      <w:tr w:rsidR="0054168A" w:rsidRPr="009B38C6" w14:paraId="2394B45B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3AD5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-2.68020319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D68B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0.00056928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0722E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0.00348075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26D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OTU_304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5DD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F91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F9B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CB6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Ruminococcaceae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E89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Flavonifractor</w:t>
            </w:r>
            <w:proofErr w:type="spellEnd"/>
          </w:p>
        </w:tc>
      </w:tr>
      <w:tr w:rsidR="0054168A" w:rsidRPr="009B38C6" w14:paraId="7C2CFDE2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7CAF2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-3.46089619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6F1E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0.00119331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BD7E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0.00654788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84AE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OTU_209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F55A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7E5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F18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8FAE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Ambiguous_taxa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AC3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Ambiguous_taxa</w:t>
            </w:r>
            <w:proofErr w:type="spellEnd"/>
          </w:p>
        </w:tc>
      </w:tr>
      <w:tr w:rsidR="0054168A" w:rsidRPr="009B38C6" w14:paraId="2157727B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D3BD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lastRenderedPageBreak/>
              <w:t>2.17733665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F79D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0.00244336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28D6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0.01244948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67BA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OTU_120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5ED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Tenericutes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FA0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Mollicutes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BB6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Mollicutes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RF9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7A3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uncultured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rumen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bacterium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9BD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uncultured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rumen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bacterium</w:t>
            </w:r>
            <w:proofErr w:type="spellEnd"/>
          </w:p>
        </w:tc>
      </w:tr>
      <w:tr w:rsidR="0054168A" w:rsidRPr="009B38C6" w14:paraId="5D1F1F88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9753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2.02714231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1F4C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0.0026292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7FC7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0.01308483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AE9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OTU_91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952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C40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DF4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F94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vadinBB60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group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4216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uncultured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bacterium</w:t>
            </w:r>
            <w:proofErr w:type="spellEnd"/>
          </w:p>
        </w:tc>
      </w:tr>
      <w:tr w:rsidR="0054168A" w:rsidRPr="009B38C6" w14:paraId="264C040C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8092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-2.18237298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248D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0.00297871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01F4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0.01392541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8A11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OTU_189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CD9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336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D12F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EA3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Lachnospiraceae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25DB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Tyzzerella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3</w:t>
            </w:r>
          </w:p>
        </w:tc>
      </w:tr>
      <w:tr w:rsidR="0054168A" w:rsidRPr="009B38C6" w14:paraId="7A354D7E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10C2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2.56266896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B87E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0.00299331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A7B2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0.01392541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31D0C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OTU_93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36D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Tenericutes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BC0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Mollicutes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73C4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Mollicutes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RF9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02A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uncultured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bacterium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B721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uncultured</w:t>
            </w:r>
            <w:proofErr w:type="spellEnd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 xml:space="preserve"> </w:t>
            </w: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bacterium</w:t>
            </w:r>
            <w:proofErr w:type="spellEnd"/>
          </w:p>
        </w:tc>
      </w:tr>
      <w:tr w:rsidR="0054168A" w:rsidRPr="009B38C6" w14:paraId="61CF6B22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D92D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-2.03361244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7DAB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0.01162044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FFA8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0.04434364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B78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OTU_187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CA25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D810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Bacilli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C9D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Lactobacillales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D3E9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Enterococcaceae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8D6E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Enterococcus</w:t>
            </w:r>
            <w:proofErr w:type="spellEnd"/>
          </w:p>
        </w:tc>
      </w:tr>
      <w:tr w:rsidR="0054168A" w:rsidRPr="009B38C6" w14:paraId="3B9FA1EB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DDB3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-3.94357235</w:t>
            </w:r>
          </w:p>
        </w:tc>
        <w:tc>
          <w:tcPr>
            <w:tcW w:w="4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20E0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0.01181116</w:t>
            </w:r>
          </w:p>
        </w:tc>
        <w:tc>
          <w:tcPr>
            <w:tcW w:w="4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D0D2A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0.04434364</w:t>
            </w:r>
          </w:p>
        </w:tc>
        <w:tc>
          <w:tcPr>
            <w:tcW w:w="36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ECB4B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OTU_149</w:t>
            </w:r>
          </w:p>
        </w:tc>
        <w:tc>
          <w:tcPr>
            <w:tcW w:w="5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9B737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90F3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773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Clostridiales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867E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Lachnospiraceae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54A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Ambiguous_taxa</w:t>
            </w:r>
            <w:proofErr w:type="spellEnd"/>
          </w:p>
        </w:tc>
      </w:tr>
      <w:tr w:rsidR="0054168A" w:rsidRPr="009B38C6" w14:paraId="001DFD36" w14:textId="77777777" w:rsidTr="00F66677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390C1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2.39813291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53AE4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0.0132418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1238E" w14:textId="77777777" w:rsidR="0054168A" w:rsidRPr="009B38C6" w:rsidRDefault="0054168A" w:rsidP="00F66677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0.04885768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DD98D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OTU_219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FBD55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Firmicutes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F27D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Erysipelotrichia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750C5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Erysipelotrichales</w:t>
            </w:r>
            <w:proofErr w:type="spellEnd"/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27938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Erysipelotrichaceae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14982" w14:textId="77777777" w:rsidR="0054168A" w:rsidRPr="009B38C6" w:rsidRDefault="0054168A" w:rsidP="00F66677">
            <w:pPr>
              <w:spacing w:before="0" w:after="0"/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</w:pPr>
            <w:proofErr w:type="spellStart"/>
            <w:r w:rsidRPr="009B38C6">
              <w:rPr>
                <w:rFonts w:ascii="Calibri" w:eastAsia="Times New Roman" w:hAnsi="Calibri" w:cs="Times New Roman"/>
                <w:color w:val="000000"/>
                <w:sz w:val="20"/>
                <w:lang w:val="de-DE" w:eastAsia="de-DE"/>
              </w:rPr>
              <w:t>Ambiguous_taxa</w:t>
            </w:r>
            <w:proofErr w:type="spellEnd"/>
          </w:p>
        </w:tc>
      </w:tr>
    </w:tbl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0C21D9">
      <w:headerReference w:type="even" r:id="rId18"/>
      <w:footerReference w:type="even" r:id="rId19"/>
      <w:footerReference w:type="default" r:id="rId20"/>
      <w:headerReference w:type="first" r:id="rId21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F66677" w:rsidRDefault="00F66677" w:rsidP="00117666">
      <w:pPr>
        <w:spacing w:after="0"/>
      </w:pPr>
      <w:r>
        <w:separator/>
      </w:r>
    </w:p>
  </w:endnote>
  <w:endnote w:type="continuationSeparator" w:id="0">
    <w:p w14:paraId="14E0830A" w14:textId="77777777" w:rsidR="00F66677" w:rsidRDefault="00F6667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7A668" w14:textId="77777777" w:rsidR="00F66677" w:rsidRPr="00577C4C" w:rsidRDefault="00F66677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70AD97" wp14:editId="3DC046A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F24FF3" w14:textId="77777777" w:rsidR="00F66677" w:rsidRPr="00577C4C" w:rsidRDefault="00F666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C21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DtEoB6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05F24FF3" w14:textId="77777777" w:rsidR="00F66677" w:rsidRPr="00577C4C" w:rsidRDefault="00F666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C21D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2C690" w14:textId="77777777" w:rsidR="00F66677" w:rsidRPr="00577C4C" w:rsidRDefault="00F66677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637BD7" wp14:editId="4792B4A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4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BF1C366" w14:textId="77777777" w:rsidR="00F66677" w:rsidRPr="00577C4C" w:rsidRDefault="00F666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Ml3UozcCAABn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3BF1C366" w14:textId="77777777" w:rsidR="00F66677" w:rsidRPr="00577C4C" w:rsidRDefault="00F666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3A3D2" w14:textId="77777777" w:rsidR="00F66677" w:rsidRPr="00577C4C" w:rsidRDefault="00F66677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5AAF13" wp14:editId="22FB39C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E1ECD6" w14:textId="77777777" w:rsidR="00F66677" w:rsidRPr="00577C4C" w:rsidRDefault="00F666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C21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7.6pt;margin-top:0;width:118.8pt;height:31.1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" filled="f" stroked="f" strokeweight=".5pt">
              <v:textbox style="mso-fit-shape-to-text:t">
                <w:txbxContent>
                  <w:p w14:paraId="44E1ECD6" w14:textId="77777777" w:rsidR="00F66677" w:rsidRPr="00577C4C" w:rsidRDefault="00F666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C21D9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0ACFB" w14:textId="77777777" w:rsidR="00F66677" w:rsidRPr="00577C4C" w:rsidRDefault="00F66677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E37064" wp14:editId="225B668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8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A47B66B" w14:textId="77777777" w:rsidR="00F66677" w:rsidRPr="00577C4C" w:rsidRDefault="00F666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Z277wjcCAABn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2A47B66B" w14:textId="77777777" w:rsidR="00F66677" w:rsidRPr="00577C4C" w:rsidRDefault="00F666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F66677" w:rsidRPr="00577C4C" w:rsidRDefault="00F66677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F66677" w:rsidRPr="00577C4C" w:rsidRDefault="00F666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C21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5sdNg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" filled="f" stroked="f" strokeweight=".5pt">
              <v:textbox style="mso-fit-shape-to-text:t">
                <w:txbxContent>
                  <w:p w14:paraId="50BC4D33" w14:textId="77777777" w:rsidR="00F66677" w:rsidRPr="00577C4C" w:rsidRDefault="00F666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C21D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F66677" w:rsidRPr="00577C4C" w:rsidRDefault="00F66677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F66677" w:rsidRPr="00577C4C" w:rsidRDefault="00F666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C21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E1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nA7VLWD8oTFWujbxRm+avBFa+b8K7PYH1gE9rx/waWSgDfD2aKkBvvrb/6Qj7JhlJIW&#10;+62g7ueBWUGJ/K5R0PvxdBoaNG6m2e0EN/Y6sruO6IN6BGzpMU6X4dEM+V4OZmVBveFoLMOtGGKa&#10;490F9YP56PspwNHiYrmMSdiShvm13hgeoANvge9t98asOYviUc5nGDqT5R+06XPDSWeWB48KReEC&#10;zz2rKHjYYDtH6c+jF+bleh+z3n8Qi9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sPQTU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570F0D09" w14:textId="77777777" w:rsidR="00F66677" w:rsidRPr="00577C4C" w:rsidRDefault="00F666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C21D9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F66677" w:rsidRDefault="00F66677" w:rsidP="00117666">
      <w:pPr>
        <w:spacing w:after="0"/>
      </w:pPr>
      <w:r>
        <w:separator/>
      </w:r>
    </w:p>
  </w:footnote>
  <w:footnote w:type="continuationSeparator" w:id="0">
    <w:p w14:paraId="5BACC2C0" w14:textId="77777777" w:rsidR="00F66677" w:rsidRDefault="00F6667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1456B" w14:textId="77777777" w:rsidR="00F66677" w:rsidRPr="009151AA" w:rsidRDefault="00F6667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52FB5" w14:textId="77777777" w:rsidR="00F66677" w:rsidRDefault="00F66677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62296ACB" wp14:editId="69F2DED0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BD7CF" w14:textId="77777777" w:rsidR="00F66677" w:rsidRPr="009151AA" w:rsidRDefault="00F6667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FBCB6" w14:textId="77777777" w:rsidR="00F66677" w:rsidRDefault="00F66677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2779E7DF" wp14:editId="0AC115C7">
          <wp:extent cx="1382534" cy="497091"/>
          <wp:effectExtent l="0" t="0" r="0" b="0"/>
          <wp:docPr id="1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F66677" w:rsidRPr="009151AA" w:rsidRDefault="00F6667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F66677" w:rsidRDefault="00F66677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21D9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E3B66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4168A"/>
    <w:rsid w:val="00593EEA"/>
    <w:rsid w:val="005A5EEE"/>
    <w:rsid w:val="00607DCB"/>
    <w:rsid w:val="006375C7"/>
    <w:rsid w:val="00654E8F"/>
    <w:rsid w:val="00660D05"/>
    <w:rsid w:val="006820B1"/>
    <w:rsid w:val="006B7D14"/>
    <w:rsid w:val="006F2BC2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38C6"/>
    <w:rsid w:val="009C2B12"/>
    <w:rsid w:val="00A174D9"/>
    <w:rsid w:val="00A6161B"/>
    <w:rsid w:val="00AA4D24"/>
    <w:rsid w:val="00AB6715"/>
    <w:rsid w:val="00B07E70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24171"/>
    <w:rsid w:val="00E52377"/>
    <w:rsid w:val="00E537AD"/>
    <w:rsid w:val="00E64E17"/>
    <w:rsid w:val="00E866C9"/>
    <w:rsid w:val="00EA3D3C"/>
    <w:rsid w:val="00EC090A"/>
    <w:rsid w:val="00ED20B5"/>
    <w:rsid w:val="00EE29B3"/>
    <w:rsid w:val="00F46900"/>
    <w:rsid w:val="00F61D89"/>
    <w:rsid w:val="00F6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Tableobject">
    <w:name w:val="Table object"/>
    <w:rsid w:val="00B07E70"/>
    <w:pPr>
      <w:keepNext/>
      <w:keepLines/>
      <w:spacing w:after="0" w:line="48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de-DE"/>
    </w:rPr>
  </w:style>
  <w:style w:type="table" w:customStyle="1" w:styleId="TableNormal">
    <w:name w:val="Table Normal"/>
    <w:rsid w:val="00B07E70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val="de-DE" w:eastAsia="de-D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Tableobject">
    <w:name w:val="Table object"/>
    <w:rsid w:val="00B07E70"/>
    <w:pPr>
      <w:keepNext/>
      <w:keepLines/>
      <w:spacing w:after="0" w:line="48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de-DE"/>
    </w:rPr>
  </w:style>
  <w:style w:type="table" w:customStyle="1" w:styleId="TableNormal">
    <w:name w:val="Table Normal"/>
    <w:rsid w:val="00B07E70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val="de-DE" w:eastAsia="de-D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D82D015-9EEF-4FE5-908C-5B0FFEF8E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909</Words>
  <Characters>5729</Characters>
  <Application>Microsoft Office Word</Application>
  <DocSecurity>4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TiHo</Company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Hankel, Julia</cp:lastModifiedBy>
  <cp:revision>2</cp:revision>
  <cp:lastPrinted>2013-10-03T12:51:00Z</cp:lastPrinted>
  <dcterms:created xsi:type="dcterms:W3CDTF">2019-09-30T09:49:00Z</dcterms:created>
  <dcterms:modified xsi:type="dcterms:W3CDTF">2019-09-30T09:49:00Z</dcterms:modified>
</cp:coreProperties>
</file>