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531C4" w14:textId="77777777" w:rsidR="00654E8F" w:rsidRPr="00107343" w:rsidRDefault="00654E8F" w:rsidP="0001436A">
      <w:pPr>
        <w:pStyle w:val="SupplementaryMaterial"/>
        <w:rPr>
          <w:b w:val="0"/>
        </w:rPr>
      </w:pPr>
      <w:r w:rsidRPr="00107343">
        <w:t>Supplementary Material</w:t>
      </w:r>
    </w:p>
    <w:p w14:paraId="7262F781" w14:textId="77777777" w:rsidR="00EA3D3C" w:rsidRPr="00107343" w:rsidRDefault="00654E8F" w:rsidP="0001436A">
      <w:pPr>
        <w:pStyle w:val="berschrift1"/>
      </w:pPr>
      <w:r w:rsidRPr="00107343">
        <w:t>Supplementary Data</w:t>
      </w:r>
    </w:p>
    <w:p w14:paraId="23977518" w14:textId="07A7E5F0" w:rsidR="00AA224E" w:rsidRPr="00107343" w:rsidRDefault="00491A88" w:rsidP="00AA224E">
      <w:pPr>
        <w:pStyle w:val="berschrift2"/>
      </w:pPr>
      <w:r w:rsidRPr="00107343">
        <w:rPr>
          <w:noProof/>
          <w:lang w:val="de-DE" w:eastAsia="de-DE"/>
        </w:rPr>
        <w:drawing>
          <wp:anchor distT="0" distB="0" distL="114300" distR="114300" simplePos="0" relativeHeight="251659264" behindDoc="0" locked="0" layoutInCell="1" allowOverlap="1" wp14:anchorId="3700D780" wp14:editId="5CFEAD38">
            <wp:simplePos x="0" y="0"/>
            <wp:positionH relativeFrom="column">
              <wp:posOffset>3902075</wp:posOffset>
            </wp:positionH>
            <wp:positionV relativeFrom="paragraph">
              <wp:posOffset>523240</wp:posOffset>
            </wp:positionV>
            <wp:extent cx="1847850" cy="1093470"/>
            <wp:effectExtent l="0" t="0" r="6350" b="0"/>
            <wp:wrapTopAndBottom/>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l="25658" t="63193" r="20821" b="-1175"/>
                    <a:stretch>
                      <a:fillRect/>
                    </a:stretch>
                  </pic:blipFill>
                  <pic:spPr bwMode="auto">
                    <a:xfrm>
                      <a:off x="0" y="0"/>
                      <a:ext cx="1847850"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343">
        <w:rPr>
          <w:noProof/>
          <w:lang w:val="de-DE" w:eastAsia="de-DE"/>
        </w:rPr>
        <w:drawing>
          <wp:anchor distT="0" distB="0" distL="114300" distR="114300" simplePos="0" relativeHeight="251658240" behindDoc="0" locked="0" layoutInCell="1" allowOverlap="1" wp14:anchorId="6D61FD02" wp14:editId="1DF03533">
            <wp:simplePos x="0" y="0"/>
            <wp:positionH relativeFrom="column">
              <wp:posOffset>491490</wp:posOffset>
            </wp:positionH>
            <wp:positionV relativeFrom="paragraph">
              <wp:posOffset>238972</wp:posOffset>
            </wp:positionV>
            <wp:extent cx="3452495" cy="1809750"/>
            <wp:effectExtent l="0" t="0" r="1905" b="0"/>
            <wp:wrapTopAndBottom/>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b="37138"/>
                    <a:stretch>
                      <a:fillRect/>
                    </a:stretch>
                  </pic:blipFill>
                  <pic:spPr bwMode="auto">
                    <a:xfrm>
                      <a:off x="0" y="0"/>
                      <a:ext cx="345249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24E" w:rsidRPr="00107343">
        <w:t xml:space="preserve">Supplementary </w:t>
      </w:r>
      <w:bookmarkStart w:id="0" w:name="_Ref526931660"/>
      <w:bookmarkStart w:id="1" w:name="_Ref526931708"/>
      <w:r w:rsidR="00AA224E" w:rsidRPr="00107343">
        <w:t>Figures</w:t>
      </w:r>
    </w:p>
    <w:p w14:paraId="0473ED6B" w14:textId="5283E5A9" w:rsidR="00AA224E" w:rsidRPr="00107343" w:rsidRDefault="00491A88" w:rsidP="00567D48">
      <w:pPr>
        <w:jc w:val="both"/>
        <w:rPr>
          <w:i/>
          <w:iCs/>
        </w:rPr>
      </w:pPr>
      <w:r w:rsidRPr="00107343">
        <w:rPr>
          <w:b/>
        </w:rPr>
        <w:br/>
      </w:r>
      <w:r w:rsidR="00AA224E" w:rsidRPr="00107343">
        <w:rPr>
          <w:b/>
        </w:rPr>
        <w:t>Supplementary Figure 1</w:t>
      </w:r>
      <w:r w:rsidR="00AA224E" w:rsidRPr="00107343">
        <w:t>. Frequency distribution</w:t>
      </w:r>
      <w:r w:rsidR="003D325E" w:rsidRPr="00107343">
        <w:t>s</w:t>
      </w:r>
      <w:r w:rsidR="00AA224E" w:rsidRPr="00107343">
        <w:t xml:space="preserve"> of disease scores for angular leaf spot in field experiments using the </w:t>
      </w:r>
      <w:proofErr w:type="spellStart"/>
      <w:r w:rsidR="00AA224E" w:rsidRPr="00107343">
        <w:t>extBALSIT</w:t>
      </w:r>
      <w:proofErr w:type="spellEnd"/>
      <w:r w:rsidR="00AA224E" w:rsidRPr="00107343">
        <w:t xml:space="preserve"> panel containing 316 common bean lines. Angular leaf spot was scored on leaves and pods on a scale from 1</w:t>
      </w:r>
      <w:r w:rsidR="00090DCF">
        <w:t xml:space="preserve"> (resistant)</w:t>
      </w:r>
      <w:r w:rsidR="00AA224E" w:rsidRPr="00107343">
        <w:t xml:space="preserve"> to 9</w:t>
      </w:r>
      <w:r w:rsidR="00090DCF">
        <w:t xml:space="preserve"> (</w:t>
      </w:r>
      <w:r w:rsidR="00AA224E" w:rsidRPr="00107343">
        <w:t>highly susceptible</w:t>
      </w:r>
      <w:r w:rsidR="00090DCF">
        <w:t>)</w:t>
      </w:r>
      <w:r w:rsidR="00AA224E" w:rsidRPr="00107343">
        <w:t xml:space="preserve">. Field trials in Colombia (Darien and </w:t>
      </w:r>
      <w:proofErr w:type="spellStart"/>
      <w:r w:rsidR="00AA224E" w:rsidRPr="00107343">
        <w:t>Quilichao</w:t>
      </w:r>
      <w:proofErr w:type="spellEnd"/>
      <w:r w:rsidR="00AA224E" w:rsidRPr="00107343">
        <w:t>) and Uganda (</w:t>
      </w:r>
      <w:proofErr w:type="spellStart"/>
      <w:r w:rsidR="00AA224E" w:rsidRPr="00107343">
        <w:t>Kawanda</w:t>
      </w:r>
      <w:proofErr w:type="spellEnd"/>
      <w:r w:rsidR="00AA224E" w:rsidRPr="00107343">
        <w:t>) were inoculated with mixtures of pathotypes, previously collected at the corresponding site</w:t>
      </w:r>
      <w:r w:rsidR="003D325E" w:rsidRPr="00107343">
        <w:t>s</w:t>
      </w:r>
      <w:r w:rsidR="00AA224E" w:rsidRPr="00107343">
        <w:t xml:space="preserve">. </w:t>
      </w:r>
      <w:bookmarkStart w:id="2" w:name="_Ref527025096"/>
      <w:bookmarkEnd w:id="0"/>
      <w:bookmarkEnd w:id="1"/>
      <w:r w:rsidR="00AA224E" w:rsidRPr="00107343">
        <w:t xml:space="preserve">Experiments in Colombia were conducted in two different years. </w:t>
      </w:r>
    </w:p>
    <w:p w14:paraId="18D9AB43" w14:textId="77777777" w:rsidR="00491A88" w:rsidRPr="00107343" w:rsidRDefault="00AA224E" w:rsidP="00491A88">
      <w:pPr>
        <w:jc w:val="center"/>
        <w:rPr>
          <w:b/>
        </w:rPr>
      </w:pPr>
      <w:r w:rsidRPr="00107343">
        <w:rPr>
          <w:noProof/>
          <w:lang w:val="de-DE" w:eastAsia="de-DE"/>
        </w:rPr>
        <w:lastRenderedPageBreak/>
        <w:drawing>
          <wp:inline distT="0" distB="0" distL="0" distR="0" wp14:anchorId="6478E39E" wp14:editId="2C3A1283">
            <wp:extent cx="5892800" cy="5892800"/>
            <wp:effectExtent l="0" t="0" r="0" b="0"/>
            <wp:docPr id="15" name="Bild 15" descr="corr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r_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2800" cy="5892800"/>
                    </a:xfrm>
                    <a:prstGeom prst="rect">
                      <a:avLst/>
                    </a:prstGeom>
                    <a:noFill/>
                    <a:ln>
                      <a:noFill/>
                    </a:ln>
                  </pic:spPr>
                </pic:pic>
              </a:graphicData>
            </a:graphic>
          </wp:inline>
        </w:drawing>
      </w:r>
    </w:p>
    <w:p w14:paraId="6E67D139" w14:textId="2ACB9067" w:rsidR="00AA224E" w:rsidRPr="00107343" w:rsidRDefault="00AA224E" w:rsidP="00491A88">
      <w:pPr>
        <w:jc w:val="both"/>
      </w:pPr>
      <w:r w:rsidRPr="00107343">
        <w:rPr>
          <w:b/>
        </w:rPr>
        <w:t>Supplementary Figure 2.</w:t>
      </w:r>
      <w:r w:rsidRPr="00107343">
        <w:t xml:space="preserve"> Correlation matrix of disease scores for angular leaf spot (ALS), evaluated in different greenhouse and field trials using the </w:t>
      </w:r>
      <w:proofErr w:type="spellStart"/>
      <w:r w:rsidRPr="00107343">
        <w:t>extBALSIT</w:t>
      </w:r>
      <w:proofErr w:type="spellEnd"/>
      <w:r w:rsidRPr="00107343">
        <w:t xml:space="preserve"> panel containing 316 common bean lines. Greenhouse trials were conducted with five different pathotypes, determi</w:t>
      </w:r>
      <w:r w:rsidR="00B66F77">
        <w:t>ned by their origin (COL and UG</w:t>
      </w:r>
      <w:r w:rsidRPr="00107343">
        <w:t xml:space="preserve">) and race (63-63, 63-47, 61-63, 13-63 and 30-0), and ALS scores were taken on leaves. Field trials in Colombia (Darien and </w:t>
      </w:r>
      <w:proofErr w:type="spellStart"/>
      <w:r w:rsidRPr="00107343">
        <w:t>Quilichao</w:t>
      </w:r>
      <w:proofErr w:type="spellEnd"/>
      <w:r w:rsidRPr="00107343">
        <w:t>) and Uganda (</w:t>
      </w:r>
      <w:proofErr w:type="spellStart"/>
      <w:r w:rsidRPr="00107343">
        <w:t>Kawanda</w:t>
      </w:r>
      <w:proofErr w:type="spellEnd"/>
      <w:r w:rsidRPr="00107343">
        <w:t>) were inoculated with mixtures of pathotypes, and ALS scores on leaves and pods were recorded. In the upper diagonal, Pearson correlations between trials are shown as well as their significance. Significant correlations (</w:t>
      </w:r>
      <w:r w:rsidRPr="00107343">
        <w:rPr>
          <w:i/>
        </w:rPr>
        <w:t xml:space="preserve">P </w:t>
      </w:r>
      <w:r w:rsidRPr="00107343">
        <w:t>&lt; 0.05) are shown in black font and non-significant correlations in grey font. In the diagonal, histograms of ALS scores for each trial are given. In the lower diagonal, ALS scores of the two trials are plotted with the red line representing the LOESS (locally estimated scatterplot smoothing) line.</w:t>
      </w:r>
      <w:r w:rsidRPr="00107343">
        <w:br w:type="page"/>
      </w:r>
    </w:p>
    <w:p w14:paraId="1FD2701E" w14:textId="77777777" w:rsidR="00AA224E" w:rsidRPr="00107343" w:rsidRDefault="00AA224E" w:rsidP="00491A88">
      <w:pPr>
        <w:jc w:val="center"/>
      </w:pPr>
      <w:r w:rsidRPr="00107343">
        <w:rPr>
          <w:noProof/>
          <w:lang w:val="de-DE" w:eastAsia="de-DE"/>
        </w:rPr>
        <w:lastRenderedPageBreak/>
        <w:drawing>
          <wp:inline distT="0" distB="0" distL="0" distR="0" wp14:anchorId="666FB318" wp14:editId="66367F53">
            <wp:extent cx="4724400" cy="3746500"/>
            <wp:effectExtent l="0" t="0" r="0" b="1270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t="5121"/>
                    <a:stretch>
                      <a:fillRect/>
                    </a:stretch>
                  </pic:blipFill>
                  <pic:spPr bwMode="auto">
                    <a:xfrm>
                      <a:off x="0" y="0"/>
                      <a:ext cx="4724400" cy="3746500"/>
                    </a:xfrm>
                    <a:prstGeom prst="rect">
                      <a:avLst/>
                    </a:prstGeom>
                    <a:noFill/>
                    <a:ln>
                      <a:noFill/>
                    </a:ln>
                  </pic:spPr>
                </pic:pic>
              </a:graphicData>
            </a:graphic>
          </wp:inline>
        </w:drawing>
      </w:r>
    </w:p>
    <w:p w14:paraId="672404D7" w14:textId="3F122C7D" w:rsidR="00AA224E" w:rsidRPr="00107343" w:rsidRDefault="00AA224E" w:rsidP="00567D48">
      <w:pPr>
        <w:jc w:val="both"/>
      </w:pPr>
      <w:r w:rsidRPr="00107343">
        <w:rPr>
          <w:b/>
        </w:rPr>
        <w:t>Supplementary Figure 3.</w:t>
      </w:r>
      <w:r w:rsidRPr="00107343">
        <w:t xml:space="preserve"> Distribution of SNP markers in the </w:t>
      </w:r>
      <w:proofErr w:type="spellStart"/>
      <w:r w:rsidRPr="00107343">
        <w:t>extBALSIT</w:t>
      </w:r>
      <w:proofErr w:type="spellEnd"/>
      <w:r w:rsidRPr="00107343">
        <w:t xml:space="preserve"> panel on the eleven chromosomes of the common bean reference genome. Histograms show the SNP density on chromosomes</w:t>
      </w:r>
      <w:r w:rsidR="00547152">
        <w:t>,</w:t>
      </w:r>
      <w:r w:rsidRPr="00107343">
        <w:t xml:space="preserve"> and the total number of SNPs per chromosome is </w:t>
      </w:r>
      <w:r w:rsidR="00050E8A">
        <w:t>listed</w:t>
      </w:r>
      <w:r w:rsidRPr="00107343">
        <w:t xml:space="preserve"> above each histogram. The common bean reference genome v2.1 was used as a reference.</w:t>
      </w:r>
    </w:p>
    <w:p w14:paraId="6BDA930E" w14:textId="77777777" w:rsidR="00AA224E" w:rsidRPr="00107343" w:rsidRDefault="00AA224E">
      <w:pPr>
        <w:spacing w:before="0" w:after="200" w:line="276" w:lineRule="auto"/>
      </w:pPr>
      <w:r w:rsidRPr="00107343">
        <w:br w:type="page"/>
      </w:r>
    </w:p>
    <w:p w14:paraId="3B486FF4" w14:textId="77777777" w:rsidR="00AA224E" w:rsidRPr="00107343" w:rsidRDefault="00AA224E" w:rsidP="00491A88">
      <w:pPr>
        <w:jc w:val="center"/>
      </w:pPr>
      <w:r w:rsidRPr="00107343">
        <w:rPr>
          <w:noProof/>
          <w:lang w:val="de-DE" w:eastAsia="de-DE"/>
        </w:rPr>
        <w:lastRenderedPageBreak/>
        <w:drawing>
          <wp:inline distT="0" distB="0" distL="0" distR="0" wp14:anchorId="53BF8AA9" wp14:editId="76376ABB">
            <wp:extent cx="5473700" cy="3644900"/>
            <wp:effectExtent l="0" t="0" r="12700" b="12700"/>
            <wp:docPr id="13" name="Bild 13" descr="PCA3_Ta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CA3_Tass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700" cy="3644900"/>
                    </a:xfrm>
                    <a:prstGeom prst="rect">
                      <a:avLst/>
                    </a:prstGeom>
                    <a:noFill/>
                    <a:ln>
                      <a:noFill/>
                    </a:ln>
                  </pic:spPr>
                </pic:pic>
              </a:graphicData>
            </a:graphic>
          </wp:inline>
        </w:drawing>
      </w:r>
    </w:p>
    <w:p w14:paraId="64FBC4D2" w14:textId="13C52DC9" w:rsidR="00AA224E" w:rsidRPr="00107343" w:rsidRDefault="00AA224E" w:rsidP="00567D48">
      <w:pPr>
        <w:jc w:val="both"/>
      </w:pPr>
      <w:r w:rsidRPr="00107343">
        <w:rPr>
          <w:b/>
        </w:rPr>
        <w:t>Supplementary Figure 4.</w:t>
      </w:r>
      <w:r w:rsidRPr="00107343">
        <w:t xml:space="preserve"> Population structure of the 316 common bean lines of the </w:t>
      </w:r>
      <w:proofErr w:type="spellStart"/>
      <w:r w:rsidRPr="00107343">
        <w:t>extBALSIT</w:t>
      </w:r>
      <w:proofErr w:type="spellEnd"/>
      <w:r w:rsidRPr="00107343">
        <w:t xml:space="preserve"> panel based on genotypic data. Principal component analysis was </w:t>
      </w:r>
      <w:r w:rsidR="00511062" w:rsidRPr="00107343">
        <w:t>conducted</w:t>
      </w:r>
      <w:r w:rsidRPr="00107343">
        <w:t xml:space="preserve"> using 22,765 SNP markers distributed over the eleven chromosomes. Bean line names are colored </w:t>
      </w:r>
      <w:proofErr w:type="gramStart"/>
      <w:r w:rsidRPr="00107343">
        <w:t>according to</w:t>
      </w:r>
      <w:proofErr w:type="gramEnd"/>
      <w:r w:rsidRPr="00107343">
        <w:t xml:space="preserve"> their gene pool of origin: A (Andean), M (Mesoamerican) and </w:t>
      </w:r>
      <w:proofErr w:type="spellStart"/>
      <w:r w:rsidRPr="00107343">
        <w:t>AxM</w:t>
      </w:r>
      <w:proofErr w:type="spellEnd"/>
      <w:r w:rsidRPr="00107343">
        <w:t xml:space="preserve"> (Inter-gene pool cross).</w:t>
      </w:r>
      <w:bookmarkEnd w:id="2"/>
    </w:p>
    <w:p w14:paraId="29BA9CAF" w14:textId="77777777" w:rsidR="00AA224E" w:rsidRPr="00107343" w:rsidRDefault="00AA224E" w:rsidP="00AA224E"/>
    <w:p w14:paraId="7719AABB" w14:textId="77777777" w:rsidR="00AA224E" w:rsidRPr="00107343" w:rsidRDefault="00AA224E" w:rsidP="00491A88">
      <w:pPr>
        <w:jc w:val="center"/>
        <w:rPr>
          <w:i/>
          <w:iCs/>
        </w:rPr>
      </w:pPr>
      <w:r w:rsidRPr="00107343">
        <w:rPr>
          <w:noProof/>
          <w:lang w:val="de-DE" w:eastAsia="de-DE"/>
        </w:rPr>
        <w:lastRenderedPageBreak/>
        <w:drawing>
          <wp:inline distT="0" distB="0" distL="0" distR="0" wp14:anchorId="47067302" wp14:editId="5D76DCEE">
            <wp:extent cx="5918200" cy="3619500"/>
            <wp:effectExtent l="0" t="0" r="0" b="12700"/>
            <wp:docPr id="12" name="Bild 12" descr="Figure_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_S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8200" cy="3619500"/>
                    </a:xfrm>
                    <a:prstGeom prst="rect">
                      <a:avLst/>
                    </a:prstGeom>
                    <a:noFill/>
                    <a:ln>
                      <a:noFill/>
                    </a:ln>
                  </pic:spPr>
                </pic:pic>
              </a:graphicData>
            </a:graphic>
          </wp:inline>
        </w:drawing>
      </w:r>
    </w:p>
    <w:p w14:paraId="2EB7BAE0" w14:textId="5A41F6AC" w:rsidR="00AA224E" w:rsidRPr="00107343" w:rsidRDefault="00AA224E" w:rsidP="00567D48">
      <w:pPr>
        <w:jc w:val="both"/>
      </w:pPr>
      <w:bookmarkStart w:id="3" w:name="_Ref526931662"/>
      <w:r w:rsidRPr="00107343">
        <w:rPr>
          <w:b/>
        </w:rPr>
        <w:t>Supplementary Figure 5</w:t>
      </w:r>
      <w:r w:rsidR="007535BE" w:rsidRPr="00107343">
        <w:rPr>
          <w:b/>
        </w:rPr>
        <w:t>.</w:t>
      </w:r>
      <w:r w:rsidRPr="00107343">
        <w:t xml:space="preserve"> Comparison of genome-wide association stud</w:t>
      </w:r>
      <w:r w:rsidR="00511062" w:rsidRPr="00107343">
        <w:t>y</w:t>
      </w:r>
      <w:r w:rsidRPr="00107343">
        <w:t xml:space="preserve"> results for angular leaf spot resistance of field experiments in two years. Manhattan and quantile-quantile (Q-Q) plot are shown for the years 2016</w:t>
      </w:r>
      <w:r w:rsidR="00090DCF">
        <w:t xml:space="preserve"> (central </w:t>
      </w:r>
      <w:r w:rsidR="00090DCF" w:rsidRPr="00107343">
        <w:t>column</w:t>
      </w:r>
      <w:r w:rsidR="00090DCF">
        <w:t xml:space="preserve">) </w:t>
      </w:r>
      <w:r w:rsidRPr="00107343">
        <w:t xml:space="preserve">and 2017 </w:t>
      </w:r>
      <w:r w:rsidR="00090DCF">
        <w:t xml:space="preserve">(right </w:t>
      </w:r>
      <w:r w:rsidR="00090DCF" w:rsidRPr="00107343">
        <w:t>column</w:t>
      </w:r>
      <w:r w:rsidR="00090DCF">
        <w:t xml:space="preserve">) </w:t>
      </w:r>
      <w:r w:rsidR="00511062" w:rsidRPr="00107343">
        <w:t>separately</w:t>
      </w:r>
      <w:r w:rsidRPr="00107343">
        <w:t xml:space="preserve"> and for the mean over both years</w:t>
      </w:r>
      <w:r w:rsidR="00090DCF">
        <w:t xml:space="preserve"> (</w:t>
      </w:r>
      <w:r w:rsidRPr="00107343">
        <w:t>left column</w:t>
      </w:r>
      <w:r w:rsidR="00090DCF">
        <w:t>)</w:t>
      </w:r>
      <w:r w:rsidRPr="00107343">
        <w:t xml:space="preserve">. </w:t>
      </w:r>
      <w:bookmarkEnd w:id="3"/>
      <w:r w:rsidRPr="00107343">
        <w:t xml:space="preserve">Field trials in Colombia (Darien and </w:t>
      </w:r>
      <w:proofErr w:type="spellStart"/>
      <w:r w:rsidRPr="00107343">
        <w:t>Quilichao</w:t>
      </w:r>
      <w:proofErr w:type="spellEnd"/>
      <w:r w:rsidRPr="00107343">
        <w:t>) were inoculated with mixtures of pathotypes, previously collected at the corresponding site</w:t>
      </w:r>
      <w:r w:rsidR="00511062" w:rsidRPr="00107343">
        <w:t>s</w:t>
      </w:r>
      <w:r w:rsidRPr="00107343">
        <w:t>. On the x-axis, the genomic position of the</w:t>
      </w:r>
      <w:r w:rsidR="00132664">
        <w:t xml:space="preserve"> SNP</w:t>
      </w:r>
      <w:r w:rsidRPr="00107343">
        <w:t xml:space="preserve"> markers </w:t>
      </w:r>
      <w:r w:rsidR="00511062" w:rsidRPr="00107343">
        <w:t>is</w:t>
      </w:r>
      <w:r w:rsidRPr="00107343">
        <w:t xml:space="preserve"> given in the Manhattan plot and the negative logarithm to the base 10 of the expected </w:t>
      </w:r>
      <w:r w:rsidRPr="00107343">
        <w:rPr>
          <w:i/>
        </w:rPr>
        <w:t>P</w:t>
      </w:r>
      <w:r w:rsidRPr="00107343">
        <w:t xml:space="preserve">-value is given in the Q-Q plot. On the y-axis, the negative logarithm to the base 10 of the </w:t>
      </w:r>
      <w:r w:rsidRPr="00107343">
        <w:rPr>
          <w:i/>
        </w:rPr>
        <w:t>P</w:t>
      </w:r>
      <w:r w:rsidRPr="00107343">
        <w:t xml:space="preserve">-value, representing the significance value, is given. </w:t>
      </w:r>
      <w:proofErr w:type="gramStart"/>
      <w:r w:rsidRPr="00107343">
        <w:t>In order to</w:t>
      </w:r>
      <w:proofErr w:type="gramEnd"/>
      <w:r w:rsidRPr="00107343">
        <w:t xml:space="preserve"> correct for multiple testing, the significance threshold was adjusted through the Bonferroni method and the new significance threshold is depicted by the black horizontal line. </w:t>
      </w:r>
    </w:p>
    <w:p w14:paraId="5988EF6D" w14:textId="77777777" w:rsidR="00AA224E" w:rsidRPr="00107343" w:rsidRDefault="00AA224E" w:rsidP="00491A88">
      <w:pPr>
        <w:jc w:val="center"/>
      </w:pPr>
      <w:r w:rsidRPr="00107343">
        <w:rPr>
          <w:noProof/>
          <w:lang w:val="de-DE" w:eastAsia="de-DE"/>
        </w:rPr>
        <w:lastRenderedPageBreak/>
        <w:drawing>
          <wp:inline distT="0" distB="0" distL="0" distR="0" wp14:anchorId="3406820F" wp14:editId="78B84CFE">
            <wp:extent cx="5943600" cy="3975100"/>
            <wp:effectExtent l="0" t="0" r="0" b="12700"/>
            <wp:docPr id="11" name="Bild 11" descr="Figure_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S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75100"/>
                    </a:xfrm>
                    <a:prstGeom prst="rect">
                      <a:avLst/>
                    </a:prstGeom>
                    <a:noFill/>
                    <a:ln>
                      <a:noFill/>
                    </a:ln>
                  </pic:spPr>
                </pic:pic>
              </a:graphicData>
            </a:graphic>
          </wp:inline>
        </w:drawing>
      </w:r>
    </w:p>
    <w:p w14:paraId="75561072" w14:textId="38DB29C9" w:rsidR="00AA224E" w:rsidRPr="00107343" w:rsidRDefault="00AA224E" w:rsidP="00B4244D">
      <w:pPr>
        <w:jc w:val="both"/>
      </w:pPr>
      <w:bookmarkStart w:id="4" w:name="_Ref526931664"/>
      <w:r w:rsidRPr="00107343">
        <w:rPr>
          <w:b/>
        </w:rPr>
        <w:t>Supplementary Figure 6</w:t>
      </w:r>
      <w:r w:rsidR="007535BE" w:rsidRPr="00107343">
        <w:rPr>
          <w:b/>
        </w:rPr>
        <w:t>.</w:t>
      </w:r>
      <w:r w:rsidRPr="00107343">
        <w:t xml:space="preserve"> Haplotype-specific angular leaf spot responses of the </w:t>
      </w:r>
      <w:proofErr w:type="spellStart"/>
      <w:r w:rsidRPr="00107343">
        <w:t>extBALSIT</w:t>
      </w:r>
      <w:proofErr w:type="spellEnd"/>
      <w:r w:rsidRPr="00107343">
        <w:t xml:space="preserve"> panel in field trials conducted in two years</w:t>
      </w:r>
      <w:bookmarkEnd w:id="4"/>
      <w:r w:rsidRPr="00107343">
        <w:t>. Common bean lines with</w:t>
      </w:r>
      <w:r w:rsidR="00D81509">
        <w:t xml:space="preserve"> genetic similarity </w:t>
      </w:r>
      <w:r w:rsidRPr="00107343">
        <w:t xml:space="preserve">at the </w:t>
      </w:r>
      <w:r w:rsidRPr="00107343">
        <w:rPr>
          <w:i/>
        </w:rPr>
        <w:t>Phg-2</w:t>
      </w:r>
      <w:r w:rsidRPr="00107343">
        <w:t xml:space="preserve"> locus were grouped and haplotype groups named Mesoamerican (M1-3), Andean (A1-4) and mixed (M/A) based on their gene pool origin. Experiments in Colombia were conducted in two years and</w:t>
      </w:r>
      <w:r w:rsidR="00B4244D">
        <w:t xml:space="preserve"> haplotype-specific angular leaf spot responses are shown </w:t>
      </w:r>
      <w:r w:rsidR="00090DCF">
        <w:t>for</w:t>
      </w:r>
      <w:r w:rsidR="00B4244D">
        <w:t xml:space="preserve"> the years 2016 (center </w:t>
      </w:r>
      <w:r w:rsidR="00B4244D" w:rsidRPr="00107343">
        <w:t>column</w:t>
      </w:r>
      <w:r w:rsidR="00B4244D">
        <w:t xml:space="preserve">) and 2017 (right </w:t>
      </w:r>
      <w:r w:rsidR="00B4244D" w:rsidRPr="00107343">
        <w:t>column</w:t>
      </w:r>
      <w:r w:rsidR="00B4244D">
        <w:t xml:space="preserve">) separately. </w:t>
      </w:r>
      <w:r w:rsidRPr="00107343">
        <w:t xml:space="preserve">In the left </w:t>
      </w:r>
      <w:r w:rsidR="00511062" w:rsidRPr="00107343">
        <w:t>column</w:t>
      </w:r>
      <w:r w:rsidRPr="00107343">
        <w:t xml:space="preserve">, the mean over the two years is </w:t>
      </w:r>
      <w:r w:rsidR="00132664">
        <w:t>shown</w:t>
      </w:r>
      <w:r w:rsidRPr="00107343">
        <w:t>. On the x-axis the haplotype group is given. On the y-axis, the angular leaf spot response scored on a scale from 1</w:t>
      </w:r>
      <w:r w:rsidR="00132664">
        <w:t xml:space="preserve"> (resistant)</w:t>
      </w:r>
      <w:r w:rsidRPr="00107343">
        <w:t xml:space="preserve"> to 9 </w:t>
      </w:r>
      <w:r w:rsidR="00132664">
        <w:t xml:space="preserve">(highly susceptible) </w:t>
      </w:r>
      <w:r w:rsidRPr="00107343">
        <w:t>is shown.</w:t>
      </w:r>
    </w:p>
    <w:p w14:paraId="01C1DC2E" w14:textId="77777777" w:rsidR="00AA224E" w:rsidRPr="00107343" w:rsidRDefault="00AA224E" w:rsidP="00AA224E"/>
    <w:p w14:paraId="05288072" w14:textId="77777777" w:rsidR="007535BE" w:rsidRPr="00107343" w:rsidRDefault="00AA224E" w:rsidP="007535BE">
      <w:pPr>
        <w:pStyle w:val="berschrift2"/>
      </w:pPr>
      <w:r w:rsidRPr="00107343">
        <w:rPr>
          <w:i/>
          <w:iCs/>
        </w:rPr>
        <w:br w:type="page"/>
      </w:r>
      <w:r w:rsidR="007535BE" w:rsidRPr="00107343">
        <w:lastRenderedPageBreak/>
        <w:t>Supplementary Tables</w:t>
      </w:r>
    </w:p>
    <w:p w14:paraId="7DD43D93" w14:textId="0F35036F" w:rsidR="00AA224E" w:rsidRPr="00107343" w:rsidRDefault="007535BE" w:rsidP="00567D48">
      <w:pPr>
        <w:jc w:val="both"/>
        <w:rPr>
          <w:i/>
          <w:iCs/>
        </w:rPr>
      </w:pPr>
      <w:r w:rsidRPr="00107343">
        <w:rPr>
          <w:b/>
        </w:rPr>
        <w:t>Supplementary Table 1.</w:t>
      </w:r>
      <w:r w:rsidR="00AA224E" w:rsidRPr="00107343">
        <w:t xml:space="preserve"> </w:t>
      </w:r>
      <w:proofErr w:type="spellStart"/>
      <w:r w:rsidR="00AA224E" w:rsidRPr="00107343">
        <w:rPr>
          <w:i/>
        </w:rPr>
        <w:t>Pseudocercospora</w:t>
      </w:r>
      <w:proofErr w:type="spellEnd"/>
      <w:r w:rsidR="00AA224E" w:rsidRPr="00107343">
        <w:rPr>
          <w:i/>
        </w:rPr>
        <w:t xml:space="preserve"> </w:t>
      </w:r>
      <w:proofErr w:type="spellStart"/>
      <w:r w:rsidR="00AA224E" w:rsidRPr="00107343">
        <w:rPr>
          <w:i/>
        </w:rPr>
        <w:t>griseola</w:t>
      </w:r>
      <w:proofErr w:type="spellEnd"/>
      <w:r w:rsidR="00AA224E" w:rsidRPr="00107343">
        <w:t xml:space="preserve"> pathotypes used for angular leaf spot resistance evaluation of the </w:t>
      </w:r>
      <w:proofErr w:type="spellStart"/>
      <w:r w:rsidR="00AA224E" w:rsidRPr="00107343">
        <w:t>extBALSIT</w:t>
      </w:r>
      <w:proofErr w:type="spellEnd"/>
      <w:r w:rsidR="00AA224E" w:rsidRPr="00107343">
        <w:t xml:space="preserve"> panel in greenhouse and field experiments. For each pathotype, </w:t>
      </w:r>
      <w:r w:rsidR="00132664">
        <w:t>the</w:t>
      </w:r>
      <w:r w:rsidR="00AA224E" w:rsidRPr="00107343">
        <w:t xml:space="preserve"> country of origin (COL = Colombia and UG = Uganda), race, isolate number and the collection site is given.</w:t>
      </w:r>
    </w:p>
    <w:tbl>
      <w:tblPr>
        <w:tblW w:w="0" w:type="auto"/>
        <w:jc w:val="center"/>
        <w:tblLook w:val="04A0" w:firstRow="1" w:lastRow="0" w:firstColumn="1" w:lastColumn="0" w:noHBand="0" w:noVBand="1"/>
      </w:tblPr>
      <w:tblGrid>
        <w:gridCol w:w="1910"/>
        <w:gridCol w:w="1156"/>
        <w:gridCol w:w="1716"/>
        <w:gridCol w:w="1663"/>
      </w:tblGrid>
      <w:tr w:rsidR="00AA224E" w:rsidRPr="00107343" w14:paraId="227B96E7" w14:textId="77777777" w:rsidTr="00491A88">
        <w:trPr>
          <w:trHeight w:val="312"/>
          <w:jc w:val="center"/>
        </w:trPr>
        <w:tc>
          <w:tcPr>
            <w:tcW w:w="0" w:type="auto"/>
            <w:tcBorders>
              <w:top w:val="single" w:sz="12" w:space="0" w:color="auto"/>
              <w:bottom w:val="single" w:sz="12" w:space="0" w:color="auto"/>
            </w:tcBorders>
            <w:shd w:val="clear" w:color="auto" w:fill="auto"/>
            <w:vAlign w:val="center"/>
          </w:tcPr>
          <w:p w14:paraId="524B2F05" w14:textId="77777777" w:rsidR="00AA224E" w:rsidRPr="00107343" w:rsidRDefault="00AA224E" w:rsidP="00825630">
            <w:pPr>
              <w:spacing w:before="0" w:after="0"/>
              <w:rPr>
                <w:b/>
              </w:rPr>
            </w:pPr>
            <w:r w:rsidRPr="00107343">
              <w:rPr>
                <w:b/>
              </w:rPr>
              <w:t>Origin and Race</w:t>
            </w:r>
          </w:p>
        </w:tc>
        <w:tc>
          <w:tcPr>
            <w:tcW w:w="0" w:type="auto"/>
            <w:tcBorders>
              <w:top w:val="single" w:sz="12" w:space="0" w:color="auto"/>
              <w:bottom w:val="single" w:sz="12" w:space="0" w:color="auto"/>
            </w:tcBorders>
            <w:shd w:val="clear" w:color="auto" w:fill="auto"/>
            <w:vAlign w:val="center"/>
          </w:tcPr>
          <w:p w14:paraId="2957C2D6" w14:textId="77777777" w:rsidR="00AA224E" w:rsidRPr="00107343" w:rsidRDefault="00AA224E" w:rsidP="00825630">
            <w:pPr>
              <w:spacing w:before="0" w:after="0"/>
              <w:rPr>
                <w:b/>
              </w:rPr>
            </w:pPr>
            <w:r w:rsidRPr="00107343">
              <w:rPr>
                <w:b/>
              </w:rPr>
              <w:t>Isolate</w:t>
            </w:r>
          </w:p>
        </w:tc>
        <w:tc>
          <w:tcPr>
            <w:tcW w:w="0" w:type="auto"/>
            <w:tcBorders>
              <w:top w:val="single" w:sz="12" w:space="0" w:color="auto"/>
              <w:bottom w:val="single" w:sz="12" w:space="0" w:color="auto"/>
            </w:tcBorders>
            <w:shd w:val="clear" w:color="auto" w:fill="auto"/>
            <w:vAlign w:val="center"/>
          </w:tcPr>
          <w:p w14:paraId="26DA546D" w14:textId="77777777" w:rsidR="00AA224E" w:rsidRPr="00107343" w:rsidRDefault="00AA224E" w:rsidP="00825630">
            <w:pPr>
              <w:spacing w:before="0" w:after="0"/>
              <w:rPr>
                <w:b/>
              </w:rPr>
            </w:pPr>
            <w:r w:rsidRPr="00107343">
              <w:rPr>
                <w:b/>
              </w:rPr>
              <w:t>Experiment</w:t>
            </w:r>
          </w:p>
        </w:tc>
        <w:tc>
          <w:tcPr>
            <w:tcW w:w="0" w:type="auto"/>
            <w:tcBorders>
              <w:top w:val="single" w:sz="12" w:space="0" w:color="auto"/>
              <w:bottom w:val="single" w:sz="12" w:space="0" w:color="auto"/>
            </w:tcBorders>
            <w:shd w:val="clear" w:color="auto" w:fill="auto"/>
            <w:vAlign w:val="center"/>
          </w:tcPr>
          <w:p w14:paraId="20E5946B" w14:textId="77777777" w:rsidR="00AA224E" w:rsidRPr="00107343" w:rsidRDefault="00AA224E" w:rsidP="00825630">
            <w:pPr>
              <w:spacing w:before="0" w:after="0"/>
              <w:rPr>
                <w:b/>
              </w:rPr>
            </w:pPr>
            <w:r w:rsidRPr="00107343">
              <w:rPr>
                <w:b/>
              </w:rPr>
              <w:t>Collection site</w:t>
            </w:r>
          </w:p>
        </w:tc>
      </w:tr>
      <w:tr w:rsidR="00AA224E" w:rsidRPr="00107343" w14:paraId="4E3AA205" w14:textId="77777777" w:rsidTr="00491A88">
        <w:trPr>
          <w:trHeight w:val="312"/>
          <w:jc w:val="center"/>
        </w:trPr>
        <w:tc>
          <w:tcPr>
            <w:tcW w:w="0" w:type="auto"/>
            <w:tcBorders>
              <w:top w:val="single" w:sz="12" w:space="0" w:color="auto"/>
            </w:tcBorders>
            <w:shd w:val="clear" w:color="auto" w:fill="auto"/>
          </w:tcPr>
          <w:p w14:paraId="7A58E113" w14:textId="77777777" w:rsidR="00AA224E" w:rsidRPr="00107343" w:rsidRDefault="00AA224E" w:rsidP="00825630">
            <w:pPr>
              <w:spacing w:before="0" w:after="0"/>
            </w:pPr>
            <w:r w:rsidRPr="00107343">
              <w:t>COL 63-63</w:t>
            </w:r>
          </w:p>
        </w:tc>
        <w:tc>
          <w:tcPr>
            <w:tcW w:w="0" w:type="auto"/>
            <w:tcBorders>
              <w:top w:val="single" w:sz="12" w:space="0" w:color="auto"/>
            </w:tcBorders>
            <w:shd w:val="clear" w:color="auto" w:fill="auto"/>
            <w:vAlign w:val="center"/>
          </w:tcPr>
          <w:p w14:paraId="3EBF88D8" w14:textId="77777777" w:rsidR="00AA224E" w:rsidRPr="00107343" w:rsidRDefault="00AA224E" w:rsidP="00825630">
            <w:pPr>
              <w:spacing w:before="0" w:after="0"/>
            </w:pPr>
            <w:proofErr w:type="spellStart"/>
            <w:r w:rsidRPr="00107343">
              <w:t>Pg</w:t>
            </w:r>
            <w:proofErr w:type="spellEnd"/>
            <w:r w:rsidRPr="00107343">
              <w:t xml:space="preserve"> 347</w:t>
            </w:r>
          </w:p>
        </w:tc>
        <w:tc>
          <w:tcPr>
            <w:tcW w:w="0" w:type="auto"/>
            <w:tcBorders>
              <w:top w:val="single" w:sz="12" w:space="0" w:color="auto"/>
            </w:tcBorders>
            <w:shd w:val="clear" w:color="auto" w:fill="auto"/>
            <w:vAlign w:val="center"/>
          </w:tcPr>
          <w:p w14:paraId="54F19285" w14:textId="77777777" w:rsidR="00AA224E" w:rsidRPr="00107343" w:rsidRDefault="00AA224E" w:rsidP="00825630">
            <w:pPr>
              <w:spacing w:before="0" w:after="0"/>
            </w:pPr>
            <w:r w:rsidRPr="00107343">
              <w:t>Greenhouse</w:t>
            </w:r>
          </w:p>
        </w:tc>
        <w:tc>
          <w:tcPr>
            <w:tcW w:w="0" w:type="auto"/>
            <w:tcBorders>
              <w:top w:val="single" w:sz="12" w:space="0" w:color="auto"/>
            </w:tcBorders>
            <w:shd w:val="clear" w:color="auto" w:fill="auto"/>
            <w:vAlign w:val="center"/>
          </w:tcPr>
          <w:p w14:paraId="528EE02B" w14:textId="77777777" w:rsidR="00AA224E" w:rsidRPr="00107343" w:rsidRDefault="00AA224E" w:rsidP="00825630">
            <w:pPr>
              <w:spacing w:before="0" w:after="0"/>
            </w:pPr>
            <w:proofErr w:type="spellStart"/>
            <w:r w:rsidRPr="00107343">
              <w:t>Quilichao</w:t>
            </w:r>
            <w:proofErr w:type="spellEnd"/>
          </w:p>
        </w:tc>
      </w:tr>
      <w:tr w:rsidR="00AA224E" w:rsidRPr="00107343" w14:paraId="3D766B1C" w14:textId="77777777" w:rsidTr="00491A88">
        <w:trPr>
          <w:trHeight w:val="312"/>
          <w:jc w:val="center"/>
        </w:trPr>
        <w:tc>
          <w:tcPr>
            <w:tcW w:w="0" w:type="auto"/>
            <w:shd w:val="clear" w:color="auto" w:fill="auto"/>
          </w:tcPr>
          <w:p w14:paraId="3A666FD6" w14:textId="77777777" w:rsidR="00AA224E" w:rsidRPr="00107343" w:rsidRDefault="00AA224E" w:rsidP="00825630">
            <w:pPr>
              <w:spacing w:before="0" w:after="0"/>
            </w:pPr>
            <w:r w:rsidRPr="00107343">
              <w:t>COL 63-47</w:t>
            </w:r>
          </w:p>
        </w:tc>
        <w:tc>
          <w:tcPr>
            <w:tcW w:w="0" w:type="auto"/>
            <w:shd w:val="clear" w:color="auto" w:fill="auto"/>
            <w:vAlign w:val="center"/>
          </w:tcPr>
          <w:p w14:paraId="06DD2C4D" w14:textId="77777777" w:rsidR="00AA224E" w:rsidRPr="00107343" w:rsidRDefault="00AA224E" w:rsidP="00825630">
            <w:pPr>
              <w:spacing w:before="0" w:after="0"/>
            </w:pPr>
            <w:proofErr w:type="spellStart"/>
            <w:r w:rsidRPr="00107343">
              <w:t>Pg</w:t>
            </w:r>
            <w:proofErr w:type="spellEnd"/>
            <w:r w:rsidRPr="00107343">
              <w:t xml:space="preserve"> 431</w:t>
            </w:r>
          </w:p>
        </w:tc>
        <w:tc>
          <w:tcPr>
            <w:tcW w:w="0" w:type="auto"/>
            <w:shd w:val="clear" w:color="auto" w:fill="auto"/>
            <w:vAlign w:val="center"/>
          </w:tcPr>
          <w:p w14:paraId="6DF94B5B" w14:textId="77777777" w:rsidR="00AA224E" w:rsidRPr="00107343" w:rsidRDefault="00AA224E" w:rsidP="00825630">
            <w:pPr>
              <w:spacing w:before="0" w:after="0"/>
            </w:pPr>
            <w:r w:rsidRPr="00107343">
              <w:t>Greenhouse</w:t>
            </w:r>
          </w:p>
        </w:tc>
        <w:tc>
          <w:tcPr>
            <w:tcW w:w="0" w:type="auto"/>
            <w:shd w:val="clear" w:color="auto" w:fill="auto"/>
            <w:vAlign w:val="center"/>
          </w:tcPr>
          <w:p w14:paraId="0FCCC38B" w14:textId="77777777" w:rsidR="00AA224E" w:rsidRPr="00107343" w:rsidRDefault="00AA224E" w:rsidP="00825630">
            <w:pPr>
              <w:spacing w:before="0" w:after="0"/>
            </w:pPr>
            <w:r w:rsidRPr="00107343">
              <w:t>Tenerife</w:t>
            </w:r>
          </w:p>
        </w:tc>
      </w:tr>
      <w:tr w:rsidR="00AA224E" w:rsidRPr="00107343" w14:paraId="4C1A6C89" w14:textId="77777777" w:rsidTr="00491A88">
        <w:trPr>
          <w:trHeight w:val="312"/>
          <w:jc w:val="center"/>
        </w:trPr>
        <w:tc>
          <w:tcPr>
            <w:tcW w:w="0" w:type="auto"/>
            <w:shd w:val="clear" w:color="auto" w:fill="auto"/>
          </w:tcPr>
          <w:p w14:paraId="02F7F32F" w14:textId="77777777" w:rsidR="00AA224E" w:rsidRPr="00107343" w:rsidRDefault="00AA224E" w:rsidP="00825630">
            <w:pPr>
              <w:spacing w:before="0" w:after="0"/>
            </w:pPr>
            <w:r w:rsidRPr="00107343">
              <w:t>COL 30-0</w:t>
            </w:r>
          </w:p>
        </w:tc>
        <w:tc>
          <w:tcPr>
            <w:tcW w:w="0" w:type="auto"/>
            <w:shd w:val="clear" w:color="auto" w:fill="auto"/>
            <w:vAlign w:val="center"/>
          </w:tcPr>
          <w:p w14:paraId="7D38F5A9" w14:textId="77777777" w:rsidR="00AA224E" w:rsidRPr="00107343" w:rsidRDefault="00AA224E" w:rsidP="00825630">
            <w:pPr>
              <w:spacing w:before="0" w:after="0"/>
            </w:pPr>
            <w:proofErr w:type="spellStart"/>
            <w:r w:rsidRPr="00107343">
              <w:t>Pg</w:t>
            </w:r>
            <w:proofErr w:type="spellEnd"/>
            <w:r w:rsidRPr="00107343">
              <w:t xml:space="preserve"> 447</w:t>
            </w:r>
          </w:p>
        </w:tc>
        <w:tc>
          <w:tcPr>
            <w:tcW w:w="0" w:type="auto"/>
            <w:shd w:val="clear" w:color="auto" w:fill="auto"/>
            <w:vAlign w:val="center"/>
          </w:tcPr>
          <w:p w14:paraId="0D355F51" w14:textId="77777777" w:rsidR="00AA224E" w:rsidRPr="00107343" w:rsidRDefault="00AA224E" w:rsidP="00825630">
            <w:pPr>
              <w:spacing w:before="0" w:after="0"/>
            </w:pPr>
            <w:r w:rsidRPr="00107343">
              <w:t>Greenhouse</w:t>
            </w:r>
          </w:p>
        </w:tc>
        <w:tc>
          <w:tcPr>
            <w:tcW w:w="0" w:type="auto"/>
            <w:shd w:val="clear" w:color="auto" w:fill="auto"/>
            <w:vAlign w:val="center"/>
          </w:tcPr>
          <w:p w14:paraId="539667D6" w14:textId="77777777" w:rsidR="00AA224E" w:rsidRPr="00107343" w:rsidRDefault="00AA224E" w:rsidP="00825630">
            <w:pPr>
              <w:spacing w:before="0" w:after="0"/>
            </w:pPr>
            <w:r w:rsidRPr="00107343">
              <w:t>Palmira</w:t>
            </w:r>
          </w:p>
        </w:tc>
      </w:tr>
      <w:tr w:rsidR="00AA224E" w:rsidRPr="00107343" w14:paraId="34A41C89" w14:textId="77777777" w:rsidTr="00491A88">
        <w:trPr>
          <w:trHeight w:val="312"/>
          <w:jc w:val="center"/>
        </w:trPr>
        <w:tc>
          <w:tcPr>
            <w:tcW w:w="0" w:type="auto"/>
            <w:shd w:val="clear" w:color="auto" w:fill="auto"/>
          </w:tcPr>
          <w:p w14:paraId="2CC29DE9" w14:textId="77777777" w:rsidR="00AA224E" w:rsidRPr="00107343" w:rsidRDefault="00AA224E" w:rsidP="00825630">
            <w:pPr>
              <w:spacing w:before="0" w:after="0"/>
            </w:pPr>
            <w:r w:rsidRPr="00107343">
              <w:t>COL 13-63</w:t>
            </w:r>
          </w:p>
        </w:tc>
        <w:tc>
          <w:tcPr>
            <w:tcW w:w="0" w:type="auto"/>
            <w:shd w:val="clear" w:color="auto" w:fill="auto"/>
            <w:vAlign w:val="center"/>
          </w:tcPr>
          <w:p w14:paraId="4130BAD4" w14:textId="77777777" w:rsidR="00AA224E" w:rsidRPr="00107343" w:rsidRDefault="00AA224E" w:rsidP="00825630">
            <w:pPr>
              <w:spacing w:before="0" w:after="0"/>
            </w:pPr>
            <w:proofErr w:type="spellStart"/>
            <w:r w:rsidRPr="00107343">
              <w:t>Pg</w:t>
            </w:r>
            <w:proofErr w:type="spellEnd"/>
            <w:r w:rsidRPr="00107343">
              <w:t xml:space="preserve"> 61</w:t>
            </w:r>
          </w:p>
        </w:tc>
        <w:tc>
          <w:tcPr>
            <w:tcW w:w="0" w:type="auto"/>
            <w:shd w:val="clear" w:color="auto" w:fill="auto"/>
            <w:vAlign w:val="center"/>
          </w:tcPr>
          <w:p w14:paraId="057C1FED" w14:textId="77777777" w:rsidR="00AA224E" w:rsidRPr="00107343" w:rsidRDefault="00AA224E" w:rsidP="00825630">
            <w:pPr>
              <w:spacing w:before="0" w:after="0"/>
            </w:pPr>
            <w:r w:rsidRPr="00107343">
              <w:t>Greenhouse</w:t>
            </w:r>
          </w:p>
        </w:tc>
        <w:tc>
          <w:tcPr>
            <w:tcW w:w="0" w:type="auto"/>
            <w:shd w:val="clear" w:color="auto" w:fill="auto"/>
            <w:vAlign w:val="center"/>
          </w:tcPr>
          <w:p w14:paraId="05E17076" w14:textId="77777777" w:rsidR="00AA224E" w:rsidRPr="00107343" w:rsidRDefault="00AA224E" w:rsidP="00825630">
            <w:pPr>
              <w:spacing w:before="0" w:after="0"/>
            </w:pPr>
            <w:proofErr w:type="spellStart"/>
            <w:r w:rsidRPr="00107343">
              <w:t>Quilichao</w:t>
            </w:r>
            <w:proofErr w:type="spellEnd"/>
          </w:p>
        </w:tc>
      </w:tr>
      <w:tr w:rsidR="00AA224E" w:rsidRPr="00107343" w14:paraId="5CDD1BBF" w14:textId="77777777" w:rsidTr="00491A88">
        <w:trPr>
          <w:trHeight w:val="312"/>
          <w:jc w:val="center"/>
        </w:trPr>
        <w:tc>
          <w:tcPr>
            <w:tcW w:w="0" w:type="auto"/>
            <w:shd w:val="clear" w:color="auto" w:fill="auto"/>
          </w:tcPr>
          <w:p w14:paraId="16E77A0E" w14:textId="77777777" w:rsidR="00AA224E" w:rsidRPr="00107343" w:rsidRDefault="00AA224E" w:rsidP="00825630">
            <w:pPr>
              <w:spacing w:before="0" w:after="0"/>
            </w:pPr>
            <w:r w:rsidRPr="00107343">
              <w:t>COL 31-47</w:t>
            </w:r>
          </w:p>
        </w:tc>
        <w:tc>
          <w:tcPr>
            <w:tcW w:w="0" w:type="auto"/>
            <w:shd w:val="clear" w:color="auto" w:fill="auto"/>
            <w:vAlign w:val="center"/>
          </w:tcPr>
          <w:p w14:paraId="49422D19" w14:textId="77777777" w:rsidR="00AA224E" w:rsidRPr="00107343" w:rsidRDefault="00AA224E" w:rsidP="00825630">
            <w:pPr>
              <w:spacing w:before="0" w:after="0"/>
            </w:pPr>
            <w:proofErr w:type="spellStart"/>
            <w:r w:rsidRPr="00107343">
              <w:t>Pg</w:t>
            </w:r>
            <w:proofErr w:type="spellEnd"/>
            <w:r w:rsidRPr="00107343">
              <w:t xml:space="preserve"> 44</w:t>
            </w:r>
          </w:p>
        </w:tc>
        <w:tc>
          <w:tcPr>
            <w:tcW w:w="0" w:type="auto"/>
            <w:shd w:val="clear" w:color="auto" w:fill="auto"/>
            <w:vAlign w:val="center"/>
          </w:tcPr>
          <w:p w14:paraId="0AC8F2E6" w14:textId="77777777" w:rsidR="00AA224E" w:rsidRPr="00107343" w:rsidRDefault="00AA224E" w:rsidP="00825630">
            <w:pPr>
              <w:spacing w:before="0" w:after="0"/>
            </w:pPr>
            <w:r w:rsidRPr="00107343">
              <w:t>Field Darien</w:t>
            </w:r>
          </w:p>
        </w:tc>
        <w:tc>
          <w:tcPr>
            <w:tcW w:w="0" w:type="auto"/>
            <w:shd w:val="clear" w:color="auto" w:fill="auto"/>
            <w:vAlign w:val="center"/>
          </w:tcPr>
          <w:p w14:paraId="5A1B1AB9" w14:textId="77777777" w:rsidR="00AA224E" w:rsidRPr="00107343" w:rsidRDefault="00AA224E" w:rsidP="00825630">
            <w:pPr>
              <w:spacing w:before="0" w:after="0"/>
            </w:pPr>
            <w:r w:rsidRPr="00107343">
              <w:t>Darien</w:t>
            </w:r>
          </w:p>
        </w:tc>
      </w:tr>
      <w:tr w:rsidR="00AA224E" w:rsidRPr="00107343" w14:paraId="50E281B6" w14:textId="77777777" w:rsidTr="00491A88">
        <w:trPr>
          <w:trHeight w:val="312"/>
          <w:jc w:val="center"/>
        </w:trPr>
        <w:tc>
          <w:tcPr>
            <w:tcW w:w="0" w:type="auto"/>
            <w:shd w:val="clear" w:color="auto" w:fill="auto"/>
          </w:tcPr>
          <w:p w14:paraId="297E67D9" w14:textId="77777777" w:rsidR="00AA224E" w:rsidRPr="00107343" w:rsidRDefault="00AA224E" w:rsidP="00825630">
            <w:pPr>
              <w:spacing w:before="0" w:after="0"/>
            </w:pPr>
            <w:r w:rsidRPr="00107343">
              <w:t>COL 5-47</w:t>
            </w:r>
          </w:p>
        </w:tc>
        <w:tc>
          <w:tcPr>
            <w:tcW w:w="0" w:type="auto"/>
            <w:shd w:val="clear" w:color="auto" w:fill="auto"/>
            <w:vAlign w:val="center"/>
          </w:tcPr>
          <w:p w14:paraId="7162B42A" w14:textId="77777777" w:rsidR="00AA224E" w:rsidRPr="00107343" w:rsidRDefault="00AA224E" w:rsidP="00825630">
            <w:pPr>
              <w:spacing w:before="0" w:after="0"/>
            </w:pPr>
            <w:proofErr w:type="spellStart"/>
            <w:r w:rsidRPr="00107343">
              <w:t>Pg</w:t>
            </w:r>
            <w:proofErr w:type="spellEnd"/>
            <w:r w:rsidRPr="00107343">
              <w:t xml:space="preserve"> 81</w:t>
            </w:r>
          </w:p>
        </w:tc>
        <w:tc>
          <w:tcPr>
            <w:tcW w:w="0" w:type="auto"/>
            <w:shd w:val="clear" w:color="auto" w:fill="auto"/>
          </w:tcPr>
          <w:p w14:paraId="72A6A245" w14:textId="77777777" w:rsidR="00AA224E" w:rsidRPr="00107343" w:rsidRDefault="00AA224E" w:rsidP="00825630">
            <w:pPr>
              <w:spacing w:before="0" w:after="0"/>
            </w:pPr>
            <w:r w:rsidRPr="00107343">
              <w:t>Field Darien</w:t>
            </w:r>
          </w:p>
        </w:tc>
        <w:tc>
          <w:tcPr>
            <w:tcW w:w="0" w:type="auto"/>
            <w:shd w:val="clear" w:color="auto" w:fill="auto"/>
            <w:vAlign w:val="center"/>
          </w:tcPr>
          <w:p w14:paraId="7DAC2A5F" w14:textId="77777777" w:rsidR="00AA224E" w:rsidRPr="00107343" w:rsidRDefault="00AA224E" w:rsidP="00825630">
            <w:pPr>
              <w:spacing w:before="0" w:after="0"/>
            </w:pPr>
            <w:r w:rsidRPr="00107343">
              <w:t>Darien</w:t>
            </w:r>
          </w:p>
        </w:tc>
      </w:tr>
      <w:tr w:rsidR="00AA224E" w:rsidRPr="00107343" w14:paraId="0216F40E" w14:textId="77777777" w:rsidTr="00491A88">
        <w:trPr>
          <w:trHeight w:val="312"/>
          <w:jc w:val="center"/>
        </w:trPr>
        <w:tc>
          <w:tcPr>
            <w:tcW w:w="0" w:type="auto"/>
            <w:shd w:val="clear" w:color="auto" w:fill="auto"/>
          </w:tcPr>
          <w:p w14:paraId="1C96FF0F" w14:textId="77777777" w:rsidR="00AA224E" w:rsidRPr="00107343" w:rsidRDefault="00AA224E" w:rsidP="00825630">
            <w:pPr>
              <w:spacing w:before="0" w:after="0"/>
            </w:pPr>
            <w:r w:rsidRPr="00107343">
              <w:t>COL 31-47</w:t>
            </w:r>
          </w:p>
        </w:tc>
        <w:tc>
          <w:tcPr>
            <w:tcW w:w="0" w:type="auto"/>
            <w:shd w:val="clear" w:color="auto" w:fill="auto"/>
            <w:vAlign w:val="center"/>
          </w:tcPr>
          <w:p w14:paraId="67C3910D" w14:textId="77777777" w:rsidR="00AA224E" w:rsidRPr="00107343" w:rsidRDefault="00AA224E" w:rsidP="00825630">
            <w:pPr>
              <w:spacing w:before="0" w:after="0"/>
            </w:pPr>
            <w:proofErr w:type="spellStart"/>
            <w:r w:rsidRPr="00107343">
              <w:t>Pg</w:t>
            </w:r>
            <w:proofErr w:type="spellEnd"/>
            <w:r w:rsidRPr="00107343">
              <w:t xml:space="preserve"> 261</w:t>
            </w:r>
          </w:p>
        </w:tc>
        <w:tc>
          <w:tcPr>
            <w:tcW w:w="0" w:type="auto"/>
            <w:shd w:val="clear" w:color="auto" w:fill="auto"/>
          </w:tcPr>
          <w:p w14:paraId="54A09F2D" w14:textId="77777777" w:rsidR="00AA224E" w:rsidRPr="00107343" w:rsidRDefault="00AA224E" w:rsidP="00825630">
            <w:pPr>
              <w:spacing w:before="0" w:after="0"/>
            </w:pPr>
            <w:r w:rsidRPr="00107343">
              <w:t>Field Darien</w:t>
            </w:r>
          </w:p>
        </w:tc>
        <w:tc>
          <w:tcPr>
            <w:tcW w:w="0" w:type="auto"/>
            <w:shd w:val="clear" w:color="auto" w:fill="auto"/>
            <w:vAlign w:val="center"/>
          </w:tcPr>
          <w:p w14:paraId="31075A10" w14:textId="77777777" w:rsidR="00AA224E" w:rsidRPr="00107343" w:rsidRDefault="00AA224E" w:rsidP="00825630">
            <w:pPr>
              <w:spacing w:before="0" w:after="0"/>
            </w:pPr>
            <w:r w:rsidRPr="00107343">
              <w:t>Darien</w:t>
            </w:r>
          </w:p>
        </w:tc>
      </w:tr>
      <w:tr w:rsidR="00AA224E" w:rsidRPr="00107343" w14:paraId="17CBAA0D" w14:textId="77777777" w:rsidTr="00491A88">
        <w:trPr>
          <w:trHeight w:val="312"/>
          <w:jc w:val="center"/>
        </w:trPr>
        <w:tc>
          <w:tcPr>
            <w:tcW w:w="0" w:type="auto"/>
            <w:shd w:val="clear" w:color="auto" w:fill="auto"/>
          </w:tcPr>
          <w:p w14:paraId="459D6134" w14:textId="77777777" w:rsidR="00AA224E" w:rsidRPr="00107343" w:rsidRDefault="00AA224E" w:rsidP="00825630">
            <w:pPr>
              <w:spacing w:before="0" w:after="0"/>
            </w:pPr>
            <w:r w:rsidRPr="00107343">
              <w:t>COL 15-44</w:t>
            </w:r>
          </w:p>
        </w:tc>
        <w:tc>
          <w:tcPr>
            <w:tcW w:w="0" w:type="auto"/>
            <w:shd w:val="clear" w:color="auto" w:fill="auto"/>
            <w:vAlign w:val="center"/>
          </w:tcPr>
          <w:p w14:paraId="41A6D080" w14:textId="77777777" w:rsidR="00AA224E" w:rsidRPr="00107343" w:rsidRDefault="00AA224E" w:rsidP="00825630">
            <w:pPr>
              <w:spacing w:before="0" w:after="0"/>
            </w:pPr>
            <w:proofErr w:type="spellStart"/>
            <w:r w:rsidRPr="00107343">
              <w:t>Pg</w:t>
            </w:r>
            <w:proofErr w:type="spellEnd"/>
            <w:r w:rsidRPr="00107343">
              <w:t xml:space="preserve"> 305</w:t>
            </w:r>
          </w:p>
        </w:tc>
        <w:tc>
          <w:tcPr>
            <w:tcW w:w="0" w:type="auto"/>
            <w:shd w:val="clear" w:color="auto" w:fill="auto"/>
          </w:tcPr>
          <w:p w14:paraId="3799895B" w14:textId="77777777" w:rsidR="00AA224E" w:rsidRPr="00107343" w:rsidRDefault="00AA224E" w:rsidP="00825630">
            <w:pPr>
              <w:spacing w:before="0" w:after="0"/>
            </w:pPr>
            <w:r w:rsidRPr="00107343">
              <w:t>Field Darien</w:t>
            </w:r>
          </w:p>
        </w:tc>
        <w:tc>
          <w:tcPr>
            <w:tcW w:w="0" w:type="auto"/>
            <w:shd w:val="clear" w:color="auto" w:fill="auto"/>
            <w:vAlign w:val="center"/>
          </w:tcPr>
          <w:p w14:paraId="18372D25" w14:textId="77777777" w:rsidR="00AA224E" w:rsidRPr="00107343" w:rsidRDefault="00AA224E" w:rsidP="00825630">
            <w:pPr>
              <w:spacing w:before="0" w:after="0"/>
            </w:pPr>
            <w:r w:rsidRPr="00107343">
              <w:t>Darien</w:t>
            </w:r>
          </w:p>
        </w:tc>
      </w:tr>
      <w:tr w:rsidR="00AA224E" w:rsidRPr="00107343" w14:paraId="3413EDD1" w14:textId="77777777" w:rsidTr="00491A88">
        <w:trPr>
          <w:trHeight w:val="312"/>
          <w:jc w:val="center"/>
        </w:trPr>
        <w:tc>
          <w:tcPr>
            <w:tcW w:w="0" w:type="auto"/>
            <w:shd w:val="clear" w:color="auto" w:fill="auto"/>
          </w:tcPr>
          <w:p w14:paraId="7B4784BE" w14:textId="77777777" w:rsidR="00AA224E" w:rsidRPr="00107343" w:rsidRDefault="00AA224E" w:rsidP="00825630">
            <w:pPr>
              <w:spacing w:before="0" w:after="0"/>
            </w:pPr>
            <w:r w:rsidRPr="00107343">
              <w:t>COL 63-0</w:t>
            </w:r>
          </w:p>
        </w:tc>
        <w:tc>
          <w:tcPr>
            <w:tcW w:w="0" w:type="auto"/>
            <w:shd w:val="clear" w:color="auto" w:fill="auto"/>
          </w:tcPr>
          <w:p w14:paraId="01BC6CEE" w14:textId="77777777" w:rsidR="00AA224E" w:rsidRPr="00107343" w:rsidRDefault="00AA224E" w:rsidP="00825630">
            <w:pPr>
              <w:spacing w:before="0" w:after="0"/>
            </w:pPr>
            <w:proofErr w:type="spellStart"/>
            <w:r w:rsidRPr="00107343">
              <w:t>Pg</w:t>
            </w:r>
            <w:proofErr w:type="spellEnd"/>
            <w:r w:rsidRPr="00107343">
              <w:t xml:space="preserve"> 66</w:t>
            </w:r>
          </w:p>
        </w:tc>
        <w:tc>
          <w:tcPr>
            <w:tcW w:w="0" w:type="auto"/>
            <w:shd w:val="clear" w:color="auto" w:fill="auto"/>
          </w:tcPr>
          <w:p w14:paraId="34AB9C56" w14:textId="77777777" w:rsidR="00AA224E" w:rsidRPr="00107343" w:rsidRDefault="00AA224E" w:rsidP="00825630">
            <w:pPr>
              <w:spacing w:before="0" w:after="0"/>
            </w:pPr>
            <w:r w:rsidRPr="00107343">
              <w:t>Field Darien</w:t>
            </w:r>
          </w:p>
        </w:tc>
        <w:tc>
          <w:tcPr>
            <w:tcW w:w="0" w:type="auto"/>
            <w:shd w:val="clear" w:color="auto" w:fill="auto"/>
          </w:tcPr>
          <w:p w14:paraId="369959B9" w14:textId="77777777" w:rsidR="00AA224E" w:rsidRPr="00107343" w:rsidRDefault="00AA224E" w:rsidP="00825630">
            <w:pPr>
              <w:spacing w:before="0" w:after="0"/>
            </w:pPr>
            <w:r w:rsidRPr="00107343">
              <w:t>Darien</w:t>
            </w:r>
          </w:p>
        </w:tc>
      </w:tr>
      <w:tr w:rsidR="00AA224E" w:rsidRPr="00107343" w14:paraId="19AC6B91" w14:textId="77777777" w:rsidTr="00491A88">
        <w:trPr>
          <w:trHeight w:val="312"/>
          <w:jc w:val="center"/>
        </w:trPr>
        <w:tc>
          <w:tcPr>
            <w:tcW w:w="0" w:type="auto"/>
            <w:shd w:val="clear" w:color="auto" w:fill="auto"/>
          </w:tcPr>
          <w:p w14:paraId="7B973C12" w14:textId="77777777" w:rsidR="00AA224E" w:rsidRPr="00107343" w:rsidRDefault="00AA224E" w:rsidP="00825630">
            <w:pPr>
              <w:spacing w:before="0" w:after="0"/>
            </w:pPr>
            <w:r w:rsidRPr="00107343">
              <w:t>COL 63-0</w:t>
            </w:r>
          </w:p>
        </w:tc>
        <w:tc>
          <w:tcPr>
            <w:tcW w:w="0" w:type="auto"/>
            <w:shd w:val="clear" w:color="auto" w:fill="auto"/>
            <w:vAlign w:val="center"/>
          </w:tcPr>
          <w:p w14:paraId="73E873E0" w14:textId="77777777" w:rsidR="00AA224E" w:rsidRPr="00107343" w:rsidRDefault="00AA224E" w:rsidP="00825630">
            <w:pPr>
              <w:spacing w:before="0" w:after="0"/>
            </w:pPr>
            <w:proofErr w:type="spellStart"/>
            <w:r w:rsidRPr="00107343">
              <w:t>Pg</w:t>
            </w:r>
            <w:proofErr w:type="spellEnd"/>
            <w:r w:rsidRPr="00107343">
              <w:t xml:space="preserve"> 3</w:t>
            </w:r>
          </w:p>
        </w:tc>
        <w:tc>
          <w:tcPr>
            <w:tcW w:w="0" w:type="auto"/>
            <w:shd w:val="clear" w:color="auto" w:fill="auto"/>
            <w:vAlign w:val="center"/>
          </w:tcPr>
          <w:p w14:paraId="37B24399" w14:textId="77777777" w:rsidR="00AA224E" w:rsidRPr="00107343" w:rsidRDefault="00AA224E" w:rsidP="00825630">
            <w:pPr>
              <w:spacing w:before="0" w:after="0"/>
            </w:pPr>
            <w:r w:rsidRPr="00107343">
              <w:t xml:space="preserve">Field </w:t>
            </w:r>
            <w:proofErr w:type="spellStart"/>
            <w:r w:rsidRPr="00107343">
              <w:t>Quilichao</w:t>
            </w:r>
            <w:proofErr w:type="spellEnd"/>
          </w:p>
        </w:tc>
        <w:tc>
          <w:tcPr>
            <w:tcW w:w="0" w:type="auto"/>
            <w:shd w:val="clear" w:color="auto" w:fill="auto"/>
            <w:vAlign w:val="center"/>
          </w:tcPr>
          <w:p w14:paraId="4CD81BB9" w14:textId="77777777" w:rsidR="00AA224E" w:rsidRPr="00107343" w:rsidRDefault="00AA224E" w:rsidP="00825630">
            <w:pPr>
              <w:spacing w:before="0" w:after="0"/>
            </w:pPr>
            <w:proofErr w:type="spellStart"/>
            <w:r w:rsidRPr="00107343">
              <w:t>Quilichao</w:t>
            </w:r>
            <w:proofErr w:type="spellEnd"/>
          </w:p>
        </w:tc>
      </w:tr>
      <w:tr w:rsidR="00AA224E" w:rsidRPr="00107343" w14:paraId="54D6BB3B" w14:textId="77777777" w:rsidTr="00491A88">
        <w:trPr>
          <w:trHeight w:val="312"/>
          <w:jc w:val="center"/>
        </w:trPr>
        <w:tc>
          <w:tcPr>
            <w:tcW w:w="0" w:type="auto"/>
            <w:shd w:val="clear" w:color="auto" w:fill="auto"/>
          </w:tcPr>
          <w:p w14:paraId="06A7479C" w14:textId="77777777" w:rsidR="00AA224E" w:rsidRPr="00107343" w:rsidRDefault="00AA224E" w:rsidP="00825630">
            <w:pPr>
              <w:spacing w:before="0" w:after="0"/>
            </w:pPr>
            <w:r w:rsidRPr="00107343">
              <w:t>COL 7-35</w:t>
            </w:r>
          </w:p>
        </w:tc>
        <w:tc>
          <w:tcPr>
            <w:tcW w:w="0" w:type="auto"/>
            <w:shd w:val="clear" w:color="auto" w:fill="auto"/>
            <w:vAlign w:val="center"/>
          </w:tcPr>
          <w:p w14:paraId="5A72EC69" w14:textId="77777777" w:rsidR="00AA224E" w:rsidRPr="00107343" w:rsidRDefault="00AA224E" w:rsidP="00825630">
            <w:pPr>
              <w:spacing w:before="0" w:after="0"/>
            </w:pPr>
            <w:proofErr w:type="spellStart"/>
            <w:r w:rsidRPr="00107343">
              <w:t>Pg</w:t>
            </w:r>
            <w:proofErr w:type="spellEnd"/>
            <w:r w:rsidRPr="00107343">
              <w:t xml:space="preserve"> 15</w:t>
            </w:r>
          </w:p>
        </w:tc>
        <w:tc>
          <w:tcPr>
            <w:tcW w:w="0" w:type="auto"/>
            <w:shd w:val="clear" w:color="auto" w:fill="auto"/>
          </w:tcPr>
          <w:p w14:paraId="05E44F97" w14:textId="77777777" w:rsidR="00AA224E" w:rsidRPr="00107343" w:rsidRDefault="00AA224E" w:rsidP="00825630">
            <w:pPr>
              <w:spacing w:before="0" w:after="0"/>
            </w:pPr>
            <w:r w:rsidRPr="00107343">
              <w:t xml:space="preserve">Field </w:t>
            </w:r>
            <w:proofErr w:type="spellStart"/>
            <w:r w:rsidRPr="00107343">
              <w:t>Quilichao</w:t>
            </w:r>
            <w:proofErr w:type="spellEnd"/>
          </w:p>
        </w:tc>
        <w:tc>
          <w:tcPr>
            <w:tcW w:w="0" w:type="auto"/>
            <w:shd w:val="clear" w:color="auto" w:fill="auto"/>
            <w:vAlign w:val="center"/>
          </w:tcPr>
          <w:p w14:paraId="22CE065C" w14:textId="77777777" w:rsidR="00AA224E" w:rsidRPr="00107343" w:rsidRDefault="00AA224E" w:rsidP="00825630">
            <w:pPr>
              <w:spacing w:before="0" w:after="0"/>
            </w:pPr>
            <w:proofErr w:type="spellStart"/>
            <w:r w:rsidRPr="00107343">
              <w:t>Quilichao</w:t>
            </w:r>
            <w:proofErr w:type="spellEnd"/>
          </w:p>
        </w:tc>
      </w:tr>
      <w:tr w:rsidR="00AA224E" w:rsidRPr="00107343" w14:paraId="43020D8A" w14:textId="77777777" w:rsidTr="00491A88">
        <w:trPr>
          <w:trHeight w:val="312"/>
          <w:jc w:val="center"/>
        </w:trPr>
        <w:tc>
          <w:tcPr>
            <w:tcW w:w="0" w:type="auto"/>
            <w:shd w:val="clear" w:color="auto" w:fill="auto"/>
          </w:tcPr>
          <w:p w14:paraId="4CD9AF08" w14:textId="77777777" w:rsidR="00AA224E" w:rsidRPr="00107343" w:rsidRDefault="00AA224E" w:rsidP="00825630">
            <w:pPr>
              <w:spacing w:before="0" w:after="0"/>
            </w:pPr>
            <w:r w:rsidRPr="00107343">
              <w:t>COL 31-55</w:t>
            </w:r>
          </w:p>
        </w:tc>
        <w:tc>
          <w:tcPr>
            <w:tcW w:w="0" w:type="auto"/>
            <w:shd w:val="clear" w:color="auto" w:fill="auto"/>
            <w:vAlign w:val="center"/>
          </w:tcPr>
          <w:p w14:paraId="561CB5A0" w14:textId="77777777" w:rsidR="00AA224E" w:rsidRPr="00107343" w:rsidRDefault="00AA224E" w:rsidP="00825630">
            <w:pPr>
              <w:spacing w:before="0" w:after="0"/>
            </w:pPr>
            <w:proofErr w:type="spellStart"/>
            <w:r w:rsidRPr="00107343">
              <w:t>Pg</w:t>
            </w:r>
            <w:proofErr w:type="spellEnd"/>
            <w:r w:rsidRPr="00107343">
              <w:t xml:space="preserve"> 32</w:t>
            </w:r>
          </w:p>
        </w:tc>
        <w:tc>
          <w:tcPr>
            <w:tcW w:w="0" w:type="auto"/>
            <w:shd w:val="clear" w:color="auto" w:fill="auto"/>
          </w:tcPr>
          <w:p w14:paraId="26708E4C" w14:textId="77777777" w:rsidR="00AA224E" w:rsidRPr="00107343" w:rsidRDefault="00AA224E" w:rsidP="00825630">
            <w:pPr>
              <w:spacing w:before="0" w:after="0"/>
            </w:pPr>
            <w:r w:rsidRPr="00107343">
              <w:t xml:space="preserve">Field </w:t>
            </w:r>
            <w:proofErr w:type="spellStart"/>
            <w:r w:rsidRPr="00107343">
              <w:t>Quilichao</w:t>
            </w:r>
            <w:proofErr w:type="spellEnd"/>
          </w:p>
        </w:tc>
        <w:tc>
          <w:tcPr>
            <w:tcW w:w="0" w:type="auto"/>
            <w:shd w:val="clear" w:color="auto" w:fill="auto"/>
            <w:vAlign w:val="center"/>
          </w:tcPr>
          <w:p w14:paraId="470FC4EA" w14:textId="77777777" w:rsidR="00AA224E" w:rsidRPr="00107343" w:rsidRDefault="00AA224E" w:rsidP="00825630">
            <w:pPr>
              <w:spacing w:before="0" w:after="0"/>
            </w:pPr>
            <w:proofErr w:type="spellStart"/>
            <w:r w:rsidRPr="00107343">
              <w:t>Quilichao</w:t>
            </w:r>
            <w:proofErr w:type="spellEnd"/>
          </w:p>
        </w:tc>
      </w:tr>
      <w:tr w:rsidR="00AA224E" w:rsidRPr="00107343" w14:paraId="31318083" w14:textId="77777777" w:rsidTr="00491A88">
        <w:trPr>
          <w:trHeight w:val="312"/>
          <w:jc w:val="center"/>
        </w:trPr>
        <w:tc>
          <w:tcPr>
            <w:tcW w:w="0" w:type="auto"/>
            <w:shd w:val="clear" w:color="auto" w:fill="auto"/>
          </w:tcPr>
          <w:p w14:paraId="40CE3A61" w14:textId="77777777" w:rsidR="00AA224E" w:rsidRPr="00107343" w:rsidRDefault="00AA224E" w:rsidP="00825630">
            <w:pPr>
              <w:spacing w:before="0" w:after="0"/>
            </w:pPr>
            <w:r w:rsidRPr="00107343">
              <w:t>COL 13-63</w:t>
            </w:r>
          </w:p>
        </w:tc>
        <w:tc>
          <w:tcPr>
            <w:tcW w:w="0" w:type="auto"/>
            <w:shd w:val="clear" w:color="auto" w:fill="auto"/>
            <w:vAlign w:val="center"/>
          </w:tcPr>
          <w:p w14:paraId="42A26D82" w14:textId="77777777" w:rsidR="00AA224E" w:rsidRPr="00107343" w:rsidRDefault="00AA224E" w:rsidP="00825630">
            <w:pPr>
              <w:spacing w:before="0" w:after="0"/>
            </w:pPr>
            <w:proofErr w:type="spellStart"/>
            <w:r w:rsidRPr="00107343">
              <w:t>Pg</w:t>
            </w:r>
            <w:proofErr w:type="spellEnd"/>
            <w:r w:rsidRPr="00107343">
              <w:t xml:space="preserve"> 61</w:t>
            </w:r>
          </w:p>
        </w:tc>
        <w:tc>
          <w:tcPr>
            <w:tcW w:w="0" w:type="auto"/>
            <w:shd w:val="clear" w:color="auto" w:fill="auto"/>
          </w:tcPr>
          <w:p w14:paraId="6C4FFEFF" w14:textId="77777777" w:rsidR="00AA224E" w:rsidRPr="00107343" w:rsidRDefault="00AA224E" w:rsidP="00825630">
            <w:pPr>
              <w:spacing w:before="0" w:after="0"/>
            </w:pPr>
            <w:r w:rsidRPr="00107343">
              <w:t xml:space="preserve">Field </w:t>
            </w:r>
            <w:proofErr w:type="spellStart"/>
            <w:r w:rsidRPr="00107343">
              <w:t>Quilichao</w:t>
            </w:r>
            <w:proofErr w:type="spellEnd"/>
          </w:p>
        </w:tc>
        <w:tc>
          <w:tcPr>
            <w:tcW w:w="0" w:type="auto"/>
            <w:shd w:val="clear" w:color="auto" w:fill="auto"/>
            <w:vAlign w:val="center"/>
          </w:tcPr>
          <w:p w14:paraId="53F6769E" w14:textId="77777777" w:rsidR="00AA224E" w:rsidRPr="00107343" w:rsidRDefault="00AA224E" w:rsidP="00825630">
            <w:pPr>
              <w:spacing w:before="0" w:after="0"/>
            </w:pPr>
            <w:proofErr w:type="spellStart"/>
            <w:r w:rsidRPr="00107343">
              <w:t>Quilichao</w:t>
            </w:r>
            <w:proofErr w:type="spellEnd"/>
          </w:p>
        </w:tc>
      </w:tr>
      <w:tr w:rsidR="00AA224E" w:rsidRPr="00107343" w14:paraId="6C4C9C6B" w14:textId="77777777" w:rsidTr="00491A88">
        <w:trPr>
          <w:trHeight w:val="312"/>
          <w:jc w:val="center"/>
        </w:trPr>
        <w:tc>
          <w:tcPr>
            <w:tcW w:w="0" w:type="auto"/>
            <w:shd w:val="clear" w:color="auto" w:fill="auto"/>
          </w:tcPr>
          <w:p w14:paraId="531BF7C2" w14:textId="77777777" w:rsidR="00AA224E" w:rsidRPr="00107343" w:rsidRDefault="00AA224E" w:rsidP="00825630">
            <w:pPr>
              <w:spacing w:before="0" w:after="0"/>
            </w:pPr>
            <w:r w:rsidRPr="00107343">
              <w:t>COL 15-39</w:t>
            </w:r>
          </w:p>
        </w:tc>
        <w:tc>
          <w:tcPr>
            <w:tcW w:w="0" w:type="auto"/>
            <w:shd w:val="clear" w:color="auto" w:fill="auto"/>
            <w:vAlign w:val="center"/>
          </w:tcPr>
          <w:p w14:paraId="72FCA2F8" w14:textId="77777777" w:rsidR="00AA224E" w:rsidRPr="00107343" w:rsidRDefault="00AA224E" w:rsidP="00825630">
            <w:pPr>
              <w:spacing w:before="0" w:after="0"/>
            </w:pPr>
            <w:proofErr w:type="spellStart"/>
            <w:r w:rsidRPr="00107343">
              <w:t>Pg</w:t>
            </w:r>
            <w:proofErr w:type="spellEnd"/>
            <w:r w:rsidRPr="00107343">
              <w:t xml:space="preserve"> 318-1</w:t>
            </w:r>
          </w:p>
        </w:tc>
        <w:tc>
          <w:tcPr>
            <w:tcW w:w="0" w:type="auto"/>
            <w:shd w:val="clear" w:color="auto" w:fill="auto"/>
          </w:tcPr>
          <w:p w14:paraId="6104E799" w14:textId="77777777" w:rsidR="00AA224E" w:rsidRPr="00107343" w:rsidRDefault="00AA224E" w:rsidP="00825630">
            <w:pPr>
              <w:spacing w:before="0" w:after="0"/>
            </w:pPr>
            <w:r w:rsidRPr="00107343">
              <w:t xml:space="preserve">Field </w:t>
            </w:r>
            <w:proofErr w:type="spellStart"/>
            <w:r w:rsidRPr="00107343">
              <w:t>Quilichao</w:t>
            </w:r>
            <w:proofErr w:type="spellEnd"/>
          </w:p>
        </w:tc>
        <w:tc>
          <w:tcPr>
            <w:tcW w:w="0" w:type="auto"/>
            <w:shd w:val="clear" w:color="auto" w:fill="auto"/>
            <w:vAlign w:val="center"/>
          </w:tcPr>
          <w:p w14:paraId="1435BAD1" w14:textId="77777777" w:rsidR="00AA224E" w:rsidRPr="00107343" w:rsidRDefault="00AA224E" w:rsidP="00825630">
            <w:pPr>
              <w:spacing w:before="0" w:after="0"/>
            </w:pPr>
            <w:proofErr w:type="spellStart"/>
            <w:r w:rsidRPr="00107343">
              <w:t>Quilichao</w:t>
            </w:r>
            <w:proofErr w:type="spellEnd"/>
          </w:p>
        </w:tc>
      </w:tr>
      <w:tr w:rsidR="00AA224E" w:rsidRPr="00107343" w14:paraId="6485964B" w14:textId="77777777" w:rsidTr="00491A88">
        <w:trPr>
          <w:trHeight w:val="312"/>
          <w:jc w:val="center"/>
        </w:trPr>
        <w:tc>
          <w:tcPr>
            <w:tcW w:w="0" w:type="auto"/>
            <w:shd w:val="clear" w:color="auto" w:fill="auto"/>
          </w:tcPr>
          <w:p w14:paraId="5219B36D" w14:textId="77777777" w:rsidR="00AA224E" w:rsidRPr="00107343" w:rsidRDefault="00AA224E" w:rsidP="00825630">
            <w:pPr>
              <w:spacing w:before="0" w:after="0"/>
            </w:pPr>
            <w:r w:rsidRPr="00107343">
              <w:t>COL 31-47</w:t>
            </w:r>
          </w:p>
        </w:tc>
        <w:tc>
          <w:tcPr>
            <w:tcW w:w="0" w:type="auto"/>
            <w:shd w:val="clear" w:color="auto" w:fill="auto"/>
            <w:vAlign w:val="center"/>
          </w:tcPr>
          <w:p w14:paraId="3F052E7F" w14:textId="77777777" w:rsidR="00AA224E" w:rsidRPr="00107343" w:rsidRDefault="00AA224E" w:rsidP="00825630">
            <w:pPr>
              <w:spacing w:before="0" w:after="0"/>
            </w:pPr>
            <w:proofErr w:type="spellStart"/>
            <w:r w:rsidRPr="00107343">
              <w:t>Pg</w:t>
            </w:r>
            <w:proofErr w:type="spellEnd"/>
            <w:r w:rsidRPr="00107343">
              <w:t xml:space="preserve"> 254</w:t>
            </w:r>
          </w:p>
        </w:tc>
        <w:tc>
          <w:tcPr>
            <w:tcW w:w="0" w:type="auto"/>
            <w:shd w:val="clear" w:color="auto" w:fill="auto"/>
          </w:tcPr>
          <w:p w14:paraId="44D58611" w14:textId="77777777" w:rsidR="00AA224E" w:rsidRPr="00107343" w:rsidRDefault="00AA224E" w:rsidP="00825630">
            <w:pPr>
              <w:spacing w:before="0" w:after="0"/>
            </w:pPr>
            <w:r w:rsidRPr="00107343">
              <w:t xml:space="preserve">Field </w:t>
            </w:r>
            <w:proofErr w:type="spellStart"/>
            <w:r w:rsidRPr="00107343">
              <w:t>Quilichao</w:t>
            </w:r>
            <w:proofErr w:type="spellEnd"/>
          </w:p>
        </w:tc>
        <w:tc>
          <w:tcPr>
            <w:tcW w:w="0" w:type="auto"/>
            <w:shd w:val="clear" w:color="auto" w:fill="auto"/>
            <w:vAlign w:val="center"/>
          </w:tcPr>
          <w:p w14:paraId="4E852267" w14:textId="77777777" w:rsidR="00AA224E" w:rsidRPr="00107343" w:rsidRDefault="00AA224E" w:rsidP="00825630">
            <w:pPr>
              <w:spacing w:before="0" w:after="0"/>
            </w:pPr>
            <w:r w:rsidRPr="00107343">
              <w:t>Popayan</w:t>
            </w:r>
          </w:p>
        </w:tc>
      </w:tr>
      <w:tr w:rsidR="00AA224E" w:rsidRPr="00107343" w14:paraId="5CBC3A29" w14:textId="77777777" w:rsidTr="00491A88">
        <w:trPr>
          <w:trHeight w:val="312"/>
          <w:jc w:val="center"/>
        </w:trPr>
        <w:tc>
          <w:tcPr>
            <w:tcW w:w="0" w:type="auto"/>
            <w:shd w:val="clear" w:color="auto" w:fill="auto"/>
          </w:tcPr>
          <w:p w14:paraId="73E3A305" w14:textId="77777777" w:rsidR="00AA224E" w:rsidRPr="00107343" w:rsidRDefault="00AA224E" w:rsidP="00825630">
            <w:pPr>
              <w:spacing w:before="0" w:after="0"/>
            </w:pPr>
            <w:r w:rsidRPr="00107343">
              <w:t>UG 61-63</w:t>
            </w:r>
          </w:p>
        </w:tc>
        <w:tc>
          <w:tcPr>
            <w:tcW w:w="0" w:type="auto"/>
            <w:shd w:val="clear" w:color="auto" w:fill="auto"/>
          </w:tcPr>
          <w:p w14:paraId="7EF1E69B" w14:textId="77777777" w:rsidR="00AA224E" w:rsidRPr="00107343" w:rsidRDefault="00AA224E" w:rsidP="00825630">
            <w:pPr>
              <w:spacing w:before="0" w:after="0"/>
            </w:pPr>
            <w:r w:rsidRPr="00107343">
              <w:t>KA 060</w:t>
            </w:r>
          </w:p>
        </w:tc>
        <w:tc>
          <w:tcPr>
            <w:tcW w:w="0" w:type="auto"/>
            <w:shd w:val="clear" w:color="auto" w:fill="auto"/>
          </w:tcPr>
          <w:p w14:paraId="2128C8D0" w14:textId="77777777" w:rsidR="00AA224E" w:rsidRPr="00107343" w:rsidRDefault="00AA224E" w:rsidP="00825630">
            <w:pPr>
              <w:spacing w:before="0" w:after="0"/>
            </w:pPr>
            <w:r w:rsidRPr="00107343">
              <w:t>Greenhouse</w:t>
            </w:r>
          </w:p>
        </w:tc>
        <w:tc>
          <w:tcPr>
            <w:tcW w:w="0" w:type="auto"/>
            <w:shd w:val="clear" w:color="auto" w:fill="auto"/>
          </w:tcPr>
          <w:p w14:paraId="34AC9AD2" w14:textId="77777777" w:rsidR="00AA224E" w:rsidRPr="00107343" w:rsidRDefault="00AA224E" w:rsidP="00825630">
            <w:pPr>
              <w:spacing w:before="0" w:after="0"/>
            </w:pPr>
            <w:proofErr w:type="spellStart"/>
            <w:r w:rsidRPr="00107343">
              <w:t>Kabale</w:t>
            </w:r>
            <w:proofErr w:type="spellEnd"/>
          </w:p>
        </w:tc>
      </w:tr>
      <w:tr w:rsidR="00AA224E" w:rsidRPr="00107343" w14:paraId="0BFC8101" w14:textId="77777777" w:rsidTr="00491A88">
        <w:trPr>
          <w:trHeight w:val="312"/>
          <w:jc w:val="center"/>
        </w:trPr>
        <w:tc>
          <w:tcPr>
            <w:tcW w:w="0" w:type="auto"/>
            <w:shd w:val="clear" w:color="auto" w:fill="auto"/>
          </w:tcPr>
          <w:p w14:paraId="3C1028DC" w14:textId="77777777" w:rsidR="00AA224E" w:rsidRPr="00107343" w:rsidRDefault="00AA224E" w:rsidP="00825630">
            <w:pPr>
              <w:spacing w:before="0" w:after="0"/>
            </w:pPr>
            <w:r w:rsidRPr="00107343">
              <w:t>UG 13-13</w:t>
            </w:r>
          </w:p>
        </w:tc>
        <w:tc>
          <w:tcPr>
            <w:tcW w:w="0" w:type="auto"/>
            <w:shd w:val="clear" w:color="auto" w:fill="auto"/>
          </w:tcPr>
          <w:p w14:paraId="52FC6453" w14:textId="77777777" w:rsidR="00AA224E" w:rsidRPr="00107343" w:rsidRDefault="00AA224E" w:rsidP="00825630">
            <w:pPr>
              <w:spacing w:before="0" w:after="0"/>
            </w:pPr>
            <w:r w:rsidRPr="00107343">
              <w:t>KA 045</w:t>
            </w:r>
          </w:p>
        </w:tc>
        <w:tc>
          <w:tcPr>
            <w:tcW w:w="0" w:type="auto"/>
            <w:shd w:val="clear" w:color="auto" w:fill="auto"/>
          </w:tcPr>
          <w:p w14:paraId="37A1AD47" w14:textId="77777777" w:rsidR="00AA224E" w:rsidRPr="00107343" w:rsidRDefault="00AA224E" w:rsidP="00825630">
            <w:pPr>
              <w:spacing w:before="0" w:after="0"/>
            </w:pPr>
            <w:r w:rsidRPr="00107343">
              <w:t xml:space="preserve">Field </w:t>
            </w:r>
            <w:proofErr w:type="spellStart"/>
            <w:r w:rsidRPr="00107343">
              <w:t>Kawanda</w:t>
            </w:r>
            <w:proofErr w:type="spellEnd"/>
          </w:p>
        </w:tc>
        <w:tc>
          <w:tcPr>
            <w:tcW w:w="0" w:type="auto"/>
            <w:shd w:val="clear" w:color="auto" w:fill="auto"/>
          </w:tcPr>
          <w:p w14:paraId="50815090" w14:textId="77777777" w:rsidR="00AA224E" w:rsidRPr="00107343" w:rsidRDefault="00AA224E" w:rsidP="00825630">
            <w:pPr>
              <w:spacing w:before="0" w:after="0"/>
            </w:pPr>
            <w:proofErr w:type="spellStart"/>
            <w:r w:rsidRPr="00107343">
              <w:t>Kabale</w:t>
            </w:r>
            <w:proofErr w:type="spellEnd"/>
          </w:p>
        </w:tc>
      </w:tr>
      <w:tr w:rsidR="00AA224E" w:rsidRPr="00107343" w14:paraId="35B7BB72" w14:textId="77777777" w:rsidTr="00491A88">
        <w:trPr>
          <w:trHeight w:val="312"/>
          <w:jc w:val="center"/>
        </w:trPr>
        <w:tc>
          <w:tcPr>
            <w:tcW w:w="0" w:type="auto"/>
            <w:shd w:val="clear" w:color="auto" w:fill="auto"/>
          </w:tcPr>
          <w:p w14:paraId="70EDAAEC" w14:textId="77777777" w:rsidR="00AA224E" w:rsidRPr="00107343" w:rsidRDefault="00AA224E" w:rsidP="00825630">
            <w:pPr>
              <w:spacing w:before="0" w:after="0"/>
            </w:pPr>
            <w:r w:rsidRPr="00107343">
              <w:t>UG 0-22</w:t>
            </w:r>
            <w:r w:rsidRPr="00107343">
              <w:rPr>
                <w:vertAlign w:val="superscript"/>
              </w:rPr>
              <w:t>†</w:t>
            </w:r>
          </w:p>
        </w:tc>
        <w:tc>
          <w:tcPr>
            <w:tcW w:w="0" w:type="auto"/>
            <w:shd w:val="clear" w:color="auto" w:fill="auto"/>
          </w:tcPr>
          <w:p w14:paraId="68C31C57" w14:textId="77777777" w:rsidR="00AA224E" w:rsidRPr="00107343" w:rsidRDefault="00AA224E" w:rsidP="00825630">
            <w:pPr>
              <w:spacing w:before="0" w:after="0"/>
            </w:pPr>
            <w:r w:rsidRPr="00107343">
              <w:t>KA 049A</w:t>
            </w:r>
          </w:p>
        </w:tc>
        <w:tc>
          <w:tcPr>
            <w:tcW w:w="0" w:type="auto"/>
            <w:shd w:val="clear" w:color="auto" w:fill="auto"/>
          </w:tcPr>
          <w:p w14:paraId="20231225" w14:textId="77777777" w:rsidR="00AA224E" w:rsidRPr="00107343" w:rsidRDefault="00AA224E" w:rsidP="00825630">
            <w:pPr>
              <w:spacing w:before="0" w:after="0"/>
            </w:pPr>
            <w:r w:rsidRPr="00107343">
              <w:t xml:space="preserve">Field </w:t>
            </w:r>
            <w:proofErr w:type="spellStart"/>
            <w:r w:rsidRPr="00107343">
              <w:t>Kawanda</w:t>
            </w:r>
            <w:proofErr w:type="spellEnd"/>
          </w:p>
        </w:tc>
        <w:tc>
          <w:tcPr>
            <w:tcW w:w="0" w:type="auto"/>
            <w:shd w:val="clear" w:color="auto" w:fill="auto"/>
          </w:tcPr>
          <w:p w14:paraId="7C7BD56D" w14:textId="77777777" w:rsidR="00AA224E" w:rsidRPr="00107343" w:rsidRDefault="00AA224E" w:rsidP="00825630">
            <w:pPr>
              <w:spacing w:before="0" w:after="0"/>
            </w:pPr>
            <w:proofErr w:type="spellStart"/>
            <w:r w:rsidRPr="00107343">
              <w:t>Kabale</w:t>
            </w:r>
            <w:proofErr w:type="spellEnd"/>
          </w:p>
        </w:tc>
      </w:tr>
      <w:tr w:rsidR="00AA224E" w:rsidRPr="00107343" w14:paraId="5E69C882" w14:textId="77777777" w:rsidTr="00491A88">
        <w:trPr>
          <w:trHeight w:val="312"/>
          <w:jc w:val="center"/>
        </w:trPr>
        <w:tc>
          <w:tcPr>
            <w:tcW w:w="0" w:type="auto"/>
            <w:shd w:val="clear" w:color="auto" w:fill="auto"/>
          </w:tcPr>
          <w:p w14:paraId="649EE033" w14:textId="77777777" w:rsidR="00AA224E" w:rsidRPr="00107343" w:rsidRDefault="00AA224E" w:rsidP="00825630">
            <w:pPr>
              <w:spacing w:before="0" w:after="0"/>
            </w:pPr>
            <w:r w:rsidRPr="00107343">
              <w:t>UG 1-6</w:t>
            </w:r>
            <w:r w:rsidRPr="00107343">
              <w:rPr>
                <w:vertAlign w:val="superscript"/>
              </w:rPr>
              <w:t>†</w:t>
            </w:r>
          </w:p>
        </w:tc>
        <w:tc>
          <w:tcPr>
            <w:tcW w:w="0" w:type="auto"/>
            <w:shd w:val="clear" w:color="auto" w:fill="auto"/>
          </w:tcPr>
          <w:p w14:paraId="3E0BF1EC" w14:textId="77777777" w:rsidR="00AA224E" w:rsidRPr="00107343" w:rsidRDefault="00AA224E" w:rsidP="00825630">
            <w:pPr>
              <w:spacing w:before="0" w:after="0"/>
            </w:pPr>
            <w:r w:rsidRPr="00107343">
              <w:t>KA 039A</w:t>
            </w:r>
          </w:p>
        </w:tc>
        <w:tc>
          <w:tcPr>
            <w:tcW w:w="0" w:type="auto"/>
            <w:shd w:val="clear" w:color="auto" w:fill="auto"/>
          </w:tcPr>
          <w:p w14:paraId="6B4CCC10" w14:textId="77777777" w:rsidR="00AA224E" w:rsidRPr="00107343" w:rsidRDefault="00AA224E" w:rsidP="00825630">
            <w:pPr>
              <w:spacing w:before="0" w:after="0"/>
            </w:pPr>
            <w:r w:rsidRPr="00107343">
              <w:t xml:space="preserve">Field </w:t>
            </w:r>
            <w:proofErr w:type="spellStart"/>
            <w:r w:rsidRPr="00107343">
              <w:t>Kawanda</w:t>
            </w:r>
            <w:proofErr w:type="spellEnd"/>
          </w:p>
        </w:tc>
        <w:tc>
          <w:tcPr>
            <w:tcW w:w="0" w:type="auto"/>
            <w:shd w:val="clear" w:color="auto" w:fill="auto"/>
          </w:tcPr>
          <w:p w14:paraId="7C3D8023" w14:textId="77777777" w:rsidR="00AA224E" w:rsidRPr="00107343" w:rsidRDefault="00AA224E" w:rsidP="00825630">
            <w:pPr>
              <w:spacing w:before="0" w:after="0"/>
            </w:pPr>
            <w:proofErr w:type="spellStart"/>
            <w:r w:rsidRPr="00107343">
              <w:t>Kabale</w:t>
            </w:r>
            <w:proofErr w:type="spellEnd"/>
          </w:p>
        </w:tc>
      </w:tr>
      <w:tr w:rsidR="00AA224E" w:rsidRPr="00107343" w14:paraId="15F293F6" w14:textId="77777777" w:rsidTr="00491A88">
        <w:trPr>
          <w:trHeight w:val="312"/>
          <w:jc w:val="center"/>
        </w:trPr>
        <w:tc>
          <w:tcPr>
            <w:tcW w:w="0" w:type="auto"/>
            <w:shd w:val="clear" w:color="auto" w:fill="auto"/>
          </w:tcPr>
          <w:p w14:paraId="1B3DFE91" w14:textId="77777777" w:rsidR="00AA224E" w:rsidRPr="00107343" w:rsidRDefault="00AA224E" w:rsidP="00825630">
            <w:pPr>
              <w:spacing w:before="0" w:after="0"/>
            </w:pPr>
            <w:r w:rsidRPr="00107343">
              <w:t>UG 17-23</w:t>
            </w:r>
          </w:p>
        </w:tc>
        <w:tc>
          <w:tcPr>
            <w:tcW w:w="0" w:type="auto"/>
            <w:shd w:val="clear" w:color="auto" w:fill="auto"/>
          </w:tcPr>
          <w:p w14:paraId="345BC443" w14:textId="77777777" w:rsidR="00AA224E" w:rsidRPr="00107343" w:rsidRDefault="00AA224E" w:rsidP="00825630">
            <w:pPr>
              <w:spacing w:before="0" w:after="0"/>
            </w:pPr>
            <w:r w:rsidRPr="00107343">
              <w:t>MB 026</w:t>
            </w:r>
          </w:p>
        </w:tc>
        <w:tc>
          <w:tcPr>
            <w:tcW w:w="0" w:type="auto"/>
            <w:shd w:val="clear" w:color="auto" w:fill="auto"/>
          </w:tcPr>
          <w:p w14:paraId="3F851209" w14:textId="77777777" w:rsidR="00AA224E" w:rsidRPr="00107343" w:rsidRDefault="00AA224E" w:rsidP="00825630">
            <w:pPr>
              <w:spacing w:before="0" w:after="0"/>
            </w:pPr>
            <w:r w:rsidRPr="00107343">
              <w:t xml:space="preserve">Field </w:t>
            </w:r>
            <w:proofErr w:type="spellStart"/>
            <w:r w:rsidRPr="00107343">
              <w:t>Kawanda</w:t>
            </w:r>
            <w:proofErr w:type="spellEnd"/>
          </w:p>
        </w:tc>
        <w:tc>
          <w:tcPr>
            <w:tcW w:w="0" w:type="auto"/>
            <w:shd w:val="clear" w:color="auto" w:fill="auto"/>
          </w:tcPr>
          <w:p w14:paraId="6F11B8FC" w14:textId="77777777" w:rsidR="00AA224E" w:rsidRPr="00107343" w:rsidRDefault="00AA224E" w:rsidP="00825630">
            <w:pPr>
              <w:spacing w:before="0" w:after="0"/>
            </w:pPr>
            <w:proofErr w:type="spellStart"/>
            <w:r w:rsidRPr="00107343">
              <w:t>Mbale</w:t>
            </w:r>
            <w:proofErr w:type="spellEnd"/>
          </w:p>
        </w:tc>
      </w:tr>
      <w:tr w:rsidR="00AA224E" w:rsidRPr="00107343" w14:paraId="12ECCEDB" w14:textId="77777777" w:rsidTr="00491A88">
        <w:trPr>
          <w:trHeight w:val="312"/>
          <w:jc w:val="center"/>
        </w:trPr>
        <w:tc>
          <w:tcPr>
            <w:tcW w:w="0" w:type="auto"/>
            <w:tcBorders>
              <w:bottom w:val="single" w:sz="12" w:space="0" w:color="auto"/>
            </w:tcBorders>
            <w:shd w:val="clear" w:color="auto" w:fill="auto"/>
          </w:tcPr>
          <w:p w14:paraId="1622F3F3" w14:textId="77777777" w:rsidR="00AA224E" w:rsidRPr="00107343" w:rsidRDefault="00AA224E" w:rsidP="00825630">
            <w:pPr>
              <w:spacing w:before="0" w:after="0"/>
            </w:pPr>
            <w:r w:rsidRPr="00107343">
              <w:t>UG 1-22</w:t>
            </w:r>
            <w:r w:rsidRPr="00107343">
              <w:rPr>
                <w:vertAlign w:val="superscript"/>
              </w:rPr>
              <w:t>†</w:t>
            </w:r>
          </w:p>
        </w:tc>
        <w:tc>
          <w:tcPr>
            <w:tcW w:w="0" w:type="auto"/>
            <w:tcBorders>
              <w:bottom w:val="single" w:sz="12" w:space="0" w:color="auto"/>
            </w:tcBorders>
            <w:shd w:val="clear" w:color="auto" w:fill="auto"/>
          </w:tcPr>
          <w:p w14:paraId="55F571DD" w14:textId="77777777" w:rsidR="00AA224E" w:rsidRPr="00107343" w:rsidRDefault="00AA224E" w:rsidP="00825630">
            <w:pPr>
              <w:spacing w:before="0" w:after="0"/>
            </w:pPr>
            <w:r w:rsidRPr="00107343">
              <w:t>KIS 70B</w:t>
            </w:r>
          </w:p>
        </w:tc>
        <w:tc>
          <w:tcPr>
            <w:tcW w:w="0" w:type="auto"/>
            <w:tcBorders>
              <w:bottom w:val="single" w:sz="12" w:space="0" w:color="auto"/>
            </w:tcBorders>
            <w:shd w:val="clear" w:color="auto" w:fill="auto"/>
          </w:tcPr>
          <w:p w14:paraId="441E1B27" w14:textId="77777777" w:rsidR="00AA224E" w:rsidRPr="00107343" w:rsidRDefault="00AA224E" w:rsidP="00825630">
            <w:pPr>
              <w:spacing w:before="0" w:after="0"/>
            </w:pPr>
            <w:r w:rsidRPr="00107343">
              <w:t xml:space="preserve">Field </w:t>
            </w:r>
            <w:proofErr w:type="spellStart"/>
            <w:r w:rsidRPr="00107343">
              <w:t>Kawanda</w:t>
            </w:r>
            <w:proofErr w:type="spellEnd"/>
          </w:p>
        </w:tc>
        <w:tc>
          <w:tcPr>
            <w:tcW w:w="0" w:type="auto"/>
            <w:tcBorders>
              <w:bottom w:val="single" w:sz="12" w:space="0" w:color="auto"/>
            </w:tcBorders>
            <w:shd w:val="clear" w:color="auto" w:fill="auto"/>
          </w:tcPr>
          <w:p w14:paraId="52048846" w14:textId="77777777" w:rsidR="00AA224E" w:rsidRPr="00107343" w:rsidRDefault="00AA224E" w:rsidP="00825630">
            <w:pPr>
              <w:spacing w:before="0" w:after="0"/>
            </w:pPr>
            <w:r w:rsidRPr="00107343">
              <w:t>Kisoro</w:t>
            </w:r>
          </w:p>
        </w:tc>
      </w:tr>
    </w:tbl>
    <w:p w14:paraId="21C870D7" w14:textId="34241F1E" w:rsidR="00AA224E" w:rsidRPr="00107343" w:rsidRDefault="00AA224E" w:rsidP="00491A88">
      <w:pPr>
        <w:tabs>
          <w:tab w:val="left" w:pos="1701"/>
        </w:tabs>
        <w:ind w:left="1701"/>
      </w:pPr>
      <w:r w:rsidRPr="00107343">
        <w:rPr>
          <w:vertAlign w:val="superscript"/>
        </w:rPr>
        <w:t>†</w:t>
      </w:r>
      <w:r w:rsidRPr="00107343">
        <w:t xml:space="preserve"> These Ugandan races were evaluated with an incomplete set of </w:t>
      </w:r>
      <w:r w:rsidR="00491A88" w:rsidRPr="00107343">
        <w:br/>
        <w:t xml:space="preserve"> </w:t>
      </w:r>
      <w:r w:rsidRPr="00107343">
        <w:t xml:space="preserve">differentials. Missing were the Andean bean lines </w:t>
      </w:r>
      <w:proofErr w:type="spellStart"/>
      <w:r w:rsidRPr="00107343">
        <w:t>Poroto</w:t>
      </w:r>
      <w:proofErr w:type="spellEnd"/>
      <w:r w:rsidRPr="00107343">
        <w:t xml:space="preserve"> (binary </w:t>
      </w:r>
      <w:r w:rsidR="00491A88" w:rsidRPr="00107343">
        <w:br/>
        <w:t xml:space="preserve"> </w:t>
      </w:r>
      <w:r w:rsidRPr="00107343">
        <w:t xml:space="preserve">value = 2) and Bolon </w:t>
      </w:r>
      <w:proofErr w:type="spellStart"/>
      <w:r w:rsidRPr="00107343">
        <w:t>Bayo</w:t>
      </w:r>
      <w:proofErr w:type="spellEnd"/>
      <w:r w:rsidRPr="00107343">
        <w:t xml:space="preserve"> (4).</w:t>
      </w:r>
    </w:p>
    <w:p w14:paraId="219DB44F" w14:textId="77777777" w:rsidR="00AA224E" w:rsidRPr="00107343" w:rsidRDefault="00AA224E" w:rsidP="00AA224E"/>
    <w:p w14:paraId="3A1B0A20" w14:textId="77777777" w:rsidR="00AA224E" w:rsidRPr="00107343" w:rsidRDefault="00AA224E" w:rsidP="00AA224E"/>
    <w:p w14:paraId="3A6035C8" w14:textId="2A638C41" w:rsidR="00AA224E" w:rsidRPr="00107343" w:rsidRDefault="00AA224E" w:rsidP="00567D48">
      <w:pPr>
        <w:jc w:val="both"/>
      </w:pPr>
      <w:r w:rsidRPr="00107343">
        <w:br w:type="page"/>
      </w:r>
      <w:r w:rsidR="00825630" w:rsidRPr="00107343">
        <w:rPr>
          <w:b/>
        </w:rPr>
        <w:lastRenderedPageBreak/>
        <w:t>Supplementary Table 2.</w:t>
      </w:r>
      <w:r w:rsidRPr="00107343">
        <w:t xml:space="preserve"> Sowing, inoculation and evaluation dates for field experiments conducted to evaluate the </w:t>
      </w:r>
      <w:r w:rsidR="005465C7" w:rsidRPr="00107343">
        <w:t>resistance</w:t>
      </w:r>
      <w:r w:rsidRPr="00107343">
        <w:t xml:space="preserve"> of the </w:t>
      </w:r>
      <w:proofErr w:type="spellStart"/>
      <w:r w:rsidRPr="00107343">
        <w:t>extBALSIT</w:t>
      </w:r>
      <w:proofErr w:type="spellEnd"/>
      <w:r w:rsidRPr="00107343">
        <w:t xml:space="preserve"> panel to angular leaf spot in common bean. Given are the dates (and days after sowing in brackets) for each field trial. Plant development was delayed in Uganda</w:t>
      </w:r>
      <w:r w:rsidR="00D81509">
        <w:t xml:space="preserve"> (</w:t>
      </w:r>
      <w:proofErr w:type="spellStart"/>
      <w:r w:rsidR="00D81509">
        <w:t>Kawanda</w:t>
      </w:r>
      <w:proofErr w:type="spellEnd"/>
      <w:r w:rsidR="00D81509">
        <w:t>)</w:t>
      </w:r>
      <w:r w:rsidRPr="00107343">
        <w:t xml:space="preserve"> in comparison to Colombia</w:t>
      </w:r>
      <w:r w:rsidR="00D81509">
        <w:t xml:space="preserve"> (Darien and </w:t>
      </w:r>
      <w:proofErr w:type="spellStart"/>
      <w:r w:rsidR="00D81509">
        <w:t>Quilichao</w:t>
      </w:r>
      <w:proofErr w:type="spellEnd"/>
      <w:r w:rsidR="00D81509">
        <w:t>)</w:t>
      </w:r>
      <w:r w:rsidRPr="00107343">
        <w:t xml:space="preserve"> because of water limitation during the germination phase. Therefore, inoculation and evaluations were conducted approximately one week later than in Colombia. </w:t>
      </w:r>
    </w:p>
    <w:tbl>
      <w:tblPr>
        <w:tblW w:w="8844" w:type="dxa"/>
        <w:jc w:val="center"/>
        <w:tblLayout w:type="fixed"/>
        <w:tblCellMar>
          <w:left w:w="57" w:type="dxa"/>
          <w:right w:w="57" w:type="dxa"/>
        </w:tblCellMar>
        <w:tblLook w:val="04A0" w:firstRow="1" w:lastRow="0" w:firstColumn="1" w:lastColumn="0" w:noHBand="0" w:noVBand="1"/>
      </w:tblPr>
      <w:tblGrid>
        <w:gridCol w:w="1474"/>
        <w:gridCol w:w="1474"/>
        <w:gridCol w:w="1474"/>
        <w:gridCol w:w="1474"/>
        <w:gridCol w:w="1474"/>
        <w:gridCol w:w="1474"/>
      </w:tblGrid>
      <w:tr w:rsidR="00AA224E" w:rsidRPr="00107343" w14:paraId="71F05950" w14:textId="77777777" w:rsidTr="00491A88">
        <w:trPr>
          <w:trHeight w:val="397"/>
          <w:jc w:val="center"/>
        </w:trPr>
        <w:tc>
          <w:tcPr>
            <w:tcW w:w="1474" w:type="dxa"/>
            <w:tcBorders>
              <w:top w:val="single" w:sz="12" w:space="0" w:color="auto"/>
              <w:bottom w:val="single" w:sz="12" w:space="0" w:color="auto"/>
            </w:tcBorders>
            <w:shd w:val="clear" w:color="auto" w:fill="auto"/>
            <w:vAlign w:val="center"/>
          </w:tcPr>
          <w:p w14:paraId="17FC106D" w14:textId="77777777" w:rsidR="00AA224E" w:rsidRPr="00107343" w:rsidRDefault="00AA224E" w:rsidP="00825630">
            <w:pPr>
              <w:spacing w:before="0" w:after="0"/>
              <w:rPr>
                <w:b/>
                <w:sz w:val="22"/>
              </w:rPr>
            </w:pPr>
            <w:r w:rsidRPr="00107343">
              <w:rPr>
                <w:b/>
                <w:sz w:val="22"/>
              </w:rPr>
              <w:t>Location / Year</w:t>
            </w:r>
          </w:p>
        </w:tc>
        <w:tc>
          <w:tcPr>
            <w:tcW w:w="1474" w:type="dxa"/>
            <w:tcBorders>
              <w:top w:val="single" w:sz="12" w:space="0" w:color="auto"/>
              <w:bottom w:val="single" w:sz="12" w:space="0" w:color="auto"/>
            </w:tcBorders>
            <w:shd w:val="clear" w:color="auto" w:fill="auto"/>
            <w:vAlign w:val="center"/>
          </w:tcPr>
          <w:p w14:paraId="3C0EE61D" w14:textId="77777777" w:rsidR="00AA224E" w:rsidRPr="00107343" w:rsidRDefault="00AA224E" w:rsidP="00825630">
            <w:pPr>
              <w:spacing w:before="0" w:after="0"/>
              <w:jc w:val="center"/>
              <w:rPr>
                <w:b/>
                <w:sz w:val="22"/>
              </w:rPr>
            </w:pPr>
            <w:r w:rsidRPr="00107343">
              <w:rPr>
                <w:b/>
                <w:sz w:val="22"/>
              </w:rPr>
              <w:t xml:space="preserve">Darien </w:t>
            </w:r>
            <w:r w:rsidR="00825630" w:rsidRPr="00107343">
              <w:rPr>
                <w:b/>
                <w:sz w:val="22"/>
              </w:rPr>
              <w:br/>
            </w:r>
            <w:r w:rsidRPr="00107343">
              <w:rPr>
                <w:b/>
                <w:sz w:val="22"/>
              </w:rPr>
              <w:t>2016</w:t>
            </w:r>
          </w:p>
        </w:tc>
        <w:tc>
          <w:tcPr>
            <w:tcW w:w="1474" w:type="dxa"/>
            <w:tcBorders>
              <w:top w:val="single" w:sz="12" w:space="0" w:color="auto"/>
              <w:bottom w:val="single" w:sz="12" w:space="0" w:color="auto"/>
            </w:tcBorders>
            <w:shd w:val="clear" w:color="auto" w:fill="auto"/>
            <w:vAlign w:val="center"/>
          </w:tcPr>
          <w:p w14:paraId="229EA913" w14:textId="77777777" w:rsidR="00AA224E" w:rsidRPr="00107343" w:rsidRDefault="00AA224E" w:rsidP="00825630">
            <w:pPr>
              <w:spacing w:before="0" w:after="0"/>
              <w:jc w:val="center"/>
              <w:rPr>
                <w:b/>
                <w:sz w:val="22"/>
              </w:rPr>
            </w:pPr>
            <w:r w:rsidRPr="00107343">
              <w:rPr>
                <w:b/>
                <w:sz w:val="22"/>
              </w:rPr>
              <w:t xml:space="preserve">Darien </w:t>
            </w:r>
            <w:r w:rsidR="00825630" w:rsidRPr="00107343">
              <w:rPr>
                <w:b/>
                <w:sz w:val="22"/>
              </w:rPr>
              <w:br/>
            </w:r>
            <w:r w:rsidRPr="00107343">
              <w:rPr>
                <w:b/>
                <w:sz w:val="22"/>
              </w:rPr>
              <w:t>2017</w:t>
            </w:r>
          </w:p>
        </w:tc>
        <w:tc>
          <w:tcPr>
            <w:tcW w:w="1474" w:type="dxa"/>
            <w:tcBorders>
              <w:top w:val="single" w:sz="12" w:space="0" w:color="auto"/>
              <w:bottom w:val="single" w:sz="12" w:space="0" w:color="auto"/>
            </w:tcBorders>
            <w:shd w:val="clear" w:color="auto" w:fill="auto"/>
            <w:vAlign w:val="center"/>
          </w:tcPr>
          <w:p w14:paraId="3BC8FCC5" w14:textId="77777777" w:rsidR="00AA224E" w:rsidRPr="00107343" w:rsidRDefault="00AA224E" w:rsidP="00825630">
            <w:pPr>
              <w:spacing w:before="0" w:after="0"/>
              <w:jc w:val="center"/>
              <w:rPr>
                <w:b/>
                <w:sz w:val="22"/>
              </w:rPr>
            </w:pPr>
            <w:proofErr w:type="spellStart"/>
            <w:r w:rsidRPr="00107343">
              <w:rPr>
                <w:b/>
                <w:sz w:val="22"/>
              </w:rPr>
              <w:t>Quilichao</w:t>
            </w:r>
            <w:proofErr w:type="spellEnd"/>
            <w:r w:rsidRPr="00107343">
              <w:rPr>
                <w:b/>
                <w:sz w:val="22"/>
              </w:rPr>
              <w:t xml:space="preserve"> 2016</w:t>
            </w:r>
          </w:p>
        </w:tc>
        <w:tc>
          <w:tcPr>
            <w:tcW w:w="1474" w:type="dxa"/>
            <w:tcBorders>
              <w:top w:val="single" w:sz="12" w:space="0" w:color="auto"/>
              <w:bottom w:val="single" w:sz="12" w:space="0" w:color="auto"/>
            </w:tcBorders>
            <w:shd w:val="clear" w:color="auto" w:fill="auto"/>
            <w:vAlign w:val="center"/>
          </w:tcPr>
          <w:p w14:paraId="2895D441" w14:textId="77777777" w:rsidR="00AA224E" w:rsidRPr="00107343" w:rsidRDefault="00AA224E" w:rsidP="00825630">
            <w:pPr>
              <w:spacing w:before="0" w:after="0"/>
              <w:jc w:val="center"/>
              <w:rPr>
                <w:b/>
                <w:sz w:val="22"/>
              </w:rPr>
            </w:pPr>
            <w:proofErr w:type="spellStart"/>
            <w:r w:rsidRPr="00107343">
              <w:rPr>
                <w:b/>
                <w:sz w:val="22"/>
              </w:rPr>
              <w:t>Quilichao</w:t>
            </w:r>
            <w:proofErr w:type="spellEnd"/>
            <w:r w:rsidRPr="00107343">
              <w:rPr>
                <w:b/>
                <w:sz w:val="22"/>
              </w:rPr>
              <w:t xml:space="preserve"> 2017</w:t>
            </w:r>
          </w:p>
        </w:tc>
        <w:tc>
          <w:tcPr>
            <w:tcW w:w="1474" w:type="dxa"/>
            <w:tcBorders>
              <w:top w:val="single" w:sz="12" w:space="0" w:color="auto"/>
              <w:bottom w:val="single" w:sz="12" w:space="0" w:color="auto"/>
            </w:tcBorders>
            <w:shd w:val="clear" w:color="auto" w:fill="auto"/>
            <w:vAlign w:val="center"/>
          </w:tcPr>
          <w:p w14:paraId="16FC8E6B" w14:textId="3F8F4892" w:rsidR="00AA224E" w:rsidRPr="00107343" w:rsidRDefault="00921908" w:rsidP="00825630">
            <w:pPr>
              <w:spacing w:before="0" w:after="0"/>
              <w:jc w:val="center"/>
              <w:rPr>
                <w:b/>
                <w:sz w:val="22"/>
              </w:rPr>
            </w:pPr>
            <w:proofErr w:type="spellStart"/>
            <w:r>
              <w:rPr>
                <w:b/>
                <w:sz w:val="22"/>
              </w:rPr>
              <w:t>Kawanda</w:t>
            </w:r>
            <w:proofErr w:type="spellEnd"/>
            <w:r w:rsidR="00AA224E" w:rsidRPr="00107343">
              <w:rPr>
                <w:b/>
                <w:sz w:val="22"/>
              </w:rPr>
              <w:t xml:space="preserve"> </w:t>
            </w:r>
            <w:r w:rsidR="00825630" w:rsidRPr="00107343">
              <w:rPr>
                <w:b/>
                <w:sz w:val="22"/>
              </w:rPr>
              <w:br/>
            </w:r>
            <w:r w:rsidR="00AA224E" w:rsidRPr="00107343">
              <w:rPr>
                <w:b/>
                <w:sz w:val="22"/>
              </w:rPr>
              <w:t>2018</w:t>
            </w:r>
          </w:p>
        </w:tc>
      </w:tr>
      <w:tr w:rsidR="00AA224E" w:rsidRPr="00107343" w14:paraId="5D46DA9B" w14:textId="77777777" w:rsidTr="00491A88">
        <w:trPr>
          <w:trHeight w:val="397"/>
          <w:jc w:val="center"/>
        </w:trPr>
        <w:tc>
          <w:tcPr>
            <w:tcW w:w="1474" w:type="dxa"/>
            <w:tcBorders>
              <w:top w:val="single" w:sz="12" w:space="0" w:color="auto"/>
              <w:bottom w:val="single" w:sz="2" w:space="0" w:color="auto"/>
            </w:tcBorders>
            <w:shd w:val="clear" w:color="auto" w:fill="auto"/>
            <w:vAlign w:val="center"/>
          </w:tcPr>
          <w:p w14:paraId="2C9F45FA" w14:textId="77777777" w:rsidR="00AA224E" w:rsidRPr="00107343" w:rsidRDefault="00AA224E" w:rsidP="00825630">
            <w:pPr>
              <w:spacing w:before="0" w:after="0"/>
              <w:rPr>
                <w:b/>
                <w:sz w:val="22"/>
              </w:rPr>
            </w:pPr>
            <w:r w:rsidRPr="00107343">
              <w:rPr>
                <w:b/>
                <w:sz w:val="22"/>
              </w:rPr>
              <w:t>Sowing date</w:t>
            </w:r>
          </w:p>
        </w:tc>
        <w:tc>
          <w:tcPr>
            <w:tcW w:w="1474" w:type="dxa"/>
            <w:tcBorders>
              <w:top w:val="single" w:sz="12" w:space="0" w:color="auto"/>
              <w:bottom w:val="single" w:sz="2" w:space="0" w:color="auto"/>
            </w:tcBorders>
            <w:shd w:val="clear" w:color="auto" w:fill="auto"/>
            <w:vAlign w:val="center"/>
          </w:tcPr>
          <w:p w14:paraId="754C61A8" w14:textId="77777777" w:rsidR="00AA224E" w:rsidRPr="00107343" w:rsidRDefault="00AA224E" w:rsidP="00825630">
            <w:pPr>
              <w:spacing w:before="0" w:after="0"/>
              <w:jc w:val="center"/>
              <w:rPr>
                <w:sz w:val="22"/>
              </w:rPr>
            </w:pPr>
            <w:r w:rsidRPr="00107343">
              <w:rPr>
                <w:sz w:val="22"/>
              </w:rPr>
              <w:t>27.10.16</w:t>
            </w:r>
          </w:p>
        </w:tc>
        <w:tc>
          <w:tcPr>
            <w:tcW w:w="1474" w:type="dxa"/>
            <w:tcBorders>
              <w:top w:val="single" w:sz="12" w:space="0" w:color="auto"/>
              <w:bottom w:val="single" w:sz="2" w:space="0" w:color="auto"/>
            </w:tcBorders>
            <w:shd w:val="clear" w:color="auto" w:fill="auto"/>
            <w:vAlign w:val="center"/>
          </w:tcPr>
          <w:p w14:paraId="0E4B6212" w14:textId="77777777" w:rsidR="00AA224E" w:rsidRPr="00107343" w:rsidRDefault="00AA224E" w:rsidP="00825630">
            <w:pPr>
              <w:spacing w:before="0" w:after="0"/>
              <w:jc w:val="center"/>
              <w:rPr>
                <w:sz w:val="22"/>
              </w:rPr>
            </w:pPr>
            <w:r w:rsidRPr="00107343">
              <w:rPr>
                <w:sz w:val="22"/>
              </w:rPr>
              <w:t>27.10.17</w:t>
            </w:r>
          </w:p>
        </w:tc>
        <w:tc>
          <w:tcPr>
            <w:tcW w:w="1474" w:type="dxa"/>
            <w:tcBorders>
              <w:top w:val="single" w:sz="12" w:space="0" w:color="auto"/>
              <w:bottom w:val="single" w:sz="2" w:space="0" w:color="auto"/>
            </w:tcBorders>
            <w:shd w:val="clear" w:color="auto" w:fill="auto"/>
            <w:vAlign w:val="center"/>
          </w:tcPr>
          <w:p w14:paraId="7CFDFFB6" w14:textId="77777777" w:rsidR="00AA224E" w:rsidRPr="00107343" w:rsidRDefault="00AA224E" w:rsidP="00825630">
            <w:pPr>
              <w:spacing w:before="0" w:after="0"/>
              <w:jc w:val="center"/>
              <w:rPr>
                <w:sz w:val="22"/>
              </w:rPr>
            </w:pPr>
            <w:r w:rsidRPr="00107343">
              <w:rPr>
                <w:sz w:val="22"/>
              </w:rPr>
              <w:t>18.11.16</w:t>
            </w:r>
          </w:p>
        </w:tc>
        <w:tc>
          <w:tcPr>
            <w:tcW w:w="1474" w:type="dxa"/>
            <w:tcBorders>
              <w:top w:val="single" w:sz="12" w:space="0" w:color="auto"/>
              <w:bottom w:val="single" w:sz="2" w:space="0" w:color="auto"/>
            </w:tcBorders>
            <w:shd w:val="clear" w:color="auto" w:fill="auto"/>
            <w:vAlign w:val="center"/>
          </w:tcPr>
          <w:p w14:paraId="3747EBA5" w14:textId="77777777" w:rsidR="00AA224E" w:rsidRPr="00107343" w:rsidRDefault="00AA224E" w:rsidP="00825630">
            <w:pPr>
              <w:spacing w:before="0" w:after="0"/>
              <w:jc w:val="center"/>
              <w:rPr>
                <w:sz w:val="22"/>
              </w:rPr>
            </w:pPr>
            <w:r w:rsidRPr="00107343">
              <w:rPr>
                <w:sz w:val="22"/>
              </w:rPr>
              <w:t>25.10.17</w:t>
            </w:r>
          </w:p>
        </w:tc>
        <w:tc>
          <w:tcPr>
            <w:tcW w:w="1474" w:type="dxa"/>
            <w:tcBorders>
              <w:top w:val="single" w:sz="12" w:space="0" w:color="auto"/>
              <w:bottom w:val="single" w:sz="2" w:space="0" w:color="auto"/>
            </w:tcBorders>
            <w:shd w:val="clear" w:color="auto" w:fill="auto"/>
            <w:vAlign w:val="center"/>
          </w:tcPr>
          <w:p w14:paraId="5D27DC9A" w14:textId="77777777" w:rsidR="00AA224E" w:rsidRPr="00107343" w:rsidRDefault="00AA224E" w:rsidP="00825630">
            <w:pPr>
              <w:spacing w:before="0" w:after="0"/>
              <w:jc w:val="center"/>
              <w:rPr>
                <w:sz w:val="22"/>
              </w:rPr>
            </w:pPr>
            <w:r w:rsidRPr="00107343">
              <w:rPr>
                <w:sz w:val="22"/>
              </w:rPr>
              <w:t>22.5.18</w:t>
            </w:r>
          </w:p>
        </w:tc>
      </w:tr>
      <w:tr w:rsidR="00AA224E" w:rsidRPr="00107343" w14:paraId="13BC2EEA" w14:textId="77777777" w:rsidTr="00491A88">
        <w:trPr>
          <w:trHeight w:val="397"/>
          <w:jc w:val="center"/>
        </w:trPr>
        <w:tc>
          <w:tcPr>
            <w:tcW w:w="1474" w:type="dxa"/>
            <w:tcBorders>
              <w:top w:val="single" w:sz="2" w:space="0" w:color="auto"/>
              <w:bottom w:val="single" w:sz="2" w:space="0" w:color="auto"/>
            </w:tcBorders>
            <w:shd w:val="clear" w:color="auto" w:fill="auto"/>
            <w:vAlign w:val="center"/>
          </w:tcPr>
          <w:p w14:paraId="023D6446" w14:textId="77777777" w:rsidR="00AA224E" w:rsidRPr="00107343" w:rsidRDefault="00AA224E" w:rsidP="00825630">
            <w:pPr>
              <w:spacing w:before="0" w:after="0"/>
              <w:rPr>
                <w:b/>
                <w:sz w:val="22"/>
              </w:rPr>
            </w:pPr>
            <w:r w:rsidRPr="00107343">
              <w:rPr>
                <w:b/>
                <w:sz w:val="22"/>
              </w:rPr>
              <w:t>Inoculations</w:t>
            </w:r>
          </w:p>
          <w:p w14:paraId="083C7D7E" w14:textId="77777777" w:rsidR="00AA224E" w:rsidRPr="00107343" w:rsidRDefault="00AA224E" w:rsidP="00825630">
            <w:pPr>
              <w:spacing w:before="0" w:after="0"/>
              <w:rPr>
                <w:sz w:val="22"/>
              </w:rPr>
            </w:pPr>
            <w:r w:rsidRPr="00107343">
              <w:rPr>
                <w:sz w:val="22"/>
              </w:rPr>
              <w:t>1</w:t>
            </w:r>
            <w:r w:rsidRPr="00107343">
              <w:rPr>
                <w:sz w:val="22"/>
                <w:vertAlign w:val="superscript"/>
              </w:rPr>
              <w:t>st</w:t>
            </w:r>
          </w:p>
          <w:p w14:paraId="13A6F6C3" w14:textId="77777777" w:rsidR="00AA224E" w:rsidRPr="00107343" w:rsidRDefault="00AA224E" w:rsidP="00825630">
            <w:pPr>
              <w:spacing w:before="0" w:after="0"/>
              <w:rPr>
                <w:sz w:val="22"/>
              </w:rPr>
            </w:pPr>
            <w:r w:rsidRPr="00107343">
              <w:rPr>
                <w:sz w:val="22"/>
              </w:rPr>
              <w:t>2</w:t>
            </w:r>
            <w:r w:rsidRPr="00107343">
              <w:rPr>
                <w:sz w:val="22"/>
                <w:vertAlign w:val="superscript"/>
              </w:rPr>
              <w:t>nd</w:t>
            </w:r>
          </w:p>
          <w:p w14:paraId="075552DA" w14:textId="77777777" w:rsidR="00AA224E" w:rsidRPr="00107343" w:rsidRDefault="00AA224E" w:rsidP="00825630">
            <w:pPr>
              <w:spacing w:before="0" w:after="0"/>
              <w:rPr>
                <w:sz w:val="22"/>
              </w:rPr>
            </w:pPr>
            <w:r w:rsidRPr="00107343">
              <w:rPr>
                <w:sz w:val="22"/>
              </w:rPr>
              <w:t>3</w:t>
            </w:r>
            <w:r w:rsidRPr="00107343">
              <w:rPr>
                <w:sz w:val="22"/>
                <w:vertAlign w:val="superscript"/>
              </w:rPr>
              <w:t>rd</w:t>
            </w:r>
          </w:p>
        </w:tc>
        <w:tc>
          <w:tcPr>
            <w:tcW w:w="1474" w:type="dxa"/>
            <w:tcBorders>
              <w:top w:val="single" w:sz="2" w:space="0" w:color="auto"/>
              <w:bottom w:val="single" w:sz="2" w:space="0" w:color="auto"/>
            </w:tcBorders>
            <w:shd w:val="clear" w:color="auto" w:fill="auto"/>
            <w:vAlign w:val="center"/>
          </w:tcPr>
          <w:p w14:paraId="6F582C61" w14:textId="77777777" w:rsidR="00AA224E" w:rsidRPr="00107343" w:rsidRDefault="00AA224E" w:rsidP="00825630">
            <w:pPr>
              <w:spacing w:before="0" w:after="0"/>
              <w:jc w:val="center"/>
              <w:rPr>
                <w:sz w:val="22"/>
              </w:rPr>
            </w:pPr>
          </w:p>
          <w:p w14:paraId="24AB69C2" w14:textId="77777777" w:rsidR="00AA224E" w:rsidRPr="00107343" w:rsidRDefault="00AA224E" w:rsidP="00825630">
            <w:pPr>
              <w:spacing w:before="0" w:after="0"/>
              <w:jc w:val="center"/>
              <w:rPr>
                <w:sz w:val="22"/>
              </w:rPr>
            </w:pPr>
            <w:r w:rsidRPr="00107343">
              <w:rPr>
                <w:sz w:val="22"/>
              </w:rPr>
              <w:t>18.11.16 (d22)</w:t>
            </w:r>
          </w:p>
          <w:p w14:paraId="5F04F18B" w14:textId="77777777" w:rsidR="00AA224E" w:rsidRPr="00107343" w:rsidRDefault="00AA224E" w:rsidP="00825630">
            <w:pPr>
              <w:spacing w:before="0" w:after="0"/>
              <w:jc w:val="center"/>
              <w:rPr>
                <w:sz w:val="22"/>
              </w:rPr>
            </w:pPr>
            <w:r w:rsidRPr="00107343">
              <w:rPr>
                <w:sz w:val="22"/>
              </w:rPr>
              <w:t>24.11.16 (d28)</w:t>
            </w:r>
          </w:p>
          <w:p w14:paraId="5BB358EE" w14:textId="77777777" w:rsidR="00AA224E" w:rsidRPr="00107343" w:rsidRDefault="00AA224E" w:rsidP="00825630">
            <w:pPr>
              <w:spacing w:before="0" w:after="0"/>
              <w:jc w:val="center"/>
              <w:rPr>
                <w:sz w:val="22"/>
              </w:rPr>
            </w:pPr>
            <w:r w:rsidRPr="00107343">
              <w:rPr>
                <w:sz w:val="22"/>
              </w:rPr>
              <w:t>2.12.16 (d36)</w:t>
            </w:r>
          </w:p>
        </w:tc>
        <w:tc>
          <w:tcPr>
            <w:tcW w:w="1474" w:type="dxa"/>
            <w:tcBorders>
              <w:top w:val="single" w:sz="2" w:space="0" w:color="auto"/>
              <w:bottom w:val="single" w:sz="2" w:space="0" w:color="auto"/>
            </w:tcBorders>
            <w:shd w:val="clear" w:color="auto" w:fill="auto"/>
            <w:vAlign w:val="center"/>
          </w:tcPr>
          <w:p w14:paraId="0A6790D5" w14:textId="77777777" w:rsidR="00AA224E" w:rsidRPr="00107343" w:rsidRDefault="00AA224E" w:rsidP="00825630">
            <w:pPr>
              <w:spacing w:before="0" w:after="0"/>
              <w:jc w:val="center"/>
              <w:rPr>
                <w:sz w:val="22"/>
              </w:rPr>
            </w:pPr>
          </w:p>
          <w:p w14:paraId="422C0436" w14:textId="77777777" w:rsidR="00AA224E" w:rsidRPr="00107343" w:rsidRDefault="00AA224E" w:rsidP="00825630">
            <w:pPr>
              <w:spacing w:before="0" w:after="0"/>
              <w:jc w:val="center"/>
              <w:rPr>
                <w:sz w:val="22"/>
              </w:rPr>
            </w:pPr>
            <w:r w:rsidRPr="00107343">
              <w:rPr>
                <w:sz w:val="22"/>
              </w:rPr>
              <w:t>20.11.17 (d24)</w:t>
            </w:r>
          </w:p>
          <w:p w14:paraId="2DAA5460" w14:textId="77777777" w:rsidR="00AA224E" w:rsidRPr="00107343" w:rsidRDefault="00AA224E" w:rsidP="00825630">
            <w:pPr>
              <w:spacing w:before="0" w:after="0"/>
              <w:jc w:val="center"/>
              <w:rPr>
                <w:sz w:val="22"/>
              </w:rPr>
            </w:pPr>
            <w:r w:rsidRPr="00107343">
              <w:rPr>
                <w:sz w:val="22"/>
              </w:rPr>
              <w:t>27.11.17 (d30)</w:t>
            </w:r>
          </w:p>
          <w:p w14:paraId="7A73A8A9" w14:textId="77777777" w:rsidR="00AA224E" w:rsidRPr="00107343" w:rsidRDefault="00AA224E" w:rsidP="00825630">
            <w:pPr>
              <w:spacing w:before="0" w:after="0"/>
              <w:jc w:val="center"/>
              <w:rPr>
                <w:sz w:val="22"/>
              </w:rPr>
            </w:pPr>
            <w:r w:rsidRPr="00107343">
              <w:rPr>
                <w:sz w:val="22"/>
              </w:rPr>
              <w:t>4.12.17 (d37)</w:t>
            </w:r>
          </w:p>
        </w:tc>
        <w:tc>
          <w:tcPr>
            <w:tcW w:w="1474" w:type="dxa"/>
            <w:tcBorders>
              <w:top w:val="single" w:sz="2" w:space="0" w:color="auto"/>
              <w:bottom w:val="single" w:sz="2" w:space="0" w:color="auto"/>
            </w:tcBorders>
            <w:shd w:val="clear" w:color="auto" w:fill="auto"/>
            <w:vAlign w:val="center"/>
          </w:tcPr>
          <w:p w14:paraId="421A47AB" w14:textId="77777777" w:rsidR="00AA224E" w:rsidRPr="00107343" w:rsidRDefault="00AA224E" w:rsidP="00825630">
            <w:pPr>
              <w:spacing w:before="0" w:after="0"/>
              <w:jc w:val="center"/>
              <w:rPr>
                <w:sz w:val="22"/>
              </w:rPr>
            </w:pPr>
          </w:p>
          <w:p w14:paraId="053C30BC" w14:textId="77777777" w:rsidR="00AA224E" w:rsidRPr="00107343" w:rsidRDefault="00AA224E" w:rsidP="00825630">
            <w:pPr>
              <w:spacing w:before="0" w:after="0"/>
              <w:jc w:val="center"/>
              <w:rPr>
                <w:sz w:val="22"/>
              </w:rPr>
            </w:pPr>
            <w:r w:rsidRPr="00107343">
              <w:rPr>
                <w:sz w:val="22"/>
              </w:rPr>
              <w:t>07.12.16 (d19)</w:t>
            </w:r>
          </w:p>
          <w:p w14:paraId="712645F4" w14:textId="77777777" w:rsidR="00AA224E" w:rsidRPr="00107343" w:rsidRDefault="00AA224E" w:rsidP="00825630">
            <w:pPr>
              <w:spacing w:before="0" w:after="0"/>
              <w:jc w:val="center"/>
              <w:rPr>
                <w:sz w:val="22"/>
              </w:rPr>
            </w:pPr>
            <w:r w:rsidRPr="00107343">
              <w:rPr>
                <w:sz w:val="22"/>
              </w:rPr>
              <w:t>14.12.16 (d26)</w:t>
            </w:r>
          </w:p>
          <w:p w14:paraId="6456A18B" w14:textId="77777777" w:rsidR="00AA224E" w:rsidRPr="00107343" w:rsidRDefault="00AA224E" w:rsidP="00825630">
            <w:pPr>
              <w:spacing w:before="0" w:after="0"/>
              <w:jc w:val="center"/>
              <w:rPr>
                <w:sz w:val="22"/>
              </w:rPr>
            </w:pPr>
            <w:r w:rsidRPr="00107343">
              <w:rPr>
                <w:sz w:val="22"/>
              </w:rPr>
              <w:t>21.12.16 (d33)</w:t>
            </w:r>
          </w:p>
        </w:tc>
        <w:tc>
          <w:tcPr>
            <w:tcW w:w="1474" w:type="dxa"/>
            <w:tcBorders>
              <w:top w:val="single" w:sz="2" w:space="0" w:color="auto"/>
              <w:bottom w:val="single" w:sz="2" w:space="0" w:color="auto"/>
            </w:tcBorders>
            <w:shd w:val="clear" w:color="auto" w:fill="auto"/>
            <w:vAlign w:val="center"/>
          </w:tcPr>
          <w:p w14:paraId="6A802DBB" w14:textId="77777777" w:rsidR="00AA224E" w:rsidRPr="00107343" w:rsidRDefault="00AA224E" w:rsidP="00825630">
            <w:pPr>
              <w:spacing w:before="0" w:after="0"/>
              <w:jc w:val="center"/>
              <w:rPr>
                <w:sz w:val="22"/>
              </w:rPr>
            </w:pPr>
          </w:p>
          <w:p w14:paraId="52674FC6" w14:textId="77777777" w:rsidR="00AA224E" w:rsidRPr="00107343" w:rsidRDefault="00AA224E" w:rsidP="00825630">
            <w:pPr>
              <w:spacing w:before="0" w:after="0"/>
              <w:jc w:val="center"/>
              <w:rPr>
                <w:sz w:val="22"/>
              </w:rPr>
            </w:pPr>
            <w:r w:rsidRPr="00107343">
              <w:rPr>
                <w:sz w:val="22"/>
              </w:rPr>
              <w:t>17.11.17 (d23)</w:t>
            </w:r>
          </w:p>
          <w:p w14:paraId="606C4DE6" w14:textId="77777777" w:rsidR="00AA224E" w:rsidRPr="00107343" w:rsidRDefault="00AA224E" w:rsidP="00825630">
            <w:pPr>
              <w:spacing w:before="0" w:after="0"/>
              <w:jc w:val="center"/>
              <w:rPr>
                <w:sz w:val="22"/>
              </w:rPr>
            </w:pPr>
            <w:r w:rsidRPr="00107343">
              <w:rPr>
                <w:sz w:val="22"/>
              </w:rPr>
              <w:t>24.11.17 (d30)</w:t>
            </w:r>
          </w:p>
          <w:p w14:paraId="35F54AC5" w14:textId="77777777" w:rsidR="00AA224E" w:rsidRPr="00107343" w:rsidRDefault="00AA224E" w:rsidP="00825630">
            <w:pPr>
              <w:spacing w:before="0" w:after="0"/>
              <w:jc w:val="center"/>
              <w:rPr>
                <w:sz w:val="22"/>
              </w:rPr>
            </w:pPr>
            <w:r w:rsidRPr="00107343">
              <w:rPr>
                <w:sz w:val="22"/>
              </w:rPr>
              <w:t>1.12.17 (d37)</w:t>
            </w:r>
          </w:p>
        </w:tc>
        <w:tc>
          <w:tcPr>
            <w:tcW w:w="1474" w:type="dxa"/>
            <w:tcBorders>
              <w:top w:val="single" w:sz="2" w:space="0" w:color="auto"/>
              <w:bottom w:val="single" w:sz="2" w:space="0" w:color="auto"/>
            </w:tcBorders>
            <w:shd w:val="clear" w:color="auto" w:fill="auto"/>
            <w:vAlign w:val="center"/>
          </w:tcPr>
          <w:p w14:paraId="1E4235B8" w14:textId="77777777" w:rsidR="00AA224E" w:rsidRPr="00107343" w:rsidRDefault="00AA224E" w:rsidP="00825630">
            <w:pPr>
              <w:spacing w:before="0" w:after="0"/>
              <w:jc w:val="center"/>
              <w:rPr>
                <w:sz w:val="22"/>
              </w:rPr>
            </w:pPr>
          </w:p>
          <w:p w14:paraId="6D1398A0" w14:textId="77777777" w:rsidR="00AA224E" w:rsidRPr="00107343" w:rsidRDefault="00AA224E" w:rsidP="00825630">
            <w:pPr>
              <w:spacing w:before="0" w:after="0"/>
              <w:jc w:val="center"/>
              <w:rPr>
                <w:sz w:val="22"/>
              </w:rPr>
            </w:pPr>
            <w:r w:rsidRPr="00107343">
              <w:rPr>
                <w:sz w:val="22"/>
              </w:rPr>
              <w:t>22.7.18 (d31)</w:t>
            </w:r>
          </w:p>
          <w:p w14:paraId="23D32897" w14:textId="77777777" w:rsidR="00AA224E" w:rsidRPr="00107343" w:rsidRDefault="00AA224E" w:rsidP="00825630">
            <w:pPr>
              <w:spacing w:before="0" w:after="0"/>
              <w:jc w:val="center"/>
              <w:rPr>
                <w:sz w:val="22"/>
              </w:rPr>
            </w:pPr>
            <w:r w:rsidRPr="00107343">
              <w:rPr>
                <w:sz w:val="22"/>
              </w:rPr>
              <w:t>29.7.18 (d38)</w:t>
            </w:r>
          </w:p>
          <w:p w14:paraId="76C8E312" w14:textId="77777777" w:rsidR="00AA224E" w:rsidRPr="00107343" w:rsidRDefault="00AA224E" w:rsidP="00825630">
            <w:pPr>
              <w:spacing w:before="0" w:after="0"/>
              <w:jc w:val="center"/>
              <w:rPr>
                <w:sz w:val="22"/>
              </w:rPr>
            </w:pPr>
            <w:r w:rsidRPr="00107343">
              <w:rPr>
                <w:sz w:val="22"/>
              </w:rPr>
              <w:t>6.7.18 (d45)</w:t>
            </w:r>
          </w:p>
        </w:tc>
      </w:tr>
      <w:tr w:rsidR="00AA224E" w:rsidRPr="00107343" w14:paraId="06B2DEF1" w14:textId="77777777" w:rsidTr="00491A88">
        <w:trPr>
          <w:trHeight w:val="397"/>
          <w:jc w:val="center"/>
        </w:trPr>
        <w:tc>
          <w:tcPr>
            <w:tcW w:w="1474" w:type="dxa"/>
            <w:tcBorders>
              <w:top w:val="single" w:sz="2" w:space="0" w:color="auto"/>
              <w:bottom w:val="single" w:sz="2" w:space="0" w:color="auto"/>
            </w:tcBorders>
            <w:shd w:val="clear" w:color="auto" w:fill="auto"/>
            <w:vAlign w:val="center"/>
          </w:tcPr>
          <w:p w14:paraId="356086C6" w14:textId="77777777" w:rsidR="00AA224E" w:rsidRPr="00107343" w:rsidRDefault="00AA224E" w:rsidP="00825630">
            <w:pPr>
              <w:spacing w:before="0" w:after="0"/>
              <w:rPr>
                <w:b/>
                <w:sz w:val="22"/>
              </w:rPr>
            </w:pPr>
            <w:r w:rsidRPr="00107343">
              <w:rPr>
                <w:b/>
                <w:sz w:val="22"/>
              </w:rPr>
              <w:t>Evaluations</w:t>
            </w:r>
          </w:p>
          <w:p w14:paraId="531F2382" w14:textId="77777777" w:rsidR="00AA224E" w:rsidRPr="00107343" w:rsidRDefault="00AA224E" w:rsidP="00825630">
            <w:pPr>
              <w:spacing w:before="0" w:after="0"/>
              <w:rPr>
                <w:sz w:val="22"/>
              </w:rPr>
            </w:pPr>
            <w:r w:rsidRPr="00107343">
              <w:rPr>
                <w:sz w:val="22"/>
              </w:rPr>
              <w:t>1</w:t>
            </w:r>
            <w:r w:rsidRPr="00107343">
              <w:rPr>
                <w:sz w:val="22"/>
                <w:vertAlign w:val="superscript"/>
              </w:rPr>
              <w:t>st</w:t>
            </w:r>
          </w:p>
          <w:p w14:paraId="6CA21A4D" w14:textId="77777777" w:rsidR="00AA224E" w:rsidRPr="00107343" w:rsidRDefault="00AA224E" w:rsidP="00825630">
            <w:pPr>
              <w:spacing w:before="0" w:after="0"/>
              <w:rPr>
                <w:sz w:val="22"/>
              </w:rPr>
            </w:pPr>
            <w:r w:rsidRPr="00107343">
              <w:rPr>
                <w:sz w:val="22"/>
              </w:rPr>
              <w:t>2</w:t>
            </w:r>
            <w:r w:rsidRPr="00107343">
              <w:rPr>
                <w:sz w:val="22"/>
                <w:vertAlign w:val="superscript"/>
              </w:rPr>
              <w:t>nd</w:t>
            </w:r>
          </w:p>
          <w:p w14:paraId="21D7E147" w14:textId="77777777" w:rsidR="00AA224E" w:rsidRPr="00107343" w:rsidRDefault="00AA224E" w:rsidP="00825630">
            <w:pPr>
              <w:spacing w:before="0" w:after="0"/>
              <w:rPr>
                <w:sz w:val="22"/>
                <w:vertAlign w:val="superscript"/>
              </w:rPr>
            </w:pPr>
            <w:r w:rsidRPr="00107343">
              <w:rPr>
                <w:sz w:val="22"/>
              </w:rPr>
              <w:t>3</w:t>
            </w:r>
            <w:r w:rsidRPr="00107343">
              <w:rPr>
                <w:sz w:val="22"/>
                <w:vertAlign w:val="superscript"/>
              </w:rPr>
              <w:t>rd</w:t>
            </w:r>
          </w:p>
        </w:tc>
        <w:tc>
          <w:tcPr>
            <w:tcW w:w="1474" w:type="dxa"/>
            <w:tcBorders>
              <w:top w:val="single" w:sz="2" w:space="0" w:color="auto"/>
              <w:bottom w:val="single" w:sz="2" w:space="0" w:color="auto"/>
            </w:tcBorders>
            <w:shd w:val="clear" w:color="auto" w:fill="auto"/>
            <w:vAlign w:val="center"/>
          </w:tcPr>
          <w:p w14:paraId="71EA2A72" w14:textId="77777777" w:rsidR="00AA224E" w:rsidRPr="00107343" w:rsidRDefault="00AA224E" w:rsidP="00825630">
            <w:pPr>
              <w:spacing w:before="0" w:after="0"/>
              <w:jc w:val="center"/>
              <w:rPr>
                <w:sz w:val="22"/>
              </w:rPr>
            </w:pPr>
          </w:p>
          <w:p w14:paraId="3F6B4675" w14:textId="77777777" w:rsidR="00AA224E" w:rsidRPr="00107343" w:rsidRDefault="00AA224E" w:rsidP="00825630">
            <w:pPr>
              <w:spacing w:before="0" w:after="0"/>
              <w:jc w:val="center"/>
              <w:rPr>
                <w:sz w:val="22"/>
              </w:rPr>
            </w:pPr>
            <w:r w:rsidRPr="00107343">
              <w:rPr>
                <w:sz w:val="22"/>
              </w:rPr>
              <w:t>2.12.16 (d36)</w:t>
            </w:r>
          </w:p>
          <w:p w14:paraId="117AD7D7" w14:textId="77777777" w:rsidR="00AA224E" w:rsidRPr="00107343" w:rsidRDefault="00AA224E" w:rsidP="00825630">
            <w:pPr>
              <w:spacing w:before="0" w:after="0"/>
              <w:jc w:val="center"/>
              <w:rPr>
                <w:sz w:val="22"/>
              </w:rPr>
            </w:pPr>
            <w:r w:rsidRPr="00107343">
              <w:rPr>
                <w:sz w:val="22"/>
              </w:rPr>
              <w:t>9.12.16 (d43)</w:t>
            </w:r>
          </w:p>
          <w:p w14:paraId="30B704B6" w14:textId="77777777" w:rsidR="00AA224E" w:rsidRPr="00107343" w:rsidRDefault="00AA224E" w:rsidP="00825630">
            <w:pPr>
              <w:spacing w:before="0" w:after="0"/>
              <w:jc w:val="center"/>
              <w:rPr>
                <w:sz w:val="22"/>
              </w:rPr>
            </w:pPr>
            <w:r w:rsidRPr="00107343">
              <w:rPr>
                <w:sz w:val="22"/>
              </w:rPr>
              <w:t>26.12.16 (d60)</w:t>
            </w:r>
          </w:p>
        </w:tc>
        <w:tc>
          <w:tcPr>
            <w:tcW w:w="1474" w:type="dxa"/>
            <w:tcBorders>
              <w:top w:val="single" w:sz="2" w:space="0" w:color="auto"/>
              <w:bottom w:val="single" w:sz="2" w:space="0" w:color="auto"/>
            </w:tcBorders>
            <w:shd w:val="clear" w:color="auto" w:fill="auto"/>
            <w:vAlign w:val="center"/>
          </w:tcPr>
          <w:p w14:paraId="783C7708" w14:textId="77777777" w:rsidR="00AA224E" w:rsidRPr="00107343" w:rsidRDefault="00AA224E" w:rsidP="00825630">
            <w:pPr>
              <w:spacing w:before="0" w:after="0"/>
              <w:jc w:val="center"/>
              <w:rPr>
                <w:sz w:val="22"/>
              </w:rPr>
            </w:pPr>
          </w:p>
          <w:p w14:paraId="42AF6198" w14:textId="77777777" w:rsidR="00AA224E" w:rsidRPr="00107343" w:rsidRDefault="00AA224E" w:rsidP="00825630">
            <w:pPr>
              <w:spacing w:before="0" w:after="0"/>
              <w:jc w:val="center"/>
              <w:rPr>
                <w:sz w:val="22"/>
              </w:rPr>
            </w:pPr>
            <w:r w:rsidRPr="00107343">
              <w:rPr>
                <w:sz w:val="22"/>
              </w:rPr>
              <w:t>7.12.17 (d41)</w:t>
            </w:r>
          </w:p>
          <w:p w14:paraId="5D3FEF71" w14:textId="77777777" w:rsidR="00AA224E" w:rsidRPr="00107343" w:rsidRDefault="00AA224E" w:rsidP="00825630">
            <w:pPr>
              <w:spacing w:before="0" w:after="0"/>
              <w:jc w:val="center"/>
              <w:rPr>
                <w:sz w:val="22"/>
              </w:rPr>
            </w:pPr>
            <w:r w:rsidRPr="00107343">
              <w:rPr>
                <w:sz w:val="22"/>
              </w:rPr>
              <w:t>15.12.17 (d49)</w:t>
            </w:r>
          </w:p>
          <w:p w14:paraId="78D1991D" w14:textId="77777777" w:rsidR="00AA224E" w:rsidRPr="00107343" w:rsidRDefault="00AA224E" w:rsidP="00825630">
            <w:pPr>
              <w:spacing w:before="0" w:after="0"/>
              <w:jc w:val="center"/>
              <w:rPr>
                <w:sz w:val="22"/>
              </w:rPr>
            </w:pPr>
            <w:r w:rsidRPr="00107343">
              <w:rPr>
                <w:sz w:val="22"/>
              </w:rPr>
              <w:t>21.12.17 (d55)</w:t>
            </w:r>
          </w:p>
        </w:tc>
        <w:tc>
          <w:tcPr>
            <w:tcW w:w="1474" w:type="dxa"/>
            <w:tcBorders>
              <w:top w:val="single" w:sz="2" w:space="0" w:color="auto"/>
              <w:bottom w:val="single" w:sz="2" w:space="0" w:color="auto"/>
            </w:tcBorders>
            <w:shd w:val="clear" w:color="auto" w:fill="auto"/>
            <w:vAlign w:val="center"/>
          </w:tcPr>
          <w:p w14:paraId="1BEBF04A" w14:textId="77777777" w:rsidR="00AA224E" w:rsidRPr="00107343" w:rsidRDefault="00AA224E" w:rsidP="00825630">
            <w:pPr>
              <w:spacing w:before="0" w:after="0"/>
              <w:jc w:val="center"/>
              <w:rPr>
                <w:sz w:val="22"/>
              </w:rPr>
            </w:pPr>
          </w:p>
          <w:p w14:paraId="456DF903" w14:textId="77777777" w:rsidR="00AA224E" w:rsidRPr="00107343" w:rsidRDefault="00AA224E" w:rsidP="00825630">
            <w:pPr>
              <w:spacing w:before="0" w:after="0"/>
              <w:jc w:val="center"/>
              <w:rPr>
                <w:sz w:val="22"/>
              </w:rPr>
            </w:pPr>
            <w:r w:rsidRPr="00107343">
              <w:rPr>
                <w:sz w:val="22"/>
              </w:rPr>
              <w:t>27.12.16 (d39)</w:t>
            </w:r>
          </w:p>
          <w:p w14:paraId="26F6AF6C" w14:textId="77777777" w:rsidR="00AA224E" w:rsidRPr="00107343" w:rsidRDefault="00AA224E" w:rsidP="00825630">
            <w:pPr>
              <w:spacing w:before="0" w:after="0"/>
              <w:jc w:val="center"/>
              <w:rPr>
                <w:sz w:val="22"/>
              </w:rPr>
            </w:pPr>
            <w:r w:rsidRPr="00107343">
              <w:rPr>
                <w:sz w:val="22"/>
              </w:rPr>
              <w:t>4.1.17 (d47)</w:t>
            </w:r>
          </w:p>
          <w:p w14:paraId="60B49913" w14:textId="77777777" w:rsidR="00AA224E" w:rsidRPr="00107343" w:rsidRDefault="00AA224E" w:rsidP="00825630">
            <w:pPr>
              <w:spacing w:before="0" w:after="0"/>
              <w:jc w:val="center"/>
              <w:rPr>
                <w:sz w:val="22"/>
              </w:rPr>
            </w:pPr>
            <w:r w:rsidRPr="00107343">
              <w:rPr>
                <w:sz w:val="22"/>
              </w:rPr>
              <w:t>13.1.17 (d56)</w:t>
            </w:r>
          </w:p>
        </w:tc>
        <w:tc>
          <w:tcPr>
            <w:tcW w:w="1474" w:type="dxa"/>
            <w:tcBorders>
              <w:top w:val="single" w:sz="2" w:space="0" w:color="auto"/>
              <w:bottom w:val="single" w:sz="2" w:space="0" w:color="auto"/>
            </w:tcBorders>
            <w:shd w:val="clear" w:color="auto" w:fill="auto"/>
            <w:vAlign w:val="center"/>
          </w:tcPr>
          <w:p w14:paraId="0B615BC0" w14:textId="77777777" w:rsidR="00AA224E" w:rsidRPr="00107343" w:rsidRDefault="00AA224E" w:rsidP="00825630">
            <w:pPr>
              <w:spacing w:before="0" w:after="0"/>
              <w:jc w:val="center"/>
              <w:rPr>
                <w:sz w:val="22"/>
              </w:rPr>
            </w:pPr>
          </w:p>
          <w:p w14:paraId="3109932B" w14:textId="77777777" w:rsidR="00AA224E" w:rsidRPr="00107343" w:rsidRDefault="00AA224E" w:rsidP="00825630">
            <w:pPr>
              <w:spacing w:before="0" w:after="0"/>
              <w:jc w:val="center"/>
              <w:rPr>
                <w:sz w:val="22"/>
              </w:rPr>
            </w:pPr>
            <w:r w:rsidRPr="00107343">
              <w:rPr>
                <w:sz w:val="22"/>
              </w:rPr>
              <w:t>7.12.17 (d43)</w:t>
            </w:r>
          </w:p>
          <w:p w14:paraId="575F97DC" w14:textId="77777777" w:rsidR="00AA224E" w:rsidRPr="00107343" w:rsidRDefault="00AA224E" w:rsidP="00825630">
            <w:pPr>
              <w:spacing w:before="0" w:after="0"/>
              <w:jc w:val="center"/>
              <w:rPr>
                <w:sz w:val="22"/>
              </w:rPr>
            </w:pPr>
            <w:r w:rsidRPr="00107343">
              <w:rPr>
                <w:sz w:val="22"/>
              </w:rPr>
              <w:t>13.12.17 (d49)</w:t>
            </w:r>
          </w:p>
          <w:p w14:paraId="0951B874" w14:textId="77777777" w:rsidR="00AA224E" w:rsidRPr="00107343" w:rsidRDefault="00AA224E" w:rsidP="00825630">
            <w:pPr>
              <w:spacing w:before="0" w:after="0"/>
              <w:jc w:val="center"/>
              <w:rPr>
                <w:sz w:val="22"/>
              </w:rPr>
            </w:pPr>
            <w:r w:rsidRPr="00107343">
              <w:rPr>
                <w:sz w:val="22"/>
              </w:rPr>
              <w:t>19.12.17 (d55)</w:t>
            </w:r>
          </w:p>
        </w:tc>
        <w:tc>
          <w:tcPr>
            <w:tcW w:w="1474" w:type="dxa"/>
            <w:tcBorders>
              <w:top w:val="single" w:sz="2" w:space="0" w:color="auto"/>
              <w:bottom w:val="single" w:sz="2" w:space="0" w:color="auto"/>
            </w:tcBorders>
            <w:shd w:val="clear" w:color="auto" w:fill="auto"/>
            <w:vAlign w:val="center"/>
          </w:tcPr>
          <w:p w14:paraId="1F1DF257" w14:textId="77777777" w:rsidR="00AA224E" w:rsidRPr="00107343" w:rsidRDefault="00AA224E" w:rsidP="00825630">
            <w:pPr>
              <w:spacing w:before="0" w:after="0"/>
              <w:jc w:val="center"/>
              <w:rPr>
                <w:sz w:val="22"/>
              </w:rPr>
            </w:pPr>
          </w:p>
          <w:p w14:paraId="5AE6AFEC" w14:textId="77777777" w:rsidR="00AA224E" w:rsidRPr="00107343" w:rsidRDefault="00AA224E" w:rsidP="00825630">
            <w:pPr>
              <w:spacing w:before="0" w:after="0"/>
              <w:jc w:val="center"/>
              <w:rPr>
                <w:sz w:val="22"/>
              </w:rPr>
            </w:pPr>
            <w:r w:rsidRPr="00107343">
              <w:rPr>
                <w:sz w:val="22"/>
              </w:rPr>
              <w:t>6.7.18 (d45)</w:t>
            </w:r>
          </w:p>
          <w:p w14:paraId="5EF7D30A" w14:textId="77777777" w:rsidR="00AA224E" w:rsidRPr="00107343" w:rsidRDefault="00AA224E" w:rsidP="00825630">
            <w:pPr>
              <w:spacing w:before="0" w:after="0"/>
              <w:jc w:val="center"/>
              <w:rPr>
                <w:sz w:val="22"/>
              </w:rPr>
            </w:pPr>
            <w:r w:rsidRPr="00107343">
              <w:rPr>
                <w:sz w:val="22"/>
              </w:rPr>
              <w:t>13.7.18 (d52)</w:t>
            </w:r>
          </w:p>
          <w:p w14:paraId="64680C75" w14:textId="77777777" w:rsidR="00AA224E" w:rsidRPr="00107343" w:rsidRDefault="00AA224E" w:rsidP="00825630">
            <w:pPr>
              <w:spacing w:before="0" w:after="0"/>
              <w:jc w:val="center"/>
              <w:rPr>
                <w:sz w:val="22"/>
              </w:rPr>
            </w:pPr>
            <w:r w:rsidRPr="00107343">
              <w:rPr>
                <w:sz w:val="22"/>
              </w:rPr>
              <w:t>20.7.18 (d59)</w:t>
            </w:r>
          </w:p>
        </w:tc>
      </w:tr>
      <w:tr w:rsidR="00AA224E" w:rsidRPr="00107343" w14:paraId="5EFCA80B" w14:textId="77777777" w:rsidTr="00491A88">
        <w:trPr>
          <w:trHeight w:val="397"/>
          <w:jc w:val="center"/>
        </w:trPr>
        <w:tc>
          <w:tcPr>
            <w:tcW w:w="1474" w:type="dxa"/>
            <w:tcBorders>
              <w:top w:val="single" w:sz="2" w:space="0" w:color="auto"/>
              <w:bottom w:val="single" w:sz="12" w:space="0" w:color="auto"/>
            </w:tcBorders>
            <w:shd w:val="clear" w:color="auto" w:fill="auto"/>
            <w:vAlign w:val="center"/>
          </w:tcPr>
          <w:p w14:paraId="171F6F63" w14:textId="77777777" w:rsidR="00AA224E" w:rsidRPr="00107343" w:rsidRDefault="00AA224E" w:rsidP="00825630">
            <w:pPr>
              <w:spacing w:before="0" w:after="0"/>
              <w:rPr>
                <w:b/>
                <w:sz w:val="22"/>
              </w:rPr>
            </w:pPr>
            <w:r w:rsidRPr="00107343">
              <w:rPr>
                <w:b/>
                <w:sz w:val="22"/>
              </w:rPr>
              <w:t>Evaluation Pods</w:t>
            </w:r>
          </w:p>
        </w:tc>
        <w:tc>
          <w:tcPr>
            <w:tcW w:w="1474" w:type="dxa"/>
            <w:tcBorders>
              <w:top w:val="single" w:sz="2" w:space="0" w:color="auto"/>
              <w:bottom w:val="single" w:sz="12" w:space="0" w:color="auto"/>
            </w:tcBorders>
            <w:shd w:val="clear" w:color="auto" w:fill="auto"/>
            <w:vAlign w:val="center"/>
          </w:tcPr>
          <w:p w14:paraId="2C00E668" w14:textId="77777777" w:rsidR="00AA224E" w:rsidRPr="00107343" w:rsidRDefault="00AA224E" w:rsidP="00825630">
            <w:pPr>
              <w:spacing w:before="0" w:after="0"/>
              <w:jc w:val="center"/>
              <w:rPr>
                <w:sz w:val="22"/>
              </w:rPr>
            </w:pPr>
            <w:r w:rsidRPr="00107343">
              <w:rPr>
                <w:sz w:val="22"/>
              </w:rPr>
              <w:t>11.1.17 (d76)</w:t>
            </w:r>
          </w:p>
        </w:tc>
        <w:tc>
          <w:tcPr>
            <w:tcW w:w="1474" w:type="dxa"/>
            <w:tcBorders>
              <w:top w:val="single" w:sz="2" w:space="0" w:color="auto"/>
              <w:bottom w:val="single" w:sz="12" w:space="0" w:color="auto"/>
            </w:tcBorders>
            <w:shd w:val="clear" w:color="auto" w:fill="auto"/>
            <w:vAlign w:val="center"/>
          </w:tcPr>
          <w:p w14:paraId="3993FB86" w14:textId="77777777" w:rsidR="00AA224E" w:rsidRPr="00107343" w:rsidRDefault="00AA224E" w:rsidP="00825630">
            <w:pPr>
              <w:spacing w:before="0" w:after="0"/>
              <w:jc w:val="center"/>
              <w:rPr>
                <w:sz w:val="22"/>
              </w:rPr>
            </w:pPr>
            <w:r w:rsidRPr="00107343">
              <w:rPr>
                <w:sz w:val="22"/>
              </w:rPr>
              <w:t>9.1.18 (d74)</w:t>
            </w:r>
          </w:p>
        </w:tc>
        <w:tc>
          <w:tcPr>
            <w:tcW w:w="1474" w:type="dxa"/>
            <w:tcBorders>
              <w:top w:val="single" w:sz="2" w:space="0" w:color="auto"/>
              <w:bottom w:val="single" w:sz="12" w:space="0" w:color="auto"/>
            </w:tcBorders>
            <w:shd w:val="clear" w:color="auto" w:fill="auto"/>
            <w:vAlign w:val="center"/>
          </w:tcPr>
          <w:p w14:paraId="7D25120D" w14:textId="77777777" w:rsidR="00AA224E" w:rsidRPr="00107343" w:rsidRDefault="00AA224E" w:rsidP="00825630">
            <w:pPr>
              <w:spacing w:before="0" w:after="0"/>
              <w:jc w:val="center"/>
              <w:rPr>
                <w:sz w:val="22"/>
              </w:rPr>
            </w:pPr>
            <w:r w:rsidRPr="00107343">
              <w:rPr>
                <w:sz w:val="22"/>
              </w:rPr>
              <w:t>31.1.17 (d74)</w:t>
            </w:r>
          </w:p>
        </w:tc>
        <w:tc>
          <w:tcPr>
            <w:tcW w:w="1474" w:type="dxa"/>
            <w:tcBorders>
              <w:top w:val="single" w:sz="2" w:space="0" w:color="auto"/>
              <w:bottom w:val="single" w:sz="12" w:space="0" w:color="auto"/>
            </w:tcBorders>
            <w:shd w:val="clear" w:color="auto" w:fill="auto"/>
            <w:vAlign w:val="center"/>
          </w:tcPr>
          <w:p w14:paraId="12327CC7" w14:textId="77777777" w:rsidR="00AA224E" w:rsidRPr="00107343" w:rsidRDefault="00AA224E" w:rsidP="00825630">
            <w:pPr>
              <w:spacing w:before="0" w:after="0"/>
              <w:jc w:val="center"/>
              <w:rPr>
                <w:sz w:val="22"/>
              </w:rPr>
            </w:pPr>
            <w:r w:rsidRPr="00107343">
              <w:rPr>
                <w:sz w:val="22"/>
              </w:rPr>
              <w:t>12.1.18 (d79)</w:t>
            </w:r>
          </w:p>
        </w:tc>
        <w:tc>
          <w:tcPr>
            <w:tcW w:w="1474" w:type="dxa"/>
            <w:tcBorders>
              <w:top w:val="single" w:sz="2" w:space="0" w:color="auto"/>
              <w:bottom w:val="single" w:sz="12" w:space="0" w:color="auto"/>
            </w:tcBorders>
            <w:shd w:val="clear" w:color="auto" w:fill="auto"/>
            <w:vAlign w:val="center"/>
          </w:tcPr>
          <w:p w14:paraId="35E9A21B" w14:textId="77777777" w:rsidR="00AA224E" w:rsidRPr="00107343" w:rsidRDefault="00AA224E" w:rsidP="00825630">
            <w:pPr>
              <w:spacing w:before="0" w:after="0"/>
              <w:jc w:val="center"/>
              <w:rPr>
                <w:sz w:val="22"/>
              </w:rPr>
            </w:pPr>
            <w:r w:rsidRPr="00107343">
              <w:rPr>
                <w:sz w:val="22"/>
              </w:rPr>
              <w:t>10.8.18 (d80)</w:t>
            </w:r>
          </w:p>
        </w:tc>
      </w:tr>
    </w:tbl>
    <w:p w14:paraId="1DC79DB7" w14:textId="77777777" w:rsidR="00825630" w:rsidRPr="00107343" w:rsidRDefault="00825630" w:rsidP="00AA224E"/>
    <w:p w14:paraId="0DFA48A7" w14:textId="0699FA34" w:rsidR="00AA224E" w:rsidRPr="00107343" w:rsidRDefault="00825630" w:rsidP="00567D48">
      <w:pPr>
        <w:jc w:val="both"/>
      </w:pPr>
      <w:r w:rsidRPr="00107343">
        <w:rPr>
          <w:b/>
        </w:rPr>
        <w:t>Supplementary Table 3.</w:t>
      </w:r>
      <w:r w:rsidR="00AA224E" w:rsidRPr="00107343">
        <w:t xml:space="preserve"> Correlation</w:t>
      </w:r>
      <w:r w:rsidR="00595ED8">
        <w:t>s</w:t>
      </w:r>
      <w:r w:rsidR="00AA224E" w:rsidRPr="00107343">
        <w:t xml:space="preserve"> and mean phenotypic values for angular leaf spot resistance of the </w:t>
      </w:r>
      <w:proofErr w:type="spellStart"/>
      <w:r w:rsidR="00AA224E" w:rsidRPr="00107343">
        <w:t>extBALSIT</w:t>
      </w:r>
      <w:proofErr w:type="spellEnd"/>
      <w:r w:rsidR="00AA224E" w:rsidRPr="00107343">
        <w:t xml:space="preserve"> panel evaluated in different years or replicates. The field trials in Colombia (Darien and </w:t>
      </w:r>
      <w:proofErr w:type="spellStart"/>
      <w:r w:rsidR="00AA224E" w:rsidRPr="00107343">
        <w:t>Quilichao</w:t>
      </w:r>
      <w:proofErr w:type="spellEnd"/>
      <w:r w:rsidR="00AA224E" w:rsidRPr="00107343">
        <w:t>) were conducted in different years, while the field trial in Uganda (</w:t>
      </w:r>
      <w:proofErr w:type="spellStart"/>
      <w:r w:rsidR="00AA224E" w:rsidRPr="00107343">
        <w:t>Kawanda</w:t>
      </w:r>
      <w:proofErr w:type="spellEnd"/>
      <w:r w:rsidR="00AA224E" w:rsidRPr="00107343">
        <w:t xml:space="preserve">) was conducted with two replicates. Greenhouse trials were conducted with five different pathotypes, determined by their origin (COL and UG,) and race (63-63, 63-47, 13-63 and 30-0). For each trial, the mean values and the standard deviation is given. In the last </w:t>
      </w:r>
      <w:r w:rsidR="00555499" w:rsidRPr="00107343">
        <w:t>column</w:t>
      </w:r>
      <w:r w:rsidR="00AA224E" w:rsidRPr="00107343">
        <w:t>, the Pearson correlation (</w:t>
      </w:r>
      <w:r w:rsidR="00AA224E" w:rsidRPr="00107343">
        <w:rPr>
          <w:i/>
        </w:rPr>
        <w:t>r</w:t>
      </w:r>
      <w:r w:rsidR="00AA224E" w:rsidRPr="00107343">
        <w:t xml:space="preserve">) between years and replicates is given.  </w:t>
      </w:r>
    </w:p>
    <w:tbl>
      <w:tblPr>
        <w:tblW w:w="0" w:type="auto"/>
        <w:jc w:val="center"/>
        <w:tblCellMar>
          <w:left w:w="57" w:type="dxa"/>
          <w:right w:w="57" w:type="dxa"/>
        </w:tblCellMar>
        <w:tblLook w:val="04A0" w:firstRow="1" w:lastRow="0" w:firstColumn="1" w:lastColumn="0" w:noHBand="0" w:noVBand="1"/>
      </w:tblPr>
      <w:tblGrid>
        <w:gridCol w:w="1757"/>
        <w:gridCol w:w="1757"/>
        <w:gridCol w:w="1757"/>
        <w:gridCol w:w="1757"/>
        <w:gridCol w:w="1757"/>
      </w:tblGrid>
      <w:tr w:rsidR="00AA224E" w:rsidRPr="00107343" w14:paraId="2D1A9982" w14:textId="77777777" w:rsidTr="00491A88">
        <w:trPr>
          <w:trHeight w:val="312"/>
          <w:jc w:val="center"/>
        </w:trPr>
        <w:tc>
          <w:tcPr>
            <w:tcW w:w="1757" w:type="dxa"/>
            <w:tcBorders>
              <w:top w:val="single" w:sz="12" w:space="0" w:color="auto"/>
              <w:bottom w:val="single" w:sz="12" w:space="0" w:color="auto"/>
            </w:tcBorders>
            <w:shd w:val="clear" w:color="auto" w:fill="auto"/>
            <w:vAlign w:val="center"/>
          </w:tcPr>
          <w:p w14:paraId="55C1F9F8" w14:textId="77777777" w:rsidR="00AA224E" w:rsidRPr="00107343" w:rsidRDefault="00AA224E" w:rsidP="00825630">
            <w:pPr>
              <w:spacing w:before="0" w:after="0"/>
              <w:rPr>
                <w:b/>
              </w:rPr>
            </w:pPr>
            <w:r w:rsidRPr="00107343">
              <w:rPr>
                <w:b/>
              </w:rPr>
              <w:t>Trial</w:t>
            </w:r>
          </w:p>
        </w:tc>
        <w:tc>
          <w:tcPr>
            <w:tcW w:w="1757" w:type="dxa"/>
            <w:tcBorders>
              <w:top w:val="single" w:sz="12" w:space="0" w:color="auto"/>
              <w:bottom w:val="single" w:sz="12" w:space="0" w:color="auto"/>
            </w:tcBorders>
            <w:shd w:val="clear" w:color="auto" w:fill="auto"/>
            <w:vAlign w:val="center"/>
          </w:tcPr>
          <w:p w14:paraId="0D9F8DFE" w14:textId="77777777" w:rsidR="00AA224E" w:rsidRPr="00107343" w:rsidRDefault="00AA224E" w:rsidP="00825630">
            <w:pPr>
              <w:spacing w:before="0" w:after="0"/>
              <w:rPr>
                <w:b/>
              </w:rPr>
            </w:pPr>
            <w:r w:rsidRPr="00107343">
              <w:rPr>
                <w:b/>
              </w:rPr>
              <w:t>Average</w:t>
            </w:r>
          </w:p>
        </w:tc>
        <w:tc>
          <w:tcPr>
            <w:tcW w:w="1757" w:type="dxa"/>
            <w:tcBorders>
              <w:top w:val="single" w:sz="12" w:space="0" w:color="auto"/>
              <w:bottom w:val="single" w:sz="12" w:space="0" w:color="auto"/>
            </w:tcBorders>
            <w:shd w:val="clear" w:color="auto" w:fill="auto"/>
            <w:vAlign w:val="center"/>
          </w:tcPr>
          <w:p w14:paraId="3D16F628" w14:textId="77777777" w:rsidR="00AA224E" w:rsidRPr="00107343" w:rsidRDefault="00AA224E" w:rsidP="00825630">
            <w:pPr>
              <w:spacing w:before="0" w:after="0"/>
              <w:rPr>
                <w:b/>
              </w:rPr>
            </w:pPr>
            <w:r w:rsidRPr="00107343">
              <w:rPr>
                <w:b/>
              </w:rPr>
              <w:t>Year / Rep 1</w:t>
            </w:r>
          </w:p>
        </w:tc>
        <w:tc>
          <w:tcPr>
            <w:tcW w:w="1757" w:type="dxa"/>
            <w:tcBorders>
              <w:top w:val="single" w:sz="12" w:space="0" w:color="auto"/>
              <w:bottom w:val="single" w:sz="12" w:space="0" w:color="auto"/>
            </w:tcBorders>
            <w:shd w:val="clear" w:color="auto" w:fill="auto"/>
            <w:vAlign w:val="center"/>
          </w:tcPr>
          <w:p w14:paraId="34EE2ECE" w14:textId="77777777" w:rsidR="00AA224E" w:rsidRPr="00107343" w:rsidRDefault="00AA224E" w:rsidP="00825630">
            <w:pPr>
              <w:spacing w:before="0" w:after="0"/>
              <w:rPr>
                <w:b/>
              </w:rPr>
            </w:pPr>
            <w:r w:rsidRPr="00107343">
              <w:rPr>
                <w:b/>
              </w:rPr>
              <w:t>Year / Rep 2</w:t>
            </w:r>
          </w:p>
        </w:tc>
        <w:tc>
          <w:tcPr>
            <w:tcW w:w="1757" w:type="dxa"/>
            <w:tcBorders>
              <w:top w:val="single" w:sz="12" w:space="0" w:color="auto"/>
              <w:bottom w:val="single" w:sz="12" w:space="0" w:color="auto"/>
            </w:tcBorders>
            <w:shd w:val="clear" w:color="auto" w:fill="auto"/>
            <w:vAlign w:val="center"/>
          </w:tcPr>
          <w:p w14:paraId="3086593F" w14:textId="77777777" w:rsidR="00AA224E" w:rsidRPr="00107343" w:rsidRDefault="00AA224E" w:rsidP="00825630">
            <w:pPr>
              <w:spacing w:before="0" w:after="0"/>
              <w:rPr>
                <w:b/>
              </w:rPr>
            </w:pPr>
            <w:r w:rsidRPr="00107343">
              <w:rPr>
                <w:b/>
              </w:rPr>
              <w:t xml:space="preserve">Correlation </w:t>
            </w:r>
            <w:r w:rsidRPr="00107343">
              <w:rPr>
                <w:b/>
                <w:i/>
              </w:rPr>
              <w:t xml:space="preserve">r </w:t>
            </w:r>
            <w:r w:rsidRPr="00107343">
              <w:rPr>
                <w:b/>
              </w:rPr>
              <w:t>=</w:t>
            </w:r>
          </w:p>
        </w:tc>
      </w:tr>
      <w:tr w:rsidR="00AA224E" w:rsidRPr="00107343" w14:paraId="75FA7EE2" w14:textId="77777777" w:rsidTr="00491A88">
        <w:trPr>
          <w:trHeight w:val="312"/>
          <w:jc w:val="center"/>
        </w:trPr>
        <w:tc>
          <w:tcPr>
            <w:tcW w:w="1757" w:type="dxa"/>
            <w:tcBorders>
              <w:top w:val="single" w:sz="12" w:space="0" w:color="auto"/>
            </w:tcBorders>
            <w:shd w:val="clear" w:color="auto" w:fill="auto"/>
            <w:vAlign w:val="center"/>
          </w:tcPr>
          <w:p w14:paraId="707FDEF9" w14:textId="77777777" w:rsidR="00AA224E" w:rsidRPr="00107343" w:rsidRDefault="00AA224E" w:rsidP="00825630">
            <w:pPr>
              <w:spacing w:before="0" w:after="0"/>
            </w:pPr>
            <w:r w:rsidRPr="00107343">
              <w:t>Darien</w:t>
            </w:r>
          </w:p>
        </w:tc>
        <w:tc>
          <w:tcPr>
            <w:tcW w:w="1757" w:type="dxa"/>
            <w:tcBorders>
              <w:top w:val="single" w:sz="12" w:space="0" w:color="auto"/>
            </w:tcBorders>
            <w:shd w:val="clear" w:color="auto" w:fill="auto"/>
            <w:vAlign w:val="center"/>
          </w:tcPr>
          <w:p w14:paraId="7499F2FC" w14:textId="77777777" w:rsidR="00AA224E" w:rsidRPr="00107343" w:rsidRDefault="00AA224E" w:rsidP="00825630">
            <w:pPr>
              <w:spacing w:before="0" w:after="0"/>
            </w:pPr>
            <w:r w:rsidRPr="00107343">
              <w:t>4.60 ± 1.83</w:t>
            </w:r>
          </w:p>
        </w:tc>
        <w:tc>
          <w:tcPr>
            <w:tcW w:w="1757" w:type="dxa"/>
            <w:tcBorders>
              <w:top w:val="single" w:sz="12" w:space="0" w:color="auto"/>
            </w:tcBorders>
            <w:shd w:val="clear" w:color="auto" w:fill="auto"/>
            <w:vAlign w:val="center"/>
          </w:tcPr>
          <w:p w14:paraId="510BA98D" w14:textId="77777777" w:rsidR="00AA224E" w:rsidRPr="00107343" w:rsidRDefault="00AA224E" w:rsidP="00825630">
            <w:pPr>
              <w:spacing w:before="0" w:after="0"/>
            </w:pPr>
            <w:r w:rsidRPr="00107343">
              <w:t>4.94 ± 1.95</w:t>
            </w:r>
          </w:p>
        </w:tc>
        <w:tc>
          <w:tcPr>
            <w:tcW w:w="1757" w:type="dxa"/>
            <w:tcBorders>
              <w:top w:val="single" w:sz="12" w:space="0" w:color="auto"/>
            </w:tcBorders>
            <w:shd w:val="clear" w:color="auto" w:fill="auto"/>
            <w:vAlign w:val="center"/>
          </w:tcPr>
          <w:p w14:paraId="477477BD" w14:textId="77777777" w:rsidR="00AA224E" w:rsidRPr="00107343" w:rsidRDefault="00AA224E" w:rsidP="00825630">
            <w:pPr>
              <w:spacing w:before="0" w:after="0"/>
            </w:pPr>
            <w:r w:rsidRPr="00107343">
              <w:t>4.26 ± 2.15</w:t>
            </w:r>
          </w:p>
        </w:tc>
        <w:tc>
          <w:tcPr>
            <w:tcW w:w="1757" w:type="dxa"/>
            <w:tcBorders>
              <w:top w:val="single" w:sz="12" w:space="0" w:color="auto"/>
            </w:tcBorders>
            <w:shd w:val="clear" w:color="auto" w:fill="auto"/>
            <w:vAlign w:val="center"/>
          </w:tcPr>
          <w:p w14:paraId="5A226E9E" w14:textId="77777777" w:rsidR="00AA224E" w:rsidRPr="00107343" w:rsidRDefault="00AA224E" w:rsidP="00825630">
            <w:pPr>
              <w:spacing w:before="0" w:after="0"/>
            </w:pPr>
            <w:r w:rsidRPr="00107343">
              <w:t>0.59</w:t>
            </w:r>
          </w:p>
        </w:tc>
      </w:tr>
      <w:tr w:rsidR="00AA224E" w:rsidRPr="00107343" w14:paraId="793D92B5" w14:textId="77777777" w:rsidTr="00491A88">
        <w:trPr>
          <w:trHeight w:val="312"/>
          <w:jc w:val="center"/>
        </w:trPr>
        <w:tc>
          <w:tcPr>
            <w:tcW w:w="1757" w:type="dxa"/>
            <w:shd w:val="clear" w:color="auto" w:fill="auto"/>
            <w:vAlign w:val="center"/>
          </w:tcPr>
          <w:p w14:paraId="25E29BFD" w14:textId="77777777" w:rsidR="00AA224E" w:rsidRPr="00107343" w:rsidRDefault="00AA224E" w:rsidP="00825630">
            <w:pPr>
              <w:spacing w:before="0" w:after="0"/>
            </w:pPr>
            <w:r w:rsidRPr="00107343">
              <w:t>Darien Pods</w:t>
            </w:r>
          </w:p>
        </w:tc>
        <w:tc>
          <w:tcPr>
            <w:tcW w:w="1757" w:type="dxa"/>
            <w:shd w:val="clear" w:color="auto" w:fill="auto"/>
            <w:vAlign w:val="center"/>
          </w:tcPr>
          <w:p w14:paraId="0187045E" w14:textId="77777777" w:rsidR="00AA224E" w:rsidRPr="00107343" w:rsidRDefault="00AA224E" w:rsidP="00825630">
            <w:pPr>
              <w:spacing w:before="0" w:after="0"/>
            </w:pPr>
            <w:r w:rsidRPr="00107343">
              <w:t>3.31 ± 1.71</w:t>
            </w:r>
          </w:p>
        </w:tc>
        <w:tc>
          <w:tcPr>
            <w:tcW w:w="1757" w:type="dxa"/>
            <w:shd w:val="clear" w:color="auto" w:fill="auto"/>
            <w:vAlign w:val="center"/>
          </w:tcPr>
          <w:p w14:paraId="33BF3A41" w14:textId="77777777" w:rsidR="00AA224E" w:rsidRPr="00107343" w:rsidRDefault="00AA224E" w:rsidP="00825630">
            <w:pPr>
              <w:spacing w:before="0" w:after="0"/>
            </w:pPr>
            <w:r w:rsidRPr="00107343">
              <w:t>4.17 ± 2.00</w:t>
            </w:r>
          </w:p>
        </w:tc>
        <w:tc>
          <w:tcPr>
            <w:tcW w:w="1757" w:type="dxa"/>
            <w:shd w:val="clear" w:color="auto" w:fill="auto"/>
            <w:vAlign w:val="center"/>
          </w:tcPr>
          <w:p w14:paraId="4A2A9A9E" w14:textId="77777777" w:rsidR="00AA224E" w:rsidRPr="00107343" w:rsidRDefault="00AA224E" w:rsidP="00825630">
            <w:pPr>
              <w:spacing w:before="0" w:after="0"/>
            </w:pPr>
            <w:r w:rsidRPr="00107343">
              <w:t>2.44 ± 1.87</w:t>
            </w:r>
          </w:p>
        </w:tc>
        <w:tc>
          <w:tcPr>
            <w:tcW w:w="1757" w:type="dxa"/>
            <w:shd w:val="clear" w:color="auto" w:fill="auto"/>
            <w:vAlign w:val="center"/>
          </w:tcPr>
          <w:p w14:paraId="5F7A7DEB" w14:textId="77777777" w:rsidR="00AA224E" w:rsidRPr="00107343" w:rsidRDefault="00AA224E" w:rsidP="00825630">
            <w:pPr>
              <w:spacing w:before="0" w:after="0"/>
            </w:pPr>
            <w:r w:rsidRPr="00107343">
              <w:t>0.56</w:t>
            </w:r>
          </w:p>
        </w:tc>
      </w:tr>
      <w:tr w:rsidR="00AA224E" w:rsidRPr="00107343" w14:paraId="3DC299B1" w14:textId="77777777" w:rsidTr="00491A88">
        <w:trPr>
          <w:trHeight w:val="312"/>
          <w:jc w:val="center"/>
        </w:trPr>
        <w:tc>
          <w:tcPr>
            <w:tcW w:w="1757" w:type="dxa"/>
            <w:shd w:val="clear" w:color="auto" w:fill="auto"/>
            <w:vAlign w:val="center"/>
          </w:tcPr>
          <w:p w14:paraId="4A323100" w14:textId="77777777" w:rsidR="00AA224E" w:rsidRPr="00107343" w:rsidRDefault="00AA224E" w:rsidP="00825630">
            <w:pPr>
              <w:spacing w:before="0" w:after="0"/>
            </w:pPr>
            <w:proofErr w:type="spellStart"/>
            <w:r w:rsidRPr="00107343">
              <w:t>Quilichao</w:t>
            </w:r>
            <w:proofErr w:type="spellEnd"/>
          </w:p>
        </w:tc>
        <w:tc>
          <w:tcPr>
            <w:tcW w:w="1757" w:type="dxa"/>
            <w:shd w:val="clear" w:color="auto" w:fill="auto"/>
            <w:vAlign w:val="center"/>
          </w:tcPr>
          <w:p w14:paraId="028EA199" w14:textId="77777777" w:rsidR="00AA224E" w:rsidRPr="00107343" w:rsidRDefault="00AA224E" w:rsidP="00825630">
            <w:pPr>
              <w:spacing w:before="0" w:after="0"/>
            </w:pPr>
            <w:r w:rsidRPr="00107343">
              <w:t>4.22 ± 2.20</w:t>
            </w:r>
          </w:p>
        </w:tc>
        <w:tc>
          <w:tcPr>
            <w:tcW w:w="1757" w:type="dxa"/>
            <w:shd w:val="clear" w:color="auto" w:fill="auto"/>
            <w:vAlign w:val="center"/>
          </w:tcPr>
          <w:p w14:paraId="34DA20D5" w14:textId="77777777" w:rsidR="00AA224E" w:rsidRPr="00107343" w:rsidRDefault="00AA224E" w:rsidP="00825630">
            <w:pPr>
              <w:spacing w:before="0" w:after="0"/>
            </w:pPr>
            <w:r w:rsidRPr="00107343">
              <w:t>4.39 ± 2.19</w:t>
            </w:r>
          </w:p>
        </w:tc>
        <w:tc>
          <w:tcPr>
            <w:tcW w:w="1757" w:type="dxa"/>
            <w:shd w:val="clear" w:color="auto" w:fill="auto"/>
            <w:vAlign w:val="center"/>
          </w:tcPr>
          <w:p w14:paraId="2F2A5257" w14:textId="77777777" w:rsidR="00AA224E" w:rsidRPr="00107343" w:rsidRDefault="00AA224E" w:rsidP="00825630">
            <w:pPr>
              <w:spacing w:before="0" w:after="0"/>
            </w:pPr>
            <w:r w:rsidRPr="00107343">
              <w:t>3.98 ± 2.55</w:t>
            </w:r>
          </w:p>
        </w:tc>
        <w:tc>
          <w:tcPr>
            <w:tcW w:w="1757" w:type="dxa"/>
            <w:shd w:val="clear" w:color="auto" w:fill="auto"/>
            <w:vAlign w:val="center"/>
          </w:tcPr>
          <w:p w14:paraId="05A59E9D" w14:textId="77777777" w:rsidR="00AA224E" w:rsidRPr="00107343" w:rsidRDefault="00AA224E" w:rsidP="00825630">
            <w:pPr>
              <w:spacing w:before="0" w:after="0"/>
            </w:pPr>
            <w:r w:rsidRPr="00107343">
              <w:t>0.72</w:t>
            </w:r>
          </w:p>
        </w:tc>
      </w:tr>
      <w:tr w:rsidR="00AA224E" w:rsidRPr="00107343" w14:paraId="64867763" w14:textId="77777777" w:rsidTr="00491A88">
        <w:trPr>
          <w:trHeight w:val="312"/>
          <w:jc w:val="center"/>
        </w:trPr>
        <w:tc>
          <w:tcPr>
            <w:tcW w:w="1757" w:type="dxa"/>
            <w:shd w:val="clear" w:color="auto" w:fill="auto"/>
            <w:vAlign w:val="center"/>
          </w:tcPr>
          <w:p w14:paraId="6D8EFF07" w14:textId="77777777" w:rsidR="00AA224E" w:rsidRPr="00107343" w:rsidRDefault="00AA224E" w:rsidP="00825630">
            <w:pPr>
              <w:spacing w:before="0" w:after="0"/>
            </w:pPr>
            <w:proofErr w:type="spellStart"/>
            <w:r w:rsidRPr="00107343">
              <w:t>Quilichao</w:t>
            </w:r>
            <w:proofErr w:type="spellEnd"/>
            <w:r w:rsidRPr="00107343">
              <w:t xml:space="preserve"> Pods</w:t>
            </w:r>
          </w:p>
        </w:tc>
        <w:tc>
          <w:tcPr>
            <w:tcW w:w="1757" w:type="dxa"/>
            <w:shd w:val="clear" w:color="auto" w:fill="auto"/>
            <w:vAlign w:val="center"/>
          </w:tcPr>
          <w:p w14:paraId="21DAA6AE" w14:textId="77777777" w:rsidR="00AA224E" w:rsidRPr="00107343" w:rsidRDefault="00AA224E" w:rsidP="00825630">
            <w:pPr>
              <w:spacing w:before="0" w:after="0"/>
            </w:pPr>
            <w:r w:rsidRPr="00107343">
              <w:t>2.29 ± 1.27</w:t>
            </w:r>
          </w:p>
        </w:tc>
        <w:tc>
          <w:tcPr>
            <w:tcW w:w="1757" w:type="dxa"/>
            <w:shd w:val="clear" w:color="auto" w:fill="auto"/>
            <w:vAlign w:val="center"/>
          </w:tcPr>
          <w:p w14:paraId="5C3933DB" w14:textId="77777777" w:rsidR="00AA224E" w:rsidRPr="00107343" w:rsidRDefault="00AA224E" w:rsidP="00825630">
            <w:pPr>
              <w:spacing w:before="0" w:after="0"/>
            </w:pPr>
            <w:r w:rsidRPr="00107343">
              <w:t>2.48 ± 1.42</w:t>
            </w:r>
          </w:p>
        </w:tc>
        <w:tc>
          <w:tcPr>
            <w:tcW w:w="1757" w:type="dxa"/>
            <w:shd w:val="clear" w:color="auto" w:fill="auto"/>
            <w:vAlign w:val="center"/>
          </w:tcPr>
          <w:p w14:paraId="19873FD0" w14:textId="77777777" w:rsidR="00AA224E" w:rsidRPr="00107343" w:rsidRDefault="00AA224E" w:rsidP="00825630">
            <w:pPr>
              <w:spacing w:before="0" w:after="0"/>
            </w:pPr>
            <w:r w:rsidRPr="00107343">
              <w:t>1.86 ± 1.47</w:t>
            </w:r>
          </w:p>
        </w:tc>
        <w:tc>
          <w:tcPr>
            <w:tcW w:w="1757" w:type="dxa"/>
            <w:shd w:val="clear" w:color="auto" w:fill="auto"/>
            <w:vAlign w:val="center"/>
          </w:tcPr>
          <w:p w14:paraId="74A7CD93" w14:textId="77777777" w:rsidR="00AA224E" w:rsidRPr="00107343" w:rsidRDefault="00AA224E" w:rsidP="00825630">
            <w:pPr>
              <w:spacing w:before="0" w:after="0"/>
            </w:pPr>
            <w:r w:rsidRPr="00107343">
              <w:t>0.44</w:t>
            </w:r>
          </w:p>
        </w:tc>
      </w:tr>
      <w:tr w:rsidR="00AA224E" w:rsidRPr="00107343" w14:paraId="77023462" w14:textId="77777777" w:rsidTr="00491A88">
        <w:trPr>
          <w:trHeight w:val="312"/>
          <w:jc w:val="center"/>
        </w:trPr>
        <w:tc>
          <w:tcPr>
            <w:tcW w:w="1757" w:type="dxa"/>
            <w:shd w:val="clear" w:color="auto" w:fill="auto"/>
            <w:vAlign w:val="center"/>
          </w:tcPr>
          <w:p w14:paraId="159EFBE4" w14:textId="77777777" w:rsidR="00AA224E" w:rsidRPr="00107343" w:rsidRDefault="00AA224E" w:rsidP="00825630">
            <w:pPr>
              <w:spacing w:before="0" w:after="0"/>
            </w:pPr>
            <w:proofErr w:type="spellStart"/>
            <w:r w:rsidRPr="00107343">
              <w:t>Kawanda</w:t>
            </w:r>
            <w:proofErr w:type="spellEnd"/>
          </w:p>
        </w:tc>
        <w:tc>
          <w:tcPr>
            <w:tcW w:w="1757" w:type="dxa"/>
            <w:shd w:val="clear" w:color="auto" w:fill="auto"/>
            <w:vAlign w:val="center"/>
          </w:tcPr>
          <w:p w14:paraId="0F321506" w14:textId="77777777" w:rsidR="00AA224E" w:rsidRPr="00107343" w:rsidRDefault="00AA224E" w:rsidP="00825630">
            <w:pPr>
              <w:spacing w:before="0" w:after="0"/>
            </w:pPr>
            <w:r w:rsidRPr="00107343">
              <w:t>4.10 ± 1.69</w:t>
            </w:r>
          </w:p>
        </w:tc>
        <w:tc>
          <w:tcPr>
            <w:tcW w:w="1757" w:type="dxa"/>
            <w:shd w:val="clear" w:color="auto" w:fill="auto"/>
            <w:vAlign w:val="center"/>
          </w:tcPr>
          <w:p w14:paraId="0F5D4DB1" w14:textId="77777777" w:rsidR="00AA224E" w:rsidRPr="00107343" w:rsidRDefault="00AA224E" w:rsidP="00825630">
            <w:pPr>
              <w:spacing w:before="0" w:after="0"/>
            </w:pPr>
            <w:r w:rsidRPr="00107343">
              <w:t>3.91 ± 1.85</w:t>
            </w:r>
          </w:p>
        </w:tc>
        <w:tc>
          <w:tcPr>
            <w:tcW w:w="1757" w:type="dxa"/>
            <w:shd w:val="clear" w:color="auto" w:fill="auto"/>
            <w:vAlign w:val="center"/>
          </w:tcPr>
          <w:p w14:paraId="097A2FDC" w14:textId="77777777" w:rsidR="00AA224E" w:rsidRPr="00107343" w:rsidRDefault="00AA224E" w:rsidP="00825630">
            <w:pPr>
              <w:spacing w:before="0" w:after="0"/>
            </w:pPr>
            <w:r w:rsidRPr="00107343">
              <w:t>4.29 ± 1.85</w:t>
            </w:r>
          </w:p>
        </w:tc>
        <w:tc>
          <w:tcPr>
            <w:tcW w:w="1757" w:type="dxa"/>
            <w:shd w:val="clear" w:color="auto" w:fill="auto"/>
            <w:vAlign w:val="center"/>
          </w:tcPr>
          <w:p w14:paraId="2F8AB303" w14:textId="77777777" w:rsidR="00AA224E" w:rsidRPr="00107343" w:rsidRDefault="00AA224E" w:rsidP="00825630">
            <w:pPr>
              <w:spacing w:before="0" w:after="0"/>
            </w:pPr>
            <w:r w:rsidRPr="00107343">
              <w:t>0.67</w:t>
            </w:r>
          </w:p>
        </w:tc>
      </w:tr>
      <w:tr w:rsidR="00AA224E" w:rsidRPr="00107343" w14:paraId="0F6570D5" w14:textId="77777777" w:rsidTr="00491A88">
        <w:trPr>
          <w:trHeight w:val="312"/>
          <w:jc w:val="center"/>
        </w:trPr>
        <w:tc>
          <w:tcPr>
            <w:tcW w:w="1757" w:type="dxa"/>
            <w:shd w:val="clear" w:color="auto" w:fill="auto"/>
            <w:vAlign w:val="center"/>
          </w:tcPr>
          <w:p w14:paraId="2AA07995" w14:textId="77777777" w:rsidR="00AA224E" w:rsidRPr="00107343" w:rsidRDefault="00AA224E" w:rsidP="00825630">
            <w:pPr>
              <w:spacing w:before="0" w:after="0"/>
            </w:pPr>
            <w:proofErr w:type="spellStart"/>
            <w:r w:rsidRPr="00107343">
              <w:t>Kawanda</w:t>
            </w:r>
            <w:proofErr w:type="spellEnd"/>
            <w:r w:rsidRPr="00107343">
              <w:t xml:space="preserve"> Pods</w:t>
            </w:r>
          </w:p>
        </w:tc>
        <w:tc>
          <w:tcPr>
            <w:tcW w:w="1757" w:type="dxa"/>
            <w:shd w:val="clear" w:color="auto" w:fill="auto"/>
            <w:vAlign w:val="center"/>
          </w:tcPr>
          <w:p w14:paraId="696504D8" w14:textId="77777777" w:rsidR="00AA224E" w:rsidRPr="00107343" w:rsidRDefault="00AA224E" w:rsidP="00825630">
            <w:pPr>
              <w:spacing w:before="0" w:after="0"/>
            </w:pPr>
            <w:r w:rsidRPr="00107343">
              <w:t>1.51 ± 0.56</w:t>
            </w:r>
          </w:p>
        </w:tc>
        <w:tc>
          <w:tcPr>
            <w:tcW w:w="1757" w:type="dxa"/>
            <w:shd w:val="clear" w:color="auto" w:fill="auto"/>
            <w:vAlign w:val="center"/>
          </w:tcPr>
          <w:p w14:paraId="6377C9C1" w14:textId="77777777" w:rsidR="00AA224E" w:rsidRPr="00107343" w:rsidRDefault="00AA224E" w:rsidP="00825630">
            <w:pPr>
              <w:spacing w:before="0" w:after="0"/>
            </w:pPr>
            <w:r w:rsidRPr="00107343">
              <w:t>1.57 ± 0.82</w:t>
            </w:r>
          </w:p>
        </w:tc>
        <w:tc>
          <w:tcPr>
            <w:tcW w:w="1757" w:type="dxa"/>
            <w:shd w:val="clear" w:color="auto" w:fill="auto"/>
            <w:vAlign w:val="center"/>
          </w:tcPr>
          <w:p w14:paraId="0583D18D" w14:textId="77777777" w:rsidR="00AA224E" w:rsidRPr="00107343" w:rsidRDefault="00AA224E" w:rsidP="00825630">
            <w:pPr>
              <w:spacing w:before="0" w:after="0"/>
            </w:pPr>
            <w:r w:rsidRPr="00107343">
              <w:t>1.46 ± 0.68</w:t>
            </w:r>
          </w:p>
        </w:tc>
        <w:tc>
          <w:tcPr>
            <w:tcW w:w="1757" w:type="dxa"/>
            <w:shd w:val="clear" w:color="auto" w:fill="auto"/>
            <w:vAlign w:val="center"/>
          </w:tcPr>
          <w:p w14:paraId="2D0AB8EF" w14:textId="77777777" w:rsidR="00AA224E" w:rsidRPr="00107343" w:rsidRDefault="00AA224E" w:rsidP="00825630">
            <w:pPr>
              <w:spacing w:before="0" w:after="0"/>
            </w:pPr>
            <w:r w:rsidRPr="00107343">
              <w:t>0.13</w:t>
            </w:r>
          </w:p>
        </w:tc>
      </w:tr>
      <w:tr w:rsidR="00AA224E" w:rsidRPr="00107343" w14:paraId="13EE4617" w14:textId="77777777" w:rsidTr="00491A88">
        <w:trPr>
          <w:trHeight w:val="312"/>
          <w:jc w:val="center"/>
        </w:trPr>
        <w:tc>
          <w:tcPr>
            <w:tcW w:w="1757" w:type="dxa"/>
            <w:shd w:val="clear" w:color="auto" w:fill="auto"/>
            <w:vAlign w:val="center"/>
          </w:tcPr>
          <w:p w14:paraId="41A66436" w14:textId="77777777" w:rsidR="00AA224E" w:rsidRPr="00107343" w:rsidRDefault="00AA224E" w:rsidP="00825630">
            <w:pPr>
              <w:spacing w:before="0" w:after="0"/>
            </w:pPr>
            <w:r w:rsidRPr="00107343">
              <w:t>COL 63-63</w:t>
            </w:r>
          </w:p>
        </w:tc>
        <w:tc>
          <w:tcPr>
            <w:tcW w:w="1757" w:type="dxa"/>
            <w:shd w:val="clear" w:color="auto" w:fill="auto"/>
            <w:vAlign w:val="center"/>
          </w:tcPr>
          <w:p w14:paraId="275F3460" w14:textId="77777777" w:rsidR="00AA224E" w:rsidRPr="00107343" w:rsidRDefault="00AA224E" w:rsidP="00825630">
            <w:pPr>
              <w:spacing w:before="0" w:after="0"/>
            </w:pPr>
            <w:r w:rsidRPr="00107343">
              <w:t>5.74 ± 2.42</w:t>
            </w:r>
          </w:p>
        </w:tc>
        <w:tc>
          <w:tcPr>
            <w:tcW w:w="1757" w:type="dxa"/>
            <w:shd w:val="clear" w:color="auto" w:fill="auto"/>
            <w:vAlign w:val="center"/>
          </w:tcPr>
          <w:p w14:paraId="0A6908AA" w14:textId="77777777" w:rsidR="00AA224E" w:rsidRPr="00107343" w:rsidRDefault="00AA224E" w:rsidP="00825630">
            <w:pPr>
              <w:spacing w:before="0" w:after="0"/>
            </w:pPr>
          </w:p>
        </w:tc>
        <w:tc>
          <w:tcPr>
            <w:tcW w:w="1757" w:type="dxa"/>
            <w:shd w:val="clear" w:color="auto" w:fill="auto"/>
            <w:vAlign w:val="center"/>
          </w:tcPr>
          <w:p w14:paraId="7A7E27AA" w14:textId="77777777" w:rsidR="00AA224E" w:rsidRPr="00107343" w:rsidRDefault="00AA224E" w:rsidP="00825630">
            <w:pPr>
              <w:spacing w:before="0" w:after="0"/>
            </w:pPr>
          </w:p>
        </w:tc>
        <w:tc>
          <w:tcPr>
            <w:tcW w:w="1757" w:type="dxa"/>
            <w:shd w:val="clear" w:color="auto" w:fill="auto"/>
            <w:vAlign w:val="center"/>
          </w:tcPr>
          <w:p w14:paraId="54C490A7" w14:textId="77777777" w:rsidR="00AA224E" w:rsidRPr="00107343" w:rsidRDefault="00AA224E" w:rsidP="00825630">
            <w:pPr>
              <w:spacing w:before="0" w:after="0"/>
            </w:pPr>
          </w:p>
        </w:tc>
      </w:tr>
      <w:tr w:rsidR="00AA224E" w:rsidRPr="00107343" w14:paraId="6861916C" w14:textId="77777777" w:rsidTr="00491A88">
        <w:trPr>
          <w:trHeight w:val="312"/>
          <w:jc w:val="center"/>
        </w:trPr>
        <w:tc>
          <w:tcPr>
            <w:tcW w:w="1757" w:type="dxa"/>
            <w:shd w:val="clear" w:color="auto" w:fill="auto"/>
            <w:vAlign w:val="center"/>
          </w:tcPr>
          <w:p w14:paraId="370397A7" w14:textId="77777777" w:rsidR="00AA224E" w:rsidRPr="00107343" w:rsidRDefault="00AA224E" w:rsidP="00825630">
            <w:pPr>
              <w:spacing w:before="0" w:after="0"/>
            </w:pPr>
            <w:r w:rsidRPr="00107343">
              <w:t>COL 63-47</w:t>
            </w:r>
          </w:p>
        </w:tc>
        <w:tc>
          <w:tcPr>
            <w:tcW w:w="1757" w:type="dxa"/>
            <w:shd w:val="clear" w:color="auto" w:fill="auto"/>
            <w:vAlign w:val="center"/>
          </w:tcPr>
          <w:p w14:paraId="1FDDBD75" w14:textId="77777777" w:rsidR="00AA224E" w:rsidRPr="00107343" w:rsidRDefault="00AA224E" w:rsidP="00825630">
            <w:pPr>
              <w:spacing w:before="0" w:after="0"/>
            </w:pPr>
            <w:r w:rsidRPr="00107343">
              <w:t>4.92 ± 2.45</w:t>
            </w:r>
          </w:p>
        </w:tc>
        <w:tc>
          <w:tcPr>
            <w:tcW w:w="1757" w:type="dxa"/>
            <w:shd w:val="clear" w:color="auto" w:fill="auto"/>
            <w:vAlign w:val="center"/>
          </w:tcPr>
          <w:p w14:paraId="18B9F88A" w14:textId="77777777" w:rsidR="00AA224E" w:rsidRPr="00107343" w:rsidRDefault="00AA224E" w:rsidP="00825630">
            <w:pPr>
              <w:spacing w:before="0" w:after="0"/>
            </w:pPr>
          </w:p>
        </w:tc>
        <w:tc>
          <w:tcPr>
            <w:tcW w:w="1757" w:type="dxa"/>
            <w:shd w:val="clear" w:color="auto" w:fill="auto"/>
            <w:vAlign w:val="center"/>
          </w:tcPr>
          <w:p w14:paraId="3180811A" w14:textId="77777777" w:rsidR="00AA224E" w:rsidRPr="00107343" w:rsidRDefault="00AA224E" w:rsidP="00825630">
            <w:pPr>
              <w:spacing w:before="0" w:after="0"/>
            </w:pPr>
          </w:p>
        </w:tc>
        <w:tc>
          <w:tcPr>
            <w:tcW w:w="1757" w:type="dxa"/>
            <w:shd w:val="clear" w:color="auto" w:fill="auto"/>
            <w:vAlign w:val="center"/>
          </w:tcPr>
          <w:p w14:paraId="29E59A6A" w14:textId="77777777" w:rsidR="00AA224E" w:rsidRPr="00107343" w:rsidRDefault="00AA224E" w:rsidP="00825630">
            <w:pPr>
              <w:spacing w:before="0" w:after="0"/>
            </w:pPr>
          </w:p>
        </w:tc>
      </w:tr>
      <w:tr w:rsidR="00AA224E" w:rsidRPr="00107343" w14:paraId="52B009A4" w14:textId="77777777" w:rsidTr="00491A88">
        <w:trPr>
          <w:trHeight w:val="312"/>
          <w:jc w:val="center"/>
        </w:trPr>
        <w:tc>
          <w:tcPr>
            <w:tcW w:w="1757" w:type="dxa"/>
            <w:shd w:val="clear" w:color="auto" w:fill="auto"/>
            <w:vAlign w:val="center"/>
          </w:tcPr>
          <w:p w14:paraId="0214CFEE" w14:textId="77777777" w:rsidR="00AA224E" w:rsidRPr="00107343" w:rsidRDefault="00AA224E" w:rsidP="00825630">
            <w:pPr>
              <w:spacing w:before="0" w:after="0"/>
            </w:pPr>
            <w:r w:rsidRPr="00107343">
              <w:t>COL 13-63</w:t>
            </w:r>
          </w:p>
        </w:tc>
        <w:tc>
          <w:tcPr>
            <w:tcW w:w="1757" w:type="dxa"/>
            <w:shd w:val="clear" w:color="auto" w:fill="auto"/>
            <w:vAlign w:val="center"/>
          </w:tcPr>
          <w:p w14:paraId="73797BF4" w14:textId="77777777" w:rsidR="00AA224E" w:rsidRPr="00107343" w:rsidRDefault="00AA224E" w:rsidP="00825630">
            <w:pPr>
              <w:spacing w:before="0" w:after="0"/>
            </w:pPr>
            <w:r w:rsidRPr="00107343">
              <w:t>4.30 ± 2.44</w:t>
            </w:r>
          </w:p>
        </w:tc>
        <w:tc>
          <w:tcPr>
            <w:tcW w:w="1757" w:type="dxa"/>
            <w:shd w:val="clear" w:color="auto" w:fill="auto"/>
            <w:vAlign w:val="center"/>
          </w:tcPr>
          <w:p w14:paraId="16953D13" w14:textId="77777777" w:rsidR="00AA224E" w:rsidRPr="00107343" w:rsidRDefault="00AA224E" w:rsidP="00825630">
            <w:pPr>
              <w:spacing w:before="0" w:after="0"/>
            </w:pPr>
          </w:p>
        </w:tc>
        <w:tc>
          <w:tcPr>
            <w:tcW w:w="1757" w:type="dxa"/>
            <w:shd w:val="clear" w:color="auto" w:fill="auto"/>
            <w:vAlign w:val="center"/>
          </w:tcPr>
          <w:p w14:paraId="7654CF00" w14:textId="77777777" w:rsidR="00AA224E" w:rsidRPr="00107343" w:rsidRDefault="00AA224E" w:rsidP="00825630">
            <w:pPr>
              <w:spacing w:before="0" w:after="0"/>
            </w:pPr>
          </w:p>
        </w:tc>
        <w:tc>
          <w:tcPr>
            <w:tcW w:w="1757" w:type="dxa"/>
            <w:shd w:val="clear" w:color="auto" w:fill="auto"/>
            <w:vAlign w:val="center"/>
          </w:tcPr>
          <w:p w14:paraId="2E962FAF" w14:textId="77777777" w:rsidR="00AA224E" w:rsidRPr="00107343" w:rsidRDefault="00AA224E" w:rsidP="00825630">
            <w:pPr>
              <w:spacing w:before="0" w:after="0"/>
            </w:pPr>
          </w:p>
        </w:tc>
      </w:tr>
      <w:tr w:rsidR="00AA224E" w:rsidRPr="00107343" w14:paraId="2C2EAD4A" w14:textId="77777777" w:rsidTr="00491A88">
        <w:trPr>
          <w:trHeight w:val="312"/>
          <w:jc w:val="center"/>
        </w:trPr>
        <w:tc>
          <w:tcPr>
            <w:tcW w:w="1757" w:type="dxa"/>
            <w:shd w:val="clear" w:color="auto" w:fill="auto"/>
            <w:vAlign w:val="center"/>
          </w:tcPr>
          <w:p w14:paraId="466EB3D7" w14:textId="77777777" w:rsidR="00AA224E" w:rsidRPr="00107343" w:rsidRDefault="00AA224E" w:rsidP="00825630">
            <w:pPr>
              <w:spacing w:before="0" w:after="0"/>
            </w:pPr>
            <w:r w:rsidRPr="00107343">
              <w:t>COL 30-0</w:t>
            </w:r>
          </w:p>
        </w:tc>
        <w:tc>
          <w:tcPr>
            <w:tcW w:w="1757" w:type="dxa"/>
            <w:shd w:val="clear" w:color="auto" w:fill="auto"/>
            <w:vAlign w:val="center"/>
          </w:tcPr>
          <w:p w14:paraId="1FF62217" w14:textId="77777777" w:rsidR="00AA224E" w:rsidRPr="00107343" w:rsidRDefault="00AA224E" w:rsidP="00825630">
            <w:pPr>
              <w:spacing w:before="0" w:after="0"/>
            </w:pPr>
            <w:r w:rsidRPr="00107343">
              <w:t>3.25 ± 3.13</w:t>
            </w:r>
          </w:p>
        </w:tc>
        <w:tc>
          <w:tcPr>
            <w:tcW w:w="1757" w:type="dxa"/>
            <w:shd w:val="clear" w:color="auto" w:fill="auto"/>
            <w:vAlign w:val="center"/>
          </w:tcPr>
          <w:p w14:paraId="40867DCF" w14:textId="77777777" w:rsidR="00AA224E" w:rsidRPr="00107343" w:rsidRDefault="00AA224E" w:rsidP="00825630">
            <w:pPr>
              <w:spacing w:before="0" w:after="0"/>
            </w:pPr>
          </w:p>
        </w:tc>
        <w:tc>
          <w:tcPr>
            <w:tcW w:w="1757" w:type="dxa"/>
            <w:shd w:val="clear" w:color="auto" w:fill="auto"/>
            <w:vAlign w:val="center"/>
          </w:tcPr>
          <w:p w14:paraId="0295438C" w14:textId="77777777" w:rsidR="00AA224E" w:rsidRPr="00107343" w:rsidRDefault="00AA224E" w:rsidP="00825630">
            <w:pPr>
              <w:spacing w:before="0" w:after="0"/>
            </w:pPr>
          </w:p>
        </w:tc>
        <w:tc>
          <w:tcPr>
            <w:tcW w:w="1757" w:type="dxa"/>
            <w:shd w:val="clear" w:color="auto" w:fill="auto"/>
            <w:vAlign w:val="center"/>
          </w:tcPr>
          <w:p w14:paraId="334D0111" w14:textId="77777777" w:rsidR="00AA224E" w:rsidRPr="00107343" w:rsidRDefault="00AA224E" w:rsidP="00825630">
            <w:pPr>
              <w:spacing w:before="0" w:after="0"/>
            </w:pPr>
          </w:p>
        </w:tc>
      </w:tr>
      <w:tr w:rsidR="00AA224E" w:rsidRPr="00107343" w14:paraId="610BE31F" w14:textId="77777777" w:rsidTr="00491A88">
        <w:trPr>
          <w:trHeight w:val="312"/>
          <w:jc w:val="center"/>
        </w:trPr>
        <w:tc>
          <w:tcPr>
            <w:tcW w:w="1757" w:type="dxa"/>
            <w:tcBorders>
              <w:bottom w:val="single" w:sz="4" w:space="0" w:color="auto"/>
            </w:tcBorders>
            <w:shd w:val="clear" w:color="auto" w:fill="auto"/>
            <w:vAlign w:val="center"/>
          </w:tcPr>
          <w:p w14:paraId="15BABEA3" w14:textId="77777777" w:rsidR="00AA224E" w:rsidRPr="00107343" w:rsidRDefault="00AA224E" w:rsidP="00825630">
            <w:pPr>
              <w:spacing w:before="0" w:after="0"/>
            </w:pPr>
            <w:r w:rsidRPr="00107343">
              <w:t>UG 61-63</w:t>
            </w:r>
          </w:p>
        </w:tc>
        <w:tc>
          <w:tcPr>
            <w:tcW w:w="1757" w:type="dxa"/>
            <w:tcBorders>
              <w:bottom w:val="single" w:sz="4" w:space="0" w:color="auto"/>
            </w:tcBorders>
            <w:shd w:val="clear" w:color="auto" w:fill="auto"/>
            <w:vAlign w:val="center"/>
          </w:tcPr>
          <w:p w14:paraId="38302305" w14:textId="77777777" w:rsidR="00AA224E" w:rsidRPr="00107343" w:rsidRDefault="00AA224E" w:rsidP="00825630">
            <w:pPr>
              <w:spacing w:before="0" w:after="0"/>
            </w:pPr>
            <w:r w:rsidRPr="00107343">
              <w:t>4.11 ± 1.82</w:t>
            </w:r>
          </w:p>
        </w:tc>
        <w:tc>
          <w:tcPr>
            <w:tcW w:w="1757" w:type="dxa"/>
            <w:tcBorders>
              <w:bottom w:val="single" w:sz="4" w:space="0" w:color="auto"/>
            </w:tcBorders>
            <w:shd w:val="clear" w:color="auto" w:fill="auto"/>
            <w:vAlign w:val="center"/>
          </w:tcPr>
          <w:p w14:paraId="29BC4C50" w14:textId="77777777" w:rsidR="00AA224E" w:rsidRPr="00107343" w:rsidRDefault="00AA224E" w:rsidP="00825630">
            <w:pPr>
              <w:spacing w:before="0" w:after="0"/>
            </w:pPr>
          </w:p>
        </w:tc>
        <w:tc>
          <w:tcPr>
            <w:tcW w:w="1757" w:type="dxa"/>
            <w:tcBorders>
              <w:bottom w:val="single" w:sz="4" w:space="0" w:color="auto"/>
            </w:tcBorders>
            <w:shd w:val="clear" w:color="auto" w:fill="auto"/>
            <w:vAlign w:val="center"/>
          </w:tcPr>
          <w:p w14:paraId="37C85634" w14:textId="77777777" w:rsidR="00AA224E" w:rsidRPr="00107343" w:rsidRDefault="00AA224E" w:rsidP="00825630">
            <w:pPr>
              <w:spacing w:before="0" w:after="0"/>
            </w:pPr>
          </w:p>
        </w:tc>
        <w:tc>
          <w:tcPr>
            <w:tcW w:w="1757" w:type="dxa"/>
            <w:tcBorders>
              <w:bottom w:val="single" w:sz="4" w:space="0" w:color="auto"/>
            </w:tcBorders>
            <w:shd w:val="clear" w:color="auto" w:fill="auto"/>
            <w:vAlign w:val="center"/>
          </w:tcPr>
          <w:p w14:paraId="1B9FEB20" w14:textId="77777777" w:rsidR="00AA224E" w:rsidRPr="00107343" w:rsidRDefault="00AA224E" w:rsidP="00825630">
            <w:pPr>
              <w:spacing w:before="0" w:after="0"/>
            </w:pPr>
          </w:p>
        </w:tc>
      </w:tr>
    </w:tbl>
    <w:p w14:paraId="2014F474" w14:textId="77777777" w:rsidR="00AA224E" w:rsidRPr="00107343" w:rsidRDefault="00AA224E" w:rsidP="00AA224E"/>
    <w:p w14:paraId="001FB6D1" w14:textId="77777777" w:rsidR="00567D48" w:rsidRPr="00107343" w:rsidRDefault="00567D48">
      <w:pPr>
        <w:spacing w:before="0" w:after="200" w:line="276" w:lineRule="auto"/>
        <w:rPr>
          <w:b/>
        </w:rPr>
      </w:pPr>
      <w:r w:rsidRPr="00107343">
        <w:rPr>
          <w:b/>
        </w:rPr>
        <w:br w:type="page"/>
      </w:r>
    </w:p>
    <w:p w14:paraId="5EF2D7F6" w14:textId="11DDAC17" w:rsidR="00AA224E" w:rsidRPr="00107343" w:rsidRDefault="00363BCE" w:rsidP="00363BCE">
      <w:pPr>
        <w:jc w:val="both"/>
      </w:pPr>
      <w:r w:rsidRPr="00107343">
        <w:rPr>
          <w:b/>
        </w:rPr>
        <w:lastRenderedPageBreak/>
        <w:t>Supplementary Table 4.</w:t>
      </w:r>
      <w:r w:rsidR="00AA224E" w:rsidRPr="00107343">
        <w:t xml:space="preserve"> Phenotypic variance for angular leaf spot (ALS) resistance in the </w:t>
      </w:r>
      <w:proofErr w:type="spellStart"/>
      <w:r w:rsidR="00AA224E" w:rsidRPr="00107343">
        <w:t>extBALSIT</w:t>
      </w:r>
      <w:proofErr w:type="spellEnd"/>
      <w:r w:rsidR="00AA224E" w:rsidRPr="00107343">
        <w:t xml:space="preserve"> panel explained by the </w:t>
      </w:r>
      <w:r w:rsidR="00AA224E" w:rsidRPr="00107343">
        <w:rPr>
          <w:i/>
        </w:rPr>
        <w:t>Phg-2</w:t>
      </w:r>
      <w:r w:rsidR="00AA224E" w:rsidRPr="00107343">
        <w:t xml:space="preserve"> haplotype groups in greenhouse and field trials. Reported here is the coefficient of determination (R</w:t>
      </w:r>
      <w:r w:rsidR="00AA224E" w:rsidRPr="00107343">
        <w:rPr>
          <w:vertAlign w:val="superscript"/>
        </w:rPr>
        <w:t>2</w:t>
      </w:r>
      <w:r w:rsidR="00AA224E" w:rsidRPr="00107343">
        <w:t>) of a linear model with the haplotypes as the predictor and ALS score as target variable.</w:t>
      </w:r>
    </w:p>
    <w:tbl>
      <w:tblPr>
        <w:tblW w:w="0" w:type="auto"/>
        <w:jc w:val="center"/>
        <w:tblBorders>
          <w:bottom w:val="single" w:sz="2" w:space="0" w:color="auto"/>
        </w:tblBorders>
        <w:tblLook w:val="04A0" w:firstRow="1" w:lastRow="0" w:firstColumn="1" w:lastColumn="0" w:noHBand="0" w:noVBand="1"/>
      </w:tblPr>
      <w:tblGrid>
        <w:gridCol w:w="1696"/>
        <w:gridCol w:w="851"/>
      </w:tblGrid>
      <w:tr w:rsidR="00AA224E" w:rsidRPr="00107343" w14:paraId="6EE32DCE" w14:textId="77777777" w:rsidTr="00491A88">
        <w:trPr>
          <w:trHeight w:val="312"/>
          <w:jc w:val="center"/>
        </w:trPr>
        <w:tc>
          <w:tcPr>
            <w:tcW w:w="1696" w:type="dxa"/>
            <w:tcBorders>
              <w:top w:val="single" w:sz="12" w:space="0" w:color="auto"/>
              <w:bottom w:val="single" w:sz="12" w:space="0" w:color="auto"/>
            </w:tcBorders>
            <w:shd w:val="clear" w:color="auto" w:fill="auto"/>
          </w:tcPr>
          <w:p w14:paraId="2553DFB2" w14:textId="77777777" w:rsidR="00AA224E" w:rsidRPr="00107343" w:rsidRDefault="00AA224E" w:rsidP="00825630">
            <w:pPr>
              <w:spacing w:before="0" w:after="0"/>
              <w:rPr>
                <w:b/>
              </w:rPr>
            </w:pPr>
            <w:r w:rsidRPr="00107343">
              <w:rPr>
                <w:b/>
              </w:rPr>
              <w:t>Isolate</w:t>
            </w:r>
          </w:p>
        </w:tc>
        <w:tc>
          <w:tcPr>
            <w:tcW w:w="851" w:type="dxa"/>
            <w:tcBorders>
              <w:top w:val="single" w:sz="12" w:space="0" w:color="auto"/>
              <w:bottom w:val="single" w:sz="12" w:space="0" w:color="auto"/>
            </w:tcBorders>
            <w:shd w:val="clear" w:color="auto" w:fill="auto"/>
          </w:tcPr>
          <w:p w14:paraId="1DB975A6" w14:textId="77777777" w:rsidR="00AA224E" w:rsidRPr="00107343" w:rsidRDefault="00AA224E" w:rsidP="00825630">
            <w:pPr>
              <w:spacing w:before="0" w:after="0"/>
              <w:rPr>
                <w:b/>
              </w:rPr>
            </w:pPr>
            <w:r w:rsidRPr="00107343">
              <w:rPr>
                <w:b/>
              </w:rPr>
              <w:t>R</w:t>
            </w:r>
            <w:r w:rsidRPr="00107343">
              <w:rPr>
                <w:b/>
                <w:vertAlign w:val="superscript"/>
              </w:rPr>
              <w:t>2</w:t>
            </w:r>
          </w:p>
        </w:tc>
      </w:tr>
      <w:tr w:rsidR="00AA224E" w:rsidRPr="00107343" w14:paraId="3741873B" w14:textId="77777777" w:rsidTr="00491A88">
        <w:trPr>
          <w:trHeight w:val="312"/>
          <w:jc w:val="center"/>
        </w:trPr>
        <w:tc>
          <w:tcPr>
            <w:tcW w:w="1696" w:type="dxa"/>
            <w:tcBorders>
              <w:top w:val="single" w:sz="12" w:space="0" w:color="auto"/>
            </w:tcBorders>
            <w:shd w:val="clear" w:color="auto" w:fill="auto"/>
          </w:tcPr>
          <w:p w14:paraId="1C612323" w14:textId="77777777" w:rsidR="00AA224E" w:rsidRPr="00107343" w:rsidRDefault="00AA224E" w:rsidP="00825630">
            <w:pPr>
              <w:spacing w:before="0" w:after="0"/>
            </w:pPr>
            <w:r w:rsidRPr="00107343">
              <w:t>COL 63-63</w:t>
            </w:r>
          </w:p>
        </w:tc>
        <w:tc>
          <w:tcPr>
            <w:tcW w:w="851" w:type="dxa"/>
            <w:tcBorders>
              <w:top w:val="single" w:sz="12" w:space="0" w:color="auto"/>
            </w:tcBorders>
            <w:shd w:val="clear" w:color="auto" w:fill="auto"/>
          </w:tcPr>
          <w:p w14:paraId="558DAD63" w14:textId="77777777" w:rsidR="00AA224E" w:rsidRPr="00107343" w:rsidRDefault="00AA224E" w:rsidP="00825630">
            <w:pPr>
              <w:spacing w:before="0" w:after="0"/>
            </w:pPr>
            <w:r w:rsidRPr="00107343">
              <w:t>0.524</w:t>
            </w:r>
          </w:p>
        </w:tc>
      </w:tr>
      <w:tr w:rsidR="00AA224E" w:rsidRPr="00107343" w14:paraId="41DD435E" w14:textId="77777777" w:rsidTr="00491A88">
        <w:trPr>
          <w:trHeight w:val="312"/>
          <w:jc w:val="center"/>
        </w:trPr>
        <w:tc>
          <w:tcPr>
            <w:tcW w:w="1696" w:type="dxa"/>
            <w:shd w:val="clear" w:color="auto" w:fill="auto"/>
          </w:tcPr>
          <w:p w14:paraId="67EDBB39" w14:textId="77777777" w:rsidR="00AA224E" w:rsidRPr="00107343" w:rsidRDefault="00AA224E" w:rsidP="00825630">
            <w:pPr>
              <w:spacing w:before="0" w:after="0"/>
            </w:pPr>
            <w:r w:rsidRPr="00107343">
              <w:t>COL 63-47</w:t>
            </w:r>
          </w:p>
        </w:tc>
        <w:tc>
          <w:tcPr>
            <w:tcW w:w="851" w:type="dxa"/>
            <w:shd w:val="clear" w:color="auto" w:fill="auto"/>
          </w:tcPr>
          <w:p w14:paraId="26345CEA" w14:textId="77777777" w:rsidR="00AA224E" w:rsidRPr="00107343" w:rsidRDefault="00AA224E" w:rsidP="00825630">
            <w:pPr>
              <w:spacing w:before="0" w:after="0"/>
            </w:pPr>
            <w:r w:rsidRPr="00107343">
              <w:t>0.403</w:t>
            </w:r>
          </w:p>
        </w:tc>
      </w:tr>
      <w:tr w:rsidR="00AA224E" w:rsidRPr="00107343" w14:paraId="72B3011E" w14:textId="77777777" w:rsidTr="00491A88">
        <w:trPr>
          <w:trHeight w:val="312"/>
          <w:jc w:val="center"/>
        </w:trPr>
        <w:tc>
          <w:tcPr>
            <w:tcW w:w="1696" w:type="dxa"/>
            <w:shd w:val="clear" w:color="auto" w:fill="auto"/>
          </w:tcPr>
          <w:p w14:paraId="606E3620" w14:textId="77777777" w:rsidR="00AA224E" w:rsidRPr="00107343" w:rsidRDefault="00AA224E" w:rsidP="00825630">
            <w:pPr>
              <w:spacing w:before="0" w:after="0"/>
            </w:pPr>
            <w:r w:rsidRPr="00107343">
              <w:t>COL 13-63</w:t>
            </w:r>
          </w:p>
        </w:tc>
        <w:tc>
          <w:tcPr>
            <w:tcW w:w="851" w:type="dxa"/>
            <w:shd w:val="clear" w:color="auto" w:fill="auto"/>
          </w:tcPr>
          <w:p w14:paraId="7F1F66AD" w14:textId="77777777" w:rsidR="00AA224E" w:rsidRPr="00107343" w:rsidRDefault="00AA224E" w:rsidP="00825630">
            <w:pPr>
              <w:spacing w:before="0" w:after="0"/>
            </w:pPr>
            <w:r w:rsidRPr="00107343">
              <w:t>0.421</w:t>
            </w:r>
          </w:p>
        </w:tc>
      </w:tr>
      <w:tr w:rsidR="00AA224E" w:rsidRPr="00107343" w14:paraId="7AAD8B25" w14:textId="77777777" w:rsidTr="00491A88">
        <w:trPr>
          <w:trHeight w:val="312"/>
          <w:jc w:val="center"/>
        </w:trPr>
        <w:tc>
          <w:tcPr>
            <w:tcW w:w="1696" w:type="dxa"/>
            <w:shd w:val="clear" w:color="auto" w:fill="auto"/>
          </w:tcPr>
          <w:p w14:paraId="583EC8EB" w14:textId="77777777" w:rsidR="00AA224E" w:rsidRPr="00107343" w:rsidRDefault="00AA224E" w:rsidP="00825630">
            <w:pPr>
              <w:spacing w:before="0" w:after="0"/>
            </w:pPr>
            <w:r w:rsidRPr="00107343">
              <w:t>COL 30-0</w:t>
            </w:r>
          </w:p>
        </w:tc>
        <w:tc>
          <w:tcPr>
            <w:tcW w:w="851" w:type="dxa"/>
            <w:shd w:val="clear" w:color="auto" w:fill="auto"/>
          </w:tcPr>
          <w:p w14:paraId="7BAEC44C" w14:textId="77777777" w:rsidR="00AA224E" w:rsidRPr="00107343" w:rsidRDefault="00AA224E" w:rsidP="00825630">
            <w:pPr>
              <w:spacing w:before="0" w:after="0"/>
            </w:pPr>
            <w:r w:rsidRPr="00107343">
              <w:t>0.850</w:t>
            </w:r>
          </w:p>
        </w:tc>
      </w:tr>
      <w:tr w:rsidR="00AA224E" w:rsidRPr="00107343" w14:paraId="69CA741F" w14:textId="77777777" w:rsidTr="00491A88">
        <w:trPr>
          <w:trHeight w:val="312"/>
          <w:jc w:val="center"/>
        </w:trPr>
        <w:tc>
          <w:tcPr>
            <w:tcW w:w="1696" w:type="dxa"/>
            <w:shd w:val="clear" w:color="auto" w:fill="auto"/>
          </w:tcPr>
          <w:p w14:paraId="6EC00E3D" w14:textId="77777777" w:rsidR="00AA224E" w:rsidRPr="00107343" w:rsidRDefault="00AA224E" w:rsidP="00825630">
            <w:pPr>
              <w:spacing w:before="0" w:after="0"/>
            </w:pPr>
            <w:r w:rsidRPr="00107343">
              <w:t>UG 61-63</w:t>
            </w:r>
          </w:p>
        </w:tc>
        <w:tc>
          <w:tcPr>
            <w:tcW w:w="851" w:type="dxa"/>
            <w:shd w:val="clear" w:color="auto" w:fill="auto"/>
          </w:tcPr>
          <w:p w14:paraId="58EF277B" w14:textId="77777777" w:rsidR="00AA224E" w:rsidRPr="00107343" w:rsidRDefault="00AA224E" w:rsidP="00825630">
            <w:pPr>
              <w:spacing w:before="0" w:after="0"/>
            </w:pPr>
            <w:r w:rsidRPr="00107343">
              <w:t>0.351</w:t>
            </w:r>
          </w:p>
        </w:tc>
      </w:tr>
      <w:tr w:rsidR="00AA224E" w:rsidRPr="00107343" w14:paraId="2B36AED7" w14:textId="77777777" w:rsidTr="00491A88">
        <w:trPr>
          <w:trHeight w:val="312"/>
          <w:jc w:val="center"/>
        </w:trPr>
        <w:tc>
          <w:tcPr>
            <w:tcW w:w="1696" w:type="dxa"/>
            <w:shd w:val="clear" w:color="auto" w:fill="auto"/>
          </w:tcPr>
          <w:p w14:paraId="16D5AC52" w14:textId="77777777" w:rsidR="00AA224E" w:rsidRPr="00107343" w:rsidRDefault="00AA224E" w:rsidP="00825630">
            <w:pPr>
              <w:spacing w:before="0" w:after="0"/>
            </w:pPr>
            <w:r w:rsidRPr="00107343">
              <w:t>Darien</w:t>
            </w:r>
          </w:p>
        </w:tc>
        <w:tc>
          <w:tcPr>
            <w:tcW w:w="851" w:type="dxa"/>
            <w:shd w:val="clear" w:color="auto" w:fill="auto"/>
          </w:tcPr>
          <w:p w14:paraId="1E407E36" w14:textId="77777777" w:rsidR="00AA224E" w:rsidRPr="00107343" w:rsidRDefault="00AA224E" w:rsidP="00825630">
            <w:pPr>
              <w:spacing w:before="0" w:after="0"/>
            </w:pPr>
            <w:r w:rsidRPr="00107343">
              <w:t>0.511</w:t>
            </w:r>
          </w:p>
        </w:tc>
      </w:tr>
      <w:tr w:rsidR="00AA224E" w:rsidRPr="00107343" w14:paraId="23B931B8" w14:textId="77777777" w:rsidTr="00491A88">
        <w:trPr>
          <w:trHeight w:val="312"/>
          <w:jc w:val="center"/>
        </w:trPr>
        <w:tc>
          <w:tcPr>
            <w:tcW w:w="1696" w:type="dxa"/>
            <w:shd w:val="clear" w:color="auto" w:fill="auto"/>
          </w:tcPr>
          <w:p w14:paraId="6BDE440C" w14:textId="77777777" w:rsidR="00AA224E" w:rsidRPr="00107343" w:rsidRDefault="00AA224E" w:rsidP="00825630">
            <w:pPr>
              <w:spacing w:before="0" w:after="0"/>
            </w:pPr>
            <w:proofErr w:type="spellStart"/>
            <w:r w:rsidRPr="00107343">
              <w:t>Quilichao</w:t>
            </w:r>
            <w:proofErr w:type="spellEnd"/>
          </w:p>
        </w:tc>
        <w:tc>
          <w:tcPr>
            <w:tcW w:w="851" w:type="dxa"/>
            <w:shd w:val="clear" w:color="auto" w:fill="auto"/>
          </w:tcPr>
          <w:p w14:paraId="48E56750" w14:textId="77777777" w:rsidR="00AA224E" w:rsidRPr="00107343" w:rsidRDefault="00AA224E" w:rsidP="00825630">
            <w:pPr>
              <w:spacing w:before="0" w:after="0"/>
            </w:pPr>
            <w:r w:rsidRPr="00107343">
              <w:t>0.557</w:t>
            </w:r>
          </w:p>
        </w:tc>
      </w:tr>
      <w:tr w:rsidR="00AA224E" w:rsidRPr="00107343" w14:paraId="21495151" w14:textId="77777777" w:rsidTr="00491A88">
        <w:trPr>
          <w:trHeight w:val="312"/>
          <w:jc w:val="center"/>
        </w:trPr>
        <w:tc>
          <w:tcPr>
            <w:tcW w:w="1696" w:type="dxa"/>
            <w:shd w:val="clear" w:color="auto" w:fill="auto"/>
          </w:tcPr>
          <w:p w14:paraId="12B52887" w14:textId="77777777" w:rsidR="00AA224E" w:rsidRPr="00107343" w:rsidRDefault="00AA224E" w:rsidP="00825630">
            <w:pPr>
              <w:spacing w:before="0" w:after="0"/>
            </w:pPr>
            <w:proofErr w:type="spellStart"/>
            <w:r w:rsidRPr="00107343">
              <w:t>Kawanda</w:t>
            </w:r>
            <w:proofErr w:type="spellEnd"/>
          </w:p>
        </w:tc>
        <w:tc>
          <w:tcPr>
            <w:tcW w:w="851" w:type="dxa"/>
            <w:shd w:val="clear" w:color="auto" w:fill="auto"/>
          </w:tcPr>
          <w:p w14:paraId="4AE07DDD" w14:textId="77777777" w:rsidR="00AA224E" w:rsidRPr="00107343" w:rsidRDefault="00AA224E" w:rsidP="00825630">
            <w:pPr>
              <w:spacing w:before="0" w:after="0"/>
            </w:pPr>
            <w:r w:rsidRPr="00107343">
              <w:t>0.567</w:t>
            </w:r>
          </w:p>
        </w:tc>
      </w:tr>
      <w:tr w:rsidR="00AA224E" w:rsidRPr="00107343" w14:paraId="25F70671" w14:textId="77777777" w:rsidTr="00491A88">
        <w:trPr>
          <w:trHeight w:val="312"/>
          <w:jc w:val="center"/>
        </w:trPr>
        <w:tc>
          <w:tcPr>
            <w:tcW w:w="1696" w:type="dxa"/>
            <w:shd w:val="clear" w:color="auto" w:fill="auto"/>
          </w:tcPr>
          <w:p w14:paraId="14C15596" w14:textId="77777777" w:rsidR="00AA224E" w:rsidRPr="00107343" w:rsidRDefault="00AA224E" w:rsidP="00825630">
            <w:pPr>
              <w:spacing w:before="0" w:after="0"/>
            </w:pPr>
            <w:r w:rsidRPr="00107343">
              <w:t>Darien Pods</w:t>
            </w:r>
          </w:p>
        </w:tc>
        <w:tc>
          <w:tcPr>
            <w:tcW w:w="851" w:type="dxa"/>
            <w:shd w:val="clear" w:color="auto" w:fill="auto"/>
          </w:tcPr>
          <w:p w14:paraId="57FD2811" w14:textId="77777777" w:rsidR="00AA224E" w:rsidRPr="00107343" w:rsidRDefault="00AA224E" w:rsidP="00825630">
            <w:pPr>
              <w:spacing w:before="0" w:after="0"/>
            </w:pPr>
            <w:r w:rsidRPr="00107343">
              <w:t>0.471</w:t>
            </w:r>
          </w:p>
        </w:tc>
      </w:tr>
      <w:tr w:rsidR="00AA224E" w:rsidRPr="00107343" w14:paraId="0E6D23C9" w14:textId="77777777" w:rsidTr="00491A88">
        <w:trPr>
          <w:trHeight w:val="312"/>
          <w:jc w:val="center"/>
        </w:trPr>
        <w:tc>
          <w:tcPr>
            <w:tcW w:w="1696" w:type="dxa"/>
            <w:tcBorders>
              <w:bottom w:val="nil"/>
            </w:tcBorders>
            <w:shd w:val="clear" w:color="auto" w:fill="auto"/>
          </w:tcPr>
          <w:p w14:paraId="10BEF6F8" w14:textId="77777777" w:rsidR="00AA224E" w:rsidRPr="00107343" w:rsidRDefault="00AA224E" w:rsidP="00825630">
            <w:pPr>
              <w:spacing w:before="0" w:after="0"/>
            </w:pPr>
            <w:proofErr w:type="spellStart"/>
            <w:r w:rsidRPr="00107343">
              <w:t>Quilichao</w:t>
            </w:r>
            <w:proofErr w:type="spellEnd"/>
            <w:r w:rsidRPr="00107343">
              <w:t xml:space="preserve"> Pods</w:t>
            </w:r>
          </w:p>
        </w:tc>
        <w:tc>
          <w:tcPr>
            <w:tcW w:w="851" w:type="dxa"/>
            <w:tcBorders>
              <w:bottom w:val="nil"/>
            </w:tcBorders>
            <w:shd w:val="clear" w:color="auto" w:fill="auto"/>
          </w:tcPr>
          <w:p w14:paraId="09153A60" w14:textId="77777777" w:rsidR="00AA224E" w:rsidRPr="00107343" w:rsidRDefault="00AA224E" w:rsidP="00825630">
            <w:pPr>
              <w:spacing w:before="0" w:after="0"/>
            </w:pPr>
            <w:r w:rsidRPr="00107343">
              <w:t>0.220</w:t>
            </w:r>
          </w:p>
        </w:tc>
      </w:tr>
      <w:tr w:rsidR="00AA224E" w:rsidRPr="00107343" w14:paraId="16D438FE" w14:textId="77777777" w:rsidTr="00491A88">
        <w:trPr>
          <w:trHeight w:val="312"/>
          <w:jc w:val="center"/>
        </w:trPr>
        <w:tc>
          <w:tcPr>
            <w:tcW w:w="1696" w:type="dxa"/>
            <w:tcBorders>
              <w:bottom w:val="single" w:sz="12" w:space="0" w:color="auto"/>
            </w:tcBorders>
            <w:shd w:val="clear" w:color="auto" w:fill="auto"/>
          </w:tcPr>
          <w:p w14:paraId="0C027E42" w14:textId="77777777" w:rsidR="00AA224E" w:rsidRPr="00107343" w:rsidRDefault="00AA224E" w:rsidP="00825630">
            <w:pPr>
              <w:spacing w:before="0" w:after="0"/>
            </w:pPr>
            <w:proofErr w:type="spellStart"/>
            <w:r w:rsidRPr="00107343">
              <w:t>Kawanda</w:t>
            </w:r>
            <w:proofErr w:type="spellEnd"/>
            <w:r w:rsidRPr="00107343">
              <w:t xml:space="preserve"> Pods</w:t>
            </w:r>
          </w:p>
        </w:tc>
        <w:tc>
          <w:tcPr>
            <w:tcW w:w="851" w:type="dxa"/>
            <w:tcBorders>
              <w:bottom w:val="single" w:sz="12" w:space="0" w:color="auto"/>
            </w:tcBorders>
            <w:shd w:val="clear" w:color="auto" w:fill="auto"/>
          </w:tcPr>
          <w:p w14:paraId="56B27235" w14:textId="77777777" w:rsidR="00AA224E" w:rsidRPr="00107343" w:rsidRDefault="00AA224E" w:rsidP="00825630">
            <w:pPr>
              <w:spacing w:before="0" w:after="0"/>
            </w:pPr>
            <w:r w:rsidRPr="00107343">
              <w:t>0.161</w:t>
            </w:r>
          </w:p>
        </w:tc>
      </w:tr>
    </w:tbl>
    <w:p w14:paraId="669B24AA" w14:textId="77777777" w:rsidR="00AA224E" w:rsidRPr="00107343" w:rsidRDefault="00AA224E" w:rsidP="00AA224E"/>
    <w:p w14:paraId="68DA7708" w14:textId="77777777" w:rsidR="00AA224E" w:rsidRPr="00107343" w:rsidRDefault="00AA224E" w:rsidP="00AA224E">
      <w:r w:rsidRPr="00107343">
        <w:rPr>
          <w:i/>
          <w:iCs/>
        </w:rPr>
        <w:br w:type="page"/>
      </w:r>
    </w:p>
    <w:p w14:paraId="20154F9D" w14:textId="360B902E" w:rsidR="00AA224E" w:rsidRPr="00107343" w:rsidRDefault="00825630" w:rsidP="00363BCE">
      <w:pPr>
        <w:jc w:val="both"/>
      </w:pPr>
      <w:r w:rsidRPr="00107343">
        <w:rPr>
          <w:b/>
        </w:rPr>
        <w:lastRenderedPageBreak/>
        <w:t>Supplementary Table 5.</w:t>
      </w:r>
      <w:r w:rsidR="00AA224E" w:rsidRPr="00107343">
        <w:t xml:space="preserve"> Locus- and </w:t>
      </w:r>
      <w:r w:rsidR="00AA224E" w:rsidRPr="00107343">
        <w:rPr>
          <w:i/>
        </w:rPr>
        <w:t>Phg-2</w:t>
      </w:r>
      <w:r w:rsidR="00AA224E" w:rsidRPr="00107343">
        <w:t xml:space="preserve"> haplotype-specific SNP markers for breeding applications. Provided is a non-exhaustive list of SNPs that are locus- or haplotype-specific and represent target SNPs for marker-assisted selection in common bean. The SNP position names consist of the </w:t>
      </w:r>
      <w:bookmarkStart w:id="5" w:name="_GoBack"/>
      <w:r w:rsidR="00555499" w:rsidRPr="00107343">
        <w:t>chromosome</w:t>
      </w:r>
      <w:r w:rsidR="00AA224E" w:rsidRPr="00107343">
        <w:t xml:space="preserve"> (</w:t>
      </w:r>
      <w:proofErr w:type="spellStart"/>
      <w:r w:rsidR="00AA224E" w:rsidRPr="00107343">
        <w:t>Chr</w:t>
      </w:r>
      <w:proofErr w:type="spellEnd"/>
      <w:r w:rsidR="00AA224E" w:rsidRPr="00107343">
        <w:t>) number and the genetic position (</w:t>
      </w:r>
      <w:proofErr w:type="spellStart"/>
      <w:r w:rsidR="00AA224E" w:rsidRPr="00107343">
        <w:t>pos</w:t>
      </w:r>
      <w:proofErr w:type="spellEnd"/>
      <w:r w:rsidR="00AA224E" w:rsidRPr="00107343">
        <w:t xml:space="preserve">) on the common bean reference genome v2.1. </w:t>
      </w:r>
      <w:bookmarkEnd w:id="5"/>
      <w:r w:rsidR="00AA224E" w:rsidRPr="00107343">
        <w:t xml:space="preserve">In the SNP column, the resistant allele is given before the dash and the susceptible allele after. </w:t>
      </w:r>
    </w:p>
    <w:tbl>
      <w:tblPr>
        <w:tblW w:w="0" w:type="auto"/>
        <w:jc w:val="center"/>
        <w:tblCellMar>
          <w:left w:w="170" w:type="dxa"/>
          <w:right w:w="170" w:type="dxa"/>
        </w:tblCellMar>
        <w:tblLook w:val="04A0" w:firstRow="1" w:lastRow="0" w:firstColumn="1" w:lastColumn="0" w:noHBand="0" w:noVBand="1"/>
      </w:tblPr>
      <w:tblGrid>
        <w:gridCol w:w="2234"/>
        <w:gridCol w:w="794"/>
        <w:gridCol w:w="4046"/>
      </w:tblGrid>
      <w:tr w:rsidR="00AA224E" w:rsidRPr="00107343" w14:paraId="58EFD01E" w14:textId="77777777" w:rsidTr="00363BCE">
        <w:trPr>
          <w:trHeight w:val="356"/>
          <w:jc w:val="center"/>
        </w:trPr>
        <w:tc>
          <w:tcPr>
            <w:tcW w:w="0" w:type="auto"/>
            <w:tcBorders>
              <w:top w:val="single" w:sz="12" w:space="0" w:color="auto"/>
            </w:tcBorders>
            <w:shd w:val="clear" w:color="auto" w:fill="auto"/>
            <w:vAlign w:val="center"/>
          </w:tcPr>
          <w:p w14:paraId="6C9C0E7A" w14:textId="77777777" w:rsidR="00AA224E" w:rsidRPr="00107343" w:rsidRDefault="00AA224E" w:rsidP="00825630">
            <w:pPr>
              <w:spacing w:before="0" w:after="0"/>
              <w:rPr>
                <w:b/>
              </w:rPr>
            </w:pPr>
            <w:r w:rsidRPr="00107343">
              <w:rPr>
                <w:b/>
              </w:rPr>
              <w:t>SNP position</w:t>
            </w:r>
          </w:p>
        </w:tc>
        <w:tc>
          <w:tcPr>
            <w:tcW w:w="0" w:type="auto"/>
            <w:tcBorders>
              <w:top w:val="single" w:sz="12" w:space="0" w:color="auto"/>
            </w:tcBorders>
            <w:shd w:val="clear" w:color="auto" w:fill="auto"/>
            <w:vAlign w:val="center"/>
          </w:tcPr>
          <w:p w14:paraId="39E4535C" w14:textId="77777777" w:rsidR="00AA224E" w:rsidRPr="00107343" w:rsidRDefault="00AA224E" w:rsidP="00825630">
            <w:pPr>
              <w:spacing w:before="0" w:after="0"/>
              <w:rPr>
                <w:b/>
              </w:rPr>
            </w:pPr>
            <w:r w:rsidRPr="00107343">
              <w:rPr>
                <w:b/>
              </w:rPr>
              <w:t>SNP</w:t>
            </w:r>
          </w:p>
        </w:tc>
        <w:tc>
          <w:tcPr>
            <w:tcW w:w="0" w:type="auto"/>
            <w:tcBorders>
              <w:top w:val="single" w:sz="12" w:space="0" w:color="auto"/>
            </w:tcBorders>
            <w:shd w:val="clear" w:color="auto" w:fill="auto"/>
            <w:vAlign w:val="center"/>
          </w:tcPr>
          <w:p w14:paraId="075EBFC6" w14:textId="77777777" w:rsidR="00AA224E" w:rsidRPr="00107343" w:rsidRDefault="00AA224E" w:rsidP="00825630">
            <w:pPr>
              <w:spacing w:before="0" w:after="0"/>
              <w:rPr>
                <w:b/>
              </w:rPr>
            </w:pPr>
            <w:r w:rsidRPr="00107343">
              <w:rPr>
                <w:b/>
              </w:rPr>
              <w:t>Allele-specific reaction in ALS trials</w:t>
            </w:r>
          </w:p>
        </w:tc>
      </w:tr>
      <w:tr w:rsidR="00AA224E" w:rsidRPr="00107343" w14:paraId="1488AA86" w14:textId="77777777" w:rsidTr="00363BCE">
        <w:trPr>
          <w:trHeight w:val="312"/>
          <w:jc w:val="center"/>
        </w:trPr>
        <w:tc>
          <w:tcPr>
            <w:tcW w:w="0" w:type="auto"/>
            <w:gridSpan w:val="3"/>
            <w:tcBorders>
              <w:top w:val="single" w:sz="12" w:space="0" w:color="auto"/>
              <w:bottom w:val="single" w:sz="4" w:space="0" w:color="auto"/>
            </w:tcBorders>
            <w:shd w:val="clear" w:color="auto" w:fill="auto"/>
            <w:vAlign w:val="center"/>
          </w:tcPr>
          <w:p w14:paraId="030FE9CA" w14:textId="77777777" w:rsidR="00AA224E" w:rsidRPr="00107343" w:rsidRDefault="00AA224E" w:rsidP="00825630">
            <w:pPr>
              <w:spacing w:before="0" w:after="0"/>
              <w:jc w:val="center"/>
            </w:pPr>
            <w:r w:rsidRPr="00107343">
              <w:rPr>
                <w:b/>
                <w:i/>
              </w:rPr>
              <w:t>Phg-4</w:t>
            </w:r>
            <w:r w:rsidRPr="00107343">
              <w:rPr>
                <w:b/>
              </w:rPr>
              <w:t xml:space="preserve"> on chromosome 4</w:t>
            </w:r>
          </w:p>
        </w:tc>
      </w:tr>
      <w:tr w:rsidR="00AA224E" w:rsidRPr="00107343" w14:paraId="51D9CF09" w14:textId="77777777" w:rsidTr="00363BCE">
        <w:trPr>
          <w:trHeight w:val="312"/>
          <w:jc w:val="center"/>
        </w:trPr>
        <w:tc>
          <w:tcPr>
            <w:tcW w:w="0" w:type="auto"/>
            <w:tcBorders>
              <w:top w:val="single" w:sz="4" w:space="0" w:color="auto"/>
              <w:bottom w:val="single" w:sz="4" w:space="0" w:color="auto"/>
            </w:tcBorders>
            <w:shd w:val="clear" w:color="auto" w:fill="auto"/>
            <w:vAlign w:val="center"/>
          </w:tcPr>
          <w:p w14:paraId="5A029CBD" w14:textId="77777777" w:rsidR="00AA224E" w:rsidRPr="00107343" w:rsidRDefault="00AA224E" w:rsidP="00825630">
            <w:pPr>
              <w:spacing w:before="0" w:after="0"/>
            </w:pPr>
            <w:r w:rsidRPr="00107343">
              <w:t>Chr04pos46703147</w:t>
            </w:r>
          </w:p>
          <w:p w14:paraId="3143E922" w14:textId="77777777" w:rsidR="00AA224E" w:rsidRPr="00107343" w:rsidRDefault="00AA224E" w:rsidP="00825630">
            <w:pPr>
              <w:spacing w:before="0" w:after="0"/>
            </w:pPr>
            <w:r w:rsidRPr="00107343">
              <w:t>Chr04pos46934061</w:t>
            </w:r>
          </w:p>
          <w:p w14:paraId="15539B77" w14:textId="77777777" w:rsidR="00AA224E" w:rsidRPr="00107343" w:rsidRDefault="00AA224E" w:rsidP="00825630">
            <w:pPr>
              <w:spacing w:before="0" w:after="0"/>
              <w:rPr>
                <w:b/>
              </w:rPr>
            </w:pPr>
            <w:r w:rsidRPr="00107343">
              <w:t>Chr04pos46727398</w:t>
            </w:r>
          </w:p>
        </w:tc>
        <w:tc>
          <w:tcPr>
            <w:tcW w:w="0" w:type="auto"/>
            <w:tcBorders>
              <w:top w:val="single" w:sz="4" w:space="0" w:color="auto"/>
              <w:bottom w:val="single" w:sz="4" w:space="0" w:color="auto"/>
            </w:tcBorders>
            <w:shd w:val="clear" w:color="auto" w:fill="auto"/>
            <w:vAlign w:val="center"/>
          </w:tcPr>
          <w:p w14:paraId="437FDD1A" w14:textId="77777777" w:rsidR="00AA224E" w:rsidRPr="00107343" w:rsidRDefault="00AA224E" w:rsidP="00825630">
            <w:pPr>
              <w:spacing w:before="0" w:after="0"/>
            </w:pPr>
            <w:r w:rsidRPr="00107343">
              <w:t>G/A</w:t>
            </w:r>
          </w:p>
          <w:p w14:paraId="1B52031E" w14:textId="77777777" w:rsidR="00AA224E" w:rsidRPr="00107343" w:rsidRDefault="00AA224E" w:rsidP="00825630">
            <w:pPr>
              <w:spacing w:before="0" w:after="0"/>
            </w:pPr>
            <w:r w:rsidRPr="00107343">
              <w:t>T/C</w:t>
            </w:r>
          </w:p>
          <w:p w14:paraId="344E531E" w14:textId="77777777" w:rsidR="00AA224E" w:rsidRPr="00107343" w:rsidRDefault="00AA224E" w:rsidP="00825630">
            <w:pPr>
              <w:spacing w:before="0" w:after="0"/>
            </w:pPr>
            <w:r w:rsidRPr="00107343">
              <w:t>G/A</w:t>
            </w:r>
          </w:p>
        </w:tc>
        <w:tc>
          <w:tcPr>
            <w:tcW w:w="0" w:type="auto"/>
            <w:tcBorders>
              <w:top w:val="single" w:sz="4" w:space="0" w:color="auto"/>
              <w:bottom w:val="single" w:sz="4" w:space="0" w:color="auto"/>
            </w:tcBorders>
            <w:shd w:val="clear" w:color="auto" w:fill="auto"/>
            <w:vAlign w:val="center"/>
          </w:tcPr>
          <w:p w14:paraId="3BD768BC" w14:textId="77777777" w:rsidR="00AA224E" w:rsidRPr="00107343" w:rsidRDefault="00AA224E" w:rsidP="00825630">
            <w:pPr>
              <w:spacing w:before="0" w:after="0"/>
            </w:pPr>
            <w:r w:rsidRPr="00107343">
              <w:rPr>
                <w:noProof/>
                <w:lang w:val="de-DE" w:eastAsia="de-DE"/>
              </w:rPr>
              <w:drawing>
                <wp:inline distT="0" distB="0" distL="0" distR="0" wp14:anchorId="2F2F946A" wp14:editId="4F5D71F6">
                  <wp:extent cx="1803400" cy="711200"/>
                  <wp:effectExtent l="0" t="0" r="0" b="0"/>
                  <wp:docPr id="10" name="Bild 10" descr="Chr04pos4670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04pos46703147"/>
                          <pic:cNvPicPr>
                            <a:picLocks noChangeAspect="1" noChangeArrowheads="1"/>
                          </pic:cNvPicPr>
                        </pic:nvPicPr>
                        <pic:blipFill>
                          <a:blip r:embed="rId14" cstate="print">
                            <a:extLst>
                              <a:ext uri="{28A0092B-C50C-407E-A947-70E740481C1C}">
                                <a14:useLocalDpi xmlns:a14="http://schemas.microsoft.com/office/drawing/2010/main" val="0"/>
                              </a:ext>
                            </a:extLst>
                          </a:blip>
                          <a:srcRect t="6146" b="33615"/>
                          <a:stretch>
                            <a:fillRect/>
                          </a:stretch>
                        </pic:blipFill>
                        <pic:spPr bwMode="auto">
                          <a:xfrm>
                            <a:off x="0" y="0"/>
                            <a:ext cx="1803400" cy="711200"/>
                          </a:xfrm>
                          <a:prstGeom prst="rect">
                            <a:avLst/>
                          </a:prstGeom>
                          <a:noFill/>
                          <a:ln>
                            <a:noFill/>
                          </a:ln>
                        </pic:spPr>
                      </pic:pic>
                    </a:graphicData>
                  </a:graphic>
                </wp:inline>
              </w:drawing>
            </w:r>
          </w:p>
        </w:tc>
      </w:tr>
      <w:tr w:rsidR="00AA224E" w:rsidRPr="00107343" w14:paraId="0D71340C" w14:textId="77777777" w:rsidTr="00363BCE">
        <w:trPr>
          <w:trHeight w:val="312"/>
          <w:jc w:val="center"/>
        </w:trPr>
        <w:tc>
          <w:tcPr>
            <w:tcW w:w="0" w:type="auto"/>
            <w:gridSpan w:val="3"/>
            <w:tcBorders>
              <w:top w:val="single" w:sz="4" w:space="0" w:color="auto"/>
              <w:bottom w:val="single" w:sz="4" w:space="0" w:color="auto"/>
            </w:tcBorders>
            <w:shd w:val="clear" w:color="auto" w:fill="auto"/>
            <w:vAlign w:val="center"/>
          </w:tcPr>
          <w:p w14:paraId="2BE864D6" w14:textId="77777777" w:rsidR="00AA224E" w:rsidRPr="00107343" w:rsidRDefault="00AA224E" w:rsidP="00825630">
            <w:pPr>
              <w:spacing w:before="0" w:after="0"/>
              <w:jc w:val="center"/>
            </w:pPr>
            <w:r w:rsidRPr="00107343">
              <w:rPr>
                <w:b/>
                <w:i/>
              </w:rPr>
              <w:t>Phg-2</w:t>
            </w:r>
            <w:r w:rsidRPr="00107343">
              <w:rPr>
                <w:b/>
              </w:rPr>
              <w:t xml:space="preserve"> on chromosome 8</w:t>
            </w:r>
          </w:p>
        </w:tc>
      </w:tr>
      <w:tr w:rsidR="00AA224E" w:rsidRPr="00107343" w14:paraId="3CEB2E4F" w14:textId="77777777" w:rsidTr="00363BCE">
        <w:trPr>
          <w:trHeight w:val="312"/>
          <w:jc w:val="center"/>
        </w:trPr>
        <w:tc>
          <w:tcPr>
            <w:tcW w:w="0" w:type="auto"/>
            <w:tcBorders>
              <w:top w:val="single" w:sz="4" w:space="0" w:color="auto"/>
              <w:bottom w:val="single" w:sz="4" w:space="0" w:color="auto"/>
            </w:tcBorders>
            <w:shd w:val="clear" w:color="auto" w:fill="auto"/>
            <w:vAlign w:val="center"/>
          </w:tcPr>
          <w:p w14:paraId="4AE65CB7" w14:textId="77777777" w:rsidR="00AA224E" w:rsidRPr="00107343" w:rsidRDefault="00AA224E" w:rsidP="00825630">
            <w:pPr>
              <w:spacing w:before="0" w:after="0"/>
              <w:rPr>
                <w:u w:val="single"/>
              </w:rPr>
            </w:pPr>
            <w:r w:rsidRPr="00107343">
              <w:rPr>
                <w:u w:val="single"/>
              </w:rPr>
              <w:t>M1</w:t>
            </w:r>
          </w:p>
          <w:p w14:paraId="027FC6B4" w14:textId="77777777" w:rsidR="00AA224E" w:rsidRPr="00107343" w:rsidRDefault="00AA224E" w:rsidP="00825630">
            <w:pPr>
              <w:spacing w:before="0" w:after="0"/>
            </w:pPr>
            <w:r w:rsidRPr="00107343">
              <w:t>Chr08pos61901182</w:t>
            </w:r>
          </w:p>
        </w:tc>
        <w:tc>
          <w:tcPr>
            <w:tcW w:w="0" w:type="auto"/>
            <w:tcBorders>
              <w:top w:val="single" w:sz="4" w:space="0" w:color="auto"/>
              <w:bottom w:val="single" w:sz="4" w:space="0" w:color="auto"/>
            </w:tcBorders>
            <w:shd w:val="clear" w:color="auto" w:fill="auto"/>
            <w:vAlign w:val="center"/>
          </w:tcPr>
          <w:p w14:paraId="7AF6A248" w14:textId="77777777" w:rsidR="00AA224E" w:rsidRPr="00107343" w:rsidRDefault="00AA224E" w:rsidP="00825630">
            <w:pPr>
              <w:spacing w:before="0" w:after="0"/>
            </w:pPr>
          </w:p>
          <w:p w14:paraId="62BC9B84" w14:textId="77777777" w:rsidR="00AA224E" w:rsidRPr="00107343" w:rsidRDefault="00AA224E" w:rsidP="00825630">
            <w:pPr>
              <w:spacing w:before="0" w:after="0"/>
            </w:pPr>
            <w:r w:rsidRPr="00107343">
              <w:t>T/G</w:t>
            </w:r>
          </w:p>
        </w:tc>
        <w:tc>
          <w:tcPr>
            <w:tcW w:w="0" w:type="auto"/>
            <w:tcBorders>
              <w:top w:val="single" w:sz="4" w:space="0" w:color="auto"/>
              <w:bottom w:val="single" w:sz="4" w:space="0" w:color="auto"/>
            </w:tcBorders>
            <w:shd w:val="clear" w:color="auto" w:fill="auto"/>
            <w:vAlign w:val="center"/>
          </w:tcPr>
          <w:p w14:paraId="78A7155B" w14:textId="77777777" w:rsidR="00AA224E" w:rsidRPr="00107343" w:rsidRDefault="00AA224E" w:rsidP="00825630">
            <w:pPr>
              <w:spacing w:before="0" w:after="0"/>
            </w:pPr>
            <w:r w:rsidRPr="00107343">
              <w:rPr>
                <w:noProof/>
                <w:lang w:val="de-DE" w:eastAsia="de-DE"/>
              </w:rPr>
              <w:drawing>
                <wp:inline distT="0" distB="0" distL="0" distR="0" wp14:anchorId="4EE9C0D5" wp14:editId="78979CBE">
                  <wp:extent cx="1803400" cy="723900"/>
                  <wp:effectExtent l="0" t="0" r="0" b="12700"/>
                  <wp:docPr id="9" name="Bild 9" descr="C:\Users\naym\AppData\Local\Microsoft\Windows\INetCache\Content.Word\M1Chr08pos619011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ym\AppData\Local\Microsoft\Windows\INetCache\Content.Word\M1Chr08pos61901182.1.png"/>
                          <pic:cNvPicPr>
                            <a:picLocks noChangeAspect="1" noChangeArrowheads="1"/>
                          </pic:cNvPicPr>
                        </pic:nvPicPr>
                        <pic:blipFill>
                          <a:blip r:embed="rId15" cstate="print">
                            <a:extLst>
                              <a:ext uri="{28A0092B-C50C-407E-A947-70E740481C1C}">
                                <a14:useLocalDpi xmlns:a14="http://schemas.microsoft.com/office/drawing/2010/main" val="0"/>
                              </a:ext>
                            </a:extLst>
                          </a:blip>
                          <a:srcRect t="6032" b="33997"/>
                          <a:stretch>
                            <a:fillRect/>
                          </a:stretch>
                        </pic:blipFill>
                        <pic:spPr bwMode="auto">
                          <a:xfrm>
                            <a:off x="0" y="0"/>
                            <a:ext cx="1803400" cy="723900"/>
                          </a:xfrm>
                          <a:prstGeom prst="rect">
                            <a:avLst/>
                          </a:prstGeom>
                          <a:noFill/>
                          <a:ln>
                            <a:noFill/>
                          </a:ln>
                        </pic:spPr>
                      </pic:pic>
                    </a:graphicData>
                  </a:graphic>
                </wp:inline>
              </w:drawing>
            </w:r>
          </w:p>
        </w:tc>
      </w:tr>
      <w:tr w:rsidR="00AA224E" w:rsidRPr="00107343" w14:paraId="531EBB58" w14:textId="77777777" w:rsidTr="00363BCE">
        <w:trPr>
          <w:trHeight w:val="312"/>
          <w:jc w:val="center"/>
        </w:trPr>
        <w:tc>
          <w:tcPr>
            <w:tcW w:w="0" w:type="auto"/>
            <w:tcBorders>
              <w:top w:val="single" w:sz="4" w:space="0" w:color="auto"/>
              <w:bottom w:val="single" w:sz="4" w:space="0" w:color="auto"/>
            </w:tcBorders>
            <w:shd w:val="clear" w:color="auto" w:fill="auto"/>
            <w:vAlign w:val="center"/>
          </w:tcPr>
          <w:p w14:paraId="255C560E" w14:textId="77777777" w:rsidR="00AA224E" w:rsidRPr="00107343" w:rsidRDefault="00AA224E" w:rsidP="00825630">
            <w:pPr>
              <w:spacing w:before="0" w:after="0"/>
              <w:rPr>
                <w:u w:val="single"/>
              </w:rPr>
            </w:pPr>
            <w:r w:rsidRPr="00107343">
              <w:rPr>
                <w:u w:val="single"/>
              </w:rPr>
              <w:t xml:space="preserve">M2 </w:t>
            </w:r>
          </w:p>
          <w:p w14:paraId="625E2A41" w14:textId="77777777" w:rsidR="00AA224E" w:rsidRPr="00107343" w:rsidRDefault="00AA224E" w:rsidP="00825630">
            <w:pPr>
              <w:spacing w:before="0" w:after="0"/>
            </w:pPr>
            <w:r w:rsidRPr="00107343">
              <w:t>Chr08pos62188623</w:t>
            </w:r>
          </w:p>
        </w:tc>
        <w:tc>
          <w:tcPr>
            <w:tcW w:w="0" w:type="auto"/>
            <w:tcBorders>
              <w:top w:val="single" w:sz="4" w:space="0" w:color="auto"/>
              <w:bottom w:val="single" w:sz="4" w:space="0" w:color="auto"/>
            </w:tcBorders>
            <w:shd w:val="clear" w:color="auto" w:fill="auto"/>
            <w:vAlign w:val="center"/>
          </w:tcPr>
          <w:p w14:paraId="5187F147" w14:textId="77777777" w:rsidR="00AA224E" w:rsidRPr="00107343" w:rsidRDefault="00AA224E" w:rsidP="00825630">
            <w:pPr>
              <w:spacing w:before="0" w:after="0"/>
            </w:pPr>
          </w:p>
          <w:p w14:paraId="67401FAF" w14:textId="77777777" w:rsidR="00AA224E" w:rsidRPr="00107343" w:rsidRDefault="00AA224E" w:rsidP="00825630">
            <w:pPr>
              <w:spacing w:before="0" w:after="0"/>
            </w:pPr>
            <w:r w:rsidRPr="00107343">
              <w:t>T/C</w:t>
            </w:r>
          </w:p>
        </w:tc>
        <w:tc>
          <w:tcPr>
            <w:tcW w:w="0" w:type="auto"/>
            <w:tcBorders>
              <w:top w:val="single" w:sz="4" w:space="0" w:color="auto"/>
              <w:bottom w:val="single" w:sz="4" w:space="0" w:color="auto"/>
            </w:tcBorders>
            <w:shd w:val="clear" w:color="auto" w:fill="auto"/>
            <w:vAlign w:val="center"/>
          </w:tcPr>
          <w:p w14:paraId="220C762F" w14:textId="77777777" w:rsidR="00AA224E" w:rsidRPr="00107343" w:rsidRDefault="00AA224E" w:rsidP="00825630">
            <w:pPr>
              <w:spacing w:before="0" w:after="0"/>
            </w:pPr>
            <w:r w:rsidRPr="00107343">
              <w:t xml:space="preserve"> </w:t>
            </w:r>
            <w:r w:rsidRPr="00107343">
              <w:rPr>
                <w:noProof/>
                <w:lang w:val="de-DE" w:eastAsia="de-DE"/>
              </w:rPr>
              <w:drawing>
                <wp:inline distT="0" distB="0" distL="0" distR="0" wp14:anchorId="6B651E68" wp14:editId="214C5F83">
                  <wp:extent cx="1803400" cy="711200"/>
                  <wp:effectExtent l="0" t="0" r="0" b="0"/>
                  <wp:docPr id="8" name="Bild 8" descr="C:\Users\naym\AppData\Local\Microsoft\Windows\INetCache\Content.Word\M2Chr08pos621886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ym\AppData\Local\Microsoft\Windows\INetCache\Content.Word\M2Chr08pos62188623.1.png"/>
                          <pic:cNvPicPr>
                            <a:picLocks noChangeAspect="1" noChangeArrowheads="1"/>
                          </pic:cNvPicPr>
                        </pic:nvPicPr>
                        <pic:blipFill>
                          <a:blip r:embed="rId16" cstate="print">
                            <a:extLst>
                              <a:ext uri="{28A0092B-C50C-407E-A947-70E740481C1C}">
                                <a14:useLocalDpi xmlns:a14="http://schemas.microsoft.com/office/drawing/2010/main" val="0"/>
                              </a:ext>
                            </a:extLst>
                          </a:blip>
                          <a:srcRect t="6038" b="34303"/>
                          <a:stretch>
                            <a:fillRect/>
                          </a:stretch>
                        </pic:blipFill>
                        <pic:spPr bwMode="auto">
                          <a:xfrm>
                            <a:off x="0" y="0"/>
                            <a:ext cx="1803400" cy="711200"/>
                          </a:xfrm>
                          <a:prstGeom prst="rect">
                            <a:avLst/>
                          </a:prstGeom>
                          <a:noFill/>
                          <a:ln>
                            <a:noFill/>
                          </a:ln>
                        </pic:spPr>
                      </pic:pic>
                    </a:graphicData>
                  </a:graphic>
                </wp:inline>
              </w:drawing>
            </w:r>
          </w:p>
        </w:tc>
      </w:tr>
      <w:tr w:rsidR="00AA224E" w:rsidRPr="00107343" w14:paraId="29920C17" w14:textId="77777777" w:rsidTr="00363BCE">
        <w:trPr>
          <w:trHeight w:val="312"/>
          <w:jc w:val="center"/>
        </w:trPr>
        <w:tc>
          <w:tcPr>
            <w:tcW w:w="0" w:type="auto"/>
            <w:tcBorders>
              <w:top w:val="single" w:sz="4" w:space="0" w:color="auto"/>
              <w:bottom w:val="single" w:sz="4" w:space="0" w:color="auto"/>
            </w:tcBorders>
            <w:shd w:val="clear" w:color="auto" w:fill="auto"/>
            <w:vAlign w:val="center"/>
          </w:tcPr>
          <w:p w14:paraId="5D0609BD" w14:textId="77777777" w:rsidR="00AA224E" w:rsidRPr="00107343" w:rsidRDefault="00AA224E" w:rsidP="00825630">
            <w:pPr>
              <w:spacing w:before="0" w:after="0"/>
              <w:rPr>
                <w:u w:val="single"/>
              </w:rPr>
            </w:pPr>
            <w:r w:rsidRPr="00107343">
              <w:rPr>
                <w:u w:val="single"/>
              </w:rPr>
              <w:t>M3</w:t>
            </w:r>
          </w:p>
          <w:p w14:paraId="4BB091A5" w14:textId="77777777" w:rsidR="00AA224E" w:rsidRPr="00107343" w:rsidRDefault="00AA224E" w:rsidP="00825630">
            <w:pPr>
              <w:spacing w:before="0" w:after="0"/>
            </w:pPr>
            <w:r w:rsidRPr="00107343">
              <w:t>Chr08pos61828096</w:t>
            </w:r>
          </w:p>
          <w:p w14:paraId="4FD035B1" w14:textId="77777777" w:rsidR="00AA224E" w:rsidRPr="00107343" w:rsidRDefault="00AA224E" w:rsidP="00825630">
            <w:pPr>
              <w:spacing w:before="0" w:after="0"/>
            </w:pPr>
            <w:r w:rsidRPr="00107343">
              <w:t>Chr08pos61878388</w:t>
            </w:r>
          </w:p>
          <w:p w14:paraId="01A89D79" w14:textId="77777777" w:rsidR="00AA224E" w:rsidRPr="00107343" w:rsidRDefault="00AA224E" w:rsidP="00825630">
            <w:pPr>
              <w:spacing w:before="0" w:after="0"/>
            </w:pPr>
            <w:r w:rsidRPr="00107343">
              <w:t>Chr08pos61880092</w:t>
            </w:r>
          </w:p>
        </w:tc>
        <w:tc>
          <w:tcPr>
            <w:tcW w:w="0" w:type="auto"/>
            <w:tcBorders>
              <w:top w:val="single" w:sz="4" w:space="0" w:color="auto"/>
              <w:bottom w:val="single" w:sz="4" w:space="0" w:color="auto"/>
            </w:tcBorders>
            <w:shd w:val="clear" w:color="auto" w:fill="auto"/>
            <w:vAlign w:val="center"/>
          </w:tcPr>
          <w:p w14:paraId="3CADDA16" w14:textId="77777777" w:rsidR="00AA224E" w:rsidRPr="00107343" w:rsidRDefault="00AA224E" w:rsidP="00825630">
            <w:pPr>
              <w:spacing w:before="0" w:after="0"/>
            </w:pPr>
          </w:p>
          <w:p w14:paraId="7494617F" w14:textId="77777777" w:rsidR="00AA224E" w:rsidRPr="00107343" w:rsidRDefault="00AA224E" w:rsidP="00825630">
            <w:pPr>
              <w:spacing w:before="0" w:after="0"/>
            </w:pPr>
            <w:r w:rsidRPr="00107343">
              <w:t>C/A</w:t>
            </w:r>
          </w:p>
          <w:p w14:paraId="7B6D32D4" w14:textId="77777777" w:rsidR="00AA224E" w:rsidRPr="00107343" w:rsidRDefault="00AA224E" w:rsidP="00825630">
            <w:pPr>
              <w:spacing w:before="0" w:after="0"/>
            </w:pPr>
            <w:r w:rsidRPr="00107343">
              <w:t>A/C</w:t>
            </w:r>
          </w:p>
          <w:p w14:paraId="2743EC39" w14:textId="77777777" w:rsidR="00AA224E" w:rsidRPr="00107343" w:rsidRDefault="00AA224E" w:rsidP="00825630">
            <w:pPr>
              <w:spacing w:before="0" w:after="0"/>
            </w:pPr>
            <w:r w:rsidRPr="00107343">
              <w:t>T/C</w:t>
            </w:r>
          </w:p>
        </w:tc>
        <w:tc>
          <w:tcPr>
            <w:tcW w:w="0" w:type="auto"/>
            <w:tcBorders>
              <w:top w:val="single" w:sz="4" w:space="0" w:color="auto"/>
              <w:bottom w:val="single" w:sz="4" w:space="0" w:color="auto"/>
            </w:tcBorders>
            <w:shd w:val="clear" w:color="auto" w:fill="auto"/>
            <w:vAlign w:val="center"/>
          </w:tcPr>
          <w:p w14:paraId="73CA0E43" w14:textId="77777777" w:rsidR="00AA224E" w:rsidRPr="00107343" w:rsidRDefault="00AA224E" w:rsidP="00825630">
            <w:pPr>
              <w:spacing w:before="0" w:after="0"/>
            </w:pPr>
            <w:r w:rsidRPr="00107343">
              <w:rPr>
                <w:noProof/>
                <w:lang w:val="de-DE" w:eastAsia="de-DE"/>
              </w:rPr>
              <w:drawing>
                <wp:inline distT="0" distB="0" distL="0" distR="0" wp14:anchorId="09F8F571" wp14:editId="2EECA327">
                  <wp:extent cx="1803400" cy="723900"/>
                  <wp:effectExtent l="0" t="0" r="0" b="12700"/>
                  <wp:docPr id="5" name="Bild 5" descr="C:\Users\naym\AppData\Local\Microsoft\Windows\INetCache\Content.Word\M3Chr08pos618280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ym\AppData\Local\Microsoft\Windows\INetCache\Content.Word\M3Chr08pos61828096.1.png"/>
                          <pic:cNvPicPr>
                            <a:picLocks noChangeAspect="1" noChangeArrowheads="1"/>
                          </pic:cNvPicPr>
                        </pic:nvPicPr>
                        <pic:blipFill>
                          <a:blip r:embed="rId17" cstate="print">
                            <a:extLst>
                              <a:ext uri="{28A0092B-C50C-407E-A947-70E740481C1C}">
                                <a14:useLocalDpi xmlns:a14="http://schemas.microsoft.com/office/drawing/2010/main" val="0"/>
                              </a:ext>
                            </a:extLst>
                          </a:blip>
                          <a:srcRect t="5278" b="34775"/>
                          <a:stretch>
                            <a:fillRect/>
                          </a:stretch>
                        </pic:blipFill>
                        <pic:spPr bwMode="auto">
                          <a:xfrm>
                            <a:off x="0" y="0"/>
                            <a:ext cx="1803400" cy="723900"/>
                          </a:xfrm>
                          <a:prstGeom prst="rect">
                            <a:avLst/>
                          </a:prstGeom>
                          <a:noFill/>
                          <a:ln>
                            <a:noFill/>
                          </a:ln>
                        </pic:spPr>
                      </pic:pic>
                    </a:graphicData>
                  </a:graphic>
                </wp:inline>
              </w:drawing>
            </w:r>
          </w:p>
        </w:tc>
      </w:tr>
      <w:tr w:rsidR="00AA224E" w:rsidRPr="00107343" w14:paraId="3CD34D6B" w14:textId="77777777" w:rsidTr="00363BCE">
        <w:trPr>
          <w:trHeight w:val="312"/>
          <w:jc w:val="center"/>
        </w:trPr>
        <w:tc>
          <w:tcPr>
            <w:tcW w:w="0" w:type="auto"/>
            <w:tcBorders>
              <w:top w:val="single" w:sz="4" w:space="0" w:color="auto"/>
              <w:bottom w:val="single" w:sz="4" w:space="0" w:color="auto"/>
            </w:tcBorders>
            <w:shd w:val="clear" w:color="auto" w:fill="auto"/>
            <w:vAlign w:val="center"/>
          </w:tcPr>
          <w:p w14:paraId="62E6899F" w14:textId="77777777" w:rsidR="00AA224E" w:rsidRPr="00107343" w:rsidRDefault="00AA224E" w:rsidP="00825630">
            <w:pPr>
              <w:spacing w:before="0" w:after="0"/>
              <w:rPr>
                <w:u w:val="single"/>
              </w:rPr>
            </w:pPr>
            <w:r w:rsidRPr="00107343">
              <w:rPr>
                <w:u w:val="single"/>
              </w:rPr>
              <w:t>M5 and M1</w:t>
            </w:r>
            <w:r w:rsidRPr="00107343">
              <w:rPr>
                <w:vertAlign w:val="superscript"/>
              </w:rPr>
              <w:t>†</w:t>
            </w:r>
          </w:p>
          <w:p w14:paraId="413A8C9A" w14:textId="77777777" w:rsidR="00AA224E" w:rsidRPr="00107343" w:rsidRDefault="00AA224E" w:rsidP="00825630">
            <w:pPr>
              <w:spacing w:before="0" w:after="0"/>
            </w:pPr>
            <w:r w:rsidRPr="00107343">
              <w:t>Chr08pos61388457</w:t>
            </w:r>
          </w:p>
          <w:p w14:paraId="7E30C2BD" w14:textId="77777777" w:rsidR="00AA224E" w:rsidRPr="00107343" w:rsidRDefault="00AA224E" w:rsidP="00825630">
            <w:pPr>
              <w:spacing w:before="0" w:after="0"/>
            </w:pPr>
            <w:r w:rsidRPr="00107343">
              <w:t>Chr08pos61502023</w:t>
            </w:r>
          </w:p>
          <w:p w14:paraId="2FABC1D9" w14:textId="77777777" w:rsidR="00AA224E" w:rsidRPr="00107343" w:rsidRDefault="00AA224E" w:rsidP="00825630">
            <w:pPr>
              <w:spacing w:before="0" w:after="0"/>
            </w:pPr>
            <w:r w:rsidRPr="00107343">
              <w:t>Chr08pos61533289</w:t>
            </w:r>
          </w:p>
        </w:tc>
        <w:tc>
          <w:tcPr>
            <w:tcW w:w="0" w:type="auto"/>
            <w:tcBorders>
              <w:top w:val="single" w:sz="4" w:space="0" w:color="auto"/>
              <w:bottom w:val="single" w:sz="4" w:space="0" w:color="auto"/>
            </w:tcBorders>
            <w:shd w:val="clear" w:color="auto" w:fill="auto"/>
            <w:vAlign w:val="center"/>
          </w:tcPr>
          <w:p w14:paraId="6B387EF7" w14:textId="77777777" w:rsidR="00AA224E" w:rsidRPr="00107343" w:rsidRDefault="00AA224E" w:rsidP="00825630">
            <w:pPr>
              <w:spacing w:before="0" w:after="0"/>
            </w:pPr>
          </w:p>
          <w:p w14:paraId="716BC177" w14:textId="77777777" w:rsidR="00AA224E" w:rsidRPr="00107343" w:rsidRDefault="00AA224E" w:rsidP="00825630">
            <w:pPr>
              <w:spacing w:before="0" w:after="0"/>
            </w:pPr>
            <w:r w:rsidRPr="00107343">
              <w:t>C/T</w:t>
            </w:r>
          </w:p>
          <w:p w14:paraId="4DE9D642" w14:textId="77777777" w:rsidR="00AA224E" w:rsidRPr="00107343" w:rsidRDefault="00AA224E" w:rsidP="00825630">
            <w:pPr>
              <w:spacing w:before="0" w:after="0"/>
            </w:pPr>
            <w:r w:rsidRPr="00107343">
              <w:t>G/C</w:t>
            </w:r>
          </w:p>
          <w:p w14:paraId="1ECD8EB3" w14:textId="77777777" w:rsidR="00AA224E" w:rsidRPr="00107343" w:rsidRDefault="00AA224E" w:rsidP="00825630">
            <w:pPr>
              <w:spacing w:before="0" w:after="0"/>
            </w:pPr>
            <w:r w:rsidRPr="00107343">
              <w:t>T/C</w:t>
            </w:r>
          </w:p>
        </w:tc>
        <w:tc>
          <w:tcPr>
            <w:tcW w:w="0" w:type="auto"/>
            <w:tcBorders>
              <w:top w:val="single" w:sz="4" w:space="0" w:color="auto"/>
              <w:bottom w:val="single" w:sz="4" w:space="0" w:color="auto"/>
            </w:tcBorders>
            <w:shd w:val="clear" w:color="auto" w:fill="auto"/>
            <w:vAlign w:val="center"/>
          </w:tcPr>
          <w:p w14:paraId="4EE83202" w14:textId="77777777" w:rsidR="00AA224E" w:rsidRPr="00107343" w:rsidRDefault="00AA224E" w:rsidP="00825630">
            <w:pPr>
              <w:spacing w:before="0" w:after="0"/>
            </w:pPr>
            <w:r w:rsidRPr="00107343">
              <w:rPr>
                <w:noProof/>
                <w:lang w:val="de-DE" w:eastAsia="de-DE"/>
              </w:rPr>
              <w:drawing>
                <wp:inline distT="0" distB="0" distL="0" distR="0" wp14:anchorId="473BE45C" wp14:editId="5FB48B6A">
                  <wp:extent cx="1803400" cy="736600"/>
                  <wp:effectExtent l="0" t="0" r="0" b="0"/>
                  <wp:docPr id="4" name="Bild 4" descr="C:\Users\naym\AppData\Local\Microsoft\Windows\INetCache\Content.Word\M5 &amp; M1Chr08pos615020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ym\AppData\Local\Microsoft\Windows\INetCache\Content.Word\M5 &amp; M1Chr08pos61502023.1.png"/>
                          <pic:cNvPicPr>
                            <a:picLocks noChangeAspect="1" noChangeArrowheads="1"/>
                          </pic:cNvPicPr>
                        </pic:nvPicPr>
                        <pic:blipFill>
                          <a:blip r:embed="rId18" cstate="print">
                            <a:extLst>
                              <a:ext uri="{28A0092B-C50C-407E-A947-70E740481C1C}">
                                <a14:useLocalDpi xmlns:a14="http://schemas.microsoft.com/office/drawing/2010/main" val="0"/>
                              </a:ext>
                            </a:extLst>
                          </a:blip>
                          <a:srcRect t="5283" b="33952"/>
                          <a:stretch>
                            <a:fillRect/>
                          </a:stretch>
                        </pic:blipFill>
                        <pic:spPr bwMode="auto">
                          <a:xfrm>
                            <a:off x="0" y="0"/>
                            <a:ext cx="1803400" cy="736600"/>
                          </a:xfrm>
                          <a:prstGeom prst="rect">
                            <a:avLst/>
                          </a:prstGeom>
                          <a:noFill/>
                          <a:ln>
                            <a:noFill/>
                          </a:ln>
                        </pic:spPr>
                      </pic:pic>
                    </a:graphicData>
                  </a:graphic>
                </wp:inline>
              </w:drawing>
            </w:r>
          </w:p>
        </w:tc>
      </w:tr>
      <w:tr w:rsidR="00AA224E" w:rsidRPr="00107343" w14:paraId="699DDF5C" w14:textId="77777777" w:rsidTr="00363BCE">
        <w:trPr>
          <w:trHeight w:val="312"/>
          <w:jc w:val="center"/>
        </w:trPr>
        <w:tc>
          <w:tcPr>
            <w:tcW w:w="0" w:type="auto"/>
            <w:tcBorders>
              <w:top w:val="single" w:sz="4" w:space="0" w:color="auto"/>
              <w:bottom w:val="single" w:sz="4" w:space="0" w:color="auto"/>
            </w:tcBorders>
            <w:shd w:val="clear" w:color="auto" w:fill="auto"/>
            <w:vAlign w:val="center"/>
          </w:tcPr>
          <w:p w14:paraId="114DE1C8" w14:textId="77777777" w:rsidR="00AA224E" w:rsidRPr="00107343" w:rsidRDefault="00AA224E" w:rsidP="00825630">
            <w:pPr>
              <w:spacing w:before="0" w:after="0"/>
              <w:rPr>
                <w:u w:val="single"/>
              </w:rPr>
            </w:pPr>
            <w:r w:rsidRPr="00107343">
              <w:rPr>
                <w:u w:val="single"/>
              </w:rPr>
              <w:t xml:space="preserve">A1 </w:t>
            </w:r>
          </w:p>
          <w:p w14:paraId="73DB7C50" w14:textId="77777777" w:rsidR="00AA224E" w:rsidRPr="00107343" w:rsidRDefault="00AA224E" w:rsidP="00825630">
            <w:pPr>
              <w:spacing w:before="0" w:after="0"/>
            </w:pPr>
            <w:r w:rsidRPr="00107343">
              <w:t>Chr08pos61825787</w:t>
            </w:r>
          </w:p>
          <w:p w14:paraId="463CEDEA" w14:textId="77777777" w:rsidR="00AA224E" w:rsidRPr="00107343" w:rsidRDefault="00AA224E" w:rsidP="00825630">
            <w:pPr>
              <w:spacing w:before="0" w:after="0"/>
            </w:pPr>
            <w:r w:rsidRPr="00107343">
              <w:t>Chr08pos61879951</w:t>
            </w:r>
          </w:p>
          <w:p w14:paraId="2A8016BB" w14:textId="77777777" w:rsidR="00AA224E" w:rsidRPr="00107343" w:rsidRDefault="00AA224E" w:rsidP="00825630">
            <w:pPr>
              <w:spacing w:before="0" w:after="0"/>
            </w:pPr>
            <w:r w:rsidRPr="00107343">
              <w:t>Chr08pos62191492</w:t>
            </w:r>
          </w:p>
        </w:tc>
        <w:tc>
          <w:tcPr>
            <w:tcW w:w="0" w:type="auto"/>
            <w:tcBorders>
              <w:top w:val="single" w:sz="4" w:space="0" w:color="auto"/>
              <w:bottom w:val="single" w:sz="4" w:space="0" w:color="auto"/>
            </w:tcBorders>
            <w:shd w:val="clear" w:color="auto" w:fill="auto"/>
            <w:vAlign w:val="center"/>
          </w:tcPr>
          <w:p w14:paraId="0EF4CCEB" w14:textId="77777777" w:rsidR="00AA224E" w:rsidRPr="00107343" w:rsidRDefault="00AA224E" w:rsidP="00825630">
            <w:pPr>
              <w:spacing w:before="0" w:after="0"/>
            </w:pPr>
          </w:p>
          <w:p w14:paraId="606603B3" w14:textId="77777777" w:rsidR="00AA224E" w:rsidRPr="00107343" w:rsidRDefault="00AA224E" w:rsidP="00825630">
            <w:pPr>
              <w:spacing w:before="0" w:after="0"/>
            </w:pPr>
            <w:r w:rsidRPr="00107343">
              <w:t>A/C</w:t>
            </w:r>
          </w:p>
          <w:p w14:paraId="44A8C9F0" w14:textId="77777777" w:rsidR="00AA224E" w:rsidRPr="00107343" w:rsidRDefault="00AA224E" w:rsidP="00825630">
            <w:pPr>
              <w:spacing w:before="0" w:after="0"/>
            </w:pPr>
            <w:r w:rsidRPr="00107343">
              <w:t>C/A</w:t>
            </w:r>
          </w:p>
          <w:p w14:paraId="1A57C2D9" w14:textId="77777777" w:rsidR="00AA224E" w:rsidRPr="00107343" w:rsidRDefault="00AA224E" w:rsidP="00825630">
            <w:pPr>
              <w:spacing w:before="0" w:after="0"/>
            </w:pPr>
            <w:r w:rsidRPr="00107343">
              <w:t>G/A</w:t>
            </w:r>
          </w:p>
        </w:tc>
        <w:tc>
          <w:tcPr>
            <w:tcW w:w="0" w:type="auto"/>
            <w:tcBorders>
              <w:top w:val="single" w:sz="4" w:space="0" w:color="auto"/>
              <w:bottom w:val="single" w:sz="4" w:space="0" w:color="auto"/>
            </w:tcBorders>
            <w:shd w:val="clear" w:color="auto" w:fill="auto"/>
            <w:vAlign w:val="center"/>
          </w:tcPr>
          <w:p w14:paraId="33DABD53" w14:textId="77777777" w:rsidR="00AA224E" w:rsidRPr="00107343" w:rsidRDefault="00AA224E" w:rsidP="00825630">
            <w:pPr>
              <w:spacing w:before="0" w:after="0"/>
            </w:pPr>
            <w:r w:rsidRPr="00107343">
              <w:rPr>
                <w:noProof/>
                <w:lang w:val="de-DE" w:eastAsia="de-DE"/>
              </w:rPr>
              <w:drawing>
                <wp:inline distT="0" distB="0" distL="0" distR="0" wp14:anchorId="2C555439" wp14:editId="608CEC11">
                  <wp:extent cx="1803400" cy="723900"/>
                  <wp:effectExtent l="0" t="0" r="0" b="12700"/>
                  <wp:docPr id="3" name="Bild 3" descr="A1Chr08pos6187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1Chr08pos61879951"/>
                          <pic:cNvPicPr>
                            <a:picLocks noChangeAspect="1" noChangeArrowheads="1"/>
                          </pic:cNvPicPr>
                        </pic:nvPicPr>
                        <pic:blipFill>
                          <a:blip r:embed="rId19" cstate="print">
                            <a:extLst>
                              <a:ext uri="{28A0092B-C50C-407E-A947-70E740481C1C}">
                                <a14:useLocalDpi xmlns:a14="http://schemas.microsoft.com/office/drawing/2010/main" val="0"/>
                              </a:ext>
                            </a:extLst>
                          </a:blip>
                          <a:srcRect t="4935" b="34586"/>
                          <a:stretch>
                            <a:fillRect/>
                          </a:stretch>
                        </pic:blipFill>
                        <pic:spPr bwMode="auto">
                          <a:xfrm>
                            <a:off x="0" y="0"/>
                            <a:ext cx="1803400" cy="723900"/>
                          </a:xfrm>
                          <a:prstGeom prst="rect">
                            <a:avLst/>
                          </a:prstGeom>
                          <a:noFill/>
                          <a:ln>
                            <a:noFill/>
                          </a:ln>
                        </pic:spPr>
                      </pic:pic>
                    </a:graphicData>
                  </a:graphic>
                </wp:inline>
              </w:drawing>
            </w:r>
          </w:p>
        </w:tc>
      </w:tr>
      <w:tr w:rsidR="00AA224E" w:rsidRPr="00107343" w14:paraId="00677A96" w14:textId="77777777" w:rsidTr="00363BCE">
        <w:trPr>
          <w:trHeight w:val="312"/>
          <w:jc w:val="center"/>
        </w:trPr>
        <w:tc>
          <w:tcPr>
            <w:tcW w:w="0" w:type="auto"/>
            <w:tcBorders>
              <w:top w:val="single" w:sz="4" w:space="0" w:color="auto"/>
              <w:bottom w:val="single" w:sz="4" w:space="0" w:color="auto"/>
            </w:tcBorders>
            <w:shd w:val="clear" w:color="auto" w:fill="auto"/>
            <w:vAlign w:val="center"/>
          </w:tcPr>
          <w:p w14:paraId="688EADD4" w14:textId="77777777" w:rsidR="00AA224E" w:rsidRPr="00107343" w:rsidRDefault="00AA224E" w:rsidP="00825630">
            <w:pPr>
              <w:spacing w:before="0" w:after="0"/>
            </w:pPr>
            <w:r w:rsidRPr="00107343">
              <w:rPr>
                <w:u w:val="single"/>
              </w:rPr>
              <w:t>A2</w:t>
            </w:r>
            <w:r w:rsidRPr="00107343">
              <w:t xml:space="preserve"> </w:t>
            </w:r>
          </w:p>
          <w:p w14:paraId="44AF7CF3" w14:textId="77777777" w:rsidR="00AA224E" w:rsidRPr="00107343" w:rsidRDefault="00AA224E" w:rsidP="00825630">
            <w:pPr>
              <w:spacing w:before="0" w:after="0"/>
              <w:rPr>
                <w:u w:val="single"/>
              </w:rPr>
            </w:pPr>
            <w:r w:rsidRPr="00107343">
              <w:t>Chr08pos61828125</w:t>
            </w:r>
          </w:p>
        </w:tc>
        <w:tc>
          <w:tcPr>
            <w:tcW w:w="0" w:type="auto"/>
            <w:tcBorders>
              <w:top w:val="single" w:sz="4" w:space="0" w:color="auto"/>
              <w:bottom w:val="single" w:sz="4" w:space="0" w:color="auto"/>
            </w:tcBorders>
            <w:shd w:val="clear" w:color="auto" w:fill="auto"/>
            <w:vAlign w:val="center"/>
          </w:tcPr>
          <w:p w14:paraId="1B595570" w14:textId="77777777" w:rsidR="00AA224E" w:rsidRPr="00107343" w:rsidRDefault="00AA224E" w:rsidP="00825630">
            <w:pPr>
              <w:spacing w:before="0" w:after="0"/>
            </w:pPr>
          </w:p>
          <w:p w14:paraId="4D2F7763" w14:textId="77777777" w:rsidR="00AA224E" w:rsidRPr="00107343" w:rsidRDefault="00AA224E" w:rsidP="00825630">
            <w:pPr>
              <w:spacing w:before="0" w:after="0"/>
            </w:pPr>
            <w:r w:rsidRPr="00107343">
              <w:t>G/A</w:t>
            </w:r>
          </w:p>
        </w:tc>
        <w:tc>
          <w:tcPr>
            <w:tcW w:w="0" w:type="auto"/>
            <w:tcBorders>
              <w:top w:val="single" w:sz="4" w:space="0" w:color="auto"/>
              <w:bottom w:val="single" w:sz="4" w:space="0" w:color="auto"/>
            </w:tcBorders>
            <w:shd w:val="clear" w:color="auto" w:fill="auto"/>
            <w:vAlign w:val="center"/>
          </w:tcPr>
          <w:p w14:paraId="3103F8AB" w14:textId="77777777" w:rsidR="00AA224E" w:rsidRPr="00107343" w:rsidRDefault="00AA224E" w:rsidP="00825630">
            <w:pPr>
              <w:spacing w:before="0" w:after="0"/>
            </w:pPr>
            <w:r w:rsidRPr="00107343">
              <w:rPr>
                <w:noProof/>
                <w:lang w:val="de-DE" w:eastAsia="de-DE"/>
              </w:rPr>
              <w:drawing>
                <wp:inline distT="0" distB="0" distL="0" distR="0" wp14:anchorId="19492E75" wp14:editId="2787EFA9">
                  <wp:extent cx="1803400" cy="1003300"/>
                  <wp:effectExtent l="0" t="0" r="0" b="12700"/>
                  <wp:docPr id="2" name="Bild 2" descr="A2Chr08pos6182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2Chr08pos61828125"/>
                          <pic:cNvPicPr>
                            <a:picLocks noChangeAspect="1" noChangeArrowheads="1"/>
                          </pic:cNvPicPr>
                        </pic:nvPicPr>
                        <pic:blipFill>
                          <a:blip r:embed="rId20" cstate="print">
                            <a:extLst>
                              <a:ext uri="{28A0092B-C50C-407E-A947-70E740481C1C}">
                                <a14:useLocalDpi xmlns:a14="http://schemas.microsoft.com/office/drawing/2010/main" val="0"/>
                              </a:ext>
                            </a:extLst>
                          </a:blip>
                          <a:srcRect t="5205" b="11046"/>
                          <a:stretch>
                            <a:fillRect/>
                          </a:stretch>
                        </pic:blipFill>
                        <pic:spPr bwMode="auto">
                          <a:xfrm>
                            <a:off x="0" y="0"/>
                            <a:ext cx="1803400" cy="1003300"/>
                          </a:xfrm>
                          <a:prstGeom prst="rect">
                            <a:avLst/>
                          </a:prstGeom>
                          <a:noFill/>
                          <a:ln>
                            <a:noFill/>
                          </a:ln>
                        </pic:spPr>
                      </pic:pic>
                    </a:graphicData>
                  </a:graphic>
                </wp:inline>
              </w:drawing>
            </w:r>
          </w:p>
        </w:tc>
      </w:tr>
      <w:tr w:rsidR="00AA224E" w:rsidRPr="00107343" w14:paraId="6FD09DF1" w14:textId="77777777" w:rsidTr="00363BCE">
        <w:trPr>
          <w:trHeight w:val="312"/>
          <w:jc w:val="center"/>
        </w:trPr>
        <w:tc>
          <w:tcPr>
            <w:tcW w:w="0" w:type="auto"/>
            <w:tcBorders>
              <w:top w:val="single" w:sz="4" w:space="0" w:color="auto"/>
              <w:bottom w:val="single" w:sz="4" w:space="0" w:color="auto"/>
            </w:tcBorders>
            <w:shd w:val="clear" w:color="auto" w:fill="auto"/>
            <w:vAlign w:val="center"/>
          </w:tcPr>
          <w:p w14:paraId="1CD68464" w14:textId="77777777" w:rsidR="00AA224E" w:rsidRPr="00107343" w:rsidRDefault="00AA224E" w:rsidP="00825630">
            <w:pPr>
              <w:spacing w:before="0" w:after="0"/>
              <w:rPr>
                <w:u w:val="single"/>
              </w:rPr>
            </w:pPr>
            <w:r w:rsidRPr="00107343">
              <w:rPr>
                <w:u w:val="single"/>
              </w:rPr>
              <w:t>A3</w:t>
            </w:r>
          </w:p>
          <w:p w14:paraId="6CA1B722" w14:textId="77777777" w:rsidR="00AA224E" w:rsidRPr="00107343" w:rsidRDefault="00AA224E" w:rsidP="00825630">
            <w:pPr>
              <w:spacing w:before="0" w:after="0"/>
            </w:pPr>
            <w:r w:rsidRPr="00107343">
              <w:t>Not found</w:t>
            </w:r>
          </w:p>
        </w:tc>
        <w:tc>
          <w:tcPr>
            <w:tcW w:w="0" w:type="auto"/>
            <w:tcBorders>
              <w:top w:val="single" w:sz="4" w:space="0" w:color="auto"/>
              <w:bottom w:val="single" w:sz="4" w:space="0" w:color="auto"/>
            </w:tcBorders>
            <w:shd w:val="clear" w:color="auto" w:fill="auto"/>
            <w:vAlign w:val="center"/>
          </w:tcPr>
          <w:p w14:paraId="12FB9488" w14:textId="77777777" w:rsidR="00AA224E" w:rsidRPr="00107343" w:rsidRDefault="00AA224E" w:rsidP="00825630">
            <w:pPr>
              <w:spacing w:before="0" w:after="0"/>
            </w:pPr>
          </w:p>
        </w:tc>
        <w:tc>
          <w:tcPr>
            <w:tcW w:w="0" w:type="auto"/>
            <w:tcBorders>
              <w:top w:val="single" w:sz="4" w:space="0" w:color="auto"/>
              <w:bottom w:val="single" w:sz="4" w:space="0" w:color="auto"/>
            </w:tcBorders>
            <w:shd w:val="clear" w:color="auto" w:fill="auto"/>
            <w:vAlign w:val="center"/>
          </w:tcPr>
          <w:p w14:paraId="587DDE93" w14:textId="77777777" w:rsidR="00AA224E" w:rsidRPr="00107343" w:rsidRDefault="00AA224E" w:rsidP="00825630">
            <w:pPr>
              <w:spacing w:before="0" w:after="0"/>
            </w:pPr>
          </w:p>
        </w:tc>
      </w:tr>
    </w:tbl>
    <w:p w14:paraId="31482003" w14:textId="1DEF5174" w:rsidR="00DE23E8" w:rsidRPr="00107343" w:rsidRDefault="00AA224E" w:rsidP="00363BCE">
      <w:pPr>
        <w:ind w:left="1440"/>
      </w:pPr>
      <w:r w:rsidRPr="00107343">
        <w:rPr>
          <w:vertAlign w:val="superscript"/>
        </w:rPr>
        <w:t>†</w:t>
      </w:r>
      <w:r w:rsidRPr="00107343">
        <w:t xml:space="preserve">No SNPs that specifically tag M5 were found, but one that tags the </w:t>
      </w:r>
      <w:r w:rsidR="00363BCE" w:rsidRPr="00107343">
        <w:br/>
        <w:t xml:space="preserve"> </w:t>
      </w:r>
      <w:r w:rsidRPr="00107343">
        <w:t>haplotype group M5 and the highly resistant group M1 was found instead</w:t>
      </w:r>
    </w:p>
    <w:sectPr w:rsidR="00DE23E8" w:rsidRPr="00107343" w:rsidSect="0093429D">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FEA28" w14:textId="77777777" w:rsidR="00341D9B" w:rsidRDefault="00341D9B" w:rsidP="00117666">
      <w:pPr>
        <w:spacing w:after="0"/>
      </w:pPr>
      <w:r>
        <w:separator/>
      </w:r>
    </w:p>
  </w:endnote>
  <w:endnote w:type="continuationSeparator" w:id="0">
    <w:p w14:paraId="64AA0613" w14:textId="77777777" w:rsidR="00341D9B" w:rsidRDefault="00341D9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824CB" w14:textId="77777777" w:rsidR="00995F6A" w:rsidRPr="00870AEE" w:rsidRDefault="00C52A7B">
    <w:pPr>
      <w:rPr>
        <w:szCs w:val="24"/>
      </w:rPr>
    </w:pPr>
    <w:r w:rsidRPr="00870AEE">
      <w:rPr>
        <w:noProof/>
        <w:lang w:val="de-DE" w:eastAsia="de-DE"/>
      </w:rPr>
      <mc:AlternateContent>
        <mc:Choice Requires="wps">
          <w:drawing>
            <wp:anchor distT="0" distB="0" distL="114300" distR="114300" simplePos="0" relativeHeight="251659264" behindDoc="0" locked="0" layoutInCell="1" allowOverlap="1" wp14:anchorId="3E08B5C0" wp14:editId="6F31624F">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131F97DA" w14:textId="2847D84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6225">
                            <w:rPr>
                              <w:noProof/>
                              <w:color w:val="000000" w:themeColor="text1"/>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08B5C0" id="_x0000_t202" coordsize="21600,21600" o:spt="202" path="m0,0l0,21600,21600,21600,2160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" filled="f" stroked="f" strokeweight=".5pt">
              <v:textbox style="mso-fit-shape-to-text:t">
                <w:txbxContent>
                  <w:p w14:paraId="131F97DA" w14:textId="2847D84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6225">
                      <w:rPr>
                        <w:noProof/>
                        <w:color w:val="000000" w:themeColor="text1"/>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FE591" w14:textId="77777777" w:rsidR="00995F6A"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54956F8D" wp14:editId="03E561FF">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371A7EEE" w14:textId="57350DA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95ED8">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4956F8D" id="_x0000_t202" coordsize="21600,21600" o:spt="202" path="m0,0l0,21600,21600,21600,2160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" filled="f" stroked="f" strokeweight=".5pt">
              <v:textbox style="mso-fit-shape-to-text:t">
                <w:txbxContent>
                  <w:p w14:paraId="371A7EEE" w14:textId="57350DA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95ED8">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72255" w14:textId="77777777" w:rsidR="00341D9B" w:rsidRDefault="00341D9B" w:rsidP="00117666">
      <w:pPr>
        <w:spacing w:after="0"/>
      </w:pPr>
      <w:r>
        <w:separator/>
      </w:r>
    </w:p>
  </w:footnote>
  <w:footnote w:type="continuationSeparator" w:id="0">
    <w:p w14:paraId="1563354C" w14:textId="77777777" w:rsidR="00341D9B" w:rsidRDefault="00341D9B"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7C180"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384A2" w14:textId="77777777" w:rsidR="00995F6A" w:rsidRDefault="0093429D" w:rsidP="0093429D">
    <w:r w:rsidRPr="005A1D84">
      <w:rPr>
        <w:b/>
        <w:noProof/>
        <w:color w:val="A6A6A6" w:themeColor="background1" w:themeShade="A6"/>
        <w:lang w:val="de-DE" w:eastAsia="de-DE"/>
      </w:rPr>
      <w:drawing>
        <wp:inline distT="0" distB="0" distL="0" distR="0" wp14:anchorId="11ED2B16" wp14:editId="529AAE5A">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0E8A"/>
    <w:rsid w:val="00052A14"/>
    <w:rsid w:val="00077D53"/>
    <w:rsid w:val="00090DCF"/>
    <w:rsid w:val="00105FD9"/>
    <w:rsid w:val="00107343"/>
    <w:rsid w:val="00117666"/>
    <w:rsid w:val="00132664"/>
    <w:rsid w:val="001549D3"/>
    <w:rsid w:val="00160065"/>
    <w:rsid w:val="00177D84"/>
    <w:rsid w:val="00267D18"/>
    <w:rsid w:val="00274347"/>
    <w:rsid w:val="002868E2"/>
    <w:rsid w:val="002869C3"/>
    <w:rsid w:val="002936E4"/>
    <w:rsid w:val="002B4A57"/>
    <w:rsid w:val="002C74CA"/>
    <w:rsid w:val="003123F4"/>
    <w:rsid w:val="00341D9B"/>
    <w:rsid w:val="003544FB"/>
    <w:rsid w:val="00363BCE"/>
    <w:rsid w:val="003D2F2D"/>
    <w:rsid w:val="003D325E"/>
    <w:rsid w:val="00401590"/>
    <w:rsid w:val="00447801"/>
    <w:rsid w:val="00452E9C"/>
    <w:rsid w:val="004735C8"/>
    <w:rsid w:val="00491A88"/>
    <w:rsid w:val="004947A6"/>
    <w:rsid w:val="004961FF"/>
    <w:rsid w:val="00511062"/>
    <w:rsid w:val="00517A89"/>
    <w:rsid w:val="005250F2"/>
    <w:rsid w:val="005465C7"/>
    <w:rsid w:val="00547152"/>
    <w:rsid w:val="00555499"/>
    <w:rsid w:val="00567D48"/>
    <w:rsid w:val="00593EEA"/>
    <w:rsid w:val="00595ED8"/>
    <w:rsid w:val="005A5EEE"/>
    <w:rsid w:val="006375C7"/>
    <w:rsid w:val="00654E8F"/>
    <w:rsid w:val="00660D05"/>
    <w:rsid w:val="00677370"/>
    <w:rsid w:val="006820B1"/>
    <w:rsid w:val="006B5AC5"/>
    <w:rsid w:val="006B7D14"/>
    <w:rsid w:val="00701727"/>
    <w:rsid w:val="0070566C"/>
    <w:rsid w:val="00714C50"/>
    <w:rsid w:val="00725A7D"/>
    <w:rsid w:val="007501BE"/>
    <w:rsid w:val="007535BE"/>
    <w:rsid w:val="00774373"/>
    <w:rsid w:val="00790BB3"/>
    <w:rsid w:val="007C206C"/>
    <w:rsid w:val="007F4A03"/>
    <w:rsid w:val="00817DD6"/>
    <w:rsid w:val="00825630"/>
    <w:rsid w:val="0083759F"/>
    <w:rsid w:val="00870AEE"/>
    <w:rsid w:val="00885156"/>
    <w:rsid w:val="009151AA"/>
    <w:rsid w:val="00921908"/>
    <w:rsid w:val="0093429D"/>
    <w:rsid w:val="00943573"/>
    <w:rsid w:val="00964134"/>
    <w:rsid w:val="00970F7D"/>
    <w:rsid w:val="00994A3D"/>
    <w:rsid w:val="009C2B12"/>
    <w:rsid w:val="00A10E63"/>
    <w:rsid w:val="00A174D9"/>
    <w:rsid w:val="00A46225"/>
    <w:rsid w:val="00AA224E"/>
    <w:rsid w:val="00AA4D24"/>
    <w:rsid w:val="00AB6715"/>
    <w:rsid w:val="00B1671E"/>
    <w:rsid w:val="00B25EB8"/>
    <w:rsid w:val="00B37F4D"/>
    <w:rsid w:val="00B4244D"/>
    <w:rsid w:val="00B66F77"/>
    <w:rsid w:val="00C52A7B"/>
    <w:rsid w:val="00C56BAF"/>
    <w:rsid w:val="00C679AA"/>
    <w:rsid w:val="00C75972"/>
    <w:rsid w:val="00CD066B"/>
    <w:rsid w:val="00CE4FEE"/>
    <w:rsid w:val="00D060CF"/>
    <w:rsid w:val="00D2152C"/>
    <w:rsid w:val="00D81509"/>
    <w:rsid w:val="00DB59C3"/>
    <w:rsid w:val="00DC259A"/>
    <w:rsid w:val="00DC2A9E"/>
    <w:rsid w:val="00DE23E8"/>
    <w:rsid w:val="00E52377"/>
    <w:rsid w:val="00E537AD"/>
    <w:rsid w:val="00E64E17"/>
    <w:rsid w:val="00E866C9"/>
    <w:rsid w:val="00EA3D3C"/>
    <w:rsid w:val="00EC090A"/>
    <w:rsid w:val="00ED20B5"/>
    <w:rsid w:val="00ED2735"/>
    <w:rsid w:val="00F46900"/>
    <w:rsid w:val="00F61D89"/>
    <w:rsid w:val="00F62C1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168F2"/>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nk">
    <w:name w:val="Hyperlink"/>
    <w:basedOn w:val="Absatz-Standardschriftart"/>
    <w:uiPriority w:val="99"/>
    <w:unhideWhenUsed/>
    <w:rsid w:val="00AB6715"/>
    <w:rPr>
      <w:color w:val="0000FF"/>
      <w:u w:val="single"/>
    </w:rPr>
  </w:style>
  <w:style w:type="character" w:styleId="Intensivhervorheb">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hervorheb">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67F8145-19C6-AF40-B7AE-4A2E08114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0</TotalTime>
  <Pages>10</Pages>
  <Words>1273</Words>
  <Characters>8027</Characters>
  <Application>Microsoft Macintosh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Reviewer 1</cp:lastModifiedBy>
  <cp:revision>8</cp:revision>
  <cp:lastPrinted>2013-10-03T12:51:00Z</cp:lastPrinted>
  <dcterms:created xsi:type="dcterms:W3CDTF">2019-08-28T13:03:00Z</dcterms:created>
  <dcterms:modified xsi:type="dcterms:W3CDTF">2019-09-02T08:00:00Z</dcterms:modified>
</cp:coreProperties>
</file>