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A13C167" w14:textId="77777777" w:rsidR="0060789E" w:rsidRPr="00124ECA" w:rsidRDefault="0060789E" w:rsidP="0060789E">
      <w:pPr>
        <w:pStyle w:val="AuthorList"/>
        <w:jc w:val="center"/>
        <w:rPr>
          <w:sz w:val="32"/>
          <w:szCs w:val="32"/>
          <w:lang w:val="en-GB"/>
        </w:rPr>
      </w:pPr>
      <w:r w:rsidRPr="00124ECA">
        <w:rPr>
          <w:sz w:val="32"/>
          <w:szCs w:val="32"/>
          <w:lang w:val="en-GB"/>
        </w:rPr>
        <w:t>Microbial diversity exploration of marine hosts at Serrana Bank, a coral atoll of the Seaflower Biosphere Reserve</w:t>
      </w:r>
    </w:p>
    <w:p w14:paraId="62EF8CFE" w14:textId="524DD0E5" w:rsidR="0060789E" w:rsidRPr="00124ECA" w:rsidRDefault="0060789E" w:rsidP="0060789E">
      <w:pPr>
        <w:pStyle w:val="AuthorList"/>
        <w:jc w:val="both"/>
        <w:rPr>
          <w:bCs/>
          <w:lang w:val="es-CO"/>
        </w:rPr>
      </w:pPr>
      <w:r w:rsidRPr="00124ECA">
        <w:rPr>
          <w:bCs/>
          <w:lang w:val="es-CO"/>
        </w:rPr>
        <w:t>Astrid Catalina Alvarez-Yela</w:t>
      </w:r>
      <w:r w:rsidRPr="00124ECA">
        <w:rPr>
          <w:bCs/>
          <w:vertAlign w:val="superscript"/>
          <w:lang w:val="es-CO"/>
        </w:rPr>
        <w:t>1*</w:t>
      </w:r>
      <w:r w:rsidRPr="00124ECA">
        <w:rPr>
          <w:bCs/>
          <w:lang w:val="es-CO"/>
        </w:rPr>
        <w:t>, Jeanneth Mosquera-Rendón</w:t>
      </w:r>
      <w:r w:rsidRPr="00124ECA">
        <w:rPr>
          <w:bCs/>
          <w:vertAlign w:val="superscript"/>
          <w:lang w:val="es-CO"/>
        </w:rPr>
        <w:t>1</w:t>
      </w:r>
      <w:r w:rsidRPr="00124ECA">
        <w:rPr>
          <w:bCs/>
          <w:lang w:val="es-CO"/>
        </w:rPr>
        <w:t>, Alejandra Noreña</w:t>
      </w:r>
      <w:r w:rsidR="00CF77A0">
        <w:rPr>
          <w:bCs/>
          <w:lang w:val="es-CO"/>
        </w:rPr>
        <w:t>-P</w:t>
      </w:r>
      <w:bookmarkStart w:id="0" w:name="_GoBack"/>
      <w:bookmarkEnd w:id="0"/>
      <w:r w:rsidRPr="00124ECA">
        <w:rPr>
          <w:bCs/>
          <w:vertAlign w:val="superscript"/>
          <w:lang w:val="es-CO"/>
        </w:rPr>
        <w:t>1</w:t>
      </w:r>
      <w:r w:rsidRPr="00124ECA">
        <w:rPr>
          <w:bCs/>
          <w:lang w:val="es-CO"/>
        </w:rPr>
        <w:t>, Marco Cristancho</w:t>
      </w:r>
      <w:r w:rsidRPr="00124ECA">
        <w:rPr>
          <w:bCs/>
          <w:vertAlign w:val="superscript"/>
          <w:lang w:val="es-CO"/>
        </w:rPr>
        <w:t>2</w:t>
      </w:r>
      <w:r w:rsidRPr="00124ECA">
        <w:rPr>
          <w:bCs/>
          <w:lang w:val="es-CO"/>
        </w:rPr>
        <w:t>, Diana López-Alvarez</w:t>
      </w:r>
      <w:r w:rsidRPr="00124ECA">
        <w:rPr>
          <w:bCs/>
          <w:vertAlign w:val="superscript"/>
          <w:lang w:val="es-CO"/>
        </w:rPr>
        <w:t>1,3*</w:t>
      </w:r>
    </w:p>
    <w:p w14:paraId="1B00E0CA" w14:textId="77777777" w:rsidR="0060789E" w:rsidRPr="00124ECA" w:rsidRDefault="0060789E" w:rsidP="0060789E">
      <w:pPr>
        <w:spacing w:after="0"/>
        <w:rPr>
          <w:rFonts w:cs="Times New Roman"/>
          <w:szCs w:val="24"/>
          <w:vertAlign w:val="superscript"/>
          <w:lang w:val="es-CO"/>
        </w:rPr>
      </w:pPr>
      <w:r w:rsidRPr="00124ECA">
        <w:rPr>
          <w:rFonts w:cs="Times New Roman"/>
          <w:szCs w:val="24"/>
          <w:vertAlign w:val="superscript"/>
          <w:lang w:val="es-CO"/>
        </w:rPr>
        <w:t>1</w:t>
      </w:r>
      <w:r w:rsidRPr="00124ECA">
        <w:rPr>
          <w:rFonts w:cs="Times New Roman"/>
          <w:szCs w:val="24"/>
          <w:lang w:val="es-CO"/>
        </w:rPr>
        <w:t>Centro de Bioinformática y Biología Computacional - BIOS, Manizales, Colombia</w:t>
      </w:r>
    </w:p>
    <w:p w14:paraId="0BBC6A2C" w14:textId="77777777" w:rsidR="0060789E" w:rsidRPr="00124ECA" w:rsidRDefault="0060789E" w:rsidP="0060789E">
      <w:pPr>
        <w:tabs>
          <w:tab w:val="left" w:pos="6880"/>
        </w:tabs>
        <w:spacing w:after="0"/>
        <w:rPr>
          <w:rFonts w:cs="Times New Roman"/>
          <w:bCs/>
          <w:szCs w:val="24"/>
          <w:lang w:val="es-CO"/>
        </w:rPr>
      </w:pPr>
      <w:r w:rsidRPr="00124ECA">
        <w:rPr>
          <w:rFonts w:cs="Times New Roman"/>
          <w:szCs w:val="24"/>
          <w:vertAlign w:val="superscript"/>
          <w:lang w:val="es-CO"/>
        </w:rPr>
        <w:t>2</w:t>
      </w:r>
      <w:r w:rsidRPr="00124ECA">
        <w:rPr>
          <w:rFonts w:cs="Times New Roman"/>
          <w:bCs/>
          <w:szCs w:val="24"/>
          <w:lang w:val="es-CO"/>
        </w:rPr>
        <w:t>Universidad de los Andes, Bogotá, Colombia</w:t>
      </w:r>
    </w:p>
    <w:p w14:paraId="5641C3B8" w14:textId="77777777" w:rsidR="0060789E" w:rsidRPr="00124ECA" w:rsidRDefault="0060789E" w:rsidP="0060789E">
      <w:pPr>
        <w:tabs>
          <w:tab w:val="left" w:pos="6880"/>
        </w:tabs>
        <w:spacing w:after="0"/>
        <w:rPr>
          <w:rFonts w:cs="Times New Roman"/>
          <w:bCs/>
          <w:szCs w:val="24"/>
          <w:lang w:val="es-CO"/>
        </w:rPr>
      </w:pPr>
      <w:r w:rsidRPr="00124ECA">
        <w:rPr>
          <w:rFonts w:cs="Times New Roman"/>
          <w:bCs/>
          <w:szCs w:val="24"/>
          <w:vertAlign w:val="superscript"/>
          <w:lang w:val="es-CO"/>
        </w:rPr>
        <w:t>3</w:t>
      </w:r>
      <w:r>
        <w:rPr>
          <w:rFonts w:cs="Times New Roman"/>
          <w:bCs/>
          <w:szCs w:val="24"/>
          <w:lang w:val="es-CO"/>
        </w:rPr>
        <w:t xml:space="preserve">Present </w:t>
      </w:r>
      <w:r>
        <w:t>address</w:t>
      </w:r>
      <w:r>
        <w:rPr>
          <w:rFonts w:cs="Times New Roman"/>
          <w:bCs/>
          <w:szCs w:val="24"/>
          <w:lang w:val="es-CO"/>
        </w:rPr>
        <w:t>: F</w:t>
      </w:r>
      <w:r w:rsidRPr="00124ECA">
        <w:rPr>
          <w:rFonts w:cs="Times New Roman"/>
          <w:bCs/>
          <w:szCs w:val="24"/>
          <w:lang w:val="es-CO"/>
        </w:rPr>
        <w:t>acultad de Ciencias Agropecuarias, Universidad Nacional de Colombia, Palmira, Colombia</w:t>
      </w:r>
      <w:r w:rsidRPr="00124ECA">
        <w:rPr>
          <w:rFonts w:cs="Times New Roman"/>
          <w:bCs/>
          <w:szCs w:val="24"/>
          <w:lang w:val="es-CO"/>
        </w:rPr>
        <w:tab/>
      </w:r>
    </w:p>
    <w:p w14:paraId="33FE4A5A" w14:textId="77777777" w:rsidR="0060789E" w:rsidRPr="00124ECA" w:rsidRDefault="0060789E" w:rsidP="0060789E">
      <w:pPr>
        <w:spacing w:after="0"/>
        <w:rPr>
          <w:rFonts w:cs="Times New Roman"/>
          <w:bCs/>
          <w:szCs w:val="24"/>
          <w:lang w:val="es-CO"/>
        </w:rPr>
      </w:pPr>
    </w:p>
    <w:p w14:paraId="3D7736BD" w14:textId="77777777" w:rsidR="0060789E" w:rsidRPr="00124ECA" w:rsidRDefault="0060789E" w:rsidP="0060789E">
      <w:pPr>
        <w:spacing w:before="0" w:after="0"/>
        <w:rPr>
          <w:rFonts w:cs="Times New Roman"/>
          <w:szCs w:val="24"/>
          <w:lang w:val="es-CO"/>
        </w:rPr>
      </w:pPr>
      <w:r w:rsidRPr="00124ECA">
        <w:rPr>
          <w:rFonts w:cs="Times New Roman"/>
          <w:b/>
          <w:szCs w:val="24"/>
          <w:lang w:val="es-CO"/>
        </w:rPr>
        <w:t xml:space="preserve">* Correspondence: </w:t>
      </w:r>
      <w:r w:rsidRPr="00124ECA">
        <w:rPr>
          <w:rFonts w:cs="Times New Roman"/>
          <w:b/>
          <w:szCs w:val="24"/>
          <w:lang w:val="es-CO"/>
        </w:rPr>
        <w:br/>
      </w:r>
      <w:r w:rsidRPr="00124ECA">
        <w:rPr>
          <w:rFonts w:cs="Times New Roman"/>
          <w:bCs/>
          <w:szCs w:val="24"/>
          <w:lang w:val="es-CO"/>
        </w:rPr>
        <w:t>Astrid Catalina Alvarez-Yela</w:t>
      </w:r>
      <w:r w:rsidRPr="00124ECA">
        <w:rPr>
          <w:rFonts w:cs="Times New Roman"/>
          <w:szCs w:val="24"/>
          <w:lang w:val="es-CO"/>
        </w:rPr>
        <w:t xml:space="preserve"> - catalina.alvarez@bios.co</w:t>
      </w:r>
    </w:p>
    <w:p w14:paraId="217BB48C" w14:textId="77777777" w:rsidR="0060789E" w:rsidRPr="00124ECA" w:rsidRDefault="0060789E" w:rsidP="0060789E">
      <w:pPr>
        <w:spacing w:before="0" w:after="0"/>
        <w:rPr>
          <w:rFonts w:cs="Times New Roman"/>
          <w:szCs w:val="24"/>
          <w:lang w:val="es-CO"/>
        </w:rPr>
      </w:pPr>
      <w:r w:rsidRPr="00124ECA">
        <w:rPr>
          <w:rFonts w:cs="Times New Roman"/>
          <w:szCs w:val="24"/>
          <w:lang w:val="es-CO"/>
        </w:rPr>
        <w:t>Diana López-Alvarez dianalopez430@gmail.com</w:t>
      </w:r>
    </w:p>
    <w:p w14:paraId="21CA2811" w14:textId="77777777" w:rsidR="0060789E" w:rsidRPr="00124ECA" w:rsidRDefault="0060789E" w:rsidP="0060789E">
      <w:pPr>
        <w:pStyle w:val="AuthorList"/>
        <w:rPr>
          <w:lang w:val="en-GB"/>
        </w:rPr>
      </w:pPr>
      <w:r w:rsidRPr="00124ECA">
        <w:rPr>
          <w:lang w:val="en-GB"/>
        </w:rPr>
        <w:t xml:space="preserve">Keywords: seaflower, microbial diversity, marine hosts, amplicons, </w:t>
      </w:r>
      <w:r w:rsidRPr="00124ECA">
        <w:rPr>
          <w:rFonts w:eastAsia="Times New Roman"/>
          <w:lang w:val="en-GB" w:eastAsia="es-CO"/>
        </w:rPr>
        <w:t>symbiotic interactions</w:t>
      </w:r>
    </w:p>
    <w:p w14:paraId="4D059444" w14:textId="77777777" w:rsidR="00994A3D" w:rsidRPr="00994A3D" w:rsidRDefault="00654E8F" w:rsidP="0001436A">
      <w:pPr>
        <w:pStyle w:val="Ttulo1"/>
      </w:pPr>
      <w:r w:rsidRPr="00994A3D">
        <w:t>Supplementary Figures and Tables</w:t>
      </w:r>
    </w:p>
    <w:p w14:paraId="7CE12CED" w14:textId="04647AAD" w:rsidR="00C51F03" w:rsidRDefault="00994A3D" w:rsidP="00C51F03">
      <w:pPr>
        <w:pStyle w:val="Ttulo2"/>
      </w:pPr>
      <w:r w:rsidRPr="0001436A">
        <w:t>Supplementary</w:t>
      </w:r>
      <w:r w:rsidRPr="001549D3">
        <w:t xml:space="preserve"> Figures</w:t>
      </w:r>
    </w:p>
    <w:p w14:paraId="65857728" w14:textId="77777777" w:rsidR="00C51F03" w:rsidRDefault="00C51F03" w:rsidP="00C51F03"/>
    <w:p w14:paraId="330E94E6" w14:textId="77777777" w:rsidR="00356452" w:rsidRDefault="00356452" w:rsidP="00C51F03"/>
    <w:p w14:paraId="517317CA" w14:textId="77777777" w:rsidR="00356452" w:rsidRDefault="00356452" w:rsidP="00C51F03"/>
    <w:p w14:paraId="4764913A" w14:textId="77777777" w:rsidR="00356452" w:rsidRDefault="00356452" w:rsidP="00C51F03"/>
    <w:p w14:paraId="782426AC" w14:textId="77777777" w:rsidR="00356452" w:rsidRDefault="00356452" w:rsidP="00C51F03"/>
    <w:p w14:paraId="1DEC9510" w14:textId="77777777" w:rsidR="00356452" w:rsidRPr="00C51F03" w:rsidRDefault="00356452" w:rsidP="00C51F03"/>
    <w:p w14:paraId="48415BC8" w14:textId="77777777" w:rsidR="000502ED" w:rsidRDefault="000502ED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0E6AE46C" w14:textId="77777777" w:rsidR="000502ED" w:rsidRDefault="000502ED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35C9B1C4" w14:textId="77777777" w:rsidR="000502ED" w:rsidRDefault="000502ED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15B57E54" w14:textId="77777777" w:rsidR="000502ED" w:rsidRPr="006D20BD" w:rsidRDefault="000502ED" w:rsidP="00C57243">
      <w:pPr>
        <w:tabs>
          <w:tab w:val="left" w:pos="984"/>
        </w:tabs>
        <w:jc w:val="both"/>
        <w:rPr>
          <w:rFonts w:cs="Times New Roman"/>
          <w:b/>
          <w:szCs w:val="24"/>
          <w:lang w:val="en-GB"/>
        </w:rPr>
      </w:pPr>
    </w:p>
    <w:p w14:paraId="012E416A" w14:textId="175E906C" w:rsidR="005334D7" w:rsidRDefault="005334D7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6EBC12FC" w14:textId="068CF87E" w:rsidR="000502ED" w:rsidRDefault="0022238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  <w:bookmarkStart w:id="1" w:name="OLE_LINK1"/>
      <w:r>
        <w:rPr>
          <w:rFonts w:cs="Times New Roman"/>
          <w:b/>
          <w:noProof/>
          <w:szCs w:val="24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25B4D1" wp14:editId="3BE71A6D">
                <wp:simplePos x="0" y="0"/>
                <wp:positionH relativeFrom="column">
                  <wp:posOffset>35675</wp:posOffset>
                </wp:positionH>
                <wp:positionV relativeFrom="paragraph">
                  <wp:posOffset>346</wp:posOffset>
                </wp:positionV>
                <wp:extent cx="6060440" cy="4047144"/>
                <wp:effectExtent l="0" t="0" r="0" b="0"/>
                <wp:wrapThrough wrapText="bothSides">
                  <wp:wrapPolygon edited="0">
                    <wp:start x="91" y="0"/>
                    <wp:lineTo x="181" y="21420"/>
                    <wp:lineTo x="10411" y="21420"/>
                    <wp:lineTo x="10954" y="21420"/>
                    <wp:lineTo x="14303" y="19929"/>
                    <wp:lineTo x="20821" y="19658"/>
                    <wp:lineTo x="21093" y="17624"/>
                    <wp:lineTo x="19282" y="17489"/>
                    <wp:lineTo x="20912" y="16540"/>
                    <wp:lineTo x="20731" y="15726"/>
                    <wp:lineTo x="18377" y="15320"/>
                    <wp:lineTo x="18558" y="13557"/>
                    <wp:lineTo x="17381" y="13286"/>
                    <wp:lineTo x="13579" y="13150"/>
                    <wp:lineTo x="19373" y="11795"/>
                    <wp:lineTo x="19373" y="10981"/>
                    <wp:lineTo x="20821" y="8812"/>
                    <wp:lineTo x="21455" y="6643"/>
                    <wp:lineTo x="21093" y="3660"/>
                    <wp:lineTo x="20731" y="2983"/>
                    <wp:lineTo x="19554" y="2305"/>
                    <wp:lineTo x="19735" y="1356"/>
                    <wp:lineTo x="18920" y="1085"/>
                    <wp:lineTo x="13217" y="0"/>
                    <wp:lineTo x="91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440" cy="4047144"/>
                          <a:chOff x="0" y="0"/>
                          <a:chExt cx="6060440" cy="4047144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101600" y="193964"/>
                            <a:ext cx="5958840" cy="3853180"/>
                            <a:chOff x="-1" y="0"/>
                            <a:chExt cx="5959130" cy="385318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41964" y="0"/>
                              <a:ext cx="2717165" cy="3776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781935" cy="38531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4565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472A5C0C" w14:textId="13ADE4F0" w:rsidR="00C56AA0" w:rsidRPr="00222382" w:rsidRDefault="00EA538A" w:rsidP="003531D9">
                              <w:pPr>
                                <w:tabs>
                                  <w:tab w:val="left" w:pos="984"/>
                                </w:tabs>
                                <w:jc w:val="both"/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315855" y="0"/>
                            <a:ext cx="4565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E746A0E" w14:textId="559C3FC4" w:rsidR="00C56AA0" w:rsidRPr="00222382" w:rsidRDefault="00EA538A" w:rsidP="00222382">
                              <w:pPr>
                                <w:tabs>
                                  <w:tab w:val="left" w:pos="984"/>
                                </w:tabs>
                                <w:jc w:val="both"/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5B4D1" id="Group 11" o:spid="_x0000_s1026" style="position:absolute;left:0;text-align:left;margin-left:2.8pt;margin-top:.05pt;width:477.2pt;height:318.65pt;z-index:251663360;mso-width-relative:margin;mso-height-relative:margin" coordsize="60604,4047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FBwgVJDI9HjRHVR40SFYTIS44AAEC&#10;AgAAAAAAAAAAAAAAAAAAAAAAAAAAEh8rMx40R1UeNEhXGSs8RwYLDxIAAAAAAAAAAAAAAAAAAAAA&#10;AwUHCBQjMDoXKDhDDRcf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DAwksEBEvLRESMC0REjAtERIwLRESMC0REjAtEBIvCwQEDAAAAAAAAAAAEgcHEzsW&#10;Fz5IGxxMQBgZQx8LDCEAAAAAAAAAAAAAAAAAAAAAAAAAAAAAAAAPBQYPMBITM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HioyLExpfi1Nan8tTWp/LU1qfy1N&#10;an8rSmZ7BwwQEwAAAAAAAAAABAgLDShGYHMtTWp/LU1qfy1Nan8tTWp/LU1qfxsvQU0AAAAAAAAA&#10;AAoSGR4sTGh9LU1qfy1Nan8tTWp/IjpR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gwNJHgtMH94LTB/eC0wf3gtMH94LTB/eC0wf3gtMH8uERIxAAAAADQTFTd4&#10;LTB/eC0wf3gtMH94LTB/eC0wf1MfIVgAAAAAAAAAAAAAAAAAAAAABAEBBGgnKW50Ky57AgEB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BUcIixMaX4qSGN3CxMaIAAAAAAA&#10;AAAAFic1QC1Nan8nQltuAAAAAAABAgIpR2J1LExpfhcoN0IAAQICAAAAAAgNExYmQlttLU1qfxcn&#10;NkAAAAAAJ0JbbixMaH0KERgcAAAAABsvQU4tTWp/Dhgh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CwwheC0wfzQTFTgGAgIGCgMECgoDBAoKAwQKCgMECgAAAAAHAgIH&#10;dCsue2MlJ2kMBAUNAAAAAAMBAQNLHB5QeC0wfygPECoAAAAAAAAAACMNDiV0Ky57eC0wf2onKnAC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OlBgLExpfgoSGR4AAAAA&#10;AAAAAAAAAAAAAAAAIDdMWydCW24DBggKFiU0Pi1Nan8ZKzxIAAAAAAAAAAAAAAAAAAAAAAIEBQYr&#10;SmZ7K0llegECAwMVJDI8Fic1QAAAAAAAAAAADhkjKi1Nan8UIjA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LDCF4LTB/KA8QKgAAAAAAAAAAAAAAAAAAAAAAAAAAAAAA&#10;AAoDBAp0Ky57Ux8hWAAAAAAAAAAAAAAAAAoDBApiJCdoHgsMIAAAAAAKAwQKeC0wf2QlKGpdIyVj&#10;bSgrcwI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ShEXnEqSGN3AQIC&#10;AwAAAAAAAAAAAAAAAAAAAAAAAAAAAAAAAAAAAAAdMURRLExpfggNExYAAAAAAAAAAAAAAAAAAAAA&#10;AAAAABwxQ1AsTGl+BwwRFQAAAAAAAAAACRAWGhcoN0IrS2d8K0pmegMGC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wsMIXgtMH9AGBlDGAkJGRsKChwbCgocGwoKHBgJ&#10;CRkAAAAAAQAAAWcmKW14LTB/aygqcTwWGEAcCgsdAQAAAQAAAAAAAAAAAAAAAAMBAQMnDg8pAAAA&#10;AD4XGEFwKi13Ag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0JbbipI&#10;Y3cBAgMDAAAAAAAAAAAAAAAAAAAAAAAAAAAAAAAAAAAAABwxQ1AsS2h9AwYICgAAAAAAAAAAAAAA&#10;AAAAAAAAAAAAHDFDUCxMaX4HDBEVAAAAAAAAAAAeM0ZULU1qfy1Nan8qSGN3AQME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CwwheC0wf3gtMH94LTB/eC0wf3gtMH94&#10;LTB/dSsufAIBAQIAAAAACQMDClkhI154LTB/eC0wf3gtMH93LC9+QhgaRQAAAAAAAAAAAAAAAAAA&#10;AAAAAAAAQhgaRXAqLXcC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n&#10;Q1xvKkhjdwECAgMAAAAAAAAAAAAAAAAAAAAAAAAAAAAAAAAAAAAAHDFDUCxMaH0FCg4QAAAAAAAA&#10;AAAAAAAAAAAAAAAAAAAbL0FNLExpfggNExYAAAAAAAAAAAECAwMBAwQFFic1QC1Nan8hOU5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LDCF4LTB/RBkbSBsKChweCwwg&#10;HgsMIB4LDCAbCgocAAAAAAAAAAAAAAAAAAAAAAYCAgYhDA0jShsdTnUsL3x4LTB/QBgZQwAAAAAA&#10;AAAAAAAAAAAAAABCGBpFcCotdwI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+VmcsS2h9AgQGBwAAAAAAAAAAAAAAAAAAAAAaLD1JK0pmewUJDRAbLkBMLU1qfw8aJCwA&#10;AAAAAAAAAAAAAAAAAAAAAAAAACZBWWssS2h9AgQGBwcNEhYHDBEUAAAAAAAAAAAAAAAAKERecSpI&#10;Y3cBAgI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wsMIXgtMH8oDxAqAAAA&#10;AAAAAAAAAAAAAAAAAAAAAAAAAAAAIgwNJGknKm8LBAQLAAAAAAAAAAAAAAAABwICB3EqLXhiJCdo&#10;AAAAAAAAAAAAAAAAAAAAAEIYGkVwKi13Ag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U0Pi1Nan8fNkpZAAAAAAAAAAAAAAAAAwYICitKZnosS2h9AgQGBwkPFRksTGl+&#10;KUZhdAIDBQYAAAAAAAAAAAAAAAAWJjQ/LU1qfyQ/VmgCAwUGK0pmeyZBWWsAAAAAAAAAAAEBAgIr&#10;SWV5KERecQABA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CwwheC0wfycO&#10;DyoAAAAAAAAAAAAAAAAAAAAAAAAAAAAAAAAlDg8oeC0wf0AYGUQAAAAAAAAAAAAAAAABAAABcCos&#10;dlsiJGEAAAAAAAAAAAAAAAAAAAAAQhgaRXAqLXcC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KERecS1Nan8lQFlqEyEuNxgqOkUsS2d8LU1qfxkrPEgAAAAAAAAA&#10;ABosPUktTWp/LExofRgqOkURHikyIjpQYC1Nan8sTGh9BAcJCwAAAAAiOlBgLU1qfxsvQU4MFBwi&#10;JD5VZi1Nan8XJzZ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LDCF4&#10;LTB/XiMlZEcaHEtIGxxMSBscTEgbHExLHB5PKA8QKgcCAgdxKi14eC0wf14jJWM1FBU4OxYXPmwo&#10;K3J4LTB/NBMVOAAAAAAAAAAAAAAAAAAAAABCGBpFcCotdwI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BQcJIjtSYi1Nan8tTWp/LU1qfyxMaX4XKDdCAAAAAAAA&#10;AAAAAAAAAAAAABUkMjwrSmZ6LU1qfy1Nan8tTWp/JD5VZgYLDxIAAAAAAAAAAAMGCAkkPlVmLU1q&#10;fy1Nan8tTWp/Gy9B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oLHXgtMH94LTB/eC0wf3gtMH94LTB/eC0wf3gtMH9LHB5QAAAAAAwEBAxeIyVjeC0wf3gtMH94&#10;LTB/dywvfjcUFjsAAAAAAAAAAAAAAAAAAAAAAAAAAEEYGkVtKCtzAg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IDAwcMEBMGCxATAAAAAAAAAAAA&#10;AAAAAAAAAAAAAAAAAAAAAAAAAAAAAAAGCw8SBwwQEwIDBAUAAAAAAAAAAAAAAAAAAAAAAAAAAAAA&#10;AAAECAsNBwwQEwIDB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gIG&#10;DQUFDg0EB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JDA8KEhgdDxokLBQjMDoZKzxIHjRIViI6UGAkPVVmJUBZaidDXG8oRmBzKkhkeC1Nan8t&#10;TWp/KkhjdyhFX3ImQVpsJD1VZiE6T18fNktaHTNGVBsvQU4ZKzxIFyc2QRQiLzkQGyYtDBQcIggN&#10;ExYEBgk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BAQMFggJ&#10;GCEMDSMsEBEuNhQVOj0XGEFEGRtIShsdTlAeIFRVHyJaWiEkX2AkJmZmJihsaygrcnEqLXh4LTB/&#10;eC0wf3EqLXhtKCtzaCcpbmQlKGpgJCZlWiEkX1AeIFRBGBpENRQVOCcODyoaCQobDAQF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PFBgPGSMqFCIvORgqOUUeM0dVIzxT&#10;YyhFX3ItTWp/LU1qfy1Nan8tTWp/LU1qfy1Nan8tTWp/LU1qfy1Nan8tTWp/LU1qfy1Nan8tTWp/&#10;LU1qfy1Nan8tTWp/LU1qfy1Nan8tTWp/LU1qfy1Nan8tTWp/LU1qfy1Nan8tTWp/LU1qfy1Nan8t&#10;TWp/LU1qfy1Nan8tTWp/KEZgcyQ/VmggN01cHDFDUBcoOEMSHyszChEX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CAgYdCwsfNRQVOEMZG0dOHR9SWSEjXmMlJ2luKSx1eC0wf3gt&#10;MH94LTB/eC0wf3gtMH94LTB/eC0wf3gtMH94LTB/eC0wf3gtMH94LTB/eC0wf3gtMH94LTB/eC0w&#10;f3gtMH94LTB/eC0wf3gtMH94LTB/eC0wf3gtMH94LTB/eC0wf3gtMH94LTB/eC0wf3gtMH94LTB/&#10;eC0wf2knKnBcIiRhTh0fU0AYGUM0ExQ3Jg4PKBQHCB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FBg8lDg8nOxYXP1IeIFZoJyludywvfngtMH94LTB/eC0wf3gtMH94LTB/eC0wf3gtMH94&#10;LTB/eC0wf3gtMH94LTB/eC0wf3gtMH94LTB/eC0wf3gtMH94LTB/eC0wf3gtMH94LTB/eC0wf3gt&#10;MH94LTB/eC0wf3gtMH94LTB/eC0wf3gtMH94LTB/eC0wf3gtMH94LTB/eC0wf3gtMH94LTB/eC0w&#10;f3gtMH94LTB/eC0wf3gtMH94LTB/eC0wf3gtMH94LTB/eC0wf3AqLHZWICJbPBYYPyEMDSMHAgM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gIJEBYaEyEtNh0yRVInQ1xu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oRmBzIDdMWxgpOEMPGiQsBwwQFAA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EBAhcICRgtERIwQxkb&#10;R1ohJF9wKi13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csL35kJShqShsdTjASEzMVCAgWAQ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hIZ&#10;HhgqOUUiO1Fi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KklkeB81SVcSICw1&#10;BQkM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CAkXNhQVOlghI11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yKi15WSEjXjwWGEAXCAk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EBcbGCo6RihE&#10;XnE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JkJbbRotPkoOGCEnAgMF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MDCSsQES1LHB5QbCgrc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mJilsPRcYQRQH&#10;CB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YLDxIYKThDKERecS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IjpRYRUlMz4JEBY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CwwhPxcZQmEkJ2d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2cmKW06FRc+DQQF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IDAxAcJi4iOlBg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pR2J1HTJFUxEd&#10;KDAEBwo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cHEzQTFDdUHyFZcisteX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3LC9+ViAiWycODykC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4TFxsuP0wqSGR4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lP1doGSs7RwwVHS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QQl&#10;Dg8oSRsdTWknKm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24pLHRCGBpGEwcH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EXHCE5Tl4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lGYXUaLT5KChEYHQAAAAAAAAAAAAAAAAAAAAAA&#10;AAAAAAAAAAAAAAAAAAAAAAAAAAAAAAAAAAAAAAAAAAAAAAAAAAAAAAAAAAAAAAAAAAAAAAAAAAAA&#10;AAAAAAAAAAAAAAAAAAAAAAAAAAAAAAAAAAAAAAAAAAAAAAAAAAAAAAAAAAAAAAAAAAAAAAAAAAAA&#10;AAAAAAAAAAAAAAAAAAAAAAAAAAAAAAAAAAAAAAAAAAAAAAAAAAAAAAAAAAAAAQAAASIMDSRMHB5Q&#10;cioteX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VB8h&#10;WRcICR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hEXHCE4TV0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J0NcbxcoN0IHDBEU&#10;AAAAAAAAAAAAAAAAAAAAAAAAAAAAAAAAAAAAAAAAAAAAAAAAAAAAAAAAAAAAAAAAAAAAAAAAAAAA&#10;AAAAAAAAAAAAAAAAAAAAAAAAAAAAAAAAAAAAAAAAAAAAAAAAAAAAAAAAAAAAAAAAAAAAAAAAAAAA&#10;AAAAAAAAAAAAAAAAAAAAAAAAAAAAAAAAAAAAAAAAAAAAAAAAAAAAAAAAGgkKG0QZG0htKCtz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1IfIVcVCAg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oOER40SFc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kPlZnFCMwOgQICw0AAAAAAAAAAAAAAAAAAAAAAAAAAAAAAAAAAAAAAAAAAAAAAAAAAAAA&#10;AAAAAAAAAAAAAAAAAAAAAAAAAAAAAAAAAAAAAAAAAAAAAAAAAAAAAAAAAAAAAAAAAAAAAAAAAAAA&#10;AAAAAAAAAAAAAAAAAAAAAAAAAAAAAAAAAAAAAAAAAAAAAAARBgYSPBYYQGcmKW1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csL35MHB5RDAQE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QFBhgqOUUrS2d8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ExpfiE5T18RHikyAgQGBwAAAAAAAAAAAAAAAAAAAAAAAAAAAAAA&#10;AAAAAAAAAAAAAAAAAAAAAAAAAAAAAAAAAAAAAAAAAAAAAAAAAAAAAAAAAAAAAAAAAAAAAAAAAAAA&#10;AAAAAAAAAAAAAAAAAAAAAAAAAAAAAAAAAAAAAAoEBAs0ExU4XyMmZH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yKy15OhUXPgQBAQ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RIeKjMpRmB0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rS2d8HjRIVw4ZIyoBAgMDAAAAAAAA&#10;AAAAAAAAAAAAAAAAAAAAAAAAAAAAAAAAAAAAAAAAAAAAAAAAAAAAAAAAAAAAAAAAAAAAAAAAAAAA&#10;AAAAAAAAAAAAAAAAAAAAAAAAAAAABgICBi0QEi9XICNcdiwvfX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aScqcCgPE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EhUkPVVm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pIY3cY&#10;KjpGBQkNDwAAAAAAAAAAAAAAAAAAAAAAAAAAAAAAAAAAAAAAAAAAAAAAAAAAAAAAAAAAAAAAAAAA&#10;AAAAAAAAAAAAAAAAAAAAAAAAEgcHE0caHEt0Ky57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1ohJF8QBgY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EVJDI8K0tnfC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sTGl+HzVKWAwVHCIAAAAAAAAAAAAAAAAAAAAAAAAAAAAAAAAAAAAAAAAAAAAAAAAA&#10;AAAAAAAAAAAAAAABAAABJw4PKlohJF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IrLXkwEhM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CQ0QIzxTY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ZBWWsTIC02AgQFBgAAAAAAAAAAAAAAAAAAAAAAAAAA&#10;AAAAAAAAAAAJAwMKOhUXPWooKnF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YISNdDQQFD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yAtNitJZXo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qSWR4Giw9SQYLDxIAAAAAAAAA&#10;AAAAAAAWCAkYTBweUHQrLnt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wKi13KxARL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EBR81SVc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Q4&#10;TV83IytNXiMmZX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ShsdTgI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JDA4lP1dp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zdNaoZf&#10;UGighlNluY9UZb+MT163gj9InHkwNIN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XCIl&#10;YgkDAw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ERgdKUdidS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0VOaY9vUWeq&#10;jVNlvo9UZb+PVGW/j1Rlv49UZb+PVGW/jlJjvIZFUaZ8NDqK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aicqcBMHBx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hghJyxLZ3w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0dPaZB6Umaxj1Rl&#10;v49UZb+PVGW/j1Rlv49UZb+PVGW/j1Rlv49UZb+PVGW/j1Rlv49UZb+ISVatfDU6i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cSoteB0KCx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ZIyosTGl+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0JOaY13Umawj1Rlv49U&#10;Zb+PVGW/j1Rlv49UZb+PVGW/j1Rlv49UZb+PVGW/j1Rlv49UZb+PVGW/j1Rlv49UZb+PVGW/h0dU&#10;qnwzOIl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dCsueyINDS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HSgxLExpfi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z5OaYpyUmesj1Rlv49UZb+P&#10;VGW/j1Rlv49UZb+PVGW/j1Rlv49UZb+PVGW/j1Rlv49UZb+PVGW/j1Rlv49UZb+PVGW/j1Rlv49U&#10;Zb+PVGW/jlNlvoZGUqh7MjeH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diwvfSgPE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yEuOC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zxOaYlvUWeqjlNlvo9UZb+PVGW/&#10;j1Rlv49UZb+PVGW/j1Rlv49UZb+PVGW/j1Rlv49UZb+PVGW/j1Rlv49UZb+PVGW/j1Rlv49UZb+P&#10;VGW/j1Rlv49UZb+PVGW/j1Rlv45TZL6GRFClejE2hn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dywvfi4REj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gLTY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zlNaYdrUWaojlNlvo9UZb+PVGW/j1Rl&#10;v49UZb+PVGW/j1Rlv49UZb+PVGW/j1Rlv49UZb+PVGW/j1Rlv49UZb+PVGW/j1Rlv49UZb+PVGW/&#10;j1Rlv49UZb+PVGW/j1Rlv49UZb+PVGW/j1Rlv49UZb+OUmS9hUNOo3owNIR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y0R&#10;E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QHCYu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zdNaYVoUWeljVNlvo9UZb+PVGW/j1Rlv49U&#10;Zb+PVGW/j1Rlv49UZb+PVGW/j1Rlv49UZb+PVGW/j1Rlv49UZb+PVGW/j1Rlv49UZb+PVGW/j1Rl&#10;v49UZb+PVGW/j1Rlv49UZb+PVGW/j1Rlv49UZb+PVGW/j1Rlv49UZb+PVGW/jlJjvIRBTKB5MDSD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dywvficODy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xokKyxMaX4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zRNaYRkUWiji1NlvY9UZb+PVGW/j1Rlv49UZb+P&#10;VGW/j1Rlv49UZb+PVGW/j1Rlv49UZb+PVGW/j1Rlv49UZb+PVGW/j1Rlv49UZb+PVGW/j1Rlv49U&#10;Zb+PVGW/j1Rlv49UZb+PVGW/j1Rlv49UZb+PVGW/j1Rlv49UZb+PVGW/j1Rlv49UZb+PVGW/j1Rl&#10;v41RYruDQEqeeS8ygn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diwvfSEMDS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WHyUsTGh9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zNNaoNgUGigilRlvI9UZb+PVGW/j1Rlv49UZb+PVGW/&#10;j1Rlv49UZb+PVGW/j1Rlv49UZb+PVGW/j1Rlv49UZb+PVGW/j1Rlv49UZb+PVGW/j1Rlv49UZb+P&#10;VGW/j1Rlv49UZb+PVGW/j1Rlv49UZb+PVGW/j1Rlv49UZb+PVGW/j1Rlv49UZb+PVGW/j1Rlv49U&#10;Zb+PVGW/j1Rlv49UZb+NUGG5gj5InHkuMoF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dCsuexsKCx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DBAUK0pne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9TT2eYh1Nluo9UZb+PVGW/j1Rlv49UZb+PVGW/j1Rl&#10;v49UZb+PVGW/j1Rlv49UZb+PVGW/j1Rlv49UZb+PVGW/j1Rlv49UZb+PVGW/j1Rlv49UZb+PVGW/&#10;j1Rlv49UZb+PVGW/j1Rlv49UZb+PVGW/j1Rlv49UZb+PVGW/j1Rlv49UZb+PVGW/j1Rlv49UZb+P&#10;VGW/j1Rlv49UZb+PVGW/j1Rlv49UZb+PVGW/jE9ft385QZN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cCotdw8FB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MFBiZCW20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8TmmJelJmsY9UZb+PVGW/j1Rlv49UZb+PVGW/j1Rlv49U&#10;Zb+PVGW/j1Rlv49UZb+PVGW/j1Rlv49UZb+PVGW/j1Rlv49UZb+PVGW/j1Rlv49UZb+PVGW/j1Rl&#10;v49UZb+PVGW/j1Rlv49UZb+PVGW/j1Rlv49UZb+PVGW/j1Rlv49UZb+PVGW/j1Rlv49UZb+PVGW/&#10;j1Rlv49UZb+PVGW/j1Rlv49UZb+PVGW/j1Rlv49UZb+PVGW/j1Rlv4hJVq17MjeH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YiQnaAMBA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NkpZ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TBwe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SQyPC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SE9pkYNSZbe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MT163fzlAk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LxET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ExcsTGl+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N01qhm9RZqq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iElWrXsyN4d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1Ky58EQYG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ICJUBZa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k1qgFhQaJuKU2W8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lJjvYNAS595LjKB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eIy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coN0E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0BOaYt9Umaz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xPXrd+OD+R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82FBU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DhMXLExpfi1Nan8tTWp/LU1q&#10;fy1Nan8tTWp/LU1qfy1Nan8tTWp/LU1qfy1Nan8tTWp/LU1qfy1Nan8tTWp/LU1qfy1Nan8tTWp/&#10;LU1qfy1Nan8tTWp/LU1qfy1Nan8tTWp/LU1qfy1Nan8tTWp/LU1qfy1Nan8tTWp/LU1qfy1Nan8t&#10;TWp/LU1qfy1Nan8tTWp/LU1qfy1Nan8tTWp/LU1qfy1Nan8tTWp/JT9XlQ4YIdcAAAD/BAYJ9CA3&#10;S6MtTWp/LU1qfx81SqUEBgn0AAAA/xYmNb8rSmeC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zNNaYNmUWekjlNlvo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ISFWr&#10;ezI3h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PxcZuygPENQoDxDU&#10;JA0O2DgVFsN3LC+A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UrLnwRBgY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iVAWWotTWp/LU1qfy1N&#10;an8tTWp/LU1qfy1Nan8tTWp/LU1qfy1Nan8tTWp/LU1qfy1Nan8tTWp/LU1qfy1Nan8tTWp/LU1q&#10;fy1Nan8tTWp/LU1qfy1Nan8tTWp/LU1qfy1Nan8tTWp/LU1qfy1Nan8tTWp/LU1qfy1Nan8tTWp/&#10;LU1qfy1Nan8tTWp/LU1qfy1Nan8tTWp/LU1qfy1Nan8tTWp/LU1qfypIZIYEBgn0BAYJ9BotPrML&#10;ExrfAAAA/yZBWpIiO1GcAAAA/xEdKM8VJTPBAAAA/xMhLcg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9PT2iVhVJluY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OUmO8g0BKnnkuMoF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QrLoMWCAjoFggI&#10;6C4REs4jDQ7ZNBMVx3csL4B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14jJWQB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Ii85LU1qfy1Nan8t&#10;TWp/LU1qfy1Nan8tTWp/LU1qfy1Nan8tTWp/LU1qfy1Nan8tTWp/LU1qfy1Nan8tTWp/LU1qfy1N&#10;an8tTWp/LU1qfy1Nan8tTWp/LU1qfy1Nan8tTWp/LU1qfy1Nan8tTWp/LU1qfy1Nan8tTWp/LU1q&#10;fy1Nan8tTWp/LU1qfy1Nan8tTWp/LU1qfy1Nan8tTWp/LU1qfy1Nan8tTWp/KERejRAcJ88eM0ap&#10;LU1qfx40SKgAAAD/Iz1UmRcoOLsEBgn0KkdihyxMaX8OGSLVBAYJ9CpHYoc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4TWqGdFFnrY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zASEz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UHCCpIZHgtTWp/&#10;LU1qfy1Nan8tTWp/LU1qfy1Nan8tTWp/LU1qfy1Nan8tTWp/LU1qfy1Nan8tTWp/LU1qfy1Nan8t&#10;TWp/LU1qfy1Nan8tTWp/LU1qfy1Nan8tTWp/LU1qfy1Nan8tTWp/LU1qfy1Nan8tTWp/LU1qfy1N&#10;an8tTWp/LU1qfy1Nan8tTWp/LU1qfy1Nan8tTWp/LU1qfy1Nan8tTWp/LU1qfy1Nan8tTWp/LU1q&#10;fy1Nan8sTGl/Eh8rywAAAP8lQFiUGi4/sgIEBfgnQ1yPLExpfw4ZItUEBgn0KUZhiS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Uk9pl4lTZbu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lNlvoRCTKF5LjGAeC0wf3gtMH94LTB/eC0wf3gt&#10;MH94LTB/eC0wf3gtMH94LTB/eC0wf3gtMH94LTB/eC0wf3gtMH94LTB/eC0wf3gtMH94LTB/eC0w&#10;f3gtMH94LTB/eC0wf3gtMH94LTB/eC0wf3gtMH94LTB/eC0wf3gtMH94LTB/eC0wf3gtMH94LTB/&#10;eC0wf3gtMH94LTB/eC0wf3gtMH94LTB/eC0wf3gtMH94LTB/eC0wf3gtMH94LTB/eC0wf3gtMH9e&#10;IyWaAAAA/wAAAP8AAAD/AAAA/1siJJ1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bSkrdAUC&#10;A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KzxHLU1q&#10;fy1Nan8tTWp/LU1qfy1Nan8tTWp/LU1qfy1Nan8tTWp/LU1qfy1Nan8tTWp/LU1qfy1Nan8tTWp/&#10;LU1qfy1Nan8tTWp/LU1qfy1Nan8tTWp/LU1qfy1Nan8tTWp/LU1qfy1Nan8tTWp/LU1qfy1Nan8t&#10;TWp/LU1qfy1Nan8tTWp/LU1qfy1Nan8tTWp/LU1qfy1Nan8tTWp/LU1qfy1Nan8tTWp/LU1qfy1N&#10;an8tTWp/LExpfxQjMMQAAAD/ER4pzSxMaYAjPFOaAAAA/wwVHdsUIi/GAAAA/wAAAP8kP1aW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NE1qhHFRZqu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tNXLN8MzmJeC0wf3gtMH94&#10;LTB/eC0wf3gtMH94LTB/eC0wf3gtMH94LTB/eC0wf3gtMH94LTB/eC0wf3gtMH94LTB/eC0wf3gt&#10;MH94LTB/eC0wf3gtMH94LTB/eC0wf3gtMH94LTB/eC0wf3gtMH94LTB/eC0wf3gtMH94LTB/eC0w&#10;f3gtMH94LTB/eC0wf3gtMH94LTB/eC0wf3gtMH94LTB/eC0wf3gtMH94LTB/eC0wf3gtMH94LTB/&#10;eC0wf1IfIaYAAAD/ShsdsFUfIqQKBAT0EAYG7nMrLoN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PBYY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0hPaJGGU2W5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5SZL2CP0ic&#10;eC0xgHgtMH94LTB/eC0wf3gtMH94LTB/eC0wf3gtMH94LTB/eC0wf3gtMH94LTB/eC0wf3gtMH94&#10;LTB/eC0wf3gtMH94LTB/eC0wf3gtMH94LTB/eC0wf3gtMH94LTB/eC0wf3gtMH94LTB/eC0wf3gt&#10;MH94LTB/eC0wf3gtMH94LTB/eC0wf3gtMH94LTB/eC0wf3gtMH94LTB/eC0wf3gtMH94LTB/eC0w&#10;f3gtMH94LTB/eC0wf3gtMH94LTB/eC0wfzMTFMgKBAT0cCosh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0Ky57CgQE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zFMaoJoUWil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JS1mwezI3h3gtMH94LTB/eC0wf3gtMH94LTB/eC0wf3gtMH94LTB/eC0wf3gtMH94LTB/&#10;eC0wf3gtMH94LTB/eC0wf3gtMH94LTB/eC0wf3gtMH94LTB/eC0wf3gtMH94LTB/eC0wf3gtMH94&#10;LTB/eC0wf3gtMH94LTB/eC0wf3gtMH94LTB/eC0wf3gtMH94LTB/eC0wf3gtMH94LTB/eC0wf3gt&#10;MH94LTB/eC0wf3gtMH9PHR+qKxAR0XAqLId4LTB/MhIUygoEBPRwKiyH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JGx1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9BTmmMgVJmto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NUWK7gDtEl3gtMH94LTB/eC0wf3gtMH94LTB/eC0wf3gtMH94LTB/eC0w&#10;f3gtMH94LTB/eC0wf3gtMH94LTB/eC0wf3gtMH94LTB/eC0wf3gtMH94LTB/eC0wf3gtMH94LTB/&#10;eC0wf3gtMH94LTB/eC0wf3gtMH94LTB/eC0wf3gtMH94LTB/eC0wf3gtMH94LTB/eC0wf3gtMH94&#10;LTB/eC0wf3gtMH94LTB/eC0wf0scHq8AAAD/LhESzkIYGrgAAAD/HQoL4HYsL4B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csL34NBAU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BAAQACgAGQA/ABkAQAAO&#10;ACQAAAABAAAAAAAAAAAAAAAAAAAAAAAAAAAADQAhABkAPwAaAEEAFAAyAAQACgAAAAAAAAAAAAAA&#10;AAAAAAAAAQACAA8AJQASAC4ADQAg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vTWqAYFBooI1TZb6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iEhVq3owNIR4LTB/eC0wf3gtMH94LTB/eC0wf3gt&#10;MH94LTB/eC0wf3gtMH94LTB/eC0wf3gtMH94LTB/eC0wf3gtMH94LTB/eC0wf3gtMH94LTB/eC0w&#10;f3gtMH94LTB/eC0wf3gtMH94LTB/eC0wf3gtMH94LTB/eC0wf3gtMH94LTB/eC0wf3gtMH94LTB/&#10;eC0wf3gtMH94LTB/eC0wf3gtMH94LTB/dCsugjgVFsMAAAD/AAAA/yINDdpuKSyJ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0MZG0cAAAAAAAAAAAAAAAAAAAAAAAAAAAAA&#10;AAAAAAAAAAAAAAAAAAAAAAAAAAAAAAAAAAAAAAAAAAAAAAAAAAAAAAAAAAAAAAAAAAAAAAAAAAAA&#10;AAAAAAAAAAAAAAAAAAAAAAAAAAAAAAAAADIyBj5MTAleUVEKZElJCVomJgQvAAAAAAAAAAACAgAC&#10;PDwHSkBACE9AQAhPQEAIT0BACE9AQAhPQEAITysrBTUAAAAAAAAAAAAAAAAAAAAAISEEKUJCCFIC&#10;Ag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CAAMgB9ADMAfwAzAH8A&#10;MwB/ADMAfwAvAHUABAALAAAAAAAAAAAAAwAHACkAaAAzAH8AMwB/ADMAfwAzAH8AMwB/ABYAOAAA&#10;AAAAAAAAAAkAFwAxAHsAMwB/ADMAfwAzAH8ALABvAAM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YJCyxLaH0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rSWWEKkllhS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PU5piX1SZrO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VBguX44P5F4LTB/eC0wf3gtMH94&#10;LTB/eC0wf3gtMH94LTB/eC0wf3gtMH94LTB/eC0wf3gtMH94LTB/eC0wf3gtMH94LTB/eC0wf3gt&#10;MH94LTB/eC0wf3gtMH94LTB/eC0wf3gtMH94LTB/eC0wf3gtMH94LTB/eC0wf3gtMH94LTB/eC0w&#10;f3gtMH94LTB/eC0wf3gtMH94LTB/eC0wf3gtMH94LTB/eC0wf3MrLoRwKi2G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cysuegYCAgYAAAAAAAAAAAAAAAAA&#10;AAAAAAAAAAAAAAAAAAAAAAAAAAAAAAAAAAAAAAAAAAAAAAAAAAAAAAAAAAAAAAAAAAAAAAAAAAAA&#10;AAAAAAAAAAAAAAAAAAAAAAAAAAAAAAICAAJWVgprZ2cNf2dnDX9nZw1/Z2cNf2dnDX9GRghWAAAA&#10;ABoaAyBmZgx+Z2cNf2dnDX9nZw1/Z2cNf2dnDX9nZw1/V1cLbAAAAAAAAAAAAAAAAA0NARBgYAx3&#10;ZWUMfQkJA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UADIAfQAsAG8ABwAS&#10;AAAAAAAAAAAAEQArADMAfwAmAF8AAAAAAAAAAQArAGsAMgB+ABIALQAAAAEAAAAAAAUADAAlAF4A&#10;MwB/ABEAKwAAAAAAIwBZADEAewAGABAAAAAAAAsAHQAyAH0AGwB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KTlE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1lQZ5yLU2W9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ZEUKV5LzKC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ORUWPAAAAAAAAAAA&#10;AAAAAAAAAAAAAAAAAAAAAAAAAAAAAAAAAAAAAAAAAAAAAAAAAAAAAAAAAAAAAAAAAAAAAAAAAAAA&#10;AAAAAAAAAAAAAAAAAAAAAAAAAAAAAAAAAAAAMTEGPWdnDX9TUwpmDQ0BEAAAAAAeHgMmX18MdmZm&#10;DH4dHQMkFBQCGWVlDH1XVwtsDQ0BEBoaAyAaGgMgGhoDIBoaAyAMDAEPAAAAAAAAAAA4OAdFZWUM&#10;fWdnDX9hYQx4CAgB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EsAMgB9AAcA&#10;EQAAAAAAAAAAAAAAAAAAAAAAHABGACYAXgACAAUAEAApADMAfwAUADIAAAAAAAAAAAAAAAAAAAAA&#10;AAEAAwAvAHYALgB0AAEABAAjAFcAGAA8AAAAAAAAAAAAAAAAAC0AcgAdAE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MEBCpJZHg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zdOaYZ3Umav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xOXrZ9NjyO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tKSt0AwEB&#10;AwAAAAAAAAAAAAAAAAAAAAAAAAAAAAAAAAAAAAAAAAAAAAAAAAAAAAAAAAAAAAAAAAAAAAAAAAAA&#10;AAAAAAAAAAAAAAAAAAAAAAAAAAAAAAAAAAAAAAAAAAA3NwdEZ2cNf0NDCFMAAAAAAAAAAAAAAAA0&#10;NAZAXV0LcxoaAyAUFAIZZWUMfVNTCmcAAAAAAAAAAAAAAAAAAAAAAAAAAAAAAAAAAAAAGhoDIGdn&#10;DX9fXwx1XFwLcmJiDHoICAE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gAZAAs&#10;AG4AAAABAAAAAAAAAAAAAAAAAAAAAAAAAAAAAAAAAAAAAAAXADsAMgB9AAUADAAAAAAAAAAAAAAA&#10;AAAAAAAAAAAAABcAOgAyAH0ABAAMAAAAAAAAAAAAAAAAAAAAAAALABwAMwB/ABoA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IC02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9RT2iWiVNlu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EQkyh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8tERIwAAAAAAAAAAAAAAAAAAAAAAAAAAAAAAAAAAAAAAAAAAAAAAAAAAAAAAAAAAAAAAAAAAAA&#10;AAAAAAAAAAAAAAAAAAAAAAAAAAAAAAAAAAAAAAAAAAAAAAAAAB0dAyRlZQx9Z2cNf1xcC3JERAhU&#10;KSkFMwAAAAAAAAAAAAAAABQUAhllZQx9W1sLcSsrBTUwMAY7MDAGOzAwBjsvLwY7BQUABgAAAAAL&#10;CwEOOzsHSQAAAABMTAldZGQMewgIAQ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gBfACwAbgAAAAIAAAAAAAAAAAAAAAAAAAAAAAAAAAAAAAAAAAAAABcAOgAxAHoAAgAFAAAAAAAA&#10;AAAAAAAAAAAAAAAAAAAAFwA6ADIAfQAEAAwAAAAAAAAAAAAAAAAABwARADEAewAxAHsAAw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Q9VWY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wTWqBbVFmqY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KTFqyejE1hX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1siJGAAAAAAAAAAAAAAAAAAAAAAAAAAAAAAAAAAAAAAAAAAAAAAAAAAAAAAAAAAAAAA&#10;AAAAAAAAAAAAAAAAAAAAAAAAAAAAAAAAAAAAAAAAAAAAAAAAAAAAAAAAAAAAAC4uBTlgYAx3Z2cN&#10;f2dnDX9nZw1/ZGQMfD09B0sAAAAAFBQCGWVlDH1nZw1/Z2cNf2dnDX9nZw1/Z2cNf2dnDX8jIwQs&#10;AAAAAAAAAAAAAAAAAAAAAE5OCWBkZAx7CAgB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mAGAALABuAAAAAQAAAAAAAAAAAAAAAAAAAAAAAAAAAAAAAAAAAAAAFwA6ADEAfAADAAkA&#10;AAAAAAAAAAAAAAAAAAAAAAAAAAAWADgAMgB9AAUADAAAAAAAAAAAAAkAFwAxAHsAMgB9AAg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DBAU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OE1phnxSZrO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NUGG5fTY8jX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w0FBQ4AAAAAAAAAAAAAAAAAAAAAAAAAAAAAAAAAAAAAAAAAAAAAAAAA&#10;AAAAAAAAAAAAAAAAAAAAAAAAAAAAAAAAAAAAAAAAAAAAAAAAAAAAAAAAAAAAAAAAAAAAAAAAAAAA&#10;AAAdHQMkPj4HTVlZC25nZw1/Z2cNfzMzBj8UFAIZZWUMfVxcC3IxMQY8NDQGQDQ0BkA0NAZANDQG&#10;QAgIAQkAAAAAAAAAAAAAAAAAAAAATk4JYGRkDHsICAE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IAVQAxAHoAAQAEAAAAAAAAAAAAAAAAAAAAAAAUADMALwB1AAMACQAWADcAMwB/&#10;AAsAGwAAAAAAAAAAAAAAAAAAAAAAAAAAACQAWwAxAHoAAQAEAAAAAAAPACYAMwB/ADEAewAH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gpOUQ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0ZOaI+HU2W6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OU2S9gj1Hm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OxYXPwAAAAAAAAAAAAAAAAAAAAAAAAAAAAAAAAAAAAAAAAAA&#10;AAAAAAAAAAAAAAAAAAAAAAAAAAAAAAAAAAAAAAAAAAAAAAAAAAAAAAAAAAAAAAAAAAAAAEpKCVxa&#10;WgtwBQUABgAAAAAAAAAAAAAAADExBjxnZw1/TU0JXxQUAhllZQx9U1MKZwAAAAAAAAAAAAAAAAAA&#10;AAAAAAAAAAAAAAAAAAAAAAAAAAAAAAAAAABOTglgZGQMewgIAQ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ApADMAfwAbAEMAAAAAAAAAAAAAAAAAAgAFAC4AdAAxAHoAAQAEAAYA&#10;DwAyAH0AKgBqAAEAAwAAAAAAAAAAAAAAAAAQACoAMwB/ACIAVgAAAAAADAAfADMAfwAoAGQAAQ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UZhdC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9aT2idjVNlvo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h0ZT&#10;qXkuMoF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oJyluAAAAAAAAAAAAAAAAAAAAAAAAAAAAAAAAAAAA&#10;AAAAAAAAAAAAAAAAAAAAAAAAAAAAAAAAAAAAAAAAAAAAAAAAAAAAAAAAAAAAAAAAAAAAAAAAAAAA&#10;UlIKZWZmDH43NwdEAAAAAAAAAAAAAAAAJiYEL2ZmDH5JSQlaFBQCGWVlDH1TUwpnAAAAAAAAAAAA&#10;AAAAAAAAAAAAAAAAAAAAAAAAAAAAAAAAAAAAAAAAAE5OCWBkZAx7CAgB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xTWqCb1Fnqo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ikxbs3sxNoZ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8bCgsdAAAAAAAAAAAAAAAAAAAAAAAA&#10;AAAAAAAAAAAAAAAAAAAAAAAAAAAAAAAAAAAAAAAAAAAAAAAAAAAAAAAAAAAAAAAAAAAAAAAAAAAA&#10;AAAAAAAuLgU5Z2cNf2dnDX9VVQppRkYIVk5OCWFmZgx+ZmYMfisrBTUUFAIZZWUMfWJiDHlQUApi&#10;UVEKZFFRCmRRUQpkUVEKZElJCVoCAgACAAAAAAAAAAAAAAAATk4JYGRkDHsICAE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Ok5piH9SZbW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VFhun43PpB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0IYGkYAAAAAAAAAAAAAAAAA&#10;AAAAAAAAAAAAAAAAAAAAAAAAAAAAAAAAAAAAAAAAAAAAAAAAAAAAAAAAAAAAAAAAAAAAAAAAAAAA&#10;AAAAAAAAAAAAAAAAAAA0NAZAYmIMeWdnDX9nZw1/Z2cNf2NjDHs2NgZDAAAAABQUAhhkZAx8Z2cN&#10;f2dnDX9nZw1/Z2cNf2dnDX9nZw1/YWEMeAgIAQkAAAAAAAAAAAAAAABOTglgYmIMeggIAQ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QACwAEAAoAAAAA&#10;AAAAAAAAAAAAAAAAAAAAAAAAAAAAAAAAAAAAAAAEAAoABAALAAE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oRV9y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0hPaZGJU2W7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lNkvoI/SJx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ZSUoawAAAAAAAAAA&#10;AAAAAAAAAAAAAAAAAAAAAAAAAAAAAAAAAAAAAAAAAAAAAAAAAAAAAAAAAAAAAAAAAAAAAAAAAAAA&#10;AAAAAAAAAAAAAAAAAAAAAAAAAAAAAAAAAAAAGBgDHh8fBCcbGwM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0SFS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9eUGifjlNlvo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dHVKp5LzKB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DQUF&#10;D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IzA6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yTWmCc1FmrY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tNXLR7MjeI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8yEhQ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E5&#10;T14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PU5pioFSZba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1R&#10;Yrt+OD+R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1QfIV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wQF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0xPaJOLU2W8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DQEqf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dCsuewMBA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wVHSM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9cT2ee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HR1OpeC4xgH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HQoL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U0Pi1Nan8tTWp/LU1qfy1Nan8tTWp/LU1qfy1Nan8tTWp/LU1qfy1Nan8tTWp/&#10;LU1qfy1Nan8tUGqHLVNqji1WapUtWWqcLVxqoy1eaqotYGqvLWJqsi1iarQtY2q3LWRquS1larst&#10;Z2q/LWdqvy1larstZGq4LWNqtS1iarItYGqvLV9qrC1eaqktXWqmLVxqoy1aaqAtWGqcLVZqli1U&#10;apAtUmqKLU9qhS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uTWp/aVFnpo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JSVeueS8ygn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8NS+FgDwui4RDLJGHSiuWjFIqnI9XKqCRWyqj&#10;kl4pppViKKmXZiismGknr5ptJ7KccSe1n3UmuKF5JrujfiW/o34lv6F5JrufdiW5nXMmtpxwJrSb&#10;bSeymGknr5ViKKmPWCqhi1Arm4ZILJSBPi2NfDUvhngtMH94LTB/eC0wf3gtMH94LTB/eC0wf3gt&#10;MH94LTB/eC0wf3gtMH94LTB/eC0wf3gtMH82FBU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CAAoAGgAVADYFKA1cLWNqti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RquS1faq0tW2qhLVZqlS1RaoktTWqALU1qfy1Nan8t&#10;TWp/LU1qfy1Nan8tTWp/LU1qfy1Nan8tTWp/LU1qfy1Nan8tTWp/LU1qfy1Nan8tTWp/LU1qfy1N&#10;an8tTWp/LU1qfy1Nan8tTWp/LU1qfy1Nan8tTWp/LU1qfy1Nan8tTWp/LU1qfy1Nan8tTWp/LU1q&#10;fy1Nan85TmmHgVJlto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N&#10;UWG6fTU7jHgtMH94LTB/eC0wf3gtMH94LTB/eC0wf3gtMH94LTB/eC0wf3gtMH94LTB/eC0wf3gt&#10;MH94LTB/eC0wf3gtMH94LTB/eC0wf3gtMH94LTB/eC0wf3gtMH94LTB/eC0wf3gtMH94LTB/eC0w&#10;f3gtMH94LTB/eC0wf3gtMH94LTB/eS8wgIE9LouJTCuXkVsqo5hpJ6+geCa7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9JL6ccCa0RkILVikpBTMSEgIW&#10;AQE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B4AGwBFACcAYgAzAH8AMwB/ADMAfw9DI5Q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larstX2qr&#10;LVhqmi1QaoctTWp/LU1qfy1Nan8tTWp/LU1qfy1Nan8tTWp/LU1qfy1Nan8tTWp/LU1qfy1Nan8t&#10;TWp/LU1qfy1Nan8tTWp/LU1qfy1Nan8tTWp/LU1qfy1Nan8tTWp/LU1qfy1Nan8tTWp/LU1qfy1N&#10;an8tTWp/P05pi4ZTZbm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OUmO9fzg/kXgtMH94LTB/eC0wf3gtMH94LTB/eC0wf3gtMH94LTB/eC0wf3gtMH94&#10;LTB/eC0wf3gtMH94LTB/eC0wf3gtMH94LTB/eC0wf3gtMH94LTB/eC0wf3gtMH94LTB/eC0wf3gt&#10;MH94LTB/eC0wf3gtMH+APC6LjFIqnJhpKK6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95bhSSZ2cN&#10;f2dnDX9iYgx5TEwJXjQ0BkAUFAI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AGwAc&#10;AEYALQBxADMAfwAzAH8AMwB/ADMAfwAzAH8AMwB/Fkw1ni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jarYtXGqkLVVqky1OaoItTWp/LU1qfy1Nan8tTWp/LU1qfy1Nan8tTWp/&#10;LU1qfy1Nan8tTWp/LU1qfy1Nan8tTWp/LU1qfy1Nan8tTWp/LU1qfy1Nan8tTWp/LU1qfy1Nan8t&#10;TWp/LU1qf0dOaJCKU2W8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YTlF0wAAAP8AAAD/UC84241TZL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OU2W+gTxEmHgtMH94LTB/eC0wf3gtMH94LTB/eC0wf3gtMH94LTB/&#10;eC0wf3gtMH94LTB/eC0wf3gtMH94LTB/eC0wf3gtMH94LTB/eC0wf3gtMH94LTB/eC0wf3gtMH94&#10;LTB/fDMvhIhKLJaUYCmnn3Ylua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4Ny&#10;GJ1nZw1/Z2cNf2dnDX9nZw1/Z2cNf2dnDX9YWAtsNTUGQRERA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SABsAQwAtAHEA&#10;MwB/ADMAfwAzAH8AMwB/ADMAfwAzAH8AMwB/ADMAfwAzAH8cVEOn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harAtWWqeLVJqjS1Nan8tTWp/LU1q&#10;fy1Nan8tTWp/LU1qfy1Nan8tTWp/LU1qfy1Nan8tTWp/LU1qfy1Nan8tTWp/LU1qfy1Nan8tTWp/&#10;LU1qfy1Nan9QT2iWjVNlvo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3NDUcsHBAX8dUVTyn5KWcYYDhD1YDhD1I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g0BLn3gtMH94LTB/eC0wf3gtMH94LTB/eC0w&#10;f3gtMH94LTB/eC0wf3gtMH94LTB/eC0wf3gtMH94LTB/eC0wf3gtMH94LTB/eC0wf3gtMH+DQS2Q&#10;j1cqoJtuJ7O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jHUcpmdnDX9nZw1/Z2cNf2dnDX9nZw1/Z2cNf2dnDX9nZw1/Z2cNf1hYC20yMgY+CwsB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MAEgAuACYAYAAzAH8AMwB/&#10;ADMAfwAzAH8AMwB/ADMAfwAzAH8AMwB/ADMAfwAzAH8AMwB/ADMAfyJaUa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Vqui1e&#10;aqktV2qXLU9qhS1Nan8tTWp/LU1qfy1Nan8tTWp/LU1qfy1Nan8tTWp/LU1qfy1Nan8tTWp/LU1q&#10;fy1Nan8tTWp/WlBnnY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PiQr400tNtyPVGW/j1Rlv2Y8SNEiFBjwjVNk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h0ZSqHguMYB4LTB/eC0wf3gt&#10;MH94LTB/eC0wf3gtMH94LTB/eC0wf3gtMH94LTB/eC0wf3gtMH94LTB/fzouiYpPK5uWZSisoXol&#10;vK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UeB+uZ2cNf2dnDX9nZw1/Z2cNf2dnDX9nZw1/Z2cNf2dnDX9nZw1/Z2cNf2dnDX9m&#10;Zgx+SkoJWyEhBCkCAg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BcAHgBMADAAeAAzAH8AMwB/ADMA&#10;fwAzAH8AMwB/ADMAfwAzAH8AMwB/ADMAfwAzAH8AMwB/ADMAfwAzAH8AMwB/KGFfuC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Jqsy1baqMtVGqRLU1qfy1Nan8tTWp/LU1qfy1Nan8tTWp/LU1qfy1N&#10;an8tTWp/LU1qf2ZQZ6S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83ICfmUzA62o9UZb+PVGW/ekhWyBoPEvSNU2S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iUlXrnkvMoJ4&#10;LTB/eC0wf3gtMH94LTB/eC0wf3gtMH94LTB/eC0wf3owL4GFRi2Tkl0ppp5zJre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5x7IrdnZw1/Z2cNf2dnDX9nZw1/Z2cNf2dnDX9nZw1/Z2cNf2dnDX9nZw1/&#10;Z2cNf2dnDX9nZw1/Z2cNf15eC3Q5OQdGEBAC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BwAJQBeADMAfwAzAH8AMwB/ADMAfwAz&#10;AH8AMwB/ADMAfwAzAH8AMwB/ADMAfwAzAH8AMwB/ADMAfwAzAH8AMwB/ADMAfwE0A4EtZmq+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Wq6LVxqpC1Tao4tTWp/LU1qfy1Nan8t&#10;TWp/LU1qfzBNaoFwUWar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zEdI+luQE7Nj1Rlv49UZb94RlXJGg8S9I1TZL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ikxbs3owNIR4LTB/eC0wf3gtMH94LTB/eS4wgIRELJGUYCmnoXolvK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0lvmhnDYBnZw1/Z2cNf2dnDX9nZw1/Z2cNf2dnDX9nZw1/Z2cN&#10;f2dnDX9nZw1/Z2cNf2dnDX9nZw1/Z2cNf2dnDX9nZw1/SEgJWRQUAh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ABwAJQBdADMAfwAzAH8AMwB/ADMAfwAzAH8A&#10;MwB/ADMAfwAzAH8AMwB/ADMAfwAzAH8AMwB/ADMAfwAzAH8AMwB/ADMAfwAzAH8AMwB/BzoRiS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jarctWmqg&#10;LVFqiS1Nan8zTWqDeFJmsI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NyAn5lIwOdqPVGW/j1Rlv3pHVsgaDxL0jVNk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i05etnsyN4d4LTB/gT4tjZBaKqOfdiW5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cWsRiWdnDX9nZw1/Z2cNf2dnDX9nZw1/Z2cNf2dn&#10;DX9nZw1/Z2cNf2dnDX9nZw1/Z2cNf2dnDX9nZw1/Z2cNf2dnDX9nZw1/Z2cNf0dHCFcSEgI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BEAIwBXADMAfwAzAH8AMwB/ADMAfwAzAH8AMwB/&#10;ADMAfwAzAH8AMwB/ADMAfwAzAH8AMwB/ADMAfwAzAH8AMwB/ADMAfwAzAH8AMwB/ADMAfwAzAH8M&#10;QByQ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NGFptn1ZZsSPVWXD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9DJy/hSis03o9UZb+PVGW/YTlE0xoPEvSN&#10;U2O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TXF/EnXBOyp91K7u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93bRSQZ2cNf2dnDX9nZw1/Z2cNf2dnDX9n&#10;Zw1/Z2cNf2dnDX9nZw1/Z2cNf2dnDX9nZw1/Z2cNf2dnDX9nZw1/Z2cNf2dnDX9nZw1/Z2cNf2Zm&#10;DH5BQQhRCgoB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YAGwBFADEAfAAzAH8AMwB/ADMAfwAzAH8AMwB/ADMA&#10;fwAzAH8AMwB/ADMAfwAzAH8AMwB/ADMAfwAzAH8AMwB/ADMAfwAzAH8AMwB/ADMAfwAzAH8AMwB/&#10;ADMAfw9FJZU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zRmacF9YWbZj2Fl349gZd+PXWXXj1llzI9VZcG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3NDUcsAAAD/dUVTyoFLW8UYDhD1&#10;WzVA1o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5JZYsKdb1TNqIRI2K+RQN+vkUDfro893KWAKcO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3xvFpZnZw1/Z2cNf2dnDX9nZw1/&#10;Z2cNf2dnDX9nZw1/Z2cNf2dnDX9nZw1/Z2cNf2dnDX9nZw1/Z2cNf2dnDX9nZw1/Z2cNf2dnDX9n&#10;Zw1/Z2cNf2dnDX9iYgx5MjIGPgMD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FAAzAC4AdAAzAH8AMwB/ADMAfwAzAH8AMwB/ADMAfwAz&#10;AH8AMwB/ADMAfwAzAH8AMwB/ADMAfwAzAH8AMwB/ADMAfwAzAH8AMwB/ADMAfwAzAH8AMwB/ADMA&#10;fwAzAH8AMwB/E0kumi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0ZmnBfWFm2Y9hZd+PYWXfj2Fl349hZd+PYWXfj2Bl3o9dZdWPWGXKj1RlwI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1MxO9kAAAD/AAAA&#10;/z0kK+SMUmPA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kVdjwZtrVsungUrWrpBA36+RQN+vkUDfr5FA36+RQN+vkUDfro8926WAKMO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gXEYm2dnDX9nZw1/Z2cN&#10;f2dnDX9nZw1/Z2cNf2dnDX9nZw1/Z2cNf2dnDX9nZw1/Z2cNf2dnDX9nZw1/Z2cNf2dnDX9nZw1/&#10;Z2cNf2dnDX9nZw1/Z2cNf2dnDX9nZw1/WloLcCMjB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AVACkAZgAzAH8AMwB/ADMAfwAzAH8AMwB/ADMAfwAzAH8A&#10;MwB/ADMAfwAzAH8AMwB/ADMAfwAzAH8AMwB/ADMAfwAzAH8AMwB/ADMAfwAzAH8AMwB/ADMAfwAz&#10;AH8AMwB/ADMAfwAzAH8XTjef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NGZpwX1hZtmPYWXfj2Fl349hZd+PYWXfj2Fl349hZd+PYWXfj2Fl349hZd+P&#10;YGXdj1tl0Y9VZcO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lQ&#10;YcGIUGDC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lF5g&#10;xKJ4TtKtj0Der5FA36+RQN+vkUDfr5FA36+RQN+vkUDfr5FA36+RQN+vkUDfro8826WAKMO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GcxmgZ2cNf2dn&#10;DX9nZw1/Z2cNf2dnDX9nZw1/Z2cNf2dnDX9nZw1/Z2cNf2dnDX9nZw1/Z2cNf2dnDX9nZw1/Z2cN&#10;f2dnDX9nZw1/Z2cNf2dnDX9nZw1/Z2cNf2dnDX9nZw1/Z2cNf01NCV8ODgE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BgAPAAxAHwAMwB/ADMAfwAzAH8AMwB/ADMAfwAzAH8AMwB/&#10;ADMAfwAzAH8AMwB/ADMAfwAzAH8AMwB/ADMAfwAzAH8AMwB/ADMAfwAzAH8AMwB/ADMAfwAzAH8A&#10;MwB/ADMAfwAzAH8AMwB/ADMAfxtRP6U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zRmacF9YWbZj2Fl349hZd+PYWXfj2Fl349hZd+PYWXfj2Fl349hZd+PYWXf&#10;j2Fl349hZd+PYWXfj2Bl349dZdWPV2XI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WW/mmhYyqeC&#10;SdevkUDfr5FA36+RQN+vkUDfr5FA36+RQN+vkUDfr5FA36+RQN+vkUDfr5FA36+RQN+vkUDfro88&#10;26SAKMK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4t1G6Vn&#10;Zw1/Z2cNf2dnDX9nZw1/Z2cNf2dnDX9nZw1/Z2cNf2dnDX9nZw1/Z2cNf2dnDX9nZw1/Z2cNf2dn&#10;DX9nZw1/Z2cNf2dnDX9nZw1/Z2cNf2dnDX9nZw1/Z2cNf2dnDX9nZw1/Z2cNf2JiDHkpKQU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EAAoAGMAMwB/ADMAfwAzAH8AMwB/ADMAfwAzAH8AMwB/ADMA&#10;fwAzAH8AMwB/ADMAfwAzAH8AMwB/ADMAfwAzAH8AMwB/ADMAfwAzAH8AMwB/ADMAfwAzAH8AMwB/&#10;ADMAfwAzAH8AMwB/ADMAfwAzAH8AMwB/HlVIqi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0ZmnBfWFm2Y9hZd+PYWXfj2Fl349hZd+PYWXfj2Fl349hZd+PYWXfj2Fl&#10;349hZd+PYWXfj2Fl349hZd+PYWXfj2Fl349hZd+PX2Xaj1llzY9UZcG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RWWLCnnFTzquKQ9yv&#10;kUDfr5FA36+RQN+vkUDfr5FA36+RQN+vkUDfr5FA36+RQN+vkUDfr5FA36+RQN+vkUDfr5FA36+R&#10;QN+vkUDfrY482qR/KMK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j3YdqWdnDX9nZw1/Z2cNf2dnDX9nZw1/Z2cNf2dnDX9nZw1/Z2cNf2dnDX9nZw1/Z2cNf2dnDX9n&#10;Zw1/Z2cNf2dnDX9nZw1/Z2cNf2dnDX9nZw1/Z2cNf2dnDX9nZw1/Z2cNf2dnDX9nZw1/Z2cNf2dn&#10;DX9MTAldCwsB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DYAMQB6ADMAfwAzAH8AMwB/ADMAfwAzAH8AMwB/ADMAfwAz&#10;AH8AMwB/ADMAfwAzAH8AMwB/ADMAfwAzAH8AMwB/ADMAfwAzAH8AMwB/ADMAfwAzAH8AMwB/ADMA&#10;fwAzAH8AMwB/ADMAfwAzAH8AMwB/ADMAfwAzAH8hWE6t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NGZpwX1hZtmPYWXfj2Fl349hZd+PYWXfj2Fl349hZd+PYWXfj2Fl349h&#10;Zd+PYWXfj2Fl349hZd+PYWXfj2Fl349hZd+PYWXfj2Fl349hZd+PYWXfj2Bl3Y9bZdKPVmXE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VX17Fo3tN066QQN6vkUDf&#10;r5FA36+RQN+vkUDfr5FA36+RQN+vkUDfr5FA36+RQN+vkUDfr5FA36+RQN+vkUDfr5FA36+RQN+v&#10;kUDfr5FA36+RQN+vkUDfrY482qR/KMK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Qdh6rZ2cNf2dnDX9nZw1/Z2cNf2dnDX9nZw1/Z2cNf2dnDX9nZw1/Z2cNf2dnDX9nZw1/&#10;Z2cNf2dnDX9nZw1/Z2cNf2dnDX9nZw1/Z2cNf2dnDX9nZw1/Z2cNf2dnDX9nZw1/Z2cNf2dnDX9n&#10;Zw1/Z2cNf2dnDX9gYAx3JSUEL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UAIwBXADMAfwAzAH8AMwB/ADMAfwAzAH8AMwB/ADMAfwAzAH8A&#10;MwB/ADMAfwAzAH8AMwB/ADMAfwAzAH8AMwB/ADMAfwAzAH8AMwB/ADMAfwAzAH8AMwB/ADMAfwAz&#10;AH8AMwB/ADMAfwAzAH8AMwB/ADMAfwAzAH8AMwB/ADMAfyJZUK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zRmacF9YWbZj2Fl349hZd+PYWXfj2Fl349hZd+PYWXfj2Fl349hZd+P&#10;YWXfj2Fl349hZd+PYWXfj2Fl349hZd+PYWXfj2Fl349hZd+PYWXfj2Fl349hZd+PYWXfj2Fl349h&#10;Zd+PXWXXj1hlyY9UZcC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VZMCaalfLqIRI2K+RQN+vkUDfr5FA&#10;36+RQN+vkUDfr5FA36+RQN+vkUDfr5FA36+RQN+vkUDfr5FA36+RQN+vkUDfr5FA36+RQN+vkUDf&#10;r5FA36+RQN+vkUDfr5FA36+RQN+vkUDfrY482qR/J8K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5J3Hq1nZw1/Z2cNf2dnDX9nZw1/Z2cNf2dnDX9nZw1/Z2cNf2dnDX9nZw1/Z2cN&#10;f2dnDX9nZw1/Z2cNf2dnDX9nZw1/Z2cNf2dnDX9nZw1/Z2cNf2dnDX9nZw1/Z2cNf2dnDX9nZw1/&#10;Z2cNf2dnDX9nZw1/Z2cNf2dnDX9nZw1/Pz8ITgIC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OACoAaQAzAH8AMwB/ADMAfwAzAH8AMwB/ADMAfwAzAH8AMwB/&#10;ADMAfwAzAH8AMwB/ADMAfwAzAH8AMwB/ADMAfwAzAH8AMwB/ADMAfwAzAH8AMwB/ADMAfwAzAH8A&#10;MwB/ADMAfwAzAH8AMwB/ADMAfwAzAH8AMwB/ADMAfwAzAH8AMwB/I1tTsC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0ZmnBfWFm2Y9hZd+PYWXfj2Fl349hZd+PYWXfj2Fl349hZd+PYWXf&#10;j2Fl349hZd+PYWXfj2Fl349hZd+PYWXfj2Fl349hZd+PYWXfj2Fl349hZd+PYWXfj2Fl349hZd+P&#10;YWXfj2Fl349hZd+PYWXfj19l249aZc6PVWXB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5JaYcKfc1HQrIxC3K+RQN+vkUDfr5FA36+R&#10;QN+vkUDfr5FA36+RQN+vkUDfr5FA36+RQN+vkUDfr5FA36+RQN+vkUDfr5FA36+RQN+vkUDfr5FA&#10;36+RQN+vkUDfr5FA36+RQN+vkUDfr5FA36+RQN+vkUDfrY472aR/J8G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lHgfr2dnDX9nZw1/Z2cNf2dnDX9nZw1/Z2cNf2dnDX9nZw1/Z2cNf2dn&#10;DX9nZw1/Z2cNf2dnDX9nZw1/Z2cNf2dnDX9nZw1/Z2cNf2dnDX9nZw1/Z2cNf2dnDX9nZw1/Z2cN&#10;f2dnDX9nZw1/Z2cNf2dnDX9nZw1/Z2cNf2dnDX9nZw1/T08KYggIAQ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HQAvAHUAMwB/ADMAfwAzAH8AMwB/ADMAfwAzAH8AMwB/ADMA&#10;fwAzAH8AMwB/ADMAfwAzAH8AMwB/ADMAfwAzAH8AMwB/ADMAfwAzAH8AMwB/ADMAfwAzAH8AMwB/&#10;ADMAfwAzAH8AMwB/ADMAfwAzAH8AMwB/ADMAfwAzAH8AMwB/ADMAfwAzAH8kXFWy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NGZpwX1hZtmPYWXfj2Fl349hZd+PYWXfj2Fl349hZd+PYWXfj2Fl&#10;349hZd+PYWXfj2Fl349hZd+PYWXfj2Fl349hZd+PYWXfj2Fl349hZd+PYWXfj2Fl349hZd+PYWXf&#10;j2Fl349hZd+PYWXfj2Fl349hZd+PYWXfj2Fl349gZd6PXGXTj1ZlxY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5dkW8elfUvVrpBA36+RQN+vkUDfr5FA36+RQN+v&#10;kUDfr5FA36+RQN+vkUDfr5FA36+RQN+vkUDfr5FA36+RQN+vkUDfr5FA36+RQN+vkUDfr5FA36+R&#10;QN+vkUDfr5FA36+RQN+vkUDfr5FA36+RQN+vkUDfr5FA36+RQN+vkUDfrY062aR/J8G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WeCCwZ2cNf2dnDX9nZw1/Z2cNf2dnDX9nZw1/Z2cNf2dnDX9n&#10;Zw1/Z2cNf2dnDX9nZw1/Z2cNf2dnDX9nZw1/Z2cNf2dnDX9nZw1/Z2cNf2dnDX9nZw1/Z2cNf2dn&#10;DX9nZw1/Z2cNf2dnDX9nZw1/Z2cNf2dnDX9nZw1/Z2cNf2dnDX9nZw1/W1sLcBAQAh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CcAMgB8ADMAfwAzAH8AMwB/ADMAfwAzAH8AMwB/ADMAfwAz&#10;AH8AMwB/ADMAfwAzAH8AMwB/ADMAfwAzAH8AMwB/ADMAfwAzAH8AMwB/ADMAfwAzAH8AMwB/ADMA&#10;fwAzAH8AMwB/ADMAfwAzAH8AMwB/ADMAfwAzAH8AMwB/ADMAfwAzAH8AMwB/ADMAfyVdWLQ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zRmacF9YWbZj2Fl349hZd+PYWXfj2Fl349hZd+PYWXfj2Fl349h&#10;Zd+PYWXfj2Fl349hZd+PYWXfj2Fl349hZd+PYWXfj2Fl349hZd+PYWXfj2Fl349hZd+PYWXfj2Fl&#10;349hZd+PYWXfj2Fl349hZd+PYWXfj2Fl349hZd+PYWXfj2Fl349hZd+PYWXfj11l1o9WZcW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5hlW8iohEjYr5FA36+RQN+vkUDfr5FA36+RQN+vkUDf&#10;r5FA36+RQN+vkUDfr5FA36+RQN+vkUDfr5FA36+RQN+vkUDfr5FA36+RQN+vkUDfr5FA36+RQN+v&#10;kUDfr5FA36+RQN+vkUDfr5FA36+RQN+vkUDfr5FA36+RQN+vkUDfr5FA36+RQN+vkUDfrY062aR/&#10;J8G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5h5ILJnZw1/Z2cNf2dnDX9nZw1/Z2cNf2dnDX9nZw1/&#10;Z2cNf2dnDX9nZw1/Z2cNf2dnDX9nZw1/Z2cNf2dnDX9nZw1/Z2cNf2dnDX9nZw1/Z2cNf2dnDX9n&#10;Zw1/Z2cNf2dnDX9nZw1/Z2cNf2dnDX9nZw1/Z2cNf2dnDX9nZw1/Z2cNf2dnDX9nZw1/YWEMeBgY&#10;Ax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qADIAfgAzAH8AMwB/ADMAfwAzAH8AMwB/ADMAfwAzAH8A&#10;MwB/ADMAfwAzAH8AMwB/ADMAfwAzAH8AMwB/ADMAfwAzAH8AMwB/ADMAfwAzAH8AMwB/ADMAfwAz&#10;AH8AMwB/ADMAfwAzAH8AMwB/ADMAfwAzAH8AMwB/ADMAfwAzAH8AMwB/ADMAfwAzAH8AMwB/JV5Y&#10;tC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zZmnBfWFm2Y9hZd+PYWXfj2Fl349hZd+PYWXfj2Fl349hZd+P&#10;YWXfj2Fl349hZd+PYWXfj2Fl349hZd+PYWXfj2Fl349hZd+PYWXfj2Fl349hZd+PYWXfj2Fl349h&#10;Zd+PYWXfj2Fl349hZd+PYWXfj2Fl349hZd+PYWXfj2Fl349hZd+PYWXfj2Fl349hZd+PYWXfj2Fl&#10;349cZdWPVmXE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5VhXMangkjYr5FA36+RQN+vkUDfr5FA36+RQN+vkUDfr5FA&#10;36+RQN+vkUDfr5FA36+RQN+vkUDfr5FA36+RQN+vkUDfr5FA36+RQN+vkUDfr5FA36+RQN+vkUDf&#10;r5FA36+RQN+vkUDfr5FA36+RQN+vkUDfr5FA36+RQN+vkUDfr5FA36+RQN+vkUDfr5FA36+RQN+v&#10;kUDfrI062KR/JsG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mHohs2dnDX9nZw1/Z2cNf2dnDX9nZw1/Z2cN&#10;f2dnDX9nZw1/Z2cNf2dnDX9nZw1/Z2cNf2dnDX9nZw1/Z2cNf2dnDX9nZw1/Z2cNf2dnDX9nZw1/&#10;Z2cNf2dnDX9nZw1/Z2cNf2dnDX9nZw1/Z2cNf2dnDX9nZw1/Z2cNf2dnDX9nZw1/Z2cNf2dnDX9n&#10;Zw1/ZGQMex0dAy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AMQAyAH4AMwB/ADMAfwAzAH8AMwB/ADMAfwAzAH8AMwB/&#10;ADMAfwAzAH8AMwB/ADMAfwAzAH8AMwB/ADMAfwAzAH8AMwB/ADMAfwAzAH8AMwB/ADMAfwAzAH8A&#10;MwB/ADMAfwAzAH8AMwB/ADMAfwAzAH8AMwB/ADMAfwAzAH8AMwB/ADMAfwAzAH8AMwB/ADMAfwAz&#10;AH8kXFSy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M2ZpwX1iZtmPYWXfj2Fl349hZd+PYWXfj2Fl349hZd+PYWXf&#10;j2Fl349hZd+PYWXfj2Fl349hZd+PYWXfj2Fl349hZd+PYWXfj2Fl349hZd+PYWXfj2Fl349hZd+P&#10;YWXfj2Fl349hZd+PYWXfj2Fl349hZd+PYWXfj2Fl349hZd+PYWXfj2Fl349hZd+PYWXfj2Fl349h&#10;Zd+PYWXfj2Fl349gZd+PXGXUj1Vlw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5VfXsWmf0rWr5FA36+RQN+vkUDfr5FA36+RQN+vkUDfr5FA36+R&#10;QN+vkUDfr5FA36+RQN+vkUDfr5FA36+RQN+vkUDfr5FA36+RQN+vkUDfr5FA36+RQN+vkUDfr5FA&#10;36+RQN+vkUDfr5FA36+RQN+vkUDfr5FA36+RQN+vkUDfr5FA36+RQN+vkUDfr5FA36+RQN+vkUDf&#10;r5FA36+RQN+vkUDfrIw516R/JsG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XeSCyZ2cNf2dnDX9nZw1/Z2cNf2dn&#10;DX9nZw1/Z2cNf2dnDX9nZw1/Z2cNf2dnDX9nZw1/Z2cNf2dnDX9nZw1/Z2cNf2dnDX9nZw1/Z2cN&#10;f2dnDX9nZw1/Z2cNf2dnDX9nZw1/Z2cNf2dnDX9nZw1/Z2cNf2dnDX9nZw1/Z2cNf2dnDX9nZw1/&#10;Z2cNf2dnDX9nZw1/ZWUMfSIiB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DgAMwB/ADMAfwAzAH8AMwB/ADMAfwAzAH8AMwB/ADMA&#10;fwAzAH8AMwB/ADMAfwAzAH8AMwB/ADMAfwAzAH8AMwB/ADMAfwAzAH8AMwB/ADMAfwAzAH8AMwB/&#10;ADMAfwAzAH8AMwB/ADMAfwAzAH8AMwB/ADMAfwAzAH8AMwB/ADMAfwAzAH8AMwB/ADMAfwAzAH8A&#10;MwB/ADMAfyJaUbA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9nasB6YmbYj2Fl349hZd+PYWXfj2Fl349hZd+PYWXfj2Fl&#10;349hZd+PYWXfj2Fl349hZd+PYWXfj2Fl349hZd+PYWXfj2Fl349hZd+PYWXfj2Fl349hZd+PYWXf&#10;j2Fl349hZd+PYWXfj2Fl349hZd+PYWXfj2Fl349hZd+PYWXfj2Fl349hZd+PYWXfj2Fl349hZd+P&#10;YWXfj2Fl349hZd+PYWXfj2Fl349hZd+PYGXfj1tl0o9VZcO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5ReYMSlfUvVr5E/36+RQN+vkUDfr5FA36+RQN+vkUDfr5FA36+RQN+v&#10;kUDfr5FA36+RQN+vkUDfr5FA36+RQN+vkUDfr5FA36+RQN+vkUDfr5FA36+RQN+vkUDfr5FA36+R&#10;QN+vkUDfr5FA36+RQN+vkUDfr5FA36+RQN+vkUDfr5FA36+RQN+vkUDfr5FA36+RQN+vkUDfr5FA&#10;36+RQN+vkUDfr5FA36+RQN+vkUDfrIs41qN+JsC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5V4H7BnZw1/Z2cNf2dnDX9n&#10;Zw1/Z2cNf2dnDX9nZw1/Z2cNf2dnDX9nZw1/Z2cNf2dnDX9nZw1/Z2cNf2dnDX9nZw1/Z2cNf2dn&#10;DX9nZw1/Z2cNf2dnDX9nZw1/Z2cNf2dnDX9nZw1/Z2cNf2dnDX9nZw1/Z2cNf2dnDX9nZw1/Z2cN&#10;f2dnDX9nZw1/Z2cNf2dnDX9nZw1/ZmYMficnBT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2ADMAfwAzAH8AMwB/ADMAfwAzAH8AMwB/ADMAfwAz&#10;AH8AMwB/ADMAfwAzAH8AMwB/ADMAfwAzAH8AMwB/ADMAfwAzAH8AMwB/ADMAfwAzAH8AMwB/ADMA&#10;fwAzAH8AMwB/ADMAfwAzAH8AMwB/ADMAfwAzAH8AMwB/ADMAfwAzAH8AMwB/ADMAfwAzAH8AMwB/&#10;ADMAfwAzAH8AMwB/IVlOri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cGJm1Y9hZd+PYWXfj2Fl349hZd+PYWXfj2Fl349h&#10;Zd+PYWXfj2Fl349hZd+PYWXfj2Fl349hZd+PYWXfj2Fl349hZd+PYWXfj2Fl349hZd+PYWXfj2Fl&#10;349hZd+PYWXfj2Fl349hZd+PYWXfj2Fl349hZd+PYWXfj2Fl349hZd+PYWXfj2Fl349hZd+PYWXf&#10;j2Fl349hZd+PYWXfj2Fl349hZd+PYWXfj2Fl349hZd+PYWXfj2Bl3o9bZdGPVWXC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5NcYMOjek3Ur5E/36+RQN+vkUDfr5FA36+RQN+vkUDfr5FA36+RQN+vkUDf&#10;r5FA36+RQN+vkUDfr5FA36+RQN+vkUDfr5FA36+RQN+vkUDfr5FA36+RQN+vkUDfr5FA36+RQN+v&#10;kUDfr5FA36+RQN+vkUDfr5FA36+RQN+vkUDfr5FA36+RQN+vkUDfr5FA36+RQN+vkUDfr5FA36+R&#10;QN+vkUDfr5FA36+RQN+vkUDfr5FA36+RQN+vkUDfq4k10q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k3gfrmdnDX9nZw1/&#10;Z2cNf2dnDX9nZw1/Z2cNf2dnDX9nZw1/Z2cNf2dnDX9nZw1/Z2cNf2dnDX9nZw1/Z2cNf2dnDX9n&#10;Zw1/Z2cNf2dnDX9nZw1/Z2cNf2dnDX9nZw1/Z2cNf2dnDX9nZw1/Z2cNf2dnDX9nZw1/Z2cNf2dn&#10;DX9nZw1/Z2cNf2dnDX9nZw1/Z2cNf2dnDX9nZw1/Z2cNfycnBD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IALgAzAH8AMwB/ADMAfwAzAH8AMwB/ADMAfwAzAH8A&#10;MwB/ADMAfwAzAH8AMwB/ADMAfwAzAH8AMwB/ADMAfwAzAH8AMwB/ADMAfwAzAH8AMwB/ADMAfwAz&#10;AH8AMwB/ADMAfwAzAH8AMwB/ADMAfwAzAH8AMwB/ADMAfwAzAH8AMwB/ADMAfwAzAH8AMwB/ADMA&#10;fwAzAH8AMwB/ADMAfwAzAH8fV0us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2JiZ9CPYWXfj2Fl349hZd+PYWXfj2Fl349hZd+P&#10;YWXfj2Fl349hZd+PYWXfj2Fl349hZd+PYWXfj2Fl349hZd+PYWXfj2Fl349hZd+PYWXfj2Fl349h&#10;Zd+PYWXfj2Fl349hZd+PYWXfj2Fl349hZd+PYWXfj2Fl349hZd+PYWXfj2Fl349hZd+PYWXfj2Fl&#10;349hZd+PYWXfj2Fl349hZd+PYWXfj2Fl349hZd+PYWXfj2Fl349hZd+PYWXfj2Fl349gZd6PWmXQ&#10;j1VlwY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5JaYcKieE7SrpBA36+RQN+vkUDfr5FA36+RQN+vkUDfr5FA36+RQN+vkUDfr5FA&#10;36+RQN+vkUDfr5FA36+RQN+vkUDfr5FA36+RQN+vkUDfr5FA36+RQN+vkUDfr5FA36+RQN+vkUDf&#10;r5FA36+RQN+vkUDfr5FA36+RQN+vkUDfr5FA36+RQN+vkUDfr5FA36+RQN+vkUDfr5FA36+RQN+v&#10;kUDfr5FA36+RQN+vkUDfr5FA36+RQN+vkUDfr5FA36+RQN+vkUDfqYcyzq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Rdx6sZ2cN&#10;f2dnDX9nZw1/Z2cNf2dnDX9nZw1/Z2cNf2dnDX9nZw1/Z2cNf2dnDX9nZw1/Z2cNf2dnDX9nZw1/&#10;Z2cNf2dnDX9nZw1/Z2cNf2dnDX9nZw1/Z2cNf2dnDX9nZw1/Z2cNf2dnDX9nZw1/Z2cNf2dnDX9n&#10;Zw1/Z2cNf2dnDX9nZw1/Z2cNf2dnDX9nZw1/Z2cNf2dnDX9nZw1/ZmYMfiEhBC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CsAMgB+ADMAfwAzAH8AMwB/ADMAfwAzAH8AMwB/&#10;ADMAfwAzAH8AMwB/ADMAfwAzAH8AMwB/ADMAfwAzAH8AMwB/ADMAfwAzAH8AMwB/ADMAfwAzAH8A&#10;MwB/ADMAfwAzAH8AMwB/ADMAfwAzAH8AMwB/ADMAfwAzAH8AMwB/ADMAfwAzAH8AMwB/ADMAfwAz&#10;AH8AMwB/ADMAfwAzAH8AMwB/ADMAfx5WR6k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9TZGjMjmB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GXdj1plz49UZcG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5FZYsKhd1DRrpBA3q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p4Quya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492&#10;HapnZw1/Z2cNf2dnDX9nZw1/Z2cNf2dnDX9nZw1/Z2cNf2dnDX9nZw1/Z2cNf2dnDX9nZw1/Z2cN&#10;f2dnDX9nZw1/Z2cNf2dnDX9nZw1/Z2cNf2dnDX9nZw1/Z2cNf2dnDX9nZw1/Z2cNf2dnDX9nZw1/&#10;Z2cNf2dnDX9nZw1/Z2cNf2dnDX9nZw1/Z2cNf2dnDX9nZw1/Z2cNf2dnDX9nZw1/ZWUMfRwcAy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AlADIAfQAzAH8AMwB/ADMAfwAzAH8AMwB/ADMA&#10;fwAzAH8AMwB/ADMAfwAzAH8AMwB/ADMAfwAzAH8AMwB/ADMAfwAzAH8AMwB/ADMAfwAzAH8AMwB/&#10;ADMAfwAzAH8AMwB/ADMAfwAzAH8AMwB/ADMAfwAzAH8AMwB/ADMAfwAzAH8AMwB/ADMAfwAzAH8A&#10;MwB/ADMAfwAzAH8AMwB/ADMAfwAzAH8AMwB/HVNEp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SGVoyI1g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19l3I9ZZc6PVGXA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5FXYsGgdFHQrY5B3q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T/e&#10;poIrxq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jXUcqGdnDX9nZw1/Z2cNf2dnDX9nZw1/Z2cNf2dnDX9nZw1/Z2cNf2dnDX9nZw1/Z2cNf2dn&#10;DX9nZw1/Z2cNf2dnDX9nZw1/Z2cNf2dnDX9nZw1/Z2cNf2dnDX9nZw1/Z2cNf2dnDX9nZw1/Z2cN&#10;f2dnDX9nZw1/Z2cNf2dnDX9nZw1/Z2cNf2dnDX9nZw1/Z2cNf2dnDX9nZw1/Z2cNf2dnDX9nZw1/&#10;Y2MMexcXAh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FAAxAHsAMwB/ADMAfwAzAH8AMwB/ADMAfwAz&#10;AH8AMwB/ADMAfwAzAH8AMwB/ADMAfwAzAH8AMwB/ADMAfwAzAH8AMwB/ADMAfwAzAH8AMwB/ADMA&#10;fwAzAH8AMwB/ADMAfwAzAH8AMwB/ADMAfwAzAH8AMwB/ADMAfwAzAH8AMwB/ADMAfwAzAH8AMwB/&#10;ADMAfwAzAH8AMwB/ADMAfwAzAH8AMwB/ADMAfwAzAH8bUkGl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0BmacWLYWXe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fZduPWGXJ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bbFbMrIxC3a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ukD7dpYEpxK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KdBukZ2cNf2dnDX9nZw1/Z2cNf2dnDX9nZw1/Z2cNf2dnDX9nZw1/Z2cNf2dnDX9n&#10;Zw1/Z2cNf2dnDX9nZw1/Z2cNf2dnDX9nZw1/Z2cNf2dnDX9nZw1/Z2cNf2dnDX9nZw1/Z2cNf2dn&#10;DX9nZw1/Z2cNf2dnDX9nZw1/Z2cNf2dnDX9nZw1/Z2cNf2dnDX9nZw1/Z2cNf2dnDX9nZw1/Z2cN&#10;f2dnDX9nZw1/YGAMdwwMAQ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YALABtADMAfwAzAH8AMwB/ADMAfwAzAH8A&#10;MwB/ADMAfwAzAH8AMwB/ADMAfwAzAH8AMwB/ADMAfwAzAH8AMwB/ADMAfwAzAH8AMwB/ADMAfwAz&#10;AH8AMwB/ADMAfwAzAH8AMwB/ADMAfwAzAH8AMwB/ADMAfwAzAH8AMwB/ADMAfwAzAH8AMwB/ADMA&#10;fwAzAH8AMwB/ADMAfwAzAH8AMwB/ADMAfwAzAH8AMwB/ADMAfxhPOaE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4ZmnDh2Fl3I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XWXWj1Vlw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UXmDEqIRI2K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ujz3bpH8nwq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4RyGZ5nZw1/Z2cNf2dnDX9nZw1/Z2cNf2dnDX9nZw1/Z2cNf2dnDX9nZw1/&#10;Z2cNf2dnDX9nZw1/Z2cNf2dnDX9nZw1/Z2cNf2dnDX9nZw1/Z2cNf2dnDX9nZw1/Z2cNf2dnDX9n&#10;Zw1/Z2cNf2dnDX9nZw1/Z2cNf2dnDX9nZw1/Z2cNf2dnDX9nZw1/Z2cNf2dnDX9nZw1/Z2cNf2dn&#10;DX9nZw1/Z2cNf2dnDX9nZw1/VFQKaAMD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QAWQAzAH8AMwB/ADMAfwAzAH8AMwB/&#10;ADMAfwAzAH8AMwB/ADMAfwAzAH8AMwB/ADMAfwAzAH8AMwB/ADMAfwAzAH8AMwB/ADMAfwAzAH8A&#10;MwB/ADMAfwAzAH8AMwB/ADMAfwAzAH8AMwB/ADMAfwAzAH8AMwB/ADMAfwAzAH8AMwB/ADMAfwAz&#10;AH8AMwB/ADMAfwAzAH8AMwB/ADMAfwAzAH8AMwB/ADMAfwAzAH8AMwB/FEkvm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M2ZpwYFhZdq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GXe&#10;j1plz49UZcC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Q&#10;VmPAoHVR0K6PQN6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tjTvZpH8mwK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f3AXmGdnDX9nZw1/Z2cNf2dnDX9nZw1/Z2cNf2dnDX9nZw1/Z2cN&#10;f2dnDX9nZw1/Z2cNf2dnDX9nZw1/Z2cNf2dnDX9nZw1/Z2cNf2dnDX9nZw1/Z2cNf2dnDX9nZw1/&#10;Z2cNf2dnDX9nZw1/Z2cNf2dnDX9nZw1/Z2cNf2dnDX9nZw1/Z2cNf2dnDX9nZw1/Z2cNf2dnDX9n&#10;Zw1/Z2cNf2dnDX9nZw1/Z2cNf2dnDX9nZw1/QUEIU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ADwAMwB/ADMAfwAzAH8AMwB/ADMA&#10;fwAzAH8AMwB/ADMAfwAzAH8AMwB/ADMAfwAzAH8AMwB/ADMAfwAzAH8AMwB/ADMAfwAzAH8AMwB/&#10;ADMAfwAzAH8AMwB/ADMAfwAzAH8AMwB/ADMAfwAzAH8AMwB/ADMAfwAzAH8AMwB/ADMAfwAzAH8A&#10;MwB/ADMAfwAzAH8AMwB/ADMAfwAzAH8AMwB/ADMAfwAzAH8AMwB/ADMAfwAzAH8PRSWV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9nasB6YmbY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19l249YZcm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l2VayKuKRNu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sizjWo34mwK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96bhSTZ2cNf2dnDX9nZw1/Z2cNf2dnDX9nZw1/Z2cNf2dn&#10;DX9nZw1/Z2cNf2dnDX9nZw1/Z2cNf2dnDX9nZw1/Z2cNf2dnDX9nZw1/Z2cNf2dnDX9nZw1/Z2cN&#10;f2dnDX9nZw1/Z2cNf2dnDX9nZw1/Z2cNf2dnDX9nZw1/Z2cNf2dnDX9nZw1/Z2cNf2dnDX9nZw1/&#10;Z2cNf2dnDX9nZw1/Z2cNf2dnDX9nZw1/Z2cNf2dnDX9nZw1/KSkF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XADIAfgAzAH8AMwB/ADMAfwAz&#10;AH8AMwB/ADMAfwAzAH8AMwB/ADMAfwAzAH8AMwB/ADMAfwAzAH8AMwB/ADMAfwAzAH8AMwB/ADMA&#10;fwAzAH8AMwB/ADMAfwAzAH8AMwB/ADMAfwAzAH8AMwB/ADMAfwAzAH8AMwB/ADMAfwAzAH8AMwB/&#10;ADMAfwAzAH8AMwB/ADMAfwAzAH8AMwB/ADMAfwAzAH8AMwB/ADMAfwAzAH8AMwB/ADMAfws/Go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cGJm1Y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dZdaPVWXD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klph&#10;wqV+S9W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riTXS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3RsEo1nZw1/Z2cNf2dnDX9nZw1/Z2cNf2dnDX9n&#10;Zw1/Z2cNf2dnDX9nZw1/Z2cNf2dnDX9nZw1/Z2cNf2dnDX9nZw1/Z2cNf2dnDX9nZw1/Z2cNf2dn&#10;DX9nZw1/Z2cNf2dnDX9nZw1/Z2cNf2dnDX9nZw1/Z2cNf2dnDX9nZw1/Z2cNf2dnDX9nZw1/Z2cN&#10;f2dnDX9nZw1/Z2cNf2dnDX9nZw1/Z2cNf2dnDX9nZw1/Z2cNf2dnDX9kZAx8Dg4B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qAGoAMwB/ADMAfwAzAH8A&#10;MwB/ADMAfwAzAH8AMwB/ADMAfwAzAH8AMwB/ADMAfwAzAH8AMwB/ADMAfwAzAH8AMwB/ADMAfwAz&#10;AH8AMwB/ADMAfwAzAH8AMwB/ADMAfwAzAH8AMwB/ADMAfwAzAH8AMwB/ADMAfwAzAH8AMwB/ADMA&#10;fwAzAH8AMwB/ADMAfwAzAH8AMwB/ADMAfwAzAH8AMwB/ADMAfwAzAH8AMwB/ADMAfwAzAH8AMwB/&#10;BzsQiC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2JiZ9C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gZd6PWmXPj1RlwI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Vlv51v&#10;VM2tjkHe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phzLO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b2oQh2dnDX9nZw1/Z2cNf2dnDX9nZw1/&#10;Z2cNf2dnDX9nZw1/Z2cNf2dnDX9nZw1/Z2cNf2dnDX9nZw1/Z2cNf2dnDX9nZw1/Z2cNf2dnDX9n&#10;Zw1/Z2cNf2dnDX9nZw1/Z2cNf2dnDX9nZw1/Z2cNf2dnDX9nZw1/Z2cNf2dnDX9nZw1/Z2cNf2dn&#10;DX9nZw1/Z2cNf2dnDX9nZw1/Z2cNf2dnDX9nZw1/Z2cNf2dnDX9nZw1/Z2cNf2dnDX9RUQp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X2Xbj1dlyI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5VgXcWp&#10;hkbZ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11l1Y9VZcO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5FYYsGieE/S&#10;r5E/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KgBq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Bl3o9aZc+PVGXA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aaljKrItD&#10;3K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1FRCmQBAQ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OQ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fZduPV2XHj1Rlv49UZb+PVGW/j1Rlv49UZb+PVGW/j1Rl&#10;v49UZb+PVGW/j1Rlv49UZb+PVGW/j1Rlv49UZb+PVGW/j1Rlv49UZb+PVGW/j1Rlv49UZb+PVGW/&#10;j1Rlv49UZb+PVGW/j1Rlv49UZb+PVGW/j1Rlv49UZb+PVGW/j1Rlv49UZb+PVGW/j1Rlv49UZb+P&#10;VGW/j1Rlv49UZb+PVGW/j1Rlv49UZb+PVGW/j1Rlv49UZb+PVGW/j1Rlv49UZb+TW2HCp4FK1q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ykpBT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gAMAB4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USjCcLWdqvy1nar8tZ2q/LWdqvy1nar8tZ2q/&#10;LWdqvy1nar8tZ2q/LWdqvy1nar8tZ2q/LWdqvy1nar8tZ2q/LWdqvy1nar8tZ2q/LWdqvy1nar8S&#10;KyzkBAkJ+ipgYsMtZ2q/J1lcxwAAAP8cQUPWKFxfxQAAAP8kVFbKLWdqvy1nar8tZ2q/LWdqvy1n&#10;ar8tZ2q/LWdqvy1nar8tZ2q/LWdqvy1nar8tZ2q/LWdqvy1nar8tZ2q/LWdqvy1nar8tZ2q/LWdq&#10;vy1nar8tZ2q/LWdqvy1nar8tZ2q/LWdqvy1nar8tZ2q/LWdqvy1nar8tZ2q/LWdqv3JiZtW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gZd+PW2XQj1RlwI9UZb+PVGW/j1Rlv49U&#10;Zb+PVGW/j1Rlv49UZb+PVGW/j1Rlv49UZb+PVGW/j1Rlv49UZb+PVGW/j1Rlv49UZb+PVGW/j1Rl&#10;v49UZb+PVGW/j1Rlv49UZb+PVGW/j1Rlv49UZb+PVGW/j1Rlv49UZb+PVGW/j1Rlv49UZb+PVGW/&#10;j1Rlv49UZb+PVGW/j1Rlv49UZb+PVGW/j1Rlv49UZb+PVGW/j1Rlv49UZb+PVGW/m2tWy62OQt2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Xl4LdAQE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R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xAHpEtZ2q/LWdqvy1nar8tZ2q/LWdq&#10;vy1nar8tZ2q/LWdqvy1nar8tZ2q/LWdqvy1nar8tZ2q/LWdqvy1nar8tZ2q/LWdqvy1nar8tZ2q/&#10;LWdqvxMsLeQECQn6KmBiwy1nar8TLC3kAAAA/xUyM+AWMzTfAAAA/xMsLeQjUVTMLWdqvy1nar8t&#10;Z2q/LWdqvy1nar8tZ2q/LWdqvy1nar8tZ2q/LWdqvy1nar8tZ2q/LWdqvy1nar8tZ2q/LWdqvy1n&#10;ar8tZ2q/LWdqvy1nar8tZ2q/LWdqvy1nar8tZ2q/LWdqvy1nar8tZ2q/LWdqvy1nar9XY2jM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XmXZj1ZlxI9UZb+P&#10;VGW/j1Rlv49UZb+PVGW/j1Rlv49UZb+PVGW/j1Rlv49UZb+PVGW/j1Rlv49UZb+PVGW/j1Rlv49U&#10;Zb+PVGW/j1Rlv49UZb+PVGW/j1Rlv49UZb+PVGW/j1Rlv49UZb+PVGW/j1Rlv49UZb+PVGW/j1Rl&#10;v49UZb+PVGW/j1Rlv49UZb+PVGW/j1Rlv49UZb+PVGW/j1Rlv49UZb+PVGW/klliwaZ/S9W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NDQG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8AMgB8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GXe&#10;j1plzo9UZcCPVGW/j1Rlv49UZb+PVGW/j1Rlv49UZb+PVGW/j1Rlv49UZb+PVGW/j1Rlv49UZb+P&#10;VGW/j1Rlv49UZb+PVGW/j1Rlv49UZb+PVGW/j1Rlv49UZb+PVGW/j1Rlv49UZb+PVGW/j1Rlv49U&#10;Zb+PVGW/j1Rlv49UZb+PVGW/j1Rlv49UZb+PVGW/j1Rlv49UZb+PVGW/j1Rlv5hlWsisjELc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jYwx7CQkBC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IAVg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15l2I9VZcOPVGW/j1Rlv49UZb+PVGW/j1Rlv49UZb+PVGW/j1Rlv49UZb+PVGW/&#10;j1Rlv49UZb+PVGW/j1Rlv49UZb+PVGW/j1Rlv49UZb+PVGW/j1Rlv49UZb+PVGW/j1Rlv49UZb+P&#10;VGW/j1Rlv49UZb+PVGW/j1Rlv49UZb+PVGW/j1Rlv49UZb+PVGW/j1Rlv5BWY8CjeU7S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8+Pgd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Bc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Bl3Y9ZZcuPVGW/j1Rlv49UZb+PVGW/j1Rlv49UZb+PVGW/j1Rl&#10;v49UZb+PVGW/j1Rlv49UZb+PVGW/j1Rlv49UZb+PVGW/j1Rlv49UZb+PVGW/j1Rlv49UZb+PVGW/&#10;j1Rlv49UZb+PVGW/j1Rlv49UZb+PVGW/j1Rlv49UZb+PVGW/j1Rlv49UZb+VYF3Gq4lF2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ZmDH4LCwE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AUA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xpQPaM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19jZ8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dZdWPVWXCj1Rlv49UZb+PVGW/j1Rlv49U&#10;Zb+PVGW/j1Rlv49UZb+PVGW/j1Rlv49UZb+PVGW/j1Rlv49UZb+PVGW/j1Rlv49UZb+PVGW/j1Rl&#10;v49UZb+PVGW/j1Rlv49UZb+PVGW/j1Rlv49UZb+PVGW/j1Rlv49UZb+QVWTAoHRR0K6Q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zo6B0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sAMgB9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EkYqmC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9HZWjHjmBl3o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fZdyPV2XIj1Rlv49UZb+P&#10;VGW/j1Rlv49UZb+PVGW/j1Rlv49UZb+PVGW/j1Rlv49UZb+PVGW/j1Rlv49UZb+PVGW/j1Rlv49U&#10;Zb+PVGW/j1Rlv49UZb+PVGW/j1Rlv49UZb+PVGW/j1Rlv49UZb+PVGW/lF1fxKmGRtm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Y2MMegUF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sARA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KPhiN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OGZpw4hhZd2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W2XS&#10;j1RlwY9UZb+PVGW/j1Rlv49UZb+PVGW/j1Rlv49UZb+PVGW/j1Rlv49UZb+PVGW/j1Rlv49UZb+P&#10;VGW/j1Rlv49UZb+PVGW/j1Rlv49UZb+PVGW/j1Rlv49UZb+PVGW/j1Rlv51vVM2ukEDe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ujz3cpH8nwqN+Jb+jfiW/o34lv6N+Jb+j&#10;fiW/o34lv6N+Jb+jfiW/o34lv6N+Jb+jfiW/o34lv6N+Jb+jfiW/o34lv6N+Jb+jfiW/o34lv6N+&#10;Jb+jfiW/o34lv6N+Jb+jfiW/o34lv6N+Jb+jfiW/o34lv6N+Jb+jfiW/o34lv6N+Jb+jfiW/o34l&#10;v6N+Jb+jfiW/o34lv6N+Jb+jfiW/o34lv6N+Jb+jfiW/o34lv6N+Jb+jfiW/o34lv6N+Jb+jfiW/&#10;o34lv6N+Jb+jfiW/o34lv6N+Jb+jfiW/o34lv3VsE45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MTEG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QAMAB4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I1BIItZmq+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9nasB9YWbZ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X2Xbj1dlx49UZb+PVGW/j1Rlv49UZb+PVGW/j1Rlv49UZb+PVGW/j1Rlv49UZb+PVGW/&#10;j1Rlv49UZb+PVGW/j1Rlv49UZb+PVGW/j1Rlv49UZb+PVGW/j1Rlv5NbYcKng0jX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sjDnXo34lv6N+Jb+jfiW/&#10;o34lv6N+Jb+jfiW/o34lv6N+Jb+jfiW/o34lv6N+Jb+jfiW/o34lv6N+Jb+jfiW/o34lv6N+Jb+j&#10;fiW/o34lv6N+Jb+jfiW/o34lv6N+Jb+jfiW/o34lv6N+Jb+jfiW/o34lv6N+Jb+jfiW/o34lv6N+&#10;Jb+jfiW/o34lv6N+Jb+jfiW/o34lv6N+Jb+jfiW/o34lv6N+Jb+jfiW/o34lv6N+Jb+jfiW/o34l&#10;v6N+Jb+jfiW/o34lv6N+Jb+jfiW/o34lv6N+Jb+jfiW/amgOgm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eXgt0AgI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Ng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ydfXLY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ZmJm0o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1tl0I9UZb+PVGW/j1Rlv49UZb+PVGW/j1Rlv49UZb+PVGW/j1Rl&#10;v49UZb+PVGW/j1Rlv49UZb+PVGW/j1Rlv49UZb+PVGW/j1Rlv49UZb+aalfLrY5C3a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piDPPo34l&#10;v6N+Jb+jfiW/o34lv6N+Jb+jfiW/o34lv6N+Jb+jfiW/o34lv6N+Jb+jfiW/o34lv6N+Jb+jfiW/&#10;o34lv6N+Jb+jfiW/o34lv6N+Jb+jfiW/o34lv6N+Jb+jfiW/o34lv6N+Jb+jfiW/o34lv6N+Jb+j&#10;fiW/o34lv6N+Jb+jfiW/o34lv6N+Jb+jfiW/o34lv6N+Jb+jfiW/o34lv6N+Jb+jfiW/o34lv6N+&#10;Jb+jfiW/o34lv6N+Jb+jfiW/o34lv6N+Jb+jfiW/o34lv5x7Ird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8nJwQ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Bm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H1ZJq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09kaMqOYG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15l2Y9VZcKPVGW/j1Rlv49UZb+PVGW/j1Rlv49U&#10;Zb+PVGW/j1Rlv49UZb+PVGW/j1Rlv49UZb+PVGW/j1Rlv49UZb+QVmTApHxM1K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mgy3Io34lv6N+Jb+jfiW/o34lv6N+Jb+jfiW/o34lv6N+Jb+jfiW/o34lv6N+Jb+jfiW/o34l&#10;v6N+Jb+jfiW/o34lv6N+Jb+jfiW/o34lv6N+Jb+jfiW/o34lv6N+Jb+jfiW/o34lv6N+Jb+jfiW/&#10;o34lv6N+Jb+jfiW/o34lv6N+Jb+jfiW/o34lv6N+Jb+jfiW/o34lv6N+Jb+jfiW/o34lv6N+Jb+j&#10;fiW/o34lv6N+Jb+jfiW/o34lv6N+Jb+jfiW/o34lv6N+Jb+jfiW/kXcerG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05O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FA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XTjef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8ZmnEi2Bl3o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19l3I9XZcaPVGW/j1Rlv49UZb+P&#10;VGW/j1Rlv49UZb+PVGW/j1Rlv49UZb+PVGW/j1Rlv49UZb+PVGW/klpgw6mGRtm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6QPt2kgCjDo34lv6N+Jb+jfiW/o34lv6N+Jb+jfiW/o34lv6N+Jb+jfiW/o34lv6N+&#10;Jb+jfiW/o34lv6N+Jb+jfiW/o34lv6N+Jb+jfiW/o34lv6N+Jb+jfiW/o34lv6N+Jb+jfiW/o34l&#10;v6N+Jb+jfiW/o34lv6N+Jb+jfiW/o34lv6N+Jb+jfiW/o34lv6N+Jb+jfiW/o34lv6N+Jb+jfiW/&#10;o34lv6N+Jb+jfiW/o34lv6N+Jb+jfiW/o34lv6N+Jb+jfiW/o34lv6N+Jb+Hcxqg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wsLAQ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wBE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1BH5E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mdqv35hZtm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Bl3o9ZZc2PVGW/&#10;j1Rlv49UZb+PVGW/j1Rlv49UZb+PVGW/j1Rlv49UZb+PVGW/j1Rlv5djW8etjUPd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2NOtijfiW/o34lv6N+Jb+jfiW/o34lv6N+Jb+jfiW/o34lv6N+Jb+j&#10;fiW/o34lv6N+Jb+jfiW/o34lv6N+Jb+jfiW/o34lv6N+Jb+jfiW/o34lv6N+Jb+jfiW/o34lv6N+&#10;Jb+jfiW/o34lv6N+Jb+jfiW/o34lv6N+Jb+jfiW/o34lv6N+Jb+jfiW/o34lv6N+Jb+jfiW/o34l&#10;v6N+Jb+jfiW/o34lv6N+Jb+jfiW/o34lv6N+Jb+jfiW/o34lv6N+Jb+jfiW/o34lv3luFJJ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MzMG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uAHQ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TQDgSxlaL4tZ2q/&#10;LWdqvy1nar8tZ2q/LWdqvy1nar8tZ2q/LWdqvy1nar8tZ2q/LWdqvy1nar8tZ2q/LWdqvy1nar8t&#10;Z2q/LWdqvy1nar8tZ2q/LWdqvy1nar8tZ2q/LWdqvy1nar8tZ2q/LWdqvy1nar8tZ2q/LWdqvy1n&#10;ar8tZ2q/LWdqvy1nar8tZ2q/LWdqvy1nar8tZ2q/LWdqvy1nar8tZ2q/LWdqvy1nar8tZ2q/LWdq&#10;vy1nar8tZ2q/LWdqvy1nar9fY2fP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cZdSPVGXAj1Rlv49UZb+PVGW/j1Rlv49UZb+PVGW/j1Rlv49UZb+dcFTOrpB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ZWQt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i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IVhO&#10;rS1nar8tZ2q/LWdqvy1nar8tZ2q/LWdqvy1nar8tZ2q/LWdqvy1nar8tZ2q/LWdqvy1nar8tZ2q/&#10;LWdqvy1nar8tZ2q/LWdqvy1nar8tZ2q/LWdqvy1nar8tZ2q/LWdqvy1nar8tZ2q/LWdqvy1nar8t&#10;Z2q/LWdqvy1nar8tZ2q/LWdqvy1nar8tZ2q/LWdqvy1nar8tZ2q/LWdqvy1nar8tZ2q/LWdqvy1n&#10;ar8tZ2q/LWdqvy1nar8tZ2q/P2ZpxY1g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eZdmPVWXDj1Rlv49UZb+PVGW/j1Rlv49UZb+QVmPApX5L1a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A/3qWBKcSjfiW/o34lv6N+Jb+jfiW/o34l&#10;v6N+Jb+jfiW/o34lv6N+Jb+jfiW/o34lv6N+Jb+jfiW/o34lv6N+Jb+jfiW/o34lv6N+Jb+jfiW/&#10;o34lv6N+Jb+jfiW/o34lv6N+Jb+jfiW/o34lv6N+Jb+jfiW/o34lv6N+Jb+jfiW/o34lv6N+Jb+j&#10;fiW/o34lv6N+Jb+jfiW/o34lv6N+Jb+jfiW/o34lv6N+Jb+jfiW/o34lv6N+Jb+jfiW/o34lv5N4&#10;H65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8XFwId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Es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USjCcLWdqvy1nar8tZ2q/LWdqvy1nar8tZ2q/LWdqvy1nar8tZ2q/LWdqvy1nar8tZ2q/LWdq&#10;vy1nar8tZ2q/LWdqvy1nar8tZ2q/LWdqvy1nar8tZ2q/LWdqvy1nar8tZ2q/LWdqvy1nar8tZ2q/&#10;LWdqvy1nar8tZ2q/LWdqvy1nar8tZ2q/LWdqvy1nar8tZ2q/LWdqvy1nar8tZ2q/LWdqvy1nar8t&#10;Z2q/LWdqvy1nar8tZ2q/LWdqvy5nar9+YWbZ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gZd2PV2XIj1Rlv49UZb+PVGW/lFxfw6qIRtq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Y062KN+Jb+jfiW/o34lv6N+&#10;Jb+jfiW/o34lv6N+Jb+jfiW/o34lv6N+Jb+jfiW/o34lv6N+Jb+jfiW/o34lv6N+Jb+jfiW/o34l&#10;v6N+Jb+jfiW/o34lv6N+Jb+jfiW/o34lv6N+Jb+jfiW/o34lv6N+Jb+jfiW/o34lv6N+Jb+jfiW/&#10;o34lv6N+Jb+jfiW/o34lv6N+Jb+jfiW/o34lv6N+Jb+jfiW/o34lv6N+Jb+jfiW/o34lv6N+Jb+j&#10;fiW/gnEYnG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zk5B0Y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cg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g8E4otZ2q/LWdqvy1nar8tZ2q/LWdqvy1nar8tZ2q/LWdqvy1nar8tZ2q/LWdqvy1n&#10;ar8tZ2q/LWdqvy1nar8tZ2q/LWdqvy1nar8tZ2q/LWdqvy1nar8tZ2q/LWdqvy1nar8tZ2q/LWdq&#10;vy1nar8tZ2q/LWdqvy1nar8tZ2q/LWdqvy1nar8tZ2q/LWdqvy1nar8tZ2q/LWdqvy1nar8tZ2q/&#10;LWdqvy1nar8tZ2q/LWdqvy1nar8tZ2q/X2Nnz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gZd+PWmXOj1Rlv5dlWsitjkLd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qYYxzaN+Jb+j&#10;fiW/o34lv6N+Jb+jfiW/o34lv6N+Jb+jfiW/o34lv6N+Jb+jfiW/o34lv6N+Jb+jfiW/o34lv6N+&#10;Jb+jfiW/o34lv6N+Jb+jfiW/o34lv6N+Jb+jfiW/o34lv6N+Jb+jfiW/o34lv6N+Jb+jfiW/o34l&#10;v6N+Jb+jfiW/o34lv6N+Jb+jfiW/o34lv6N+Jb+jfiW/o34lv6N+Jb+jfiW/o34lv6N+Jb+jfiW/&#10;o34lv6N+Jb9yaxGK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VlYKawAAAAAAAAAAAAAAAAAAAAAAAAAAAAAAAAAAAAAA&#10;AAAAAAAAAAAAAAAAAAAAAAAAAAAAAAAAAAAAAAAAAAAAAAAAAAAAAAAAAAAAAAAAAAAAAAAAAAAA&#10;AAAAAAAAAAAAAAAAAAAAAAAAAAAAAAAAAAAAAAAAAAAAAAAAAAAAAAAAAAAAAAAAAAAAAAAAAAAA&#10;AAAAAAAAAAAAAAAAAAAAAAAAAAAAAAAAAAAAAAAAAAAAAAAAAAAAAAAAAAAAAAAAAAAIABU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yliYLktZ2q/LWdqvy1nar8tZ2q/LWdqvy1nar8tZ2q/LWdqvy1nar8t&#10;Z2q/LWdqvy1nar8tZ2q/LWdqvy1nar8tZ2q/LWdqvy1nar8tZ2q/LWdqvy1nar8tZ2q/LWdqvy1n&#10;ar8tZ2q/LWdqvy1nar8tZ2q/LWdqvy1nar8tZ2q/LWdqvy1nar8tZ2q/LWdqvy1nar8tZ2q/LWdq&#10;vy1nar8tZ2q/LWdqvy1nar8tZ2q/LWdqvz9macWNYG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feVLgr5E/4K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D/e&#10;pYApw6N+Jb+jfiW/o34lv6N+Jb+jfiW/o34lv6N+Jb+jfiW/o34lv6N+Jb+jfiW/o34lv6N+Jb+j&#10;fiW/o34lv6N+Jb+jfiW/o34lv6N+Jb+jfiW/o34lv6N+Jb+jfiW/o34lv6N+Jb+jfiW/o34lv6N+&#10;Jb+jfiW/o34lv6N+Jb+jfiW/o34lv6N+Jb+jfiW/o34lv6N+Jb+jfiW/o34lv6N+Jb+jfiW/o34l&#10;v6N+Jb+jfiW/nnwjuW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CwsBDgAAAAAAAAAAAAAAAAAAAAAAAAAA&#10;AAAAAAAAAAAAAAAAAAAAAAAAAAAAAAAAAAAAAAAAAAAAAAAAAAAAAAAAAAAAAAAAAAAAAAAAAAAA&#10;AAAAAAAAAAAAAAAAAAAAAAAAAAAAAAAAAAAAAAAAAAAAAAAAAAAAAAAAAAAAAAAAAAAAAAAAAAAA&#10;AAAAAAAAAAAAAAAAAAAAAAAAAAAAAAAAAAAAAAAAAAAAAAAAAAAAAAAAAAAAAAAAAAAAAAAAABcA&#10;Og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HFNCpi1nar8tZ2q/LWdqvy1nar8tZ2q/LWdqvy1nar8tZ2q/&#10;LWdqvy1nar8tZ2q/LWdqvy1nar8tZ2q/LWdqvy1nar8tZ2q/LWdqvy1nar8tZ2q/LWdqvy1nar8t&#10;Z2q/LWdqvy1nar8tZ2q/LWdqvy1nar8tZ2q/LWdqvy1nar8tZ2q/LWdqvy1nar8tZ2q/LWdqvy1n&#10;ar8tZ2q/LWdqvy1nar8tZ2q/LWdqvy1nar8uZ2q/fmFm2Y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RZGLgpolK66+YQO+vlkDtr5JA&#10;4q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sjDrYo34lv6N+Jb+jfiW/o34lv6N+Jb+jfiW/o34lv6N+Jb+jfiW/o34lv6N+Jb+jfiW/&#10;o34lv6N+Jb+jfiW/o34lv6N+Jb+jfiW/o34lv6N+Jb+jfiW/o34lv6N+Jb+jfiW/o34lv6N+Jb+j&#10;fiW/o34lv6N+Jb+jfiW/o34lv6N+Jb+jfiW/o34lv6N+Jb+jfiW/o34lv6N+Jb+jfiW/o34lv6N+&#10;Jb+jfiW/o34lv6N+Jb+MdRym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8rKwU1AAAAAAAAAAAAAAAAAAAA&#10;AAAAAAAAAAAAAAAAAAAAAAAAAAAAAAAAAAAAAAAAAAAAAAAAAAAAAAAAAAAAAAAAAAAAAAAAAAAA&#10;AAAAAAAAAAAAAAAAAAAAAAAAAAAAAAAAAAAAAAAAAAAAAAAAAAAAAAAAAAAAAAAAAAAAAAAAAAAA&#10;AAAAAAAAAAAAAAAAAAAAAAAAAAAAAAAAAAAAAAAAAAAAAAAAAAAAAAAAAAAAAAAAAAAAAAAAAAAA&#10;AAAAJgBe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PRSWVLWdqvy1nar8tZ2q/LWdqvy1nar8tZ2q/LWdq&#10;vy1nar8tZ2q/LWdqvy1nar8tZ2q/LWdqvy1nar8tZ2q/LWdqvy1nar8tZ2q/LWdqvy1nar8tZ2q/&#10;LWdqvy1nar8tZ2q/LWdqvy1nar8tZ2q/LWdqvy1nar8tZ2q/LWdqvy1nar8tZ2q/LWdqvy1nar8t&#10;Z2q/LWdqvy1nar8tZ2q/LWdqvy1nar8tZ2q/LWdqv19jZ8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lGpf4qqQRe2vmEDvr5hA76+Y&#10;QO+vl0Dur5NA5K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phjHNo34lv6N+Jb+jfiW/o34lv6N+Jb+jfiW/o34lv6N+Jb+jfiW/o34l&#10;v6N+Jb+jfiW/o34lv6N+Jb+jfiW/o34lv6N+Jb+jfiW/o34lv6N+Jb+jfiW/o34lv6N+Jb+jfiW/&#10;o34lv6N+Jb+jfiW/o34lv6N+Jb+jfiW/o34lv6N+Jb+jfiW/o34lv6N+Jb+jfiW/o34lv6N+Jb+j&#10;fiW/o34lv6N+Jb+jfiW/o34lv3tuFZR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0hICVkAAAAAAAAAAAAA&#10;AAAAAAAAAAAAAAAAAAAAAAAAAAAAAAAAAAAAAAAAAAAAAAAAAAAAAAAAAAAAAAAAAAAAAAAAAAAA&#10;AAAAAAAAAAAAAAAAAAAAAAAAAAAAAAAAAAAAAAAAAAAAAAAAAAAAAAAAAAAAAAAAAAAAAAAAAAAA&#10;AAAAAAAAAAAAAAAAAAAAAAAAAAAAAAAAAAAAAAAAAAAAAAAAAAAAAAAAAAAAAAAAAAAAAAAAAAAA&#10;AAAAAAIABQ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I2B4MsZmm+LWdqvy1nar8tZ2q/LWdqvy1n&#10;ar8tZ2q/LWdqvy1nar8tZ2q/LWdqvy1nar8tZ2q/LWdqvy1nar8tZ2q/LWdqvy1nar8tZ2q/LWdq&#10;vy1nar8tZ2q/LWdqvy1nar8tZ2q/LWdqvy1nar8tZ2q/LWdqvy1nar8tZ2q/LWdqvy1nar8tZ2q/&#10;LWdqvy1nar8tZ2q/LWdqvy1nar8tZ2q/LWdqvy1nar8/ZmnFjWB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5lyWeSulkHvr5hA76+YQO+v&#10;mEDvr5hA76+YQO+vmEDvr5RA5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QP96lgCnDo34lv6N+Jb+jfiW/o34lv6N+Jb+jfiW/o34lv6N+&#10;Jb+jfiW/o34lv6N+Jb+jfiW/o34lv6N+Jb+jfiW/o34lv6N+Jb+jfiW/o34lv6N+Jb+jfiW/o34l&#10;v6N+Jb+jfiW/o34lv6N+Jb+jfiW/o34lv6N+Jb+jfiW/o34lv6N+Jb+jfiW/o34lv6N+Jb+jfiW/&#10;o34lv6N+Jb+jfiW/o34lv6N+Jb+jfSW+a2gPg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GQMewMDAAMA&#10;AAAAAAAAAAAAAAAAAAAAAAAAAAAAAAAAAAAAAAAAAAAAAAAAAAAAAAAAAAAAAAAAAAAAAAAAAAAA&#10;AAAAAAAAAAAAAAAAAAAAAAAAAAAAAAAAAAAAAAAAAAAAAAAAAAAAAAAAAAAAAAAAAAAAAAAAAAAA&#10;AAAAAAAAAAAAAAAAAAAAAAAAAAAAAAAAAAAAAAAAAAAAAAAAAAAAAAAAAAAAAAAAAAAAAAAAAAAA&#10;AAAAAAAAAAAADgAj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yNbVLEtZ2q/LWdqvy1nar8t&#10;Z2q/LWdqvy1nar8tZ2q/LWdqvy1nar8tZ2q/LWdqvy1nar8tZ2q/LWdqvy1nar8tZ2q/LWdqvy1n&#10;ar8tZ2q/LWdqvy1nar8tZ2q/LWdqvy1nar8tZ2q/LWdqvy1nar8tZ2q/LWdqvy1nar8tZ2q/LWdq&#10;vy1nar8tZ2q/LWdqvy1nar8tZ2q/LWdqvy1nar8tZ2q/Lmdqv35hZtm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efFPnr5hA76+YQO+vmEDv&#10;r5hA76+YQO+vmEDvr5hA76+YQO+vmEDvr5VA6q+RQOC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yMOtijfiW/o34lv6N+Jb+jfiW/o34lv6N+Jb+j&#10;fiW/o34lv6N+Jb+jfiW/o34lv6N+Jb+jfiW/o34lv6N+Jb+jfiW/o34lv6N+Jb+jfiW/o34lv6N+&#10;Jb+jfiW/o34lv6N+Jb+jfiW/o34lv6N+Jb+jfiW/o34lv6N+Jb+jfiW/o34lv6N+Jb+jfiW/o34l&#10;v6N+Jb+jfiW/o34lv6N+Jb+jfiW/o34lv5V4H7B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GBgDHgAAAAAAAAAAAAAAAAAAAAAAAAAAAAAAAAAAAAAAAAAAAAAAAAAAAAAAAAAAAAAAAAAAAAAA&#10;AAAAAAAAAAAAAAAAAAAAAAAAAAAAAAAAAAAAAAAAAAAAAAAAAAAAAAAAAAAAAAAAAAAAAAAAAAAA&#10;AAAAAAAAAAAAAAAAAAAAAAAAAAAAAAAAAAAAAAAAAAAAAAAAAAAAAAAAAAAAAAAAAAAAAAAAAAAA&#10;AAAAAAAAAAAAAAAAAAAZAD4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F043ny1nar8tZ2q/&#10;LWdqvy1nar8tZ2q/LWdqvy1nar8tZ2q/LWdqvy1nar8tZ2q/LWdqvy1nar8tZ2q/LWdqvy1nar8t&#10;Z2q/LWdqvy1nar8tZ2q/LWdqvy1nar8tZ2q/LWdqvy1nar8tZ2q/LWdqvy1nar8tZ2q/LWdqvy1n&#10;ar8tZ2q/LWdqvy1nar8tZ2q/LWdqvy1nar8tZ2q/LWdqvy1nar9fY2fP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mXfooJO6a+YQO+vmEDvr5hA&#10;76+YQO+vmEDvr5hA76+YQO+vmEDvr5hA76+YQO+vmEDvr5ZA66+RQOC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mGMc2jfiW/o34lv6N+Jb+jfiW/&#10;o34lv6N+Jb+jfiW/o34lv6N+Jb+jfiW/o34lv6N+Jb+jfiW/o34lv6N+Jb+jfiW/o34lv6N+Jb+j&#10;fiW/o34lv6N+Jb+jfiW/o34lv6N+Jb+jfiW/o34lv6N+Jb+jfiW/o34lv6N+Jb+jfiW/o34lv6N+&#10;Jb+jfiW/o34lv6N+Jb+jfiW/o34lv6N+Jb+jfiW/hHIZnm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8uLgU5AAAAAAAAAAAAAAAAAAAAAAAAAAAAAAAAAAAAAAAAAAAAAAAAAAAAAAAAAAAAAAAA&#10;AAAAAAAAAAAAAAAAAAAAAAAAAAAAAAAAAAAAAAAAAAAAAAAAAAAAAAAAAAAAAAAAAAAAAAAAAAAA&#10;AAAAAAAAAAAAAAAAAAAAAAAAAAAAAAAAAAAAAAAAAAAAAAAAAAAAAAAAAAAAAAAAAAAAAAAAAAAA&#10;AAAAAAAAAAAAAAAAAAAAAAAAACMAWQ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KPxmOLWdq&#10;vy1nar8tZ2q/LWdqvy1nar8tZ2q/LWdqvy1nar8tZ2q/LWdqvy1nar8tZ2q/LWdqvy1nar8tZ2q/&#10;LWdqvy1nar8tZ2q/LWdqvy1nar8tZ2q/LWdqvy1nar8tZ2q/LWdqvy1nar8tZ2q/LWdqvy1nar8t&#10;Z2q/LWdqvy1nar8tZ2q/LWdqvy1nar8tZ2q/LWdqvy1nar8tZ2q/P2ZpxY1g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kGJj4KaISuuvmEDvr5hA76+Y&#10;QO+vmEDvr5hA76+YQO+vmEDvr5hA76+YQO+vmEDvr5hA76+YQO+vmEDvr5ZA7K+SQOG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A/3qWAKcOjfiW/o34l&#10;v6N+Jb+jfiW/o34lv6N+Jb+jfiW/o34lv6N+Jb+jfiW/o34lv6N+Jb+jfiW/o34lv6N+Jb+jfiW/&#10;o34lv6N+Jb+jfiW/o34lv6N+Jb+jfiW/o34lv6N+Jb+jfiW/o34lv6N+Jb+jfiW/o34lv6N+Jb+j&#10;fiW/o34lv6N+Jb+jfiW/o34lv6N+Jb+jfiW/o34lv6N+Jb9zbBKM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0RECFQAAAAAAAAAAAAAAAAAAAAAAAAAAAAAAAAAAAAAAAAAAAAAAAAAAAAAAAAA&#10;AAAAAAAAAAAAAAAAAAAAAAAAAAAAAAAAAAAAAAAAAAAAAAAAAAAAAAAAAAAAAAAAAAAAAAAAAAAA&#10;AAAAAAAAAAAAAAAAAAAAAAAAAAAAAAAAAAAAAAAAAAAAAAAAAAAAAAAAAAAAAAAAAAAAAAAAAAAA&#10;AAAAAAAAAAAAAAAAAAAAAAAAAAAAAAAALwB1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0&#10;AoArZGW8LWdqvy1nar8tZ2q/LWdqvy1nar8tZ2q/LWdqvy1nar8tZ2q/LWdqvy1nar8tZ2q/LWdq&#10;vy1nar8tZ2q/LWdqvy1nar8tZ2q/LWdqvy1nar8tZ2q/LWdqvy1nar8tZ2q/LWdqvy1nar8tZ2q/&#10;LWdqvy1nar8tZ2q/LWdqvy1nar8tZ2q/LWdqvy1nar8tZ2q/LWdqvy5nar9+YWbZ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5FlYeCpjUfsr5hA76+YQO+v&#10;mEDvr5hA76+YQO+vmEDvr5hA76+YQO+vmEDvr5hA76+YQO+vmEDvr5hA76+YQO+vmEDvr5dA7a+S&#10;QOK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Iw62KN+&#10;Jb+jfiW/o34lv6N+Jb+jfiW/o34lv6N+Jb+jfiW/o34lv6N+Jb+jfiW/o34lv6N+Jb+jfiW/o34l&#10;v6N+Jb+jfiW/o34lv6N+Jb+jfiW/o34lv6N+Jb+jfiW/o34lv6N+Jb+jfiW/o34lv6N+Jb+jfiW/&#10;o34lv6N+Jb+jfiW/o34lv6N+Jb+jfiW/o34lv6N+Jb+jfiW/n3wku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WloLbwAAAAAAAAAAAAAAAAAAAAAAAAAAAAAAAAAAAAAAAAAAAAAAAAAA&#10;AAAAAAAAAAAAAAAAAAAAAAAAAAAAAAAAAAAAAAAAAAAAAAAAAAAAAAAAAAAAAAAAAAAAAAAAAAAA&#10;AAAAAAAAAAAAAAAAAAAAAAAAAAAAAAAAAAAAAAAAAAAAAAAAAAAAAAAAAAAAAAAAAAAAAAAAAAAA&#10;AAAAAAAAAAAAAAAAAAAAAAAAAAAAAAAAAAYAD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x5VSKotZ2q/LWdqvy1nar8tZ2q/LWdqvy1nar8tZ2q/LWdqvy1nar8tZ2q/LWdqvy1n&#10;ar8tZ2q/LWdqvy1nar8tZ2q/LWdqvy1nar8tZ2q/LWdqvy1nar8tZ2q/LWdqvy1nar8tZ2q/LWdq&#10;vy1nar8tZ2q/LWdqvy1nar8tZ2q/LWdqvy1nar8tZ2q/LWdqvy1nar8tZ2q/XmNnz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TZ2DhqpBF7a+YQO+vmEDv&#10;r5hA76+YQO+vmEDvr5hA76+YQO+vmEDvr5hA76+YQO+vmEDvr5hA76+YQO+vmEDvr5hA76+YQO+v&#10;mEDvr5dA7q+SQOO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qYYxzaN+Jb+jfiW/o34lv6N+Jb+jfiW/o34lv6N+Jb+jfiW/o34lv6N+Jb+jfiW/o34lv6N+&#10;Jb+jfiW/o34lv6N+Jb+jfiW/o34lv6N+Jb+jfiW/o34lv6N+Jb+jfiW/o34lv6N+Jb+jfiW/o34l&#10;v6N+Jb+jfiW/o34lv6N+Jb+jfiW/o34lv6N+Jb+jfiW/o34lv6N+Jb+Odhyo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CQkBCwAAAAAAAAAAAAAAAAAAAAAAAAAAAAAAAAAAAAAA&#10;AAAAAAAAAAAAAAAAAAAAAAAAAAAAAAAAAAAAAAAAAAAAAAAAAAAAAAAAAAAAAAAAAAAAAAAAAAAA&#10;AAAAAAAAAAAAAAAAAAAAAAAAAAAAAAAAAAAAAAAAAAAAAAAAAAAAAAAAAAAAAAAAAAAAAAAAAAAA&#10;AAAAAAAAAAAAAAAAAAAAAAAAAAAAAAAAAAAAAAAAEQAq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EEYnly1nar8tZ2q/LWdqvy1nar8tZ2q/LWdqvy1nar8tZ2q/LWdqvy1nar8t&#10;Z2q/LWdqvy1nar8tZ2q/LWdqvy1nar8tZ2q/LWdqvy1nar8tZ2q/LWdqvy1nar8tZ2q/LWdqvy1n&#10;ar8tZ2q/LWdqvy1nar8tZ2q/LWdqvy1nar8tZ2q/LWdqvy1nar8tZ2q/LWdqvztmacONYGXe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lWte4qyTQu6vmEDvr5hA&#10;76+YQO+vmEDvr5hA76+YQO+vmEDvr5hA76+YQO+vmEDvr5hA76+YQO+vmEDvr5hA76+YQO+vmEDv&#10;r5hA76+YQO+vmEDvr5dA76+TQOS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D/epIAowqN+Jb+jfiW/o34lv6N+Jb+jfiW/o34lv6N+Jb+jfiW/o34lv6N+Jb+j&#10;fiW/o34lv6N+Jb+jfiW/o34lv6N+Jb+jfiW/o34lv6N+Jb+jfiW/o34lv6N+Jb+jfiW/o34lv6N+&#10;Jb+jfiW/o34lv6N+Jb+jfiW/o34lv6N+Jb+jfiW/o34lv6N+Jb+jfiW/o34lv3puFZN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8eHgMlAAAAAAAAAAAAAAAAAAAAAAAAAAAAAAAA&#10;AAAAAAAAAAAAAAAAAAAAAAAAAAAAAAAAAAAAAAAAAAAAAAAAAAAAAAAAAAAAAAAAAAAAAAAAAAAA&#10;AAAAAAAAAAAAAAAAAAAAAAAAAAAAAAAAAAAAAAAAAAAAAAAAAAAAAAAAAAAAAAAAAAAAAAAAAAAA&#10;AAAAAAAAAAAAAAAAAAAAAAAAAAAAAAAAAAAAAAAAAAAAAAAZAD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CNQSCK2VmvS1nar8tZ2q/LWdqvy1nar8tZ2q/LWdqvy1nar8tZ2q/&#10;LWdqvy1nar8tZ2q/LWdqvy1nar8tZ2q/LWdqvy1nar8tZ2q/LWdqvy1nar8tZ2q/LWdqvy1nar8t&#10;Z2q/LWdqvy1nar8tZ2q/LWdqvy1nar8tZ2q/LWdqvy1nar8tZ2q/LWdqvy1nar8tZ2q/cGJm1Y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5dvW+OtlUHvr5hA76+Y&#10;QO+vmEDvr5hA76+YQO+vmEDvr5hA76+YQO+vmEDvr5hA76+YQO+vmEDvr5hA76+YQO+vmEDvr5hA&#10;76+YQO+vmEDvr5hA76+YQO+vmEDvr5dA76+UQOa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riTXTo34lv6N+Jb+jfiW/o34lv6N+Jb+jfiW/o34lv6N+Jb+jfiW/&#10;o34lv6N+Jb+jfiW/o34lv6N+Jb+jfiW/o34lv6N+Jb+jfiW/o34lv6N+Jb+jfiW/o34lv6N+Jb+j&#10;fiW/o34lv6N+Jb+jfiW/o34lv6N+Jb+jfiW/o34lv6N+Jb+jfiW/o34lv6N+Jb+ffCS7aGgOgG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zAwBjsAAAAAAAAAAAAAAAAAAAAAAAAA&#10;AAAAAAAAAAAAAAAAAAAAAAAAAAAAAAAAAAAAAAAAAAAAAAAAAAAAAAAAAAAAAAAAAAAAAAAAAAAA&#10;AAAAAAAAAAAAAAAAAAAAAAAAAAAAAAAAAAAAAAAAAAAAAAAAAAAAAAAAAAAAAAAAAAAAAAAAAAAA&#10;AAAAAAAAAAAAAAAAAAAAAAAAAAAAAAAAAAAAAAAAAAAAAAAAAAAAACAAUA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cU0KmLWdqvy1nar8tZ2q/LWdqvy1nar8tZ2q/LWdq&#10;vy1nar8tZ2q/LWdqvy1nar8tZ2q/LWdqvy1nar8tZ2q/LWdqvy1nar8tZ2q/LWdqvy1nar8tZ2q/&#10;LWdqvy1nar8tZ2q/LWdqvy1nar8tZ2q/LWdqvy1nar8tZ2q/LWdqvy1nar8tZ2q/LWdqv0VlaMeO&#10;YG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bdVflrpdA76+YQO+v&#10;mEDvr5hA76+YQO+vmEDvr5hA76+YQO+vmEDvr5hA76+YQO+vmEDvr5hA76+YQO+vmEDvr5hA76+Y&#10;QO+vmEDvr5hA76+YQO+vmEDvr5hA76+YQO+vmEDvr5hA76+UQOe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lgSrFo34lv6N+Jb+jfiW/o34lv6N+Jb+jfiW/o34l&#10;v6N+Jb+jfiW/o34lv6N+Jb+jfiW/o34lv6N+Jb+jfiW/o34lv6N+Jb+jfiW/o34lv6N+Jb+jfiW/&#10;o34lv6N+Jb+jfiW/o34lv6N+Jb+jfiW/o34lv6N+Jb+jfiW/o34lv6N+Jb+jfiW/o34lv4l0G6N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Pj4HTQAAAAAAAAAAAAAAAAAA&#10;AAAAAAAAAAAAAAAAAAAAAAAAAAAAAAAAAAAAAAAAAAAAAAAAAAAAAAAAAAAAAAAAAAAAAAAAAAAA&#10;AAAAAAAAAAAAAAAAAAAAAAAAAAAAAAAAAAAAAAAAAAAAAAAAAAAAAAAAAAAAAAAAAAAAAAAAAAAA&#10;AAAAAAAAAAAAAAAAAAAAAAAAAAAAAAAAAAAAAAAAAAAAAAAAAAAAAAAAAAAAJwBh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s/Go8tZ2q/LWdqvy1nar8tZ2q/LWdqvy1n&#10;ar8tZ2q/LWdqvy1nar8tZ2q/LWdqvy1nar8tZ2q/LWdqvy1nar8tZ2q/LWdqvy1nar8tZ2q/LWdq&#10;vy1nar8tZ2q/LWdqvy1nar8tZ2q/LWdqvy1nar8tZ2q/LWdqvy1nar8tZ2q/LWdqvy1nar8tZ2q/&#10;fmFm2o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nXpT56+YQO+vmEDv&#10;r5hA76+YQO+vmEDvr5hA76+YQO+vmEDvr5hA76+YQO+vmEDvr5hA76+YQO+vmEDvr5hA76+YQO+v&#10;mEDvr5hA76+YQO+vmEDvr5hA76+YQO+vmEDvr5hA76+YQO+vmEDvr5hA76+VQOqvkUDg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yMOdejfiW/o34lv6N+Jb+jfiW/o34lv6N+&#10;Jb+jfiW/o34lv6N+Jb+jfiW/o34lv6N+Jb+jfiW/o34lv6N+Jb+jfiW/o34lv6N+Jb+jfiW/o34l&#10;v6N+Jb+jfiW/o34lv6N+Jb+jfiW/o34lv6N+Jb+jfiW/o34lv6N+Jb+jfiW/o34lv6N+Jb+jfiW/&#10;c2sSi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MTAleAAAAAAAAAAAA&#10;AAAAAAAAAAAAAAAAAAAAAAAAAAAAAAAAAAAAAAAAAAAAAAAAAAAAAAAAAAAAAAAAAAAAAAAAAAAA&#10;AAAAAAAAAAAAAAAAAAAAAAAAAAAAAAAAAAAAAAAAAAAAAAAAAAAAAAAAAAAAAAAAAAAAAAAAAAAA&#10;AAAAAAAAAAAAAAAAAAAAAAAAAAAAAAAAAAAAAAAAAAAAAAAAAAAAAAAAAAAAAAAAAAAuAHI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yhhX7gtZ2q/LWdqvy1nar8t&#10;Z2q/LWdqvy1nar8tZ2q/LWdqvy1nar8tZ2q/LWdqvy1nar8tZ2q/LWdqvy1nar8tZ2q/LWdqvy1n&#10;ar8tZ2q/LWdqvy1nar8tZ2q/LWdqvy1nar8tZ2q/LWdqvy1nar8tZ2q/LWdqvy1nar8tZ2q/LWdq&#10;v1NjZ8u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6KBT+mvmEDvr5hA&#10;76+YQO+vmEDvr5hA76+YQO+vmEDvr5hA76+YQO+vmEDvr5hA76+YQO+vmEDvr5hA76+YQO+vmEDv&#10;r5hA76+YQO+vmEDvr5hA76+YQO+vmEDvr5hA76+YQO+vmEDvr5hA76+YQO+vmEDvr5hA76+WQOuv&#10;kUDg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eELcmjfiW/o34lv6N+Jb+j&#10;fiW/o34lv6N+Jb+jfiW/o34lv6N+Jb+jfiW/o34lv6N+Jb+jfiW/o34lv6N+Jb+jfiW/o34lv6N+&#10;Jb+jfiW/o34lv6N+Jb+jfiW/o34lv6N+Jb+jfiW/o34lv6N+Jb+jfiW/o34lv6N+Jb+jfiW/o34l&#10;v5p6IbV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1tbC3AAAAAA&#10;AAAAAAAAAAAAAAAAAAAAAAAAAAAAAAAAAAAAAAAAAAAAAAAAAAAAAAAAAAAAAAAAAAAAAAAAAAAA&#10;AAAAAAAAAAAAAAAAAAAAAAAAAAAAAAAAAAAAAAAAAAAAAAAAAAAAAAAAAAAAAAAAAAAAAAAAAAAA&#10;AAAAAAAAAAAAAAAAAAAAAAAAAAAAAAAAAAAAAAAAAAAAAAAAAAAAAAAAAAAAAAAAAAAAAQAD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Fkw1ni1nar8tZ2q/&#10;LWdqvy1nar8tZ2q/LWdqvy1nar8tZ2q/LWdqvy1nar8tZ2q/LWdqvy1nar8tZ2q/LWdqvy1nar8t&#10;Z2q/LWdqvy1nar8tZ2q/LWdqvy1nar8tZ2q/LWdqvy1nar8tZ2q/LWdqvy1nar8tZ2q/LWdqvy1n&#10;ar8xZmnAhmFl3I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5BjZN+lh0vqr5hA76+Y&#10;QO+vmEDvr5hA76+YQO+vmEDvr5hA76+YQO+vmEDvr5hA76+YQO+vmEDvr5hA76+YQO+vmEDvr5hA&#10;76+YQO+vmEDvr5hA76+YQO+vmEDvr5hA76+YQO+vmEDvr5hA76+YQO+vmEDvr5hA76+YQO+vmEDv&#10;r5hA76+WQOyvkkDh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Y4826R+JsCjfiW/&#10;o34lv6N+Jb+jfiW/o34lv6N+Jb+jfiW/o34lv6N+Jb+jfiW/o34lv6N+Jb+jfiW/o34lv6N+Jb+j&#10;fiW/o34lv6N+Jb+jfiW/o34lv6N+Jb+jfiW/o34lv6N+Jb+jfiW/o34lv6N+Jb+jfiW/o34lv6N+&#10;Jb+jfiW/gnEYm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mYM&#10;fgICAAIAAAAAAAAAAAAAAAAAAAAAAAAAAAAAAAAAAAAAAAAAAAAAAAAAAAAAAAAAAAAAAAAAAAAA&#10;AAAAAAAAAAAAAAAAAAAAAAAAAAAAAAAAAAAAAAAAAAAAAAAAAAAAAAAAAAAAAAAAAAAAAAAAAAAA&#10;AAAAAAAAAAAAAAAAAAAAAAAAAAAAAAAAAAAAAAAAAAAAAAAAAAAAAAAAAAAAAAAAAAAAAAAAAAAI&#10;ABU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FOg6HLWZq&#10;vi1nar8tZ2q/LWdqvy1nar8tZ2q/LWdqvy1nar8tZ2q/LWdqvy1nar8tZ2q/LWdqvy1nar8tZ2q/&#10;LWdqvy1nar8tZ2q/LWdqvy1nar8tZ2q/LWdqvy1nar8tZ2q/LWdqvy1nar8tZ2q/LWdqvy1nar8t&#10;Z2q/LWdqv2BjZ8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RZGLgp4tI7K+YQO+v&#10;mEDvr5hA76+YQO+vmEDvr5hA76+YQO+vmEDvr5hA76+YQO+vmEDvr5hA76+YQO+vmEDvr5hA76+Y&#10;QO+vmEDvr5hA76+YQO+vmEDvr5hA76+YQO+vmEDvr5hA76+YQO+vmEDvr5hA76+YQO+vmEDvr5hA&#10;76+YQO+vmEDvr5hA76+XQO2vkkDh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qYYx&#10;zaN+Jb+jfiW/o34lv6N+Jb+jfiW/o34lv6N+Jb+jfiW/o34lv6N+Jb+jfiW/o34lv6N+Jb+jfiW/&#10;o34lv6N+Jb+jfiW/o34lv6N+Jb+jfiW/o34lv6N+Jb+jfiW/o34lv6N+Jb+jfiW/o34lv6N+Jb+j&#10;fiW/o34lv6N9Jb5saQ+E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EBACFAAAAAAAAAAAAAAAAAAAAAAAAAAAAAAAAAAAAAAAAAAAAAAAAAAAAAAAAAAAAAAA&#10;AAAAAAAAAAAAAAAAAAAAAAAAAAAAAAAAAAAAAAAAAAAAAAAAAAAAAAAAAAAAAAAAAAAAAAAAAAAA&#10;AAAAAAAAAAAAAAAAAAAAAAAAAAAAAAAAAAAAAAAAAAAAAAAAAAAAAAAAAAAAAAAAAAAAAAAAAAAA&#10;AAAAAA0AIg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hWk+uLWdqvy1nar8tZ2q/LWdqvy1nar8tZ2q/LWdqvy1nar8tZ2q/LWdqvy1nar8tZ2q/LWdq&#10;vy1nar8tZ2q/LWdqvy1nar8tZ2q/LWdqvy1nar8tZ2q/LWdqvy1nar8tZ2q/LWdqvy1nar8tZ2q/&#10;LWdqvy1nar83ZmnCi2Bl3o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kWVh4KmORuyvmEDv&#10;r5hA76+YQO+vmEDvr5hA76+YQO+vmEDvr5hA76+YQO+vmEDvr5hA76+YQO+vmEDvr5hA76+YQO+v&#10;mEDvr5hA76+YQO+vmEDvr5hA76+YQO+vmEDvr5hA76+YQO+vmEDvr5hA76+YQO+vmEDvr5hA76+Y&#10;QO+vmEDvr5hA76+YQO+vmEDvr5hA76+XQO6vkkDi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ukD7dpH8nwaN+Jb+jfiW/o34lv6N+Jb+jfiW/o34lv6N+Jb+jfiW/o34lv6N+Jb+jfiW/o34l&#10;v6N+Jb+jfiW/o34lv6N+Jb+jfiW/o34lv6N+Jb+jfiW/o34lv6N+Jb+jfiW/o34lv6N+Jb+jfiW/&#10;o34lv6N+Jb+jfiW/kXceq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8cHAMiAAAAAAAAAAAAAAAAAAAAAAAAAAAAAAAAAAAAAAAAAAAAAAAAAAAAAAAA&#10;AAAAAAAAAAAAAAAAAAAAAAAAAAAAAAAAAAAAAAAAAAAAAAAAAAAAAAAAAAAAAAAAAAAAAAAAAAAA&#10;AAAAAAAAAAAAAAAAAAAAAAAAAAAAAAAAAAAAAAAAAAAAAAAAAAAAAAAAAAAAAAAAAAAAAAAAAAAA&#10;AAAAAAAAAAAAEQAs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xBFJ5YtZ2q/LWdqvy1nar8tZ2q/LWdqvy1nar8tZ2q/LWdqvy1nar8tZ2q/LWdqvy1n&#10;ar8tZ2q/LWdqvy1nar8tZ2q/LWdqvy1nar8tZ2q/LWdqvy1nar8tZ2q/LWdqvy1nar8tZ2q/LWdq&#10;vy1nar8tZ2q/LWdqv2xiZtS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5FlYeCpjkbsr5hA&#10;76+YQO+vmEDvr5hA76+YQO+vmEDvr5hA76+YQO+vmEDvr5hA76+YQO+vmEDvr5hA76+YQO+vmEDv&#10;r5hA76+YQO+vmEDvr5hA76+YQO+vmEDvr5hA76+YQO+vmEDvr5hA76+YQO+vmEDvr5hA76+YQO+v&#10;mEDvr5hA76+YQO+vmEDvr5hA76+YQO+vmEDvr5hA76+XQO6vkkDh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qiTXSo34lv6N+Jb+jfiW/o34lv6N+Jb+jfiW/o34lv6N+Jb+jfiW/o34lv6N+&#10;Jb+jfiW/o34lv6N+Jb+jfiW/o34lv6N+Jb+jfiW/o34lv6N+Jb+jfiW/o34lv6N+Jb+jfiW/o34l&#10;v6N+Jb+jfiW/o34lv6N+Jb96bhWT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yQkBC0AAAAAAAAAAAAAAAAAAAAAAAAAAAAAAAAAAAAAAAAAAAAAAAAA&#10;AAAAAAAAAAAAAAAAAAAAAAAAAAAAAAAAAAAAAAAAAAAAAAAAAAAAAAAAAAAAAAAAAAAAAAAAAAAA&#10;AAAAAAAAAAAAAAAAAAAAAAAAAAAAAAAAAAAAAAAAAAAAAAAAAAAAAAAAAAAAAAAAAAAAAAAAAAAA&#10;AAAAAAAAAAAAAAAAAAAWADc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TQDgStkZbwtZ2q/LWdqvy1nar8tZ2q/LWdqvy1nar8tZ2q/LWdqvy1nar8t&#10;Z2q/LWdqvy1nar8tZ2q/LWdqvy1nar8tZ2q/LWdqvy1nar8tZ2q/LWdqvy1nar8tZ2q/LWdqvy1n&#10;ar8tZ2q/LWdqvy1nar9CZWnGjmB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RZWHgqY5G7K+Y&#10;QO+vmEDvr5hA76+YQO+vmEDvr5hA76+YQO+vmEDvr5hA76+YQO+vmEDvr5hA76+YQO+vmEDvr5hA&#10;76+YQO+vmEDvr5hA76+YQO+vmEDvr5hA76+YQO+vmEDvr5hA76+YQO+vmEDvr5hA76+YQO+vmEDv&#10;r5hA76+YQO+vmEDvr5hA76+YQO+vmEDvr5hA76+YQO+vmEDvr5hA76+XQO2vkkDh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P9+lgSnEo34lv6N+Jb+jfiW/o34lv6N+Jb+jfiW/o34lv6N+Jb+j&#10;fiW/o34lv6N+Jb+jfiW/o34lv6N+Jb+jfiW/o34lv6N+Jb+jfiW/o34lv6N+Jb+jfiW/o34lv6N+&#10;Jb+jfiW/o34lv6N+Jb+jfiW/n3wku2hoDoB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LS0FNwAAAAAAAAAAAAAAAAAAAAAAAAAAAAAAAAAAAAAAAAAA&#10;AAAAAAAAAAAAAAAAAAAAAAAAAAAAAAAAAAAAAAAAAAAAAAAAAAAAAAAAAAAAAAAAAAAAAAAAAAAA&#10;AAAAAAAAAAAAAAAAAAAAAAAAAAAAAAAAAAAAAAAAAAAAAAAAAAAAAAAAAAAAAAAAAAAAAAAAAAAA&#10;AAAAAAAAAAAAAAAAAAAAAAAAABoAQQ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HFNCpi1nar8tZ2q/LWdqvy1nar8tZ2q/LWdqvy1nar8tZ2q/&#10;LWdqvy1nar8tZ2q/LWdqvy1nar8tZ2q/LWdqvy1nar8tZ2q/LWdqvy1nar8tZ2q/LWdqvy1nar8t&#10;Z2q/LWdqvy1nar8tZ2q/LWdqv3xiZtm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kWVh4KmORuyv&#10;mEDvr5hA76+YQO+vmEDvr5hA76+YQO+vmEDvr5hA76+YQO+vmEDvr5hA76+YQO+vmEDvr5hA76+Y&#10;QO+vmEDvr5hA76+YQO+vmEDvr5hA76+YQO+vmEDvr5hA76+YQO+vmEDvr5hA76+YQO+vmEDvr5hA&#10;76+YQO+vmEDvr5hA76+YQO+vmEDvr5hA76+YQO+vmEDvr5hA76+YQO+vmEDvr5hA76+XQO2vkkDh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yLONajfiW/o34lv6N+Jb+jfiW/o34lv6N+Jb+jfiW/&#10;o34lv6N+Jb+jfiW/o34lv6N+Jb+jfiW/o34lv6N+Jb+jfiW/o34lv6N+Jb+jfiW/o34lv6N+Jb+j&#10;fiW/o34lv6N+Jb+jfiW/o34lv6N+Jb+JdBuj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81NQZBAAAAAAAAAAAAAAAAAAAAAAAAAAAAAAAAAAAA&#10;AAAAAAAAAAAAAAAAAAAAAAAAAAAAAAAAAAAAAAAAAAAAAAAAAAAAAAAAAAAAAAAAAAAAAAAAAAAA&#10;AAAAAAAAAAAAAAAAAAAAAAAAAAAAAAAAAAAAAAAAAAAAAAAAAAAAAAAAAAAAAAAAAAAAAAAAAAAA&#10;AAAAAAAAAAAAAAAAAAAAAAAAAAAAAAAAHgBM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LPxqOLWdqvy1nar8tZ2q/LWdqvy1nar8tZ2q/LWdq&#10;vy1nar8tZ2q/LWdqvy1nar8tZ2q/LWdqvy1nar8tZ2q/LWdqvy1nar8tZ2q/LWdqvy1nar8tZ2q/&#10;LWdqvy1nar8tZ2q/LWdqvy1nar9PY2jK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5FlYeCpjkbs&#10;r5hA76+YQO+vmEDvr5hA76+YQO+vmEDvr5hA76+YQO+vmEDvr5hA76+YQO+vmEDvr5hA76+YQO+v&#10;mEDvr5hA76+YQO+vmEDvr5hA76+YQO+vmEDvr5hA76+YQO+vmEDvr5hA76+YQO+vmEDvr5hA76+Y&#10;QO+vmEDvr5hA76+YQO+vmEDvr5hA76+YQO+vmEDvr5hA76+YQO+vmEDvr5hA76+YQO+vmEDvr5hA&#10;76+XQO2vkkDh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aDLMejfiW/o34lv6N+Jb+jfiW/o34l&#10;v6N+Jb+jfiW/o34lv6N+Jb+jfiW/o34lv6N+Jb+jfiW/o34lv6N+Jb+jfiW/o34lv6N+Jb+jfiW/&#10;o34lv6N+Jb+jfiW/o34lv6N+Jb+jfiW/o34lv3JrEot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z09B0wAAAAAAAAAAAAAAAAAAAAAAAAAAAAA&#10;AAAAAAAAAAAAAAAAAAAAAAAAAAAAAAAAAAAAAAAAAAAAAAAAAAAAAAAAAAAAAAAAAAAAAAAAAAAA&#10;AAAAAAAAAAAAAAAAAAAAAAAAAAAAAAAAAAAAAAAAAAAAAAAAAAAAAAAAAAAAAAAAAAAAAAAAAAAA&#10;AAAAAAAAAAAAAAAAAAAAAAAAAAAAAAAAAAAAAAAjAFc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nX1y2LWdqvy1nar8tZ2q/LWdqvy1n&#10;ar8tZ2q/LWdqvy1nar8tZ2q/LWdqvy1nar8tZ2q/LWdqvy1nar8tZ2q/LWdqvy1nar8tZ2q/LWdq&#10;vy1nar8tZ2q/LWdqvy1nar8tZ2q/MGdqwIVhZdu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RZWHgqY5G&#10;7K+YQO+vmEDvr5hA76+YQO+vmEDvr5hA76+YQO+vmEDvr5hA76+YQO+vmEDvr5hA76+YQO+vmEDv&#10;r5hA76+YQO+vmEDvr5hA76+YQO+vmEDvr5hA76+YQO+vmEDvr5hA76+YQO+vmEDvr5hA76+YQO+v&#10;mEDvr5hA76+YQO+vmEDvr5hA76+YQO+vmEDvr5hA76+YQO+vmEDvr5hA76+YQO+vmEDvr5hA76+Y&#10;QO+vmEDvr5hA76+XQO2vkkDh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Y472qN+JsCjfiW/o34lv6N+&#10;Jb+jfiW/o34lv6N+Jb+jfiW/o34lv6N+Jb+jfiW/o34lv6N+Jb+jfiW/o34lv6N+Jb+jfiW/o34l&#10;v6N+Jb+jfiW/o34lv6N+Jb+jfiW/o34lv6N+Jb+aeiG1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Q0MIUwAAAAAAAAAAAAAAAAAAAAAA&#10;AAAAAAAAAAAAAAAAAAAAAAAAAAAAAAAAAAAAAAAAAAAAAAAAAAAAAAAAAAAAAAAAAAAAAAAAAAAA&#10;AAAAAAAAAAAAAAAAAAAAAAAAAAAAAAAAAAAAAAAAAAAAAAAAAAAAAAAAAAAAAAAAAAAAAAAAAAAA&#10;AAAAAAAAAAAAAAAAAAAAAAAAAAAAAAAAAAAAAAAAAAAAACUAXQ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xZMNZ4tZ2q/LWdqvy1nar8t&#10;Z2q/LWdqvy1nar8tZ2q/LWdqvy1nar8tZ2q/LWdqvy1nar8tZ2q/LWdqvy1nar8tZ2q/LWdqvy1n&#10;ar8tZ2q/LWdqvy1nar8tZ2q/LWdqvy1nar9cY2fO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kWVh4KmO&#10;RuyvmEDvr5hA76+YQO+vmEDvr5hA76+YQO+vmEDvr5hA76+YQO+vmEDvr5hA76+YQO+vmEDvr5hA&#10;76+YQO+vmEDvr5hA76+YQO+vmEDvr5hA76+YQO+vmEDvr5hA76+YQO+vmEDvr5hA76+YQO+vmEDv&#10;r5hA76+YQO+vmEDvr5hA76+YQO+vmEDvr5hA76+YQO+vmEDvr5hA76+YQO+vmEDvr5hA76+YQO+v&#10;mEDvr5hA76+YQO+vmEDvr5hA76+WQO2vkkDh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qIYwzKN+Jb+j&#10;fiW/o34lv6N+Jb+jfiW/o34lv6N+Jb+jfiW/o34lv6N+Jb+jfiW/o34lv6N+Jb+jfiW/o34lv6N+&#10;Jb+jfiW/o34lv6N+Jb+jfiW/o34lv6N+Jb+jfiW/o34lv4FxGJt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GRghXAAAAAAAAAAAAAAAA&#10;AAAAAAAAAAAAAAAAAAAAAAAAAAAAAAAAAAAAAAAAAAAAAAAAAAAAAAAAAAAAAAAAAAAAAAAAAAAA&#10;AAAAAAAAAAAAAAAAAAAAAAAAAAAAAAAAAAAAAAAAAAAAAAAAAAAAAAAAAAAAAAAAAAAAAAAAAAAA&#10;AAAAAAAAAAAAAAAAAAAAAAAAAAAAAAAAAAAAAAAAAAAAAAAAAAAAJgBg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BTkNhy1nar8tZ2q/&#10;LWdqvy1nar8tZ2q/LWdqvy1nar8tZ2q/LWdqvy1nar8tZ2q/LWdqvy1nar8tZ2q/LWdqvy1nar8t&#10;Z2q/LWdqvy1nar8tZ2q/LWdqvy1nar8tZ2q/NWdpwothZd6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5FlYeCp&#10;jkbsr5hA76+YQO+vmEDvr5hA76+YQO+vmEDvr5hA76+YQO+vmEDvr5hA76+YQO+vmEDvr5hA76+Y&#10;QO+vmEDvr5hA76+YQO+vmEDvr5hA76+YQO+vmEDvr5hA76+YQO+vmEDvr5hA76+YQO+vmEDvr5hA&#10;76+YQO+vmEDvr5hA76+YQO+vmEDvr5hA76+YQO+vmEDvr5hA76+YQO+vmEDvr5hA76+YQO+vmEDv&#10;r5hA76+YQO+vmEDvr5hA76+YQO+vmEDvr5hA76+WQO2vkkDh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ujz7d&#10;pH8nwaN+Jb+jfiW/o34lv6N+Jb+jfiW/o34lv6N+Jb+jfiW/o34lv6N+Jb+jfiW/o34lv6N+Jb+j&#10;fiW/o34lv6N+Jb+jfiW/o34lv6N+Jb+jfiW/o34lv6N+Jb+gfCS8a2gPg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0pKCVsAAAAAAAAA&#10;AAAAAAAAAAAAAAAAAAAAAAAAAAAAAAAAAAAAAAAAAAAAAAAAAAAAAAAAAAAAAAAAAAAAAAAAAAAA&#10;AAAAAAAAAAAAAAAAAAAAAAAAAAAAAAAAAAAAAAAAAAAAAAAAAAAAAAAAAAAAAAAAAAAAAAAAAAAA&#10;AAAAAAAAAAAAAAAAAAAAAAAAAAAAAAAAAAAAAAAAAAAAAAAAAAAAAAAAAAAoAGM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H1ZK&#10;qy1nar8tZ2q/LWdqvy1nar8tZ2q/LWdqvy1nar8tZ2q/LWdqvy1nar8tZ2q/LWdqvy1nar8tZ2q/&#10;LWdqvy1nar8tZ2q/LWdqvy1nar8tZ2q/LWdqvy1nar9iY2fQ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RZWHg&#10;qY5G7K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WQOyvkkDg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phzLPo34lv6N+Jb+jfiW/o34lv6N+Jb+jfiW/o34lv6N+Jb+jfiW/o34lv6N+Jb+jfiW/&#10;o34lv6N+Jb+jfiW/o34lv6N+Jb+jfiW/o34lv6N+Jb+jfiW/o34lv4hzGqJ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TU0JXwAA&#10;AAAAAAAAAAAAAAAAAAAAAAAAAAAAAAAAAAAAAAAAAAAAAAAAAAAAAAAAAAAAAAAAAAAAAAAAAAAA&#10;AAAAAAAAAAAAAAAAAAAAAAAAAAAAAAAAAAAAAAAAAAAAAAAAAAAAAAAAAAAAAAAAAAAAAAAAAAAA&#10;AAAAAAAAAAAAAAAAAAAAAAAAAAAAAAAAAAAAAAAAAAAAAAAAAAAAAAAAAAAAAAAAACkAZg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JPRWMLWZqvi1nar8tZ2q/LWdqvy1nar8tZ2q/LWdqvy1nar8tZ2q/LWdqvy1nar8tZ2q/LWdq&#10;vy1nar8tZ2q/LWdqvy1nar8tZ2q/LWdqvy1nar8tZ2q/M2ZpwYphZd2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kWVh&#10;4KmORuy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WQOyvkkDg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6QPt2kfybAo34lv6N+Jb+jfiW/o34lv6N+Jb+jfiW/o34lv6N+Jb+jfiW/o34l&#10;v6N+Jb+jfiW/o34lv6N+Jb+jfiW/o34lv6N+Jb+jfiW/o34lv6N+Jb+ifSW+bWkQhm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Q&#10;UApiAAAAAAAAAAAAAAAAAAAAAAAAAAAAAAAAAAAAAAAAAAAAAAAAAAAAAAAAAAAAAAAAAAAAAAAA&#10;AAAAAAAAAAAAAAAAAAAAAAAAAAAAAAAAAAAAAAAAAAAAAAAAAAAAAAAAAAAAAAAAAAAAAAAAAAAA&#10;AAAAAAAAAAAAAAAAAAAAAAAAAAAAAAAAAAAAAAAAAAAAAAAAAAAAAAAAAAAAAAAAAAAAAAAAKgBq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hWk+uLWdqvy1nar8tZ2q/LWdqvy1nar8tZ2q/LWdqvy1nar8tZ2q/LWdqvy1n&#10;ar8tZ2q/LWdqvy1nar8tZ2q/LWdqvy1nar8tZ2q/LWdqvy1nar9cY2fO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5Fl&#10;YeCpjkbs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W&#10;QOyvkUDg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mGMc2jfiW/o34lv6N+Jb+jfiW/o34lv6N+Jb+jfiW/o34lv6N+&#10;Jb+jfiW/o34lv6N+Jb+jfiW/o34lv6N+Jb+jfiW/o34lv6N+Jb+jfiW/o34lv4x1HKZ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1NTCmYAAAAAAAAAAAAAAAAAAAAAAAAAAAAAAAAAAAAAAAAAAAAAAAAAAAAAAAAAAAAAAAAA&#10;AAAAAAAAAAAAAAAAAAAAAAAAAAAAAAAAAAAAAAAAAAAAAAAAAAAAAAAAAAAAAAAAAAAAAAAAAAAA&#10;AAAAAAAAAAAAAAAAAAAAAAAAAAAAAAAAAAAAAAAAAAAAAAAAAAAAAAAAAAAAAAAAAAAAAAAAAAAA&#10;AAAqAGk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xBHZAtZ2q/LWdqvy1nar8tZ2q/LWdqvy1nar8tZ2q/LWdqvy1nar8t&#10;Z2q/LWdqvy1nar8tZ2q/LWdqvy1nar8tZ2q/LWdqvy1nar8tZ2q/MGdqwIhhZd2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R&#10;ZWHgqY5G7K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WQOyvkUDg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o893KN+JsCjfiW/o34lv6N+Jb+jfiW/o34lv6N+Jb+j&#10;fiW/o34lv6N+Jb+jfiW/o34lv6N+Jb+jfiW/o34lv6N+Jb+jfiW/o34lv6N+Jb+jfSW+cGoRiW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VFQKaAAAAAAAAAAAAAAAAAAAAAAAAAAAAAAAAAAAAAAAAAAAAAAAAAAAAAAAAAAA&#10;AAAAAAAAAAAAAAAAAAAAAAAAAAAAAAAAAAAAAAAAAAAAAAAAAAAAAAAAAAAAAAAAAAAAAAAAAAAA&#10;AAAAAAAAAAAAAAAAAAAAAAAAAAAAAAAAAAAAAAAAAAAAAAAAAAAAAAAAAAAAAAAAAAAAAAAAAAAA&#10;AAAAAAAAACgAZQ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yVdV7QtZ2q/LWdqvy1nar8tZ2q/LWdqvy1nar8tZ2q/&#10;LWdqvy1nar8tZ2q/LWdqvy1nar8tZ2q/LWdqvy1nar8tZ2q/LWdqvy1nar9XY2fM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kWVh4KmORuy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WQOuvkUDg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qIUvy6N+Jb+jfiW/o34lv6N+Jb+jfiW/&#10;o34lv6N+Jb+jfiW/o34lv6N+Jb+jfiW/o34lv6N+Jb+jfiW/o34lv6N+Jb+jfiW/o34lv5B2Hap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SUgplAAAAAAAAAAAAAAAAAAAAAAAAAAAAAAAAAAAAAAAAAAAAAAAAAAAA&#10;AAAAAAAAAAAAAAAAAAAAAAAAAAAAAAAAAAAAAAAAAAAAAAAAAAAAAAAAAAAAAAAAAAAAAAAAAAAA&#10;AAAAAAAAAAAAAAAAAAAAAAAAAAAAAAAAAAAAAAAAAAAAAAAAAAAAAAAAAAAAAAAAAAAAAAAAAAAA&#10;AAAAAAAAAAAAAAAAJwBi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iZN+ojEjs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WQOuvkUDg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09PCmEAAAAAAAAAAAAAAAAAAAAAAAAAAAAAAAAAAAAAAAAAAAAA&#10;AAAAAAAAAAAAAAAAAAAAAAAAAAAAAAAAAAAAAAAAAAAAAAAAAAAAAAAAAAAAAAAAAAAAAAAAAAAA&#10;AAAAAAAAAAAAAAAAAAAAAAAAAAAAAAAAAAAAAAAAAAAAAAAAAAAAAAAAAAAAAAAAAAAAAAAAAAAA&#10;AAAAAAAAAAAAAAAAAAAAAAAlAF4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VQOm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TEwJXQAAAAAAAAAAAAAAAAAAAAAAAAAAAAAAAAAAAAAA&#10;AAAAAAAAAAAAAAAAAAAAAAAAAAAAAAAAAAAAAAAAAAAAAAAAAAAAAAAAAAAAAAAAAAAAAAAAAAAA&#10;AAAAAAAAAAAAAAAAAAAAAAAAAAAAAAAAAAAAAAAAAAAAAAAAAAAAAAAAAAAAAAAAAAAAAAAAAAAA&#10;AAAAAAAAAAAAAAAAAAAAAAAAAAAAACQAWg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ISAlZAAAAAAAAAAAAAAAAAAAAAAAAAAAAAAAA&#10;AAAAAAAAAAAAAAAAAAAAAAAAAAAAAAAAAAAAAAAAAAAAAAAAAAAAAAAAAAAAAAAAAAAAAAAAAAAA&#10;AAAAAAAAAAAAAAAAAAAAAAAAAAAAAAAAAAAAAAAAAAAAAAAAAAAAAAAAAAAAAAAAAAAAAAAAAAAA&#10;AAAAAAAAAAAAAAAAAAAAAAAAAAAAAAAAAAAAIgBV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0VFCFUAAAAAAAAAAAAAAAAAAAAAAAAA&#10;AAAAAAAAAAAAAAAAAAAAAAAAAAAAAAAAAAAAAAAAAAAAAAAAAAAAAAAAAAAAAAAAAAAAAAAAAAAA&#10;AAAAAAAAAAAAAAAAAAAAAAAAAAAAAAAAAAAAAAAAAAAAAAAAAAAAAAAAAAAAAAAAAAAAAAAAAAAA&#10;AAAAAAAAAAAAAAAAAAAAAAAAAAAAAAAAAAAAAAAAAAAgAFE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QUEIUQAAAAAAAAAAAAAAAAAA&#10;AAAAAAAAAAAAAAAAAAAAAAAAAAAAAAAAAAAAAAAAAAAAAAAAAAAAAAAAAAAAAAAAAAAAAAAAAAAA&#10;AAAAAAAAAAAAAAAAAAAAAAAAAAAAAAAAAAAAAAAAAAAAAAAAAAAAAAAAAAAAAAAAAAAAAAAAAAAA&#10;AAAAAAAAAAAAAAAAAAAAAAAAAAAAAAAAAAAAAAAAAAAAAAAAAB8ATQ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87OwdJAAAAAAAAAAAA&#10;AAAAAAAAAAAAAAAAAAAAAAAAAAAAAAAAAAAAAAAAAAAAAAAAAAAAAAAAAAAAAAAAAAAAAAAAAAAA&#10;AAAAAAAAAAAAAAAAAAAAAAAAAAAAAAAAAAAAAAAAAAAAAAAAAAAAAAAAAAAAAAAAAAAAAAAAAAAA&#10;AAAAAAAAAAAAAAAAAAAAAAAAAAAAAAAAAAAAAAAAAAAAAAAAAAAAAAAAGwBF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zIyBj4AAAAA&#10;AAAAAAAAAAAAAAAAAAAAAAAAAAAAAAAAAAAAAAAAAAAAAAAAAAAAAAAAAAAAAAAAAAAAAAAAAAAA&#10;AAAAAAAAAAAAAAAAAAAAAAAAAAAAAAAAAAAAAAAAAAAAAAAAAAAAAAAAAAAAAAAAAAAAAAAAAAAA&#10;AAAAAAAAAAAAAAAAAAAAAAAAAAAAAAAAAAAAAAAAAAAAAAAAAAAAAAAAAAAAAAAWADk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ZA7K+RQOCvkUDfr5FA36+RQN+vkUDfr5FA36+R&#10;QN+vkUDfr5FA36+RQN+vkUDfr5FA36+RQN+vkUDfr5FA36+RQN+vkUDfr5FA36+RQN+vkUDfr5FA&#10;36+RQN+vkUDfr5FA36+RQN+vkUDfr5FA36+RQN+vkUDfr5FA36+RQN+vkUDfr5FA36+RQN+vkUDf&#10;r5FA36+RQN+vkUDfr5FA36+RQN+vkUDfr5FA36+RQN+vkUDfjXUz5QAAAP+QdzTknYI54h0YCvpv&#10;XCjq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lgSnEo34lv6N+Jb+jfiW/o34lv6N+Jb+j&#10;fiW/o34lv6N+Jb+jfiW/o34lv558I7lpaA6B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KSkF&#10;MgAAAAAAAAAAAAAAAAAAAAAAAAAAAAAAAAAAAAAAAAAAAAAAAAAAAAAAAAAAAAAAAAAAAAAAAAAA&#10;AAAAAAAAAAAAAAAAAAAAAAAAAAAAAAAAAAAAAAAAAAAAAAAAAAAAAAAAAAAAAAAAAAAAAAAAAAAA&#10;AAAAAAAAAAAAAAAAAAAAAAAAAAAAAAAAAAAAAAAAAAAAAAAAAAAAAAAAAAAAAAAAAAAAABEALA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ZA66+RQOCvkUDfr5FA36+RQN+v&#10;kUDfr5FA36+RQN+vkUDfr5FA36+RQN+vkUDfr5FA36+RQN+vkUDfr5FA36+RQN+vkUDfr5FA36+R&#10;QN+vkUDfr5FA36+RQN+vkUDfr5FA36+RQN+vkUDfr5FA36+RQN+vkUDfr5FA36+RQN+vkUDfr5FA&#10;36+RQN+vkUDfr5FA36+RQN+vkUDfr5FA36+RQN+vkUDfr5FA36+RQN+vkUDfZlQl7AAAAP8AAAD/&#10;Sz4b8ayOP9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uKNtOjfiW/o34lv6N+Jb+jfiW/&#10;o34lv6N+Jb+jfiW/o34lv6N+Jb+jfiW/g3IYnW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8fHwQnAAAAAAAAAAAAAAAAAAAAAAAAAAAAAAAAAAAAAAAAAAAAAAAAAAAAAAAAAAAAAAAAAAAA&#10;AAAAAAAAAAAAAAAAAAAAAAAAAAAAAAAAAAAAAAAAAAAAAAAAAAAAAAAAAAAAAAAAAAAAAAAAAAAA&#10;AAAAAAAAAAAAAAAAAAAAAAAAAAAAAAAAAAAAAAAAAAAAAAAAAAAAAAAAAAAAAAAAAAAAAAAAAAAA&#10;DAAg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Q4CYUrZWa8LWdqvy1nar8tZ2q/LWdq&#10;vy1nar8tZ2q/LWdqvy1nar83ZmnCjmBl3o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LXmLfhltf4I5gZN+PYWXfj2Fl349hZd+PYWXfj2Fl349hZd+PYWXfj2Fl349hZd+PYWXf&#10;j2Fl349hZd+PYWXfj2Fl349hZd+PYWXfj2Fl349hZd+PYWXfj2Fl349hZd+PYWXfj2Fl349hZd+P&#10;YWXfj2Fl349hZd+PYWXfj2Fl349hZd+PYWXfj2Fl349hZd+PYWXfj2Fl349hZd+PYWXfj2Fl349h&#10;Zd+PYWXfj2Fl349hZd+PYWXfpYdL6q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VA6a+RQN+vkUDf&#10;r5FA36+RQN+vkUDfr5FA36+RQN+vkUDfr5FA36+RQN+vkUDfr5FA36+RQN+vkUDfr5FA36+RQN+v&#10;kUDfr5FA36+RQN+vkUDfr5FA36+RQN+vkUDfr5FA36+RQN+vkUDfr5FA36+RQN+vkUDfr5FA36+R&#10;QN+vkUDfr5FA36+RQN+vkUDfr5FA36+RQN+vkUDfr5FA36+RQN+vkUDfr5FA36+RQN+vkUDfqIs9&#10;4KaKPeC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R/J8KjfiW/o34l&#10;v6N+Jb+jfiW/o34lv6N+Jb+jfiW/o34lv558I7lqaA6C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xYWAhsAAAAAAAAAAAAAAAAAAAAAAAAAAAAAAAAAAAAAAAAAAAAAAAAAAAAAAAAAAAAA&#10;AAAAAAAAAAAAAAAAAAAAAAAAAAAAAAAAAAAAAAAAAAAAAAAAAAAAAAAAAAAAAAAAAAAAAAAAAAAA&#10;AAAAAAAAAAAAAAAAAAAAAAAAAAAAAAAAAAAAAAAAAAAAAAAAAAAAAAAAAAAAAAAAAAAAAAAAAAAA&#10;AAAAAAAHABM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xVKMp0tZ2q/LWdqvy1n&#10;ar8tZ2q/LWdqvy1nar8tZ2q/LWdqv1xjZ86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6B/UOi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RA&#10;5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qYYxzaN+&#10;Jb+jfiW/o34lv6N+Jb+jfiW/o34lv6N+Jb+jfiW/f3AWmG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DQ0BEAAAAAAAAAAAAAAAAAAAAAAAAAAAAAAAAAAAAAAAAAAAAAAAAAAAAAAA&#10;AAAAAAAAAAAAAAAAAAAAAAAAAAAAAAAAAAAAAAAAAAAAAAAAAAAAAAAAAAAAAAAAAAAAAAAAAAAA&#10;AAAAAAAAAAAAAAAAAAAAAAAAAAAAAAAAAAAAAAAAAAAAAAAAAAAAAAAAAAAAAAAAAAAAAAAAAAAA&#10;AAAAAAAAAAAAAAIAB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TQDgShhX7gt&#10;Z2q/LWdqvy1nar8tZ2q/LWdqvy1nar8tZ2q/gmFl2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cdlfl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l0Dvr5NA5K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t&#10;jTvZo34lv6N+Jb+jfiW/o34lv6N+Jb+jfiW/o34lv5l6IbR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8CAgACAAAAAAAAAAAAAAAAAAAAAAAAAAAAAAAAAAAAAAAAAAAAAAAA&#10;AAAAAAAAAAAAAAAAAAAAAAAAAAAAAAAAAAAAAAAAAAAAAAAAAAAAAAAAAAAAAAAAAAAAAAAAAAAA&#10;AAAAAAAAAAAAAAAAAAAAAAAAAAAAAAAAAAAAAAAAAAAAAAAAAAAAAAAAAAAAAAAAAAAAAAAAAAAA&#10;AAAAAAAAAAAAAAAAAAAAAAAAADIAfA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D0QklS1nar8tZ2q/LWdqvy1nar8tZ2q/LWdqv0RkaMa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mHBa5K+XP+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l0Dvr5NA4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lgSnEo34lv6N+Jb+jfiW/o34lv6N+Jb+jfiW/dm0Tj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YWEMeAAAAAAAAAAAAAAAAAAAAAAAAAAAAAAAAAAAAAAAAAAAAAAA&#10;AAAAAAAAAAAAAAAAAAAAAAAAAAAAAAAAAAAAAAAAAAAAAAAAAAAAAAAAAAAAAAAAAAAAAAAAAAAA&#10;AAAAAAAAAAAAAAAAAAAAAAAAAAAAAAAAAAAAAAAAAAAAAAAAAAAAAAAAAAAAAAAAAAAAAAAAAAAA&#10;AAAAAAAAAAAAAAAAAAAAAAAAAAAAAAAAKQBn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I1tSsS1nar8tZ2q/LWdqvy1nar8tZ2q/aWJm0o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5RpX+KtlUH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l0Dur5JA4a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qJNNGjfiW/o34lv6N+Jb+jfiW/o34lv5B3Hqt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UVApoAAAAAAAAAAAAAAAAAAAAAAAAAAAAAAAAAAAAAAAA&#10;AAAAAAAAAAAAAAAAAAAAAAAAAAAAAAAAAAAAAAAAAAAAAAAAAAAAAAAAAAAAAAAAAAAAAAAAAAAA&#10;AAAAAAAAAAAAAAAAAAAAAAAAAAAAAAAAAAAAAAAAAAAAAAAAAAAAAAAAAAAAAAAAAAAAAAAAAAAA&#10;AAAAAAAAAAAAAAAAAAAAAAAAAAAAAAAAAAAAAAAgAFE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IPRSLLWZqvi1nar8tZ2q/LWdqvzBnasCKYGXd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RZGPgqpBF7a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lkDsr5FA4K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pA+3aR+JsCjfiW/o34lv6N+Jb+ifSW9bmoQh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0JCCFIAAAAAAAAAAAAAAAAAAAAAAAAAAAAAAAAA&#10;AAAAAAAAAAAAAAAAAAAAAAAAAAAAAAAAAAAAAAAAAAAAAAAAAAAAAAAAAAAAAAAAAAAAAAAAAAAA&#10;AAAAAAAAAAAAAAAAAAAAAAAAAAAAAAAAAAAAAAAAAAAAAAAAAAAAAAAAAAAAAAAAAAAAAAAAAAAA&#10;AAAAAAAAAAAAAAAAAAAAAAAAAAAAAAAAAAAAAAAAAAAAABcAOg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dU0SnLWdqvy1nar8tZ2q/UWRoyo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6WHS+q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lUDp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p4QuyaN+Jb+jfiW/o34lv4hzGqJ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MDAGOwAAAAAAAAAAAAAAAAAAAAAAAAAA&#10;AAAAAAAAAAAAAAAAAAAAAAAAAAAAAAAAAAAAAAAAAAAAAAAAAAAAAAAAAAAAAAAAAAAAAAAAAAAA&#10;AAAAAAAAAAAAAAAAAAAAAAAAAAAAAAAAAAAAAAAAAAAAAAAAAAAAAAAAAAAAAAAAAAAAAAAAAAAA&#10;AAAAAAAAAAAAAAAAAAAAAAAAAAAAAAAAAAAAAAAAAAAAAAAAAAAADgAk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Q4C4UrZWe9LWdqvy1nar92YWbX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deVTm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k0Dl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sizjVo34lv6N+Jb+ffCO6amgOgm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8eHgMlAAAAAAAAAAAAAAAAAAAA&#10;AAAAAAAAAAAAAAAAAAAAAAAAAAAAAAAAAAAAAAAAAAAAAAAAAAAAAAAAAAAAAAAAAAAAAAAAAAAA&#10;AAAAAAAAAAAAAAAAAAAAAAAAAAAAAAAAAAAAAAAAAAAAAAAAAAAAAAAAAAAAAAAAAAAAAAAAAAAA&#10;AAAAAAAAAAAAAAAAAAAAAAAAAAAAAAAAAAAAAAAAAAAAAAAAAAAAAAAAAAAFAA0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xdNNp8tZ2q/OWZpw45gZd6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lWxd4q6X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XQO+v&#10;kkDi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kfyjCo34lv4BwF5p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wwMAQ4AAAAAAAAAAAAA&#10;AAAAAAAAAAAAAAAAAAAAAAAAAAAAAAAAAAAAAAAAAAAAAAAAAAAAAAAAAAAAAAAAAAAAAAAAAAAA&#10;AAAAAAAAAAAAAAAAAAAAAAAAAAAAAAAAAAAAAAAAAAAAAAAAAAAAAAAAAAAAAAAAAAAAAAAAAAAA&#10;AAAAAAAAAAAAAAAAAAAAAAAAAAAAAAAAAAAAAAAAAAAAAAAAAAAAAAAAAAAAAAAAAAAAAAAvAHY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TUEgSliYbldY2fO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5FlYeCrkkPu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XQO2vkUDg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mGMc6beiK2aGcN&#10;gG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iYgx6AAAAAAAAAAAA&#10;AAAAAAAAAAAAAAAAAAAAAAAAAAAAAAAAAAAAAAAAAAAAAAAAAAAAAAAAAAAAAAAAAAAAAAAAAAAA&#10;AAAAAAAAAAAAAAAAAAAAAAAAAAAAAAAAAAAAAAAAAAAAAAAAAAAAAAAAAAAAAAAAAAAAAAAAAAAA&#10;AAAAAAAAAAAAAAAAAAAAAAAAAAAAAAAAAAAAAAAAAAAAAAAAAAAAAAAAAAAAAAAAAAAAAAAAAAAA&#10;ACYAYA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EUYol4Vh&#10;Zdu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mXfp4tI6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VQOq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Y472ndt&#10;FJB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599Uee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UQOa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Xb1vjr5c/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dA76+SQOO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k2dg4a2UQu6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dA7q+SQOG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5BiZN+pjkbs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ZA6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ooFO6K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RA&#10;5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5p0V+W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l0Dvr5NA5K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UaV/irpZ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l0Dur5JA4a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kGJk36qPRe2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lkDs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ffVHn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lEDm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lWte&#10;4q+XP+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XQO+vkkDi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rkUDdgo5Cwn6OQr9+jkK/fo5Cv36OQr9+jkK/fo5Cv36OQr99&#10;jUG+aGkPgm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0xMC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cAOg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yo5EJV4RzC/eEcwv3hHML94RzC/&#10;eEcwv3hHML94RzC/eEcwv3hHML+DVEvP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5Bi&#10;ZN+qj0Xt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WQOy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4+PQcp+jkK/fo5Cv36OQr9+jkK/fo5Cv36OQr9+jkK/&#10;fo5Cv36OQr9ucx6T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Ly8FO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X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Sz8ep3hHML94RzC/eEcw&#10;v3hHML94RzC/eEcwv3hHML94RzC/eEcwv3hHMcCLXFza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n31R5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UQOa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gkEDWfo5Cv36OQr9+jkK/fo5Cv36OQr9+jkK/fo5C&#10;v36OQr9+jkK/fo5Cv3V+LaV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8SEgI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gB0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9uRSy5eEcwv3hH&#10;ML94RzC/eEcwv3hHML94RzC/eEcwv3hHML94RzC/eEcwv3xLOsWOYGT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5VrXuKvlz/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dA76+SQOG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JFA3YKOQsJ+jkK/fo5Cv36OQr9+jkK/fo5Cv36O&#10;Qr9+jkK/fo5Cv36OQr9+jkK/e4k8t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Xl4L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E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FjYJinhHML94&#10;RzC/eEcwv3hHML94RzC/eEcwv3hHML94RzC/eEcwv3hHML94RzC/eEcwv4RUS8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QYmTfqo9F7a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ZA7K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Qj0HLfo5Cv36OQr9+jkK/fo5Cv36OQr9+&#10;jkK/fo5Cv36OQr9+jkK/fo5Cv36OQr9+jkK/a20ViW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8/Pwd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ALA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4PBac&#10;eEcwv3hHML94RzC/eEcwv3hHML94RzC/eEcwv3hHML94RzC/eEcwv3hHML94RzC/eEcxwItcXNq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599Uee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RA5q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opBA136OQr9+jkK/fo5Cv36OQr9+jkK/&#10;fo5Cv36OQr9+jkK/fo5Cv36OQr9+jkK/fo5Cv36OQr9xeCSb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yIi&#10;BC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IADIAfg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1lBI654RzC/eEcwv3hHML94RzC/eEcwv3hHML94RzC/eEcwv3hHML94RzC/eEcwv3hHML94RzC/&#10;fEs6xY5gZN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Va17ir5c/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l0Dvr5JA4a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2RQN6DjkLCfo5Cv36OQr9+jkK/fo5C&#10;v36OQr9+jkK/fo5Cv36OQr9+jkK/fo5Cv36OQr9+jkK/fo5Cv3eDM6x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m&#10;Zgx+BgY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Bl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FNAKCdkYvvnhHML94RzC/eEcwv3hHML94RzC/eEcwv3hHML94RzC/eEcwv3hHML94RzC/eEcw&#10;v3hHML94RzC/hFRM0I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kGJk36qPRe2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lkDs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kY9BzH6OQr9+jkK/fo5Cv36O&#10;Qr9+jkK/fo5Cv36OQr9+jkK/fo5Cv36OQr9+jkK/fo5Cv36OQr9+jkK/fYxBvWhoD4F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09PCm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yQ4DpJ4RzC/eEcwv3hHML94RzC/eEcwv3hHML94RzC/eEcwv3hHML94RzC/eEcwv3hH&#10;ML94RzC/eEcwv3hHML95RzHAi1xc2o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ffVHn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lEDm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KQQdd+jkK/fo5Cv36OQr9+&#10;jkK/fo5Cv36OQr9+jkK/fo5Cv36OQr9+jkK/fo5Cv36OQr9+jkK/fo5Cv36OQr9+jkK/bXIbkG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MjIGP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Hg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PzwZoHhHML94RzC/eEcwv3hHML94RzC/eEcwv3hHML94RzC/eEcwv3hHML94&#10;RzC/eEcwv3hHML94RzC/eEcwv3hHML98SznEjl9j3o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lWte4q+XP+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XQO+vkkDh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rkUDdgo5Cwn6OQr9+jkK/&#10;fo5Cv36OQr9+jkK/fo5Cv36OQr9+jkK/fo5Cv36OQr9+jkK/fo5Cv36OQr9+jkK/fo5Cv36OQr9y&#10;eiif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8VF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DAAeQ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9UQCGreEcwv3hHML94RzC/eEcwv3hHML94RzC/eEcwv3hHML94RzC/&#10;eEcwv3hHML94RzC/eEcwv3hHML94RzC/eEcwv3hHML9/T0LKj2B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5BiZN+qj0Xt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W&#10;QOy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pFA34qOQcd+jkK/fo5C&#10;v36OQr9+jkK/fo5Cv36OQr9+jkK/fo5Cv36OQr9+jkK/fo5Cv36OQr9+jkK/fo5Cv36OQr9+jkK/&#10;fo5Cv3aBMap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YGAM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wBX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2lDKrd4RzC/eEcwv3hHML94RzC/eEcwv3hHML94RzC/eEcw&#10;v3hHML94RzC/eEcwv3hHML94RzC/eEcwv3hHML94RzC/eEcwv3hHML+GVlDS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n31R5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UQOa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j0HPfo5Cv36O&#10;Qr9+jkK/fo5Cv36OQr9+jkK/fo5Cv36OQr9+jkK/fo5Cv36OQr9+jkK/fo5Cv36OQr9+jkK/fo5C&#10;v36OQr9+jkK/eog7tm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CQgh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C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FMwKBeEYwvnhHML94RzC/eEcwv3hHML94RzC/eEcwv3hH&#10;ML94RzC/eEcwv3hHML94RzC/eEcwv3hHML94RzC/eEcwv3hHML94RzC/eEcwv3lHMcCKXFvZ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5NoX+Gul0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dA76+SQOG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oZBA136OQr9+&#10;jkK/fo5Cv36OQr9+jkK/fo5Cv36OQr9+jkK/fo5Cv36OQr9+jkK/fo5Cv36OQr9+jkK/fo5Cv36O&#10;Qr9+jkK/fo5Cv36OQr9+jkK/aGkPgm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yAgBC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BQAxAHs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xw3C414RzC/eEcwv3hHML94RzC/eEcwv3hHML94&#10;RzC/eEcwv3hHML94RzC/eEcwv3hHML94RzC/eEcwv3hHML94RzC/eEcwv3hHML94RzC/eEcwv3tK&#10;N8ONX2Ld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pYdL6q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VA6a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qRQNyBjkLB&#10;fo5Cv36OQr9+jkK/fo5Cv36OQr9+jkK/fo5Cv36OQr9+jkK/fo5Cv36OQr9+jkK/fo5Cv36OQr9+&#10;jkK/fo5Cv36OQr9+jkK/fo5Cv36OQr9sbxmN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gYAx3AgI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AAT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MDoTmHhHML94RzC/eEcwv3hHML94RzC/&#10;eEcwv3hHML94RzC/eEcwv3hHML94RzC/eEcwv3hHML94RzC/eEcwv3hHML94RzC/eEcwv3hHML94&#10;RzC/eEcwv35OP8iPYG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5duXOO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l0Dvr5JA4q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ukUDeh45C&#10;xX6OQr9+jkK/fo5Cv36OQr9+jkK/fo5Cv36OQr9+jkK/fo5Cv36OQr9+jkK/fo5Cv36OQr9+jkK/&#10;fo5Cv36OQr9+jkK/fo5Cv36OQr9+jkK/fo5Cv3B2Iph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zo6B0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g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9FPhujeEcwv3hHML94RzC/eEcw&#10;v3hHML94RzC/eEcwv3hHML94RzC/eEcwv3hHML94RzC/eEcwv3hHML94RzC/eEcwv3hHML94RzC/&#10;eEcwv3hHML94RzC/eEcwv4RUTdC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qo9F7a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lkDr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5KP&#10;Qc1+jkK/fo5Cv36OQr9+jkK/fo5Cv36OQr9+jkK/fo5Cv36OQr9+jkK/fo5Cv36OQr9+jkK/fo5C&#10;v36OQr9+jkK/fo5Cv36OQr9+jkK/fo5Cv36OQr9+jkK/dH0spG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FBQC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QBy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1pBJK94RzC/eEcwv3hH&#10;ML94RzC/eEcwv3hHML94RzC/eEcwv3hHML94RzC/eEcwv3hHML94RzC/eEcwv3hHML94RzC/eEcw&#10;v3hHML94RzC/eEcwv3hHML94RzC/eEcxv4lbWdi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5t2VuW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k0Dkr5FA36+RQN+v&#10;kUDfr5FA36+RQN+vkUDfr5FA36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f&#10;kEHVfo5Cv36OQr9+jkK/fo5Cv36OQr9+jkK/fo5Cv36OQr9+jkK/fo5Cv36OQr9+jkK/fo5Cv36O&#10;Qr9+jkK/fo5Cv36OQr9+jkK/fo5Cv36OQr9+jkK/fo5Cv36OQr94hDWv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1dXC2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D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c0UuvHhHML94&#10;RzC/eEcwv3hHML94RzC/eEcwv3hHML94RzC/eEcwv3hHML94RzC/eEcwv3hHML94RzC/eEcwv3hH&#10;ML94RzC/eEcwv3hHML94RzC/eEcwv3hHML94RzC/ekk1woxeYNy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QY2PgrJNC7q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XQO2vkUDg&#10;r5FA36+RQN+vkUDfr5FA36+RQN+vkUDfr5FA36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qJBA24COQsB+jkK/fo5Cv36OQr9+jkK/fo5Cv36OQr9+jkK/fo5Cv36OQr9+jkK/fo5Cv36OQr9+&#10;jkK/fo5Cv36OQr9+jkK/fo5Cv36OQr9+jkK/fo5Cv36OQr9+jkK/fo5Cv32MQLx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LS0F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EA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00BYV4RzC/&#10;eEcwv3hHML94RzC/eEcwv3hHML94RzC/eEcwv3hHML94RzC/eEcwv3hHML94RzC/eEcwv3hHML94&#10;RzC/eEcwv3hHML94RzC/eEcwv3hHML94RzC/eEcwv3hHML94RzC/fUw8xo5g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6B9UOe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UQOavkUDfr5FA36+RQN+vkUDfr5FA36+RQN+vkUDf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2RQN6FjkLEfo5Cv36OQr9+jkK/fo5Cv36OQr9+jkK/fo5Cv36OQr9+jkK/fo5Cv36OQr9+jkK/&#10;fo5Cv36OQr9+jkK/fo5Cv36OQr9+jkK/fo5Cv36OQr9+jkK/fo5Cv36OQr9+jkK/fo5Cv2psE4Z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ZmDH4ICAE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YAX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IjcN&#10;kXhHML94RzC/eEcwv3hHML94RzC/eEcwv3hHML94RzC/eEcwv3hHML94RzC/eEcwv3hHML94RzC/&#10;eEcwv3hHML94RzC/eEcwv3hHML94RzC/eEcwv3hHML94RzC/eEcwv3hHML94RzC/g1NJzo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SZmHhrpZ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R0cJ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v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3OxaceEcwv3hHML94RzC/eEcwv3hHML94RzC/eEcwv3hHML94RzC/eEcwv3hHML94RzC/eEcw&#10;v3hHML94RzC/eEcwv3hHML94RzC/eEcwv3hHML94RzC/eEcwv3hHML94RzC/eEcwv3hHML94RzC/&#10;iFlX1o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6OETOm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8gIAQ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QAMAB5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0s/Hqd4RzC/eEcwv3hHML94RzC/eEcwv3hHML94RzC/eEcwv3hHML94RzC/eEcwv3hH&#10;ML94RzC/eEcwv3hHML94RzC/eEcwv3hHML94RzC/eEcwv3hHML94RzC/eEcwv3hHML94RzC/eEcw&#10;v3hHML95SDTBjF1f2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WbVzi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1xQIvYPDQX+o4078K+YQO+vmEDve2st8w8NBf4AAAD/S0Eb+KSPP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YGAM&#10;dwIC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E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YUImsnhHML94RzC/eEcwv3hHML94RzC/eEcwv3hHML94RzC/eEcwv3hHML94&#10;RzC/eEcwv3hHML94RzC/eEcwv3hHML94RzC/eEcwv3hHML94RzC/eEcwv3hHML94RzC/eEcwv3hH&#10;ML94RzC/eEcwv3hHML98Szr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6iN&#10;Ruy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aQPO9lVyX2AAAA/w8NBf6jjTvwr5hA75B9NPEAAAD/ODAU+l9TI/YAAAD/RTwZ&#10;+a6XP+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86Ogd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AH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OzMV+gAAAP8AAAD/Dw0F/qONO/CvmEDvm4c58HJjKfSfijrwq5U+7x0Z&#10;Cv0qJA/7rJY/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xMTA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wAbg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9nWib1mIQ38VBGHfgPDQX+o4078K+YQO+vmEDvr5hA75yHOfAP&#10;DQX+AAAA/31tLvO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XVwt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QA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ST8a+A8NBf6jjTvwr5hA76+YQO+vmEDv&#10;gG8v8wAAAP8AAAD/V0wg962WP+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y0tBT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9LQRv4Dw0F/qONO/CvmEDvr5hA&#10;76+YQO+vmEDvrpc/71BGHfgJCAP/m4Y48K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iYgx5BgY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Fg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0tBG/gPDQX+o4078K+Y&#10;QO+DcjDzExEH/pWCNvGvmEDvXFAi9gAAAP+LeTPy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zg4B0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Gg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ST8a+A8NBf6j&#10;jTvwr5hA74l3MvIAAAD/MSoS+19TI/YAAAD/FxQI/aiSPe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lZQx9CgoB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YAX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9QRh34&#10;ExEH/qONO/CvmEDvrpc/72pcJ/UAAAD/AAAA/xMRB/6SfzXx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z8/CE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j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qUPu+kjzz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mZgx+Dw8B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gBp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0ZGCF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Co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FRUC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sAG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0xMCV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MQ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HBwDI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C0Acg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1VVCm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A4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IyME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QALwB2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1paC28BAQ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D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KSkF&#10;M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AAxAHo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15e&#10;C3QCAg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Rg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MDAGO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LADEAeg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15eC3QEBA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AA9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KCgF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MA&#10;LQBy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1ZWC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ACw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GRkD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AGM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QT0aoX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kk1woxdXtuPYWXfj2Fl&#10;349hZd+PYWXfj2Fl349hZd+PYWXfj2Fl349hZd+PYWXfj2Fl349hZd+PYWXfj2Fl349hZd+PYWXf&#10;j2Fl349hZd+PYWXfooJO6a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0dHC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GA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2OxWc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0k2w4xd&#10;XtuPYWXfj2Fl349hZd+PYWXfj2Fl349hZd+PYWXfj2Fl349hZd+PYWXfj2Fl349hZd+PYWXfj2Fl&#10;349hZd+PYWXfj2Fl35BjZN+tlUH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kZAx8DAwB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UQ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yw5EZZ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0k2w4xdXtuPYWXfj2Fl349hZd+PYWXfj2Fl349hZd+PYWXfj2Fl349hZd+PYWXfj2Fl349h&#10;Zd+PYWXfj2Fl349hZd+PYWXfmnVW5a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zk5B0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NADEAe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ITgNkH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0k2w4xeX9yPYWXfj2Fl349hZd+PYWXfj2Fl349hZd+PYWXfj2Fl349hZd+P&#10;YWXfj2Fl349hZd+PYWXfj2Fl349hZd+mikjr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gYAx2BQUA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BA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UNgiK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0k2w4tcXNqPYWXfj2Fl349hZd+PYWXfj2Fl349hZd+PYWXf&#10;j2Fl349hZd+PYWXfj2Fl349hZd+PYWXfk2dg4a+XP+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ysrBT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UALgB0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MzAYF4RjC+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UgzwYlaWNePYWXfj2Fl349hZd+PYWXfj2Fl&#10;349hZd+PYWXfj2Fl349hZd+PYWXfj2Fl349hZd+efFLn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YWAttAQE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DA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2pEKrd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UcxwIdYU9SPYWXfj2Fl349h&#10;Zd+PYWXfj2Fl349hZd+PYWXfj2Fl349hZd+PYWXfj2Fl36uSQ+6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xwcAy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GY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WkEkrn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4RVTNCP&#10;YWXfj2Fl349hZd+PYWXfj2Fl349hZd+PYWXfj2Fl349hZd+Xblvj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JSQl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AHA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9IPh2l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4FRRsyOYGXfj2Fl349hZd+PYWXfj2Fl349hZd+PYWXfj2Fl36ODTem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WUMfQ4OAR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AVQ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zc7Fpx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9OP8iOYGPej2Fl349hZd+PYWXfj2Fl349hZd+QY2PgrpZ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87Ow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gAP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IjgNkX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1MO8aNX2Hdj2Fl349hZd+PYWXfj2Fl35t2VuW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XV0LcwYGAA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+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HNAODeEYwvn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tKN8SMXV/bj2Fl349hZd+PYWXfpIZL6q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8dHQM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KQBn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9pQyq2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pJNcKKXFvZj2Fl349iZd+t&#10;lUH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QkIIU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BUAMgB9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08/H6l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lIMsCIWVbW&#10;lm1c4q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ZAD8AMwB/ADMAfwAzAH8AMwB/ADMAfwAzAH8AMwB/ADMAfwAzAH8AMwB/ADMAfwAzAH8AMwB/&#10;ADMAfwAzAH8AMwB/ADMAfwAzAH8AMwB/ADMAfwAzAH8AMwB/ADMAfwAzAH8AMwB/ADMAfwAzAH8A&#10;MwB/ADMAfwAzAH8AMwB/ADMAfwAzAH8AMwB/ADMAfwAzAH8AMwB/ADMAfwAzAH8AMwB/ADMAfwAz&#10;AH8AMwB/ADMAfwAzAH8AMwB/ADMAfwAzAH8AMwB/NjsVnH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b+YdULe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qAGoAMwB/ADMAfwAzAH8AMwB/ADMAfwAzAH8AMwB/ADMAfwAzAH8AMwB/ADMA&#10;fwAzAH8AMwB/ADMAfwAzAH8AMwB/ADMAfwAzAH8AMwB/ADMAfwAzAH8AMwB/ADMAfwAzAH8AMwB/&#10;ADMAfwAzAH8AMwB/ADMAfwAzAH8AMwB/ADMAfwAzAH8AMwB/ADMAfwAzAH8AMwB/ADMAfwAzAH8A&#10;MwB/ADMAfwAzAH8AMwB/ADMAfwAzAH8AMwB/ADMAfwAzAH8eNwyO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5p8J9ipkTLn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KgAzAH8AMwB/ADMAfwAzAH8A&#10;MwB/ADMAfwAzAH8AMwB/ADMAfwAzAH8AMwB/ADMAfwAzAH8AMwB/ADMAfwAzAH8AMwB/ADMAfwAz&#10;AH8AMwB/ADMAfwAzAH8AMwB/ADMAfwAzAH8AMwB/ADMAfwAzAH8AMwB/ADMAfwAzAH8AMwB/ADMA&#10;fwAzAH8AMwB/ADMAfwAzAH8AMwB/ADMAfwAzAH8AMwB/ADMAfwAzAH8AMwB/ADMAf15CJbF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+WdijV&#10;o4sl36OLJd+jiyXfo4sl36OLJd+jiyXfo4sl36OLJd+jiyXfo4sl36OLJd+jiyXfo4sl36OLJd+j&#10;iyXfo4sl36OLJuCqkjXp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4ATAAzAH8AMwB/&#10;ADMAfwAzAH8AMwB/ADMAfwAzAH8AMwB/ADMAfwAzAH8AMwB/ADMAfwAzAH8AMwB/ADMAfwAzAH8A&#10;MwB/ADMAfwAzAH8AMwB/ADMAfwAzAH8AMwB/ADMAfwAzAH8AMwB/ADMAfwAzAH8AMwB/ADMAfwAz&#10;AH8AMwB/ADMAfwAzAH8AMwB/ADMAfwAzAH8AMwB/ADMAfwAzAH8AMwB/ADMAfwAzAH8AMwB/MDsT&#10;mX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52BJtujiyXfo4sl36OLJd+jiyXfo4sl36OLJd+jiyXfo4sl36OLJd+jiyXfo4sl36OLJd+jiyXf&#10;o4sl36OLJd+jiyXfo4sl36OLJd+njy7krpY+7q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CACkA&#10;aAAzAH8AMwB/ADMAfwAzAH8AMwB/ADMAfwAzAH8AMwB/ADMAfwAzAH8AMwB/ADMAfwAzAH8AMwB/&#10;ADMAfwAzAH8AMwB/ADMAfwAzAH8AMwB/ADMAfwAzAH8AMwB/ADMAfwAzAH8AMwB/ADMAfwAzAH8A&#10;MwB/ADMAfwAzAH8AMwB/ADMAfwAzAH8AMwB/ADMAfwAzAH8AMwB/ADMAfwAzAH8AMwB/ADMAfwAz&#10;AH8FMwKBb0Usun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6Si/Ao4sl36OLJd+jiyXfo4sl36OLJd+jiyXfo4sl36OLJd+jiyXfo4sl36OLJd+jiyXfo4sl&#10;36OLJd+jiyXfo4sl36OLJd+jiyXfo4sl36OLJd+kjCjhrJQ46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PAC8AdwAzAH8AMwB/ADMAfwAzAH8AMwB/ADMAfwAzAH8AMwB/ADMAfwAzAH8AMwB/ADMA&#10;fwAzAH8AMwB/ADMAfwAzAH8AMwB/ADMAfwAzAH8AMwB/ADMAfwAzAH8AMwB/ADMAfwAzAH8AMwB/&#10;ADMAfwAzAH8AMwB/ADMAfwAzAH8AMwB/ADMAfwAzAH8AMwB/ADMAfwAzAH8AMwB/ADMAfwAzAH8A&#10;MwB/ADMAfwAzAH89PRif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4JWLcajiyXfo4sl36OLJd+jiyXfo4sl36OLJd+jiyXfo4sl36OLJd+jiyXfo4sl36OL&#10;Jd+jiyXfo4sl36OLJd+jiyXfo4sl36OLJd+jiyXfo4sl36OLJd+jiyXfqJAw5q+XP+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AjADMAfwAzAH8AMwB/ADMAfwAzAH8AMwB/ADMAfwAzAH8AMwB/ADMAfwAz&#10;AH8AMwB/ADMAfwAzAH8AMwB/ADMAfwAzAH8AMwB/ADMAfwAzAH8AMwB/ADMAfwAzAH8AMwB/ADMA&#10;fwAzAH8AMwB/ADMAfwAzAH8AMwB/ADMAfwAzAH8AMwB/ADMAfwAzAH8AMwB/ADMAfwAzAH8AMwB/&#10;ADMAfwAzAH8AMwB/ADMAfws1BIV0Ri69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iWEry6OLJd+jiyXfo4sl36OLJd+jiyXfo4sl36OLJd+jiyXfo4sl36OLJd+j&#10;iyXfo4sl36OLJd+jiyXfo4sl36OLJd+jiyXfo4sl36OLJd+jiyXfo4sl36OLJd+jiyXfpYwp4a2V&#10;Ouy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BEADMAfwAzAH8AMwB/ADMAfwAzAH8AMwB/ADMAfwAzAH8A&#10;MwB/ADMAfwAzAH8AMwB/ADMAfwAzAH8AMwB/ADMAfwAzAH8AMwB/ADMAfwAzAH8AMwB/ADMAfwAz&#10;AH8AMwB/ADMAfwAzAH8AMwB/ADMAfwAzAH8AMwB/ADMAfwAzAH8AMwB/ADMAfwAzAH8AMwB/ADMA&#10;fwAzAH8AMwB/ADMAfwAzAH8AMwB/ADMAf0k+HaV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+QbSnRo4sl36OLJd+jiyXfo4sl36OLJd+jiyXfo4sl36OLJd+jiyXf&#10;o4sl36OLJd+jiyXfo4sl36OLJd+jiyXfo4sl36OLJd+jiyXfo4sl36OLJd+jiyXfo4sl36OLJd+j&#10;iyXfo4sm4KmRMuevlz/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wBiADMAfwAzAH8AMwB/ADMAfwAzAH8AMwB/&#10;ADMAfwAzAH8AMwB/ADMAfwAzAH8AMwB/ADMAfwAzAH8AMwB/ADMAfwAzAH8AMwB/ADMAfwAzAH8A&#10;MwB/ADMAfwAzAH8AMwB/ADMAfwAzAH8AMwB/ADMAfwAzAH8AMwB/ADMAfwAzAH8AMwB/ADMAfwAz&#10;AH8AMwB/ADMAfwAzAH8AMwB/ADMAfwAzAH8AMwB/EzYHiXdGL75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5l6J9ejiyXfo4sl36OLJd+jiyXfo4sl36OLJd+jiyXfo4sl&#10;36OLJd+jiyXfo4sl36OLJd+jiyXfo4sl36OLJd+jiyXfo4sl36OLJd+jiyXfo4sl36OLJd+jiyXf&#10;o4sl36OLJd+jiyXfo4sl36WNKuKtljzt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sALgBzADMAfwAzAH8AMwB/ADMA&#10;fwAzAH8AMwB/ADMAfwAzAH8AMwB/ADMAfwAzAH8AMwB/ADMAfwAzAH8AMwB/ADMAfwAzAH8AMwB/&#10;ADMAfwAzAH8AMwB/ADMAfwAzAH8AMwB/ADMAfwAzAH8AMwB/ADMAfwAzAH8AMwB/ADMAfwAzAH8A&#10;MwB/ADMAfwAzAH8AMwB/ADMAfwAzAH8AMwB/ADMAfwAzAH8AMwB/Tz8fqH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oYcl3qOLJd+jiyXfo4sl36OLJd+jiyXfo4sl36OL&#10;Jd+jiyXfo4sl36OLJd+jiyXfo4sl36OLJd+jiyXfo4sl36OLJd+jiyXfo4sl36OLJd+jiyXfo4sl&#10;36OLJd+jiyXfo4sl36OLJd+jiyXfo4sl36SLJuCqkjXp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ABwAMgB+ADMAfwAz&#10;AH8AMwB/ADMAfwAzAH8AMwB/ADMAfwAzAH8AMwB/ADMAfwAzAH8AMwB/ADMAfwAzAH8AMwB/ADMA&#10;fwAzAH8AMwB/ADMAfwAzAH8AMwB/ADMAfwAzAH8AMwB/ADMAfwAzAH8AMwB/ADMAfwAzAH8AMwB/&#10;ADMAfwAzAH8AMwB/ADMAfwAzAH8AMwB/ADMAfwAzAH8AMwB/ADMAfwAzAH8PNQaHdUYvvX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xOLsKjiyXfo4sl36OLJd+jiyXfo4sl36OLJd+j&#10;iyXfo4sl36OLJd+jiyXfo4sl36OLJd+jiyXfo4sl36OLJd+jiyXfo4sl36OLJd+jiyXfo4sl36OL&#10;Jd+jiyXfo4sl36OLJd+jiyXfo4sl36OLJd+jiyXfo4sl36OLJd+mjizkrpY97q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ADwA&#10;MwB/ADMAfwAzAH8AMwB/ADMAfwAzAH8AMwB/ADMAfwAzAH8AMwB/ADMAfwAzAH8AMwB/ADMAfwAz&#10;AH8AMwB/ADMAfwAzAH8AMwB/ADMAfwAzAH8AMwB/ADMAfwAzAH8AMwB/ADMAfwAzAH8AMwB/ADMA&#10;fwAzAH8AMwB/ADMAfwAzAH8AMwB/ADMAfwAzAH8AMwB/ADMAfwAzAH8AMwB/ADMAfwAzAH9CPRqh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hFosyKOLJd+jiyXfo4sl36OLJd+jiyXf&#10;o4sl36OLJd+jiyXfo4sl36OLJd+jiyXfo4sl36OLJd+jiyXfo4sl36OLJd+jiyXfo4sl36OLJd+j&#10;iyXfo4sl36OLJd+jiyXfo4sl36OLJd+jiyXfo4sl36OLJd+jiyXfo4sl36OLJd+kiyfgq5M36q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FwAMwB/ADMAfwAzAH8AMwB/ADMAfwAzAH8AMwB/ADMAfwAzAH8AMwB/ADMAfwAzAH8A&#10;MwB/ADMAfwAzAH8AMwB/ADMAfwAzAH8AMwB/ADMAfwAzAH8AMwB/ADMAfwAzAH8AMwB/ADMAfwAz&#10;AH8AMwB/ADMAfwAzAH8AMwB/ADMAfwAzAH8AMwB/ADMAfwAzAH8AMwB/ADMAfwAzAH8AMwB/ADMA&#10;fwc0AoJvRSy6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+LZSrNo4sl36OLJd+jiyXfo4sl&#10;36OLJd+jiyXfo4sl36OLJd+jiyXfo4sl36OLJd+jiyXfo4sl36OLJd+jiyXfo4sl36OLJd+jiyXf&#10;o4sl36OLJd+jiyXfo4sl36OLJd+jiyXfo4sl36OLJd+jiyXfo4sl36OLJd+jiyXfo4sl36OLJd+j&#10;iyXfqI8v5a6XPu6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AAsAG8AMwB/ADMAfwAzAH8AMwB/ADMAfwAzAH8AMwB/ADMAfwAzAH8AMwB/&#10;ADMAfwAzAH8AMwB/ADMAfwAzAH8AMwB/ADMAfwAzAH8AMwB/ADMAfwAzAH8AMwB/ADMAfwAzAH8A&#10;MwB/ADMAfwAzAH8AMwB/ADMAfwAzAH8AMwB/ADMAfwAzAH8AMwB/ADMAfwAzAH8AMwB/ADMAfwAz&#10;AH8AMwB/ADMAfzQ7FZt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5NxKdOjiyXfo4sl36OL&#10;Jd+jiyXfo4sl36OLJd+jiyXfo4sl36OLJd+jiyXfo4sl36OLJd+jiyXfo4sl36OLJd+jiyXfo4sl&#10;36OLJd+jiyXfo4sl36OLJd+jiyXfo4sl36OLJd+jiyXfo4sl36OLJd+jiyXfo4sl36OLJd+jiyXf&#10;o4sl36OLJd+jiyXfpIwo4ayUOOu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pYwp4aqSNOiulz7ur5hA76+YQO+vmEDvr5hA76+YQO+vmEDvr5hA76+Y&#10;QO+vmEDvr5hA76+YQO+vmEDvr5hA76+YQO+vmEDvr5hA76+YQO+vmEDvr5hA76+YQO+vmEDvr5hA&#10;76+YQO+vmEDvr5hA76+YQO+vmEDvr5hA76+YQO+vmEDvr5hA76+YQO+vmEDvr5hA76+YQO+lmEDs&#10;kJlB5X+bQuB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SLJ+CpkDHmrZY87a+YQO+vmEDvr5hA76+YQO+v&#10;mEDvr5hA76+YQO+vmEDvr5hA76+YQO+vmEDvr5hA76+YQO+vmEDvr5hA76+YQO+vmEDvr5hA76+Y&#10;QO+vmEDvr5hA76+YQO+vmEDvr5hA76+YQO+vmEDvr5hA76+YQO+vmEDvr5hA766YQO+fmEDqippB&#10;4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p44t5KyUOeuvmEDv&#10;r5hA76+YQO+vmEDvr5hA76+YQO+vmEDvr5hA76+YQO+vmEDvr5hA76+YQO+vmEDvr5hA76+YQO+v&#10;mEDvr5hA76+YQO+vmEDvr5hA76+YQO+vmEDvr5hA76+YQO+vmEDvr5hA76yYQO6ZmUHohJpC4X6b&#10;Qt9+m0LffptC33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WNKuKrkjbpr5c/76+YQO+vmEDvr5hA76+YQO+vmEDvr5hA76+YQO+vmEDvr5hA76+YQO+vmEDv&#10;r5hA76+YQO+vmEDvr5hA76+YQO+vmEDvr5hA76+YQO+vmEDvr5hA76iYQO2TmUHmgJtC4H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kjCfhqZEy566WPe6vmEDvr5hA76+YQO+vmEDvr5hA76+YQO+vmEDvr5hA&#10;76+YQO+vmEDvr5hA76+YQO+vmEDvr5hA76+YQO+vmEDvr5hA76KYQOuNmUHk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iPL+WtlTvsr5hA76+YQO+vmEDvr5hA76+Y&#10;QO+vmEDvr5hA76+YQO+vmEDvr5hA76+YQO+vmEDvrZhA75yZQemGmkLi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ljSriqpEz6K6WPO2v&#10;mEDvr5hA76+YQO+vmEDvr5hA76+YQO+vl0DvophA65GZQeaBmkLgfptC336bQt9+m0LffptC336b&#10;Qt9+m0LffptC33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aNK+OqkjTorpY97q+YQO+mmEDslZlB54OaQuF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5yJItuHhhrQdogdzHSQLNJ8mD7c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n4oj3YuHG9J2gxPHZ4ENv2eBDb9ngQ2/Z4ENv2eBDsBtiBvIdZAu03yZP91+m0Lf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jiyXfo4sl36OLJd+h&#10;iiTej4cd1HqEFclogQ7AZ4ENv2eBDb9ngQ2/Z4ENv2eBDb9ngQ2/Z4ENv2eBDb9ngQ2/aIEOwG6I&#10;Hcl2kS/UfJlA3n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56JI9yMhxzT&#10;e4QVymqBDsFngQ2/Z4ENv2eBDb9ngQ2/Z4ENv2eBDb9ngQ2/Z4ENv2eBDb9ngQ2/Z4ENv2eBDb9n&#10;gQ2/Z4ENv2eBDb9ogg/AbogdyXSQLNJ7lzvb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hiiTekoge1oKFGM1xghHFZ4EN&#10;v2eBDb9ngQ2/Z4ENv2eBDb9ngQ2/Z4ENv2eBDb9ngQ2/Z4ENv2eBDb9ngQ2/Z4ENv2eBDb9ngQ2/&#10;Z4ENv2eBDb9ngQ2/Z4ENv2eBDb9ngQ2/Z4ENv2eBDb9qhBPDcIsjzHaSMdV8mT/d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ol35iJINmHhhrQd4MTyGmBDsBngQ2/Z4ENv2eB&#10;Db9ngQ2/Z4ENv2eBDb9ngQ2/Z4ENv2eBDb9ngQ2/Z4ENv2eBDb9ngQ2/Z4ENv2eBDb9ngQ2/Z4EN&#10;v2eBDb9ngQ2/Z4ENv2eBDb9ngQ2/Z4ENv2eBDb9ngQ2/Z4ENv2eBDb9ngQ2/Z4ENv2eBDsBshhnG&#10;co0nz3iVNth9mkH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m0LffptC336bQt9+m0LffptC336bQt9+m0LffptC336bQt9+m0LffptC336bQt9+&#10;m0LffpVC0n6OQr9+jkK/fo5Cv36OQr9+jkK/fo5Cv36OQr9+jkK/fo5Cv3yLP7t0fSuja20ViW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lZQx9JSUE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AkADEAe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bQt9+m0LffptC336bQt9+m0LffptC336bQt9+m0LffptC336bQt9+m0Lf&#10;fptC336bQt9+k0LOfo5Cv36OQr9+jkK/fo5Cv36OQr9+jkK/e4o9uXV+LaZucx2SaGgOgW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Y2MMexsbAy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8Adg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19fDHYVF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wARACwAb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aWgtvDg4B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KACkAZ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9a&#10;dgu2bIEPwnqDFMmHhhrQlIgf16GKJN6jiyXfo4sl36OLJd+jiyXfo4sl36OLJd+jiyXfo4sl36OL&#10;Jd+jiyXfo4sl36OLJd+jiyXfo4sl36OLJd+jiyXfo4sl36OLJd+jiyXfo4sl36OLJd+jiyXfo4sl&#10;36OLJd+jiyXfo4sl36OLJd+jiyXfo4sl36OLJd+jiyXfo4sl36OLJd+jiyXfo4sl36OLJd+jiyXf&#10;o4sl36OLJd+jiyXfo4sl36OLJd+jiyXfo4sl36KKJN6YiSDZjIYc04GFF811gxPHaoEOwW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VVUKaQgIAQ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F&#10;ACQAWg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0RmCKlngQ2/Z4ENv2eBDb9ngQ2/Z4ENv26CEMN1gxLGfIQVyoOFGM6KhhvSkYce1piJIdmg&#10;iiTdo4sl36OLJd+jiyXfo4sl36OLJd+jiyXfo4sl36OLJd+jiyXfo4sl36OLJd+jiyXfo4sl36OL&#10;Jd+jiyXfo4sl36OLJd+jiyXfo4sl36OLJd+jiyXfo4sl36OLJd+jiyXfo4sl36OLJd+jiyXfo4sl&#10;36OLJd+ciSLclogg2I+HHdSIhhrQgoUYzXuEFcpzghLF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r&#10;hRfFbokeyXGMJM1zjynQdpEw1HiVNth7lzzbfptC336bQt9+m0LffptC336bQt9+m0LffptC336b&#10;Qt9+m0LffptC336bQt9+m0LffptC336bQt9+m0LffptC336bQt9+m0LffptC336bQt9+m0LffptC&#10;336bQt9+m0LffptC336bQt9+m0LffptC336bQt98mUDeepY52neTM9Z0kC3Sco0mzm+KIMtshxrH&#10;aoQUw2eBDb9ngQ2/Z4ENv2eBDb9ngQ2/Z3cNqG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01NCV8FBQ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B8ATg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L1YFnGeBDb9ngQ2/Z4ENv2eBDb9ngQ2/Z4ENv2eBDb9ngQ2/Z4ENv2eBDb9ngQ2/&#10;Z4ENv2eBDb9qgQ7BcoMRxXmDFMmAhBfNh4Ya0I6HHdSViB/XmYkh2p6KI9yjiyXfo4sl36OLJd+j&#10;iyXfo4sl36CKJN2diSPcmokh2peJINmUiB/Xkoce1o+HHdSMhhzTiYYb0YaGGdCChRjOe4QVynWD&#10;EsZughDD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aYMTw2yGGcZuiR/KcYwlzXOOKNB0&#10;kCvRdZAu03aSMNR3kzPWeJQ113mVONl6ljrae5g93HyZP91+m0LffptC336bQt9+m0LffptC33yY&#10;Ptx6lzraeJQ22HaSMNRzjynQcYwkzW6IHclrhRfFaYIRwmeBDb9ngQ2/Z4ENv2eBDb9ngQ2/Z4EN&#10;v2eBDb9ngQ2/Z4ENv2eBDb9ngQ2/Z4ENv2eBDb9ncg2a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HRwhXAgI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Pg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ZRQOO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dtDY1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PDwH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KQAwAHk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M1AIFkfgy9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A28Z2cNgG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GQMfCsrBT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EwAsAG0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0pqCax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d4Dap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11dC3MWFgI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BwAjAFk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LVQFm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3ENmG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PTwpiCAgB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AD0AMgB+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QPwKI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ag2G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OzsHSAEB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CMALwB3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9bdwu4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3wNtG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Y2MMeiIiB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8AKQBnADMAfwAzAH8AMwB/ADMAfwAzAH8AMwB/ADMAfwAz&#10;AH8AMwB/ADMAfwAzAH8AMwB/ADMAfwAzAH8AMwB/ADMAfwAzAH8AMwB/ADMAfwAzAH8AMwB/ADMA&#10;fwAzAH8AMwB/ADMAfwAzAH8AMwB/ADMAfwAzAH8AMwB/ADMAfwAzAH8AMwB/ADMAfwAzAH8AMwB/&#10;ADMAfwAzAH8AMwB/ADMAfwAzAH8AMwB/ADMAfwAzAH8AMwB/ADMAfwAzAH8AMwB/ADMAfz1hB6R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dQ2hZ2cNf2dnDX9nZw1/Z2cNf2dnDX9nZw1/Z2cNf2dnDX9nZw1/Z2cNf2dnDX9nZw1/Z2cNf2dn&#10;DX9nZw1/Z2cNf2dnDX9nZw1/Z2cNf2dnDX9nZw1/Z2cNf2dnDX9nZw1/Z2cNf2dnDX9nZw1/Z2cN&#10;f2dnDX9nZw1/Z2cNf2dnDX9nZw1/Z2cNf2dnDX9nZw1/Z2cNf2dnDX9nZw1/Z2cNf2dnDX9nZw1/&#10;Z2cNf2dnDX9nZw1/Z2cNf2dnDX9nZw1/Z2cNf1paC3AQEAI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MAIQBTADMAfwAzAH8AMwB/ADMAfwAzAH8A&#10;MwB/ADMAfwAzAH8AMwB/ADMAfwAzAH8AMwB/ADMAfwAzAH8AMwB/ADMAfwAzAH8AMwB/ADMAfwAz&#10;AH8AMwB/ADMAfwAzAH8AMwB/ADMAfwAzAH8AMwB/ADMAfwAzAH8AMwB/ADMAfwAzAH8AMwB/ADMA&#10;fwAzAH8AMwB/ADMAfwAzAH8AMwB/ADMAfwAzAH8AMwB/ADMAfwAzAH8AMwB/ADMAfwAzAH8AMwB/&#10;G0cDj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dsDYxnZw1/Z2cNf2dnDX9nZw1/Z2cNf2dnDX9nZw1/Z2cNf2dnDX9nZw1/Z2cNf2dnDX9n&#10;Zw1/Z2cNf2dnDX9nZw1/Z2cNf2dnDX9nZw1/Z2cNf2dnDX9nZw1/Z2cNf2dnDX9nZw1/Z2cNf2dn&#10;DX9nZw1/Z2cNf2dnDX9nZw1/Z2cNf2dnDX9nZw1/Z2cNf2dnDX9nZw1/Z2cNf2dnDX9nZw1/Z2cN&#10;f2dnDX9nZw1/Z2cNf2dnDX9nZw1/Z2cNf2dnDX9LSwldBgY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2ADIAfAAzAH8AMwB/&#10;ADMAfwAzAH8AMwB/ADMAfwAzAH8AMwB/ADMAfwAzAH8AMwB/ADMAfwAzAH8AMwB/ADMAfwAzAH8A&#10;MwB/ADMAfwAzAH8AMwB/ADMAfwAzAH8AMwB/ADMAfwAzAH8AMwB/ADMAfwAzAH8AMwB/ADMAfwAz&#10;AH8AMwB/ADMAfwAzAH8AMwB/ADMAfwAzAH8AMwB/ADMAfwAzAH8AMwB/ADMAfwAzAH8AMwB/ADMA&#10;fwAzAH8AMwB/W3cLuG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fQ21Z2cNf2dnDX9nZw1/Z2cNf2dnDX9nZw1/Z2cNf2dnDX9nZw1/Z2cNf2dnDX9nZw1/&#10;Z2cNf2dnDX9nZw1/Z2cNf2dnDX9nZw1/Z2cNf2dnDX9nZw1/Z2cNf2dnDX9nZw1/Z2cNf2dnDX9n&#10;Zw1/Z2cNf2dnDX9nZw1/Z2cNf2dnDX9nZw1/Z2cNf2dnDX9nZw1/Z2cNf2dnDX9nZw1/Z2cNf2dn&#10;DX9nZw1/Z2cNf2dnDX9nZw1/Z2cNf2dnDX9mZgx+NTUG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AcAC4A&#10;dAAzAH8AMwB/ADMAfwAzAH8AMwB/ADMAfwAzAH8AMwB/ADMAfwAzAH8AMwB/ADMAfwAzAH8AMwB/&#10;ADMAfwAzAH8AMwB/ADMAfwAzAH8AMwB/ADMAfwAzAH8AMwB/ADMAfwAzAH8AMwB/ADMAfwAzAH8A&#10;MwB/ADMAfwAzAH8AMwB/ADMAfwAzAH8AMwB/ADMAfwAzAH8AMwB/ADMAfwAzAH8AMwB/ADMAfwAz&#10;AH8AMwB/ADMAfwAzAH82Wwag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dzDZ1nZw1/Z2cNf2dnDX9nZw1/Z2cNf2dnDX9nZw1/Z2cNf2dnDX9nZw1/Z2cN&#10;f2dnDX9nZw1/Z2cNf2dnDX9nZw1/Z2cNf2dnDX9nZw1/Z2cNf2dnDX9nZw1/Z2cNf2dnDX9nZw1/&#10;Z2cNf2dnDX9nZw1/Z2cNf2dnDX9nZw1/Z2cNf2dnDX9nZw1/Z2cNf2dnDX9nZw1/Z2cNf2dnDX9n&#10;Zw1/Z2cNf2dnDX9nZw1/Z2cNf2dnDX9nZw1/YWEMeB0dAy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MACcAYwAzAH8AMwB/ADMAfwAzAH8AMwB/ADMAfwAzAH8AMwB/ADMAfwAzAH8AMwB/ADMA&#10;fwAzAH8AMwB/ADMAfwAzAH8AMwB/ADMAfwAzAH8AMwB/ADMAfwAzAH8AMwB/ADMAfwAzAH8AMwB/&#10;ADMAfwAzAH8AMwB/ADMAfwAzAH8AMwB/ADMAfwAzAH8AMwB/ADMAfwAzAH8AMwB/ADMAfwAzAH8A&#10;MwB/ADMAfwAzAH8AMwB/ADMAfw4+AYh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A2+Z2kNhGdnDX9nZw1/Z2cNf2dnDX9nZw1/Z2cNf2dnDX9nZw1/Z2cNf2dn&#10;DX9nZw1/Z2cNf2dnDX9nZw1/Z2cNf2dnDX9nZw1/Z2cNf2dnDX9nZw1/Z2cNf2dnDX9nZw1/Z2cN&#10;f2dnDX9nZw1/Z2cNf2dnDX9nZw1/Z2cNf2dnDX9nZw1/Z2cNf2dnDX9nZw1/Z2cNf2dnDX9nZw1/&#10;Z2cNf2dnDX9nZw1/Z2cNf2dnDX9nZw1/Z2cNf1ZWCmoNDQE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B0ASQAzAH8AMwB/ADMAfwAzAH8AMwB/ADMAfwAzAH8AMwB/ADMAfwAz&#10;AH8AMwB/ADMAfwAzAH8AMwB/ADMAfwAzAH8AMwB/ADMAfwAzAH8AMwB/ADMAfwAzAH8AMwB/ADMA&#10;fwAzAH8AMwB/ADMAfwAzAH8AMwB/ADMAfwAzAH8AMwB/ADMAfwAzAH8AMwB/ADMAfwAzAH8AMwB/&#10;ADMAfwAzAH8AMwB/ADMAfwAzAH8AMwB/ADMAf1FwCrF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d5Da1nZw1/Z2cNf2dnDX9nZw1/Z2cNf2dnDX9nZw1/Z2cNf2dnDX9n&#10;Zw1/Z2cNf2dnDX9nZw1/Z2cNf2dnDX9nZw1/Z2cNf2dnDX9nZw1/Z2cNf2dnDX9nZw1/Z2cNf2dn&#10;DX9nZw1/Z2cNf2dnDX9nZw1/Z2cNf2dnDX9nZw1/Z2cNf2dnDX9nZw1/Z2cNf2dnDX9nZw1/Z2cN&#10;f2dnDX9nZw1/Z2cNf2dnDX9nZw1/Z2cNf2dnDX9HRwlYBAQ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AKAAvAHYAMwB/ADMAfwAzAH8AMwB/ADMAfwAzAH8A&#10;MwB/ADMAfwAzAH8AMwB/ADMAfwAzAH8AMwB/ADMAfwAzAH8AMwB/ADMAfwAzAH8AMwB/ADMAfwAz&#10;AH8AMwB/ADMAfwAzAH8AMwB/ADMAfwAzAH8AMwB/ADMAfwAzAH8AMwB/ADMAfwAzAH8AMwB/ADMA&#10;fwAzAH8AMwB/ADMAfwAzAH8AMwB/ADMAfwAzAH8AMwB/KVIFmW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3ANlGdnDX9nZw1/Z2cNf2dnDX9nZw1/Z2cNf2dnDX9nZw1/&#10;Z2cNf2dnDX9nZw1/Z2cNf2dnDX9nZw1/Z2cNf2dnDX9nZw1/Z2cNf2dnDX9nZw1/Z2cNf2dnDX9n&#10;Zw1/Z2cNf2dnDX9nZw1/Z2cNf2dnDX9nZw1/Z2cNf2dnDX9nZw1/Z2cNf2dnDX9nZw1/Z2cNf2dn&#10;DX9nZw1/Z2cNf2dnDX9nZw1/Z2cNf2dnDX9jYwx6KioF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CwAkAFsAMwB/ADMAfwAzAH8AMwB/&#10;ADMAfwAzAH8AMwB/ADMAfwAzAH8AMwB/ADMAfwAzAH8AMwB/ADMAfwAzAH8AMwB/ADMAfwAzAH8A&#10;MwB/ADMAfwAzAH8AMwB/ADMAfwAzAH8AMwB/ADMAfwAzAH8AMwB/ADMAfwAzAH8AMwB/ADMAfwAz&#10;AH8AMwB/ADMAfwAzAH8AMwB/ADMAfwAzAH8AMwB/ADMAfwAzAH8ENgCCX3oMum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d+DbhnZw2AZ2cNf2dnDX9nZw1/Z2cNf2dnDX9nZw1/Z2cN&#10;f2dnDX9nZw1/Z2cNf2dnDX9nZw1/Z2cNf2dnDX9nZw1/Z2cNf2dnDX9nZw1/Z2cNf2dnDX9nZw1/&#10;Z2cNf2dnDX9nZw1/Z2cNf2dnDX9nZw1/Z2cNf2dnDX9nZw1/Z2cNf2dnDX9nZw1/Z2cNf2dnDX9n&#10;Zw1/Z2cNf2dnDX9nZw1/Z2cNf2dnDX9nZw1/UVEKZA4OAR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UADQAMQB6ADMA&#10;fwAzAH8AMwB/ADMAfwAzAH8AMwB/ADMAfwAzAH8AMwB/ADMAfwAzAH8AMwB/ADMAfwAzAH8AMwB/&#10;ADMAfwAzAH8AMwB/ADMAfwAzAH8AMwB/ADMAfwAzAH8AMwB/ADMAfwAzAH8AMwB/ADMAfwAzAH8A&#10;MwB/ADMAfwAzAH8AMwB/ADMAfwAzAH8AMwB/ADMAfwAzAH8AMwB/ADMAfwAzAH81Wwaf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3INm2dnDX9nZw1/Z2cNf2dnDX9nZw1/Z2cNf2dn&#10;DX9nZw1/Z2cNf2dnDX9nZw1/Z2cNf2dnDX9nZw1/Z2cNf2dnDX9nZw1/Z2cNf2dnDX9nZw1/Z2cN&#10;f2dnDX9nZw1/Z2cNf2dnDX9nZw1/Z2cNf2dnDX9nZw1/Z2cNf2dnDX9nZw1/Z2cNf2dnDX9nZw1/&#10;Z2cNf2dnDX9nZw1/Z2cNf2dnDX9nZw1/ZGQMfDIyBj4BAQ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BEAKABkADMAfwAzAH8AMwB/ADMAfwAzAH8AMwB/ADMAfwAzAH8AMwB/ADMAfwAzAH8AMwB/ADMA&#10;fwAzAH8AMwB/ADMAfwAzAH8AMwB/ADMAfwAzAH8AMwB/ADMAfwAzAH8AMwB/ADMAfwAzAH8AMwB/&#10;ADMAfwAzAH8AMwB/ADMAfwAzAH8AMwB/ADMAfwAzAH8AMwB/ADMAfwAzAH8AMwB/ADMAfwk6AYVk&#10;fgy9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d/DbtnaA2BZ2cNf2dnDX9nZw1/Z2cNf2dnDX9n&#10;Zw1/Z2cNf2dnDX9nZw1/Z2cNf2dnDX9nZw1/Z2cNf2dnDX9nZw1/Z2cNf2dnDX9nZw1/Z2cNf2dn&#10;DX9nZw1/Z2cNf2dnDX9nZw1/Z2cNf2dnDX9nZw1/Z2cNf2dnDX9nZw1/Z2cNf2dnDX9nZw1/Z2cN&#10;f2dnDX9nZw1/Z2cNf2dnDX9nZw1/Z2cNf1hYC2wUFAI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GQA/ADIAfQAzAH8AMwB/ADMAfwAzAH8AMwB/ADMAfwAzAH8AMwB/ADMAfwAz&#10;AH8AMwB/ADMAfwAzAH8AMwB/ADMAfwAzAH8AMwB/ADMAfwAzAH8AMwB/ADMAfwAzAH8AMwB/ADMA&#10;fwAzAH8AMwB/ADMAfwAzAH8AMwB/ADMAfwAzAH8AMwB/ADMAfwAzAH8AMwB/ADMAfwAzAH8AMwB/&#10;ADMAfz9iB6V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3UNoWdnDX9nZw1/Z2cNf2dnDX9nZw1/&#10;Z2cNf2dnDX9nZw1/Z2cNf2dnDX9nZw1/Z2cNf2dnDX9nZw1/Z2cNf2dnDX9nZw1/Z2cNf2dnDX9n&#10;Zw1/Z2cNf2dnDX9nZw1/Z2cNf2dnDX9nZw1/Z2cNf2dnDX9nZw1/Z2cNf2dnDX9nZw1/Z2cNf2dn&#10;DX9nZw1/Z2cNf2dnDX9nZw1/Z2cNf2ZmDH47OwdIAwM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YACsAbAAzAH8AMwB/ADMAfwAzAH8AMwB/ADMAfwAzAH8A&#10;MwB/ADMAfwAzAH8AMwB/ADMAfwAzAH8AMwB/ADMAfwAzAH8AMwB/ADMAfwAzAH8AMwB/ADMAfwAz&#10;AH8AMwB/ADMAfwAzAH8AMwB/ADMAfwAzAH8AMwB/ADMAfwAzAH8AMwB/ADMAfwAzAH8AMwB/ADMA&#10;fwAzAH8AMwB/ED8CiWaADL5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ADb5naQ2EZ2cNf2dnDX9nZw1/Z2cN&#10;f2dnDX9nZw1/Z2cNf2dnDX9nZw1/Z2cNf2dnDX9nZw1/Z2cNf2dnDX9nZw1/Z2cNf2dnDX9nZw1/&#10;Z2cNf2dnDX9nZw1/Z2cNf2dnDX9nZw1/Z2cNf2dnDX9nZw1/Z2cNf2dnDX9nZw1/Z2cNf2dnDX9n&#10;Zw1/Z2cNf2dnDX9nZw1/Z2cNf2dnDX9dXQtzGxsD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EAB0ASQAzAH8AMwB/ADMAfwAzAH8AMwB/&#10;ADMAfwAzAH8AMwB/ADMAfwAzAH8AMwB/ADMAfwAzAH8AMwB/ADMAfwAzAH8AMwB/ADMAfwAzAH8A&#10;MwB/ADMAfwAzAH8AMwB/ADMAfwAzAH8AMwB/ADMAfwAzAH8AMwB/ADMAfwAzAH8AMwB/ADMAfwAz&#10;AH8AMwB/ADMAfwAzAH8AMwB/Q2UIqG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3YNo2dnDX9nZw1/Z2cNf2dn&#10;DX9nZw1/Z2cNf2dnDX9nZw1/Z2cNf2dnDX9nZw1/Z2cNf2dnDX9nZw1/Z2cNf2dnDX9nZw1/Z2cN&#10;f2dnDX9nZw1/Z2cNf2dnDX9nZw1/Z2cNf2dnDX9nZw1/Z2cNf2dnDX9nZw1/Z2cNf2dnDX9nZw1/&#10;Z2cNf2dnDX9nZw1/Z2cNf2dnDX9nZw1/Q0MIUwYG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AIQAuAHMAMwB/ADMA&#10;fwAzAH8AMwB/ADMAfwAzAH8AMwB/ADMAfwAzAH8AMwB/ADMAfwAzAH8AMwB/ADMAfwAzAH8AMwB/&#10;ADMAfwAzAH8AMwB/ADMAfwAzAH8AMwB/ADMAfwAzAH8AMwB/ADMAfwAzAH8AMwB/ADMAfwAzAH8A&#10;MwB/ADMAfwAzAH8AMwB/ADMAfwAzAH8NPQGHZH4MvW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d/DbtnaQ2DZ2cNf2dnDX9n&#10;Zw1/Z2cNf2dnDX9nZw1/Z2cNf2dnDX9nZw1/Z2cNf2dnDX9nZw1/Z2cNf2dnDX9nZw1/Z2cNf2dn&#10;DX9nZw1/Z2cNf2dnDX9nZw1/Z2cNf2dnDX9nZw1/Z2cNf2dnDX9nZw1/Z2cNf2dnDX9nZw1/Z2cN&#10;f2dnDX9nZw1/Z2cNf2dnDX9nZw1/YGAMdyEhB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AAi&#10;AFYAMwB/ADMAfwAzAH8AMwB/ADMAfwAzAH8AMwB/ADMAfwAzAH8AMwB/ADMAfwAzAH8AMwB/ADMA&#10;fwAzAH8AMwB/ADMAfwAzAH8AMwB/ADMAfwAzAH8AMwB/ADMAfwAzAH8AMwB/ADMAfwAzAH8AMwB/&#10;ADMAfwAzAH8AMwB/ADMAfwAzAH8AMwB/ADMAfwAzAH84XQeh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V+&#10;DMA7SgfaAAAA/wAAAP8wPAbhYnsMwW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3MNnGdnDX9nZw1/&#10;Z2cNf2dnDX9nZw1/Z2cNf2dnDX9nZw1/Z2cNf2dnDX9nZw1/Z2cNf2dnDX9nZw1/Z2cNf2dnDX9n&#10;Zw1/Z2cNf2dnDX9nZw1/Z2cNf2dnDX9nZw1/Z2cNf2dnDX9nZw1/Z2cNf2dnDX9nZw1/Z2cNf2dn&#10;DX9nZw1/Z2cNf2dnDX9nZw1/Z2cNf0xMCV0KCgE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AC0AMAB3ADMAfwAzAH8AMwB/ADMAfwAzAH8AMwB/ADMAfwAzAH8AMwB/ADMAfwAz&#10;AH8AMwB/ADMAfwAzAH8AMwB/ADMAfwAzAH8AMwB/ADMAfwAzAH8AMwB/ADMAfwAzAH8AMwB/ADMA&#10;fwAzAH8AMwB/ADMAfwAzAH8AMwB/ADMAfwAzAH8AMwB/ADMAfwY4AINfegy6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SVsJ0QAAAP8vOwbhOUgH2wAAAP87Swfa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d9DbdnaA2AZ2cN&#10;f2dnDX9nZw1/Z2cNf2dnDX9nZw1/Z2cNf2dnDX9nZw1/Z2cNf2dnDX9nZw1/Z2cNf2dnDX9nZw1/&#10;Z2cNf2dnDX9nZw1/Z2cNf2dnDX9nZw1/Z2cNf2dnDX9nZw1/Z2cNf2dnDX9nZw1/Z2cNf2dnDX9n&#10;Zw1/Z2cNf2dnDX9nZw1/Z2cNf2NjDHstLQU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0AJABbADMAfwAzAH8AMwB/ADMAfwAzAH8AMwB/ADMAfwAzAH8A&#10;MwB/ADMAfwAzAH8AMwB/ADMAfwAzAH8AMwB/ADMAfwAzAH8AMwB/ADMAfwAzAH8AMwB/ADMAfwAz&#10;AH8AMwB/ADMAfwAzAH8AMwB/ADMAfwAzAH8AMwB/ADMAfwAzAH8AMwB/ADMAfy1VBZt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CUwjWBQcA/Fx0C8VkfgzAERUC9TI+BuB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3ANlWdn&#10;DX9nZw1/Z2cNf2dnDX9nZw1/Z2cNf2dnDX9nZw1/Z2cNf2dnDX9nZw1/Z2cNf2dnDX9nZw1/Z2cN&#10;f2dnDX9nZw1/Z2cNf2dnDX9nZw1/Z2cNf2dnDX9nZw1/Z2cNf2dnDX9nZw1/Z2cNf2dnDX9nZw1/&#10;Z2cNf2dnDX9nZw1/Z2cNf2dnDX9QUApjDw8B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oAC0AcAAzAH8AMwB/ADMAfwAzAH8AMwB/&#10;ADMAfwAzAH8AMwB/ADMAfwAzAH8AMwB/ADMAfwAzAH8AMwB/ADMAfwAzAH8AMwB/ADMAfwAzAH8A&#10;MwB/ADMAfwAzAH8AMwB/ADMAfwAzAH8AMwB/ADMAfwAzAH8AMwB/ADMAfwAzAH8AMwB/AjUAgFNx&#10;CrN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1lwC8cAAAD/BQcA/BYcAvEAAAD/UmcKy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d6Da5n&#10;Zw1/Z2cNf2dnDX9nZw1/Z2cNf2dnDX9nZw1/Z2cNf2dnDX9nZw1/Z2cNf2dnDX9nZw1/Z2cNf2dn&#10;DX9nZw1/Z2cNf2dnDX9nZw1/Z2cNf2dnDX9nZw1/Z2cNf2dnDX9nZw1/Z2cNf2dnDX9nZw1/Z2cN&#10;f2dnDX9nZw1/Z2cNf2dnDX9eXgt1KCgF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FABsAQwAyAHwAMwB/ADMA&#10;fwAzAH8AMwB/ADMAfwAzAH8AMwB/ADMAfwAzAH8AMwB/ADMAfwAzAH8AMwB/ADMAfwAzAH8AMwB/&#10;ADMAfwAzAH8AMwB/ADMAfwAzAH8AMwB/ADMAfwAzAH8AMwB/ADMAfwAzAH8AMwB/ADMAfwAzAH8A&#10;MwB/EUACimV/DL5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WXALxwAAAP8AAAD/AAAA/wAAAP9KXQnR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fw28&#10;Z2oNhmdnDX9nZw1/Z2cNf2dnDX9nZw1/Z2cNf2dnDX9nZw1/Z2cNf2dnDX9nZw1/Z2cNf2dnDX9n&#10;Zw1/Z2cNf2dnDX9nZw1/Z2cNf2dnDX9nZw1/Z2cNf2dnDX9nZw1/Z2cNf2dnDX9nZw1/Z2cNf2dn&#10;DX9nZw1/Z2cNf2dnDX9mZgx+PT0HTAYG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EwAm&#10;AGAAMwB/ADMAfwAzAH8AMwB/ADMAfwAzAH8AMwB/ADMAfwAzAH8AMwB/ADMAfwAzAH8AMwB/ADMA&#10;fwAzAH8AMwB/ADMAfwAzAH8AMwB/ADMAfwAzAH8AMwB/ADMAfwAzAH8AMwB/ADMAfwAzAH8AMwB/&#10;ADMAfwAzAH8AMwB/NFoGn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8sNwXkBQcA/FlvC8diewzBFRsC8hgfA/BlfgzA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dxDZhnZw1/Z2cNf2dnDX9nZw1/Z2cNf2dnDX9nZw1/Z2cNf2dnDX9nZw1/Z2cNf2dnDX9nZw1/&#10;Z2cNf2dnDX9nZw1/Z2cNf2dnDX9nZw1/Z2cNf2dnDX9nZw1/Z2cNf2dnDX9nZw1/Z2cNf2dnDX9n&#10;Zw1/Z2cNf2dnDX9nZw1/UlIKZhQUAh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ACsALQByADMAfwAzAH8AMwB/ADMAfwAzAH8AMwB/ADMAfwAzAH8AMwB/ADMAfwAz&#10;AH8AMwB/ADMAfwAzAH8AMwB/ADMAfwAzAH8AMwB/ADMAfwAzAH8AMwB/ADMAfwAzAH8AMwB/ADMA&#10;fwAzAH8AMwB/ADMAfwAzAH8CNQCAVnQKtG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ys1BeQFBwD8X3cMw2aADL8nMATnCw4B+GF6DMJ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eg2uZ2cNf2dnDX9nZw1/Z2cNf2dnDX9nZw1/Z2cNf2dnDX9nZw1/Z2cNf2dnDX9nZw1/Z2cN&#10;f2dnDX9nZw1/Z2cNf2dnDX9nZw1/Z2cNf2dnDX9nZw1/Z2cNf2dnDX9nZw1/Z2cNf2dnDX9nZw1/&#10;Z2cNf2dnDX9nZw1/YGAMdioqBT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YAHABGADIAfQAzAH8AMwB/ADMAfwAzAH8AMwB/ADMAfwAzAH8A&#10;MwB/ADMAfwAzAH8AMwB/ADMAfwAzAH8AMwB/ADMAfwAzAH8AMwB/ADMAfwAzAH8AMwB/ADMAfwAz&#10;AH8AMwB/ADMAfwAzAH8AMwB/ADMAfwAzAH8TQQKLZX8Mvm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NkQG3QAAAP8sNwXkOEcH3AAAAP8kLQTo&#10;ZoAM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38NumdpDYVnZw1/Z2cNf2dnDX9nZw1/Z2cNf2dnDX9nZw1/Z2cNf2dnDX9nZw1/Z2cNf2dn&#10;DX9nZw1/Z2cNf2dnDX9nZw1/Z2cNf2dnDX9nZw1/Z2cNf2dnDX9nZw1/Z2cNf2dnDX9nZw1/Z2cN&#10;f2dnDX9nZw1/ZmYMfj8/CE4ICAE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VACcAYgAzAH8AMwB/ADMAfwAzAH8AMwB/&#10;ADMAfwAzAH8AMwB/ADMAfwAzAH8AMwB/ADMAfwAzAH8AMwB/ADMAfwAzAH8AMwB/ADMAfwAzAH8A&#10;MwB/ADMAfwAzAH8AMwB/ADMAfwAzAH8AMwB/ADMAfwAzAH8vVgWc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kfQzALDcF4wAAAP8AAAD/HCQD&#10;7V11C8R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ADb5nbQ2PZ2cNf2dnDX9nZw1/Z2cNf2dnDX9nZw1/Z2cNf2dnDX9nZw1/Z2cNf2dnDX9n&#10;Zw1/Z2cNf2dnDX9nZw1/Z2cNf2dnDX9nZw1/Z2cNf2dnDX9nZw1/Z2cNf2dnDX9nZw1/Z2cNf2dn&#10;DX9nZw1/Z2cNf1RUCmgWFgI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IALwAuAHQAMwB/ADMA&#10;fwAzAH8AMwB/ADMAfwAzAH8AMwB/ADMAfwAzAH8AMwB/ADMAfwAzAH8AMwB/ADMAfwAzAH8AMwB/&#10;ADMAfwAzAH8AMwB/ADMAfwAzAH8AMwB/ADMAfwAzAH8AMwB/ADMAfwAzAH9IaQms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YnsMwWB5&#10;DMJ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3QNnmdnDX9nZw1/Z2cNf2dnDX9nZw1/Z2cNf2dnDX9nZw1/Z2cNf2dnDX9nZw1/&#10;Z2cNf2dnDX9nZw1/Z2cNf2dnDX9nZw1/Z2cNf2dnDX9nZw1/Z2cNf2dnDX9nZw1/Z2cNf2dnDX9n&#10;Zw1/Z2cNf2FhDHgtLQU3AQE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BwAd&#10;AEkAMgB+ADMAfwAzAH8AMwB/ADMAfwAzAH8AMwB/ADMAfwAzAH8AMwB/ADMAfwAzAH8AMwB/ADMA&#10;fwAzAH8AMwB/ADMAfwAzAH8AMwB/ADMAfwAzAH8AMwB/ADMAfwAzAH8AMwB/ADMAfwU3AIJYdQu2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d6Da9nZw1/Z2cNf2dnDX9nZw1/Z2cNf2dnDX9nZw1/Z2cNf2dnDX9nZw1/Z2cN&#10;f2dnDX9nZw1/Z2cNf2dnDX9nZw1/Z2cNf2dnDX9nZw1/Z2cNf2dnDX9nZw1/Z2cNf2dnDX9nZw1/&#10;Z2cNf2dnDX9CQghRCgoB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BgAKABlADMAfwAzAH8AMwB/ADMAfwAzAH8AMwB/ADMAfwAzAH8AMwB/ADMAfwAz&#10;AH8AMwB/ADMAfwAzAH8AMwB/ADMAfwAzAH8AMwB/ADMAfwAzAH8AMwB/ADMAfwAzAH8AMwB/ADMA&#10;fxA/AolifQy8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fg25Z2kNhGdnDX9nZw1/Z2cNf2dnDX9nZw1/Z2cNf2dnDX9nZw1/Z2cNf2dn&#10;DX9nZw1/Z2cNf2dnDX9nZw1/Z2cNf2dnDX9nZw1/Z2cNf2dnDX9nZw1/Z2cNf2dnDX9nZw1/Z2cN&#10;f2dnDX9XVwtrGRk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sACwAbQAzAH8AMwB/ADMAfwAzAH8AMwB/ADMAfwAzAH8A&#10;MwB/ADMAfwAzAH8AMwB/ADMAfwAzAH8AMwB/ADMAfwAzAH8AMwB/ADMAfwAzAH8AMwB/ADMAfwAz&#10;AH8AMwB/ADMAfxZEAo1jfQy9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ANvmdtDY9nZw1/Z2cNf2dnDX9nZw1/Z2cNf2dnDX9nZw1/Z2cNf2dnDX9n&#10;Zw1/Z2cNf2dnDX9nZw1/Z2cNf2dnDX9nZw1/Z2cNf2dnDX9nZw1/Z2cNf2dnDX9nZw1/Z2cNf2dn&#10;DX9aWgtvKCgFMgIC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BQANAAuAHIAMwB/ADMAfwAzAH8AMwB/&#10;ADMAfwAzAH8AMwB/ADMAfwAzAH8AMwB/ADMAfwAzAH8AMwB/ADMAfwAzAH8AMwB/ADMAfwAzAH8A&#10;MwB/ADMAfwAzAH8AMwB/ADMAfx1JA5Flfwy+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ADb5nbw2UZ2cNf2dnDX9nZw1/Z2cNf2dnDX9nZw1/Z2cNf2dnDX9nZw1/&#10;Z2cNf2dnDX9nZw1/Z2cNf2dnDX9nZw1/Z2cNf2dnDX9nZw1/Z2cNf2dnDX9nZw1/Z2cNf2dnDX9c&#10;XAtyKysFNQIC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BAAYADwALwB3ADMA&#10;fwAzAH8AMwB/ADMAfwAzAH8AMwB/ADMAfwAzAH8AMwB/ADMAfwAzAH8AMwB/ADMAfwAzAH8AMwB/&#10;ADMAfwAzAH8AMwB/ADMAfwAzAH8AMwB/ADMAfyVPBJZ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3ENmWdnDX9nZw1/Z2cNf2dnDX9nZw1/Z2cNf2dnDX9nZw1/Z2cN&#10;f2dnDX9nZw1/Z2cNf2dnDX9nZw1/Z2cNf2dnDX9nZw1/Z2cNf2dnDX9nZw1/Z2cNf2dnDX9eXgt0&#10;Li4FOQMD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gAGwBDADEAegAzAH8AMwB/ADMAfwAzAH8AMwB/ADMAfwAzAH8AMwB/ADMAfwAzAH8AMwB/ADMA&#10;fwAzAH8AMwB/ADMAfwAzAH8AMwB/ADMAfwAzAH8AMwB/ADMAfy9WBZx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d0DaBnZw1/Z2cNf2dnDX9nZw1/Z2cNf2dnDX9nZw1/Z2cNf2dn&#10;DX9nZw1/Z2cNf2dnDX9nZw1/Z2cNf2dnDX9nZw1/Z2cNf2dnDX9nZw1/Z2cNf2dnDX9fXwx2MTEG&#10;PAQE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LAB4ASwAyAH0AMwB/ADMAfwAzAH8AMwB/ADMAfwAzAH8AMwB/ADMAfwAz&#10;AH8AMwB/ADMAfwAzAH8AMwB/ADMAfwAzAH8AMwB/ADMAfwAzAH8AMwB/ADMAfzBXBp1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dQ2jZ2cNf2dnDX9nZw1/Z2cNf2dnDX9nZw1/Z2cNf2dnDX9n&#10;Zw1/Z2cNf2dnDX9nZw1/Z2cNf2dnDX9nZw1/Z2cNf2dnDX9nZw1/Z2cNf2dnDX9hYQx4MzMGPwYG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EQAhAFMAMgB+ADMAfwAzAH8AMwB/ADMAfwAzAH8A&#10;MwB/ADMAfwAzAH8AMwB/ADMAfwAzAH8AMwB/ADMAfwAzAH8AMwB/ADMAfwAzAH8AMwB/ADMAfypT&#10;BZlmgAy+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3MNnmdnDX9nZw1/Z2cNf2dnDX9nZw1/Z2cNf2dnDX9nZw1/&#10;Z2cNf2dnDX9nZw1/Z2cNf2dnDX9nZw1/Z2cNf2dnDX9nZw1/Z2cNf2dnDX9iYgx5NjYGQwYG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BgAJABaADMAfwAzAH8AMwB/&#10;ADMAfwAzAH8AMwB/ADMAfwAzAH8AMwB/ADMAfwAzAH8AMwB/ADMAfwAzAH8AMwB/ADMAfwAzAH8A&#10;MwB/ADMAfyVPBJZmgAy+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ANvmdyDZlnZw1/Z2cNf2dnDX9nZw1/Z2cNf2dnDX9nZw1/Z2cN&#10;f2dnDX9nZw1/Z2cNf2dnDX9nZw1/Z2cNf2dnDX9nZw1/Z2cNf2dnDX9jYwx7OTkHRggIA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AdACgA&#10;YwAzAH8AMwB/ADMAfwAzAH8AMwB/ADMAfwAzAH8AMwB/ADMAfwAzAH8AMwB/ADMAfwAzAH8AMwB/&#10;ADMAfwAzAH8AMwB/ADMAfyBLBJN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ADb5ncA2WZ2cNf2dnDX9nZw1/Z2cNf2dnDX9nZw1/Z2cNf2dn&#10;DX9nZw1/Z2cNf2dnDX9nZw1/Z2cNf2dnDX9nZw1/Z2cNf2dnDX9nZw1/PT0HSwoKAQ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wAHwAjAFcAMgB+ADMAfwAzAH8AMwB/ADMAfwAzAH8AMwB/ADMAfwAzAH8AMwB/ADMA&#10;fwAzAH8AMwB/ADMAfwAzAH8AMwB/ADMAfxZDAo1eegu5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fw27Z24NkWdnDX9nZw1/Z2cNf2dnDX9nZw1/Z2cNf2dnDX9n&#10;Zw1/Z2cNf2dnDX9nZw1/Z2cNf2dnDX9nZw1/Z2cNf2dnDX9dXQtzMjIGPgcH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8AHABGADAAeAAzAH8AMwB/ADMAfwAzAH8AMwB/ADMAfwAz&#10;AH8AMwB/ADMAfwAzAH8AMwB/ADMAfwAzAH8AMwB/ADMAfwo7AYVScQqy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30NtWdrDYhnZw1/Z2cNf2dnDX9nZw1/Z2cNf2dnDX9nZw1/&#10;Z2cNf2dnDX9nZw1/Z2cNf2dnDX9nZw1/Z2cNf2dnDX9SUgpmJiYELwIC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GABYANwAsAG0AMwB/ADMAfwAzAH8A&#10;MwB/ADMAfwAzAH8AMwB/ADMAfwAzAH8AMwB/ADMAfwAzAH8AMwB/ADMAfwI0AIFBZAin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d5DaxnaA2CZ2cNf2dnDX9nZw1/Z2cNf2dnDX9nZw1/Z2cN&#10;f2dnDX9nZw1/Z2cNf2dnDX9nZw1/Z2cNf2VlDH1GRghWGRkD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CYAJQBe&#10;ADMAfwAzAH8AMwB/ADMAfwAzAH8AMwB/ADMAfwAzAH8AMwB/ADMAfwAzAH8AMwB/ADMAfwAzAH8q&#10;UwWZZH4MvW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ADb5ndA2eZ2cNf2dnDX9nZw1/Z2cNf2dnDX9nZw1/Z2cNf2dn&#10;DX9nZw1/Z2cNf2dnDX9nZw1/Z2cNf2BgDHc5OQdGDAwB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WAB8ATgAxAHsAMwB/ADMAfwAzAH8AMwB/ADMAfwAzAH8AMwB/ADMAfwAzAH8AMwB/&#10;ADMAfwAzAH8UQgKLWHULtW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fQ21Z20NjWdnDX9nZw1/Z2cNf2dnDX9nZw1/Z2cNf2dnDX9n&#10;Zw1/Z2cNf2dnDX9nZw1/Z2cNf1hYC20sLAU3BAQ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QAYAD4ALgByADMAfwAzAH8AMwB/ADMAfwAzAH8AMwB/ADMA&#10;fwAzAH8AMwB/ADMAfwAzAH8DNQCBPGAHpG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A29Z3QNn2doDYFnZw1/Z2cNf2dnDX9nZw1/Z2cNf2dnDX9nZw1/&#10;Z2cNf2dnDX9nZw1/Z2cNf0xMCV4fHwQ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gAuACkAZgAzAH8AMwB/ADMAfwAz&#10;AH8AMwB/ADMAfwAzAH8AMwB/ADMAfwAzAH8AMwB/HUkDkV56C7l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3sNsWdrDYpnZw1/Z2cNf2dnDX9nZw1/Z2cNf2dnDX9nZw1/Z2cN&#10;f2dnDX9nZw1/ZGQMez8/CE4REQI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FwAbAEMA&#10;LABuADMAfwAzAH8AMwB/ADMAfwAzAH8AMwB/ADMAfwAzAH8AMwB/BjgAgzleB6Nlfwy+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34NuGdwDZdnZw1/Z2cNf2dnDX9nZw1/Z2cNf2dnDX9nZw1/Z2cNf2dn&#10;DX9mZgx+Tk4JYCkpBTMGBgA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bABwARgAtAHEAMwB/ADMAfwAzAH8AMwB/ADMAfwAzAH8AMwB/ADMAfw8+AYhM&#10;bAmu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ANvWd0DaBnaA2CZ2cNf2dnDX9nZw1/Z2cNf2dnDX9nZw1/Z2cNf2dnDX9U&#10;VApoMDAGOwoKAQ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AB8AHgBKAC4AdAAzAH8AMwB/ADMAfwAzAH8AMwB/&#10;ADMAfwAzAH8eSgOSV3QLtW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d4Dapnag2HZ2cNf2dnDX9nZw1/Z2cNf2dnDX9nZw1/Z2cNf1paC3A3NwZD&#10;EBAC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0AIgAfAE4ALwB3ADMA&#10;fwAzAH8AMwB/ADMAfwAzAH8CNQCAJ1AEl1h1C7V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ANvmd5DatnbA2MZ2cNf2dnDX9nZw1/Z2cNf2dnDX9nZw1/YGAMdj09B0wZGQM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MADwAmACEAUgAwAHkAMwB/ADMAfwAzAH8AMwB/ATQAgCNNBJVVcwq0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ANvmd4Dahnaw2KZ2cNf2dnDX9nZw1/Z2cNf2dnDX9jYwx7REQIVCAgBCcCAg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BAAPACcAHQBKACwAbgAzAH8AMwB/ADMAfwAzAH8gSwSTVXMKtG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34NuWd0DaBnag2GZ2cNf2dnDX9nZw1/Z2cNf11dC3M/PwdNIyMEKwUF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ADwAUADMAIgBWAC8AdwAzAH8A&#10;MwB/F0QCjj9iCKZifQy8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3oN&#10;r2dwDZVnaA2AZ2cNf2dnDX9iYgx6SkoJWy0tBTgREQI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sAHAAZAD8AJwBhADIAfQU3AIInUAWYT24KsG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eBDb9ngQ2/Z4ENv2eBDb9n&#10;gQ2/Z4ENv2eBDb9ngQ2/Z4ENv2eBDb9ngQ2/Z4ENv2eBDb9ngQ2/Z4ENv2eBDb9nfw27Z3YNo2dr&#10;DYlnZw1/ZmYMflNTCmY3NwZDGxsDIQIC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GAA8AJwAdAEoAKwBtCjoBhihRBZhFZwiqYHsMu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Q2/Z4ENv2eBDb9ngQ2/Z4ENv2eBDb9ngQ2/&#10;Z4ENv2eBDb9ngQ2/Z4ENv2eBDb9ngQ2/Z4ENv2eBDb9ngQ2/Z4ENv2d+Dblndw2mZ28NkmdoDYFc&#10;XAtyQEAITyQkBC0ICAE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MACgAaCBsBOh84BGc3VQaNTm0JrGN+&#10;DLxngQ2/Z4ENv2eBDb9ngQ2/Z4ENv2eBDb9ngQ2/Z4ENv2eBDb9ngQ2/Z4ENv2eBDb9ngQ2/Z4EN&#10;v2eBDb9ngQ2/Z4ENv2eBDb9ngQ2/Z4ENv2eBDb9ngQ2/Z4ENv2eBDb9ngQ2/Z4ENv2eBDb9ngQ2/&#10;Z4ENv2eBDb9ngQ2/Z4ENv2eBDb9ngQ2/Z4ENv2eBDb9ngQ2/Z4ENv2eBDb9ngQ2/Z4ENv2eBDb9n&#10;gQ2/Z4ANvWR4DK9TZAqQP0oIaysuBT8YGAMdBAQA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FgsaATQXKwJNJDoEYzBJBns8WAePSGUJolRyCrNhfAy7Z4ENv2eBDb9ngQ2/Z4ENv2eB&#10;Db9ngQ2/Z4ENv2eBDb9ngQ2/Z4ENv2eBDb9ngQ2/Z4ENv2eBDb9ngQ2/Z4ENv2eBDb9ngQ2/Z4EN&#10;v2eBDb9ngQ2/Z4ENv2eBDb9ngQ2/Z4ENv2eBDb9ngQ2/Z38NvGd8DbRbbwukUGIKkURUCHw3RAdm&#10;LTYFTyInBDcUFAI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0EDwAfEiECPB4xA1Yr&#10;QAVpNkwGd0NYCIhOYwmVVmsKn15zC6hnfA2yZ30NtWd+Dbhnfw27Z4ENv2F8DLtceAu4V3QLtVJx&#10;CrJNagmoSWUJn0ReCJU/VgiIO04HeDVFBmkuOgVXIioEPhcaAiQLCwE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AAAABAAAAAAA&#10;AAAAAAAAAAAAAAAAAAAAAAAAAAAAAAAAAAAAAAAAAAAAAAAAAAAAAAAAAAAAAAAAAAAAAAAAAAAA&#10;AAAAAAAAAAAAAAAAAAAAAAAAAAAAAAAAAAAAAAAAAAAAAAAAAAAAAAAAAAAAAAAAAAAAAAAAAAAA&#10;AAAAAAAAAAAAAAAAAAAAAAA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8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pgAAAKY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MAAACyAAAAsgAAAE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AAALIAAACy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IAAACyAAAAsgAAALIA&#10;AACyAAAAI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LIAAACy&#10;AAAAsgAAALIAAAB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CmAAAA&#10;sgAAALIAAACyAAAAsgAAAKY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LIAAACyAAAAsgAAALIAAACyAAAAsgAAA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RAAAAsgAAALIAAACyAAAAsgAAALIAAACyAAAAk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M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wAAAJ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T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M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TAAAA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MAAAC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w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J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9AAAA6QAAAP8A&#10;AACJAAAACgAAAAAAAAA9AAAA6QAAAP8AAACJAAAACgAAAAEAAABfAAAA/wAAAP8AAABhAAAAAgAA&#10;AAAAAAAAAAAAAAAAAAAAAACTAAA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P8AAAAy&#10;AAAACwAAAJ8AAABtAAAAEQAAAP8AAAAyAAAACwAAAJ8AAABtAAAANQAAAOMAAAAbAAAAGgAAANUA&#10;AAAwAAAAAAAAAAAAAAAAAAAAAAAAAJMAAAC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AAAA&#10;XAAAAAAAAAAAAAAAXwAAAHsAAAAVAAAAXAAAAAAAAAAAAAAAXwAAAHsAAAAxAAAAPgAAAAAAAAAA&#10;AAAAtAAAADoAAAAAAAAAAAAAAAAAAAAAAAAAkwAAAJ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QAAAP8AAABkAAAAAAAAAAAAAAAAAAAAIQAAAP8AAABkAAAAAAAAAAAA&#10;AAAAAAAARQAAAP8AAAA3AAAAAAAAAAAAAAAAAAAAAAAAAAAAAAAAAAAAkwAAAJMAAAAAAAAAAAAA&#10;AAAAAAAAAAAAAAAAAAAAAAAAAAAAAAAAAAAAAAAAAAAAAAAAAAAAAAAAAAAAAAAAAAAAAAAAAAAA&#10;AAAAAAAAJgBfAEUAr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FI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DdAAAAdQAAAAkAAAASAAAADAAAAA4AAADdAAAAdQAAAAkAAAAS&#10;AAAADAAAACwAAAD/AAAAQgAAAAsAAAASAAAABwAAAAAAAAAAAAAAAAAAAAAAAACTAAAAkwAAAAAA&#10;AAAAAAAAAAAAAAAAAAAAAAAAAAAAAAAAAAAAAAAAAAAAAAAAAAAAAAAAAAAAAAAAAAAAAAAAAAAA&#10;AAAAAAAAAAAAAAAmAF8ARQCv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UgD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wAAAP8AAAD/AAAA/wAAAP8AAABxAAAAPwAAAP8AAAD/AAAA&#10;/wAAAP8AAABxAAAAeAAAAP8AAAD/AAAA/wAAAP8AAAA4AAAAAAAAAAAAAAAAAAAAAAAAAJMAAACT&#10;AAAAAAAAAAAAAAAAAAAAAAAAAAAAAAAAAAAAAAAAAAAAAAAAAAAAAAAAAAAAAAAAAAAAAAAAAAAA&#10;AAAAAAAAAAAAAAAAAAAAACYAXwBFAK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BSAM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wAAAJMAAAAAAAAAAAAAAAAAAAAAAAAAAAAAAAAAAAAAAAAAAAAAAAAAAAAAAAAAAAAAAAAAAAAA&#10;AAAAAAAAAAAAAAAAAAAAAAAAAAAAJgBfAEUAr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FIAz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AAAAkwAAAAAAAAAAAAAAAAAAAAAAAAAAAAAAAAAAAAAAAAAAAAAAAAAAAAAAAAAAAAAA&#10;AAAAAAAAAAAAAAAAAAAAAAAAAAAAAAAAAAAmAF8ARQCv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UgD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MAAACTAAAAAAAAAAAAAAAAAAAAAAAAAAAAAAAAAAAAAAAAAAAAAAAAAAAAAAAA&#10;AAAAAAAAAAAAAAAAAAAAAAAAAAAAAAAAAAAAAAAAACYAXwBFAK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BSAM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AAJMAAAAAAAAAAAAAAAAAAAAAAAAAAAAAAAAAAAAAAAAAAAAAAAAA&#10;AAAAAAAAAAAAAAAAAAAAAAAAAAAAAAAAAAAAAAAAAAAAAAAAJgBfAEUAr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9Vd1Wp6e3p9P/////+/v7+s8Kz2QAzAH9Vd1Wp6e3p9P/////+/v7+s8Kz2QAz&#10;AH+Mo4zF+Pn4+//////4+fj7jKOMxQAzAH8AMwB/ADMAfwAzAH8AMwB/AFIAz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TAAAAkwAAAAAAAAAAAAAAAAAAAAAAAAAAAAAAAAAAAAAAAAAA&#10;AAAAAAAAAAAAAAAAAAAAAAAAAAAAAAAAAAAAAAAAAAAAAAAAAAAAAAAmAF8ARQCv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+Dm4O/x8/H4U3VTqKm6qdT+/v7+YH9gr+Dm4O/x8/H4U3VTqKm6qdT+&#10;/v7+cY1xt/n6+fzS29LoOF84m9Ha0ej5+vn8JlEmkgAzAH8AMwB/ADMAfwAzAH8AUgD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wAAAJMAAAAAAAAAAAAAAAAAAAAAAAAAAAAA&#10;AAAAAAAAAAAAAAAAAAAAAAAAAAAAAAAAAAAAAAAAAAAAAAAAAAAAAAAAAAAAAAAAAAAAJgBfAEUA&#10;r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/N183m/f39/j1jPZ0AMwB/ADMA&#10;fwAzAH/N183m/f39/j1jPZ0AMwB/ADMAfxZEForu8e726u7q9A09DYUAMwB/ADMAfwAzAH8AMwB/&#10;AFIA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AAAAkwAAAAAAAAAAAAAAAAAAAAAA&#10;AAAAAAAAAAAAAAAAAAAAAAAAAAAAAAAAAAAAAAAAAAAAAAAAAAAAAAAAAAAAAAAAAAAAAAAAAAAm&#10;AF8ARQCv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zdfN5v////+No43GADMAfwAz&#10;AH8AMwB/zdfN5v////+No43GADMAfwAzAH81XTWZ7vHu9vr7+vxJbUmjADMAfwAzAH8AMwB/ADMA&#10;fwAzAH8AUgD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MA&#10;AACTAAAAAAAAAAAAAAAAAAAAAAAAAAAAAAAAAAAAAAAAAAAAAAAAAAAAAAAAAAAAAAAAAAAAAAAA&#10;AAAAAAAAAAAAAAAAAAAAAAAAACYAXwBFAK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BSAM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wAAAJMAAAAAAAAAAAAAAAAAAAAAAAAAAAAAAAAAAAAAAAAAAAAAAAAAAAAAAAAAAAAAAAAA&#10;AAAAAAAAAAAAAAAAAAAAAAAAAAAAAAAAJgBfAEUAr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FIAz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kwAAAAAAAAAAAAAAAAAAAAAAAAAAAAAAAAAAAAAAAAAAAAAAAAAAAAAAAAAA&#10;AAAAAAAAAAAAAAAAAAAAAAAAAAAAAAAAAAAAAAAmAF8ARQCv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Ug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MAAACTAAAAAAAAAAAAAAAAAAAAAAAAAAAAAAAAAAAAAAAAAAAAAAAAAAAA&#10;AAAAAAAAAAAAAAAAAAAAAAAAAAAAAAAAAAAAAAAAAAAAACYAXwBFAK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BS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MAAAAAAAAAAAAAAAAAAAAAAAAAAAAAAAAAAAAAAAAAAAAA&#10;AAAAAAAAAAAAAAAAAAAAAAAAAAAAAAAAAAAAAAAAAAAAAAAAAAAAJgBfAEUAr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FI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TAAAAkwAAAAAAAAAAAAAAAAAAAAAAAAAAAAAAAAAAAAAA&#10;AAAAAAAAAAAAAAAAAAAAAAAAAAAAAAAAAAAAAAAAAAAAAAAAAAAAAAAAAAAmAF8ARQCv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UgD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MAAACTAAAAAAAAAAAAAAAAAAAAAAAAAAAAAAAA&#10;AAAAAAAAAAAAAAAAAAAAAAAAAAAAAAAAAAAAAAAAAAAAAAAAAAAAAAAAAAAAAAAAACYAXwBFAK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BS&#10;AM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wAAAJMAAAAAAAAAAAAAAAAAAAAAAAAA&#10;AAAAAAAAAAAAAAAAAAAAAAAAAAAAAAAAAAAAAAAAAAAAAAAAAAAAAAAAAAAAAAAAAAAAAAAAJgBf&#10;AEUAr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FIA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AAAAkwAAAAAAAAAAAAAAAAAA&#10;AAAAAAAAAAAAAAAAAAAAAAAAAAAAAAAAAAAAAAAAAAAAAAAAAAAAAAAAAAAAAAAAAAAAAAAAAAAA&#10;AAAmAF8ARQCv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UgD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MAAACTAAAAAAAAAAAA&#10;AAAAAAAAAAAAAAAAAAAAAAAAAAAAAAAAAAAAAAAAAAAAAAAAAAAAAAAAAAAAAAAAAAAAAAAAAAAA&#10;AAAAAAAAACYAXwBFAK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BSAM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JMAAAAA&#10;AAAAAAAAAAAAAAAAAAAAAAAAAAAAAAAAAAAAAAAAAAAAAAAAAAAAAAAAAAAAAAAAAAAAAAAAAAAA&#10;AAAAAAAAAAAAAAAAJgBfAEUAr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FIAz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TAAAA&#10;kwAAAAAAAAAAAAAAAAAAAAAAAAAAAAAAAAAAAAAAAAAAAAAAAAAAAAAAAAAAAAAAAAAAAAAAAAAA&#10;AAAAAAAAAAAAAAAAAAAAAAAmAF8ARQCv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UgD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MAAACTAAAAAAAAAAAAAAAAAAAAAAAAAAAAAAAAAAAAAAAAAAAAAAAAAAAAAAAAAAAAAAAAAAAA&#10;AAAAAAAAAAAAAAAAAAAAAAAAAAAAACYAXwBFAK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BSAM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GSMqLExpfitK&#10;Z3srSmZ7KUZhdCZCW20BAgIDGy9BTi1Nan8sTGl+Gi0+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eIyVjdCsue3MrLnptKSt0cSoteCcODykSBgcTbyksdngtMH9h&#10;JCdnBwIC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wAAAJMAAAAAAAAAAAAAAAAAAAAAAAAAAAAAAAAAAAAAAAAAAAAAAAAAAAAAAAAAAAAA&#10;AAAAAAAAAAAAAAAAAAAAAAAAAAAAAAAAAAAAJgBfAEUAr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FI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ICw0S&#10;ICw1ER4pMhQjMDotTWp/HTJFUwwVHCIsTGl+DRcgJg4YISgsTGl+CRAWG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MDCImDg8oHwsMIVsiJGF1LC98DgQED3AqLHZQHiBU&#10;BwIDCFMfIVhfIyZ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TAAAAkwAAAAAAAAAAAAAAAAAAAAAAAAAAAAAAAAAAAAAAAAAAAAAAAAAAAAAA&#10;AAAAAAAAAAAAAAAAAAAAAAAAAAAAAAAAAAAAAAAAAAAmAF8ARQCv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UgD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jNGVClGYXQBAgIDEBwnLyxLaH0BAwQFAgQFBixLZ3wPGiQ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gMHdSwvfCgPECoKAwQKdiwv&#10;fQkDAwoAAAAAFggJF3UsL3wFAQI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QAAACyAAAAAgAAAAAAAAAAAAAACAAAAMoAAAARAAAAAAAAAAAAAAAIAAAAygAAABEAAAAAAAAA&#10;AAAAAAAAAAAAAAAAAAAAAJMAAACTAAAAAAAAAAAAAAAAAAAAAAAAAAAAAAAAAAAAAAAAAAAAAAAA&#10;AAAAAAAAAAAAAAAAAAAAAAAAAAAAAAAAAAAAAAAAAAAAAAAAACYAXwBFAK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BSAM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EhYtTWp/DhghJwAAAAAAAAEBKklleSxMaX4tTWp/KkdidgABA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IeIFZiJCdoAAAAAAcC&#10;Awd1LC98HQsLHwAAAAAlDg8odywvfg8FBh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3AAAA/wAAALIAAAACAAAAAAAAABwAAADRAAAA6QAAABEAAAAAAAAAHAAAANEAAADpAAAAEQAA&#10;AAAAAAAAAAAAAAAAAAAAAAAAAAAAkwAAAJMAAAAAAAAAAAAAAAAAAAAAAAAAAAAAAAAAAAAAAAAA&#10;AAAAAAAAAAAAAAAAAAAAAAAAAAAAAAAAAAAAAAAAAAAAAAAAAAAAAAAAJgBfAEUAr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FIAz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TJFUyhEXnEAAAAAAAAAABYlND4sTGl+EyEtNhQiMDksTGl+ER0o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AwQKdSwvfB0LCx8A&#10;AAAAAAAAAE4dH1N4LTB/ZiYpbHgtMH93LC9+DwUG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AAANUAAABoAAAAwgAAAAIAAAABAAAArAAAAGQAAADpAAAAEQAAAAEAAACsAAAAZAAAAOkA&#10;AAARAAAAAAAAAAAAAAAAAAAAAAAAAAAAAACTAAAAkwAAAAAAAAAAAAAAAAAAAAAAAAAAAAAAAAAA&#10;AAAAAAAAAAAAAAAAAAAAAAAAAAAAAAAAAAAAAAAAAAAAAAAAAAAAAAAAAAAAAAAmAF8ARQCv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UgD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gIrSWV5FSQyPQAAAAAAAAAAHzVJVyQ/VmgAAAAAAAAAAB81&#10;SVckPVR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REjB0Ky57&#10;AgEBAgAAAAAAAAAABgICBh0LCx8pDxArHAoLHXQrLnsEAQE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AAADRAAAAAgAAAAAAAAADAAAABQAAANkAAAARAAAAAAAAAAMAAAAF&#10;AAAA2QAAABEAAAAAAAAAAAAAAAAAAABBAAAAQQAAAK8AAACvAAAAQQAAAEEAAAAAAAAAAAAAAAAA&#10;AAAAAAAAAAAAAAAAAAAAAAAAAAAAAAAAAAAAAAAAAAAAAAAAAAAAAAAAAAAAAAAAAAAAACYAXwBF&#10;AK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BSAM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YJCyxMaH0IDRMWAAAAAAAAAAAaLD1JK0llegMGCAkD&#10;BggJK0lleRgqOU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hoc&#10;SlQfIVkAAAAAAAAAAAEAAAFwKi13KxARLQAAAABZISNeXiMl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QAAANEAAAACAAAAAAAAAAAAAAAIAAAA2QAAABEAAAAAAAAA&#10;AAAAAAgAAADZAAAAEQAAAAAAAAAAAAAAAAAAAEEAAABBAAAArwAAAK8AAABBAAAAQQAAAAAAAAAA&#10;AAAAAAAAAAAAAAAAAAAAAAAAAAAAAAAAAAAAAAAAAAAAAAAAAAAAAAAAAAAAAAAAAAAAAAAAAAAA&#10;JgBfAEUAr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FIAz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FyAmLEtofQEDBAUAAAAAAAAAAAMGCAkmQltt&#10;LU1qfy1Nan8mQVlrAwYI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hJCdnNBMUNwAAAAAAAAAAAAAAADASEzN4LTB/eC0wf20pK3QLBAQ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AAA0QAAAAIAAAAAAAAAAAAAAAgAAADZAAAAEQAA&#10;AAAAAAAAAAAACAAAANkAAAARAAAAAAAAAAAAAAAAAAAAAAAAAAAAAACTAAAAkwAAAAAAAAAAAAAA&#10;AAAAAAAAAAAAAAAAAAAAAAAAAAAAAAAAAAAAAAAAAAAAAAAAAAAAAAAAAAAAAAAAAAAAAAAAAAAA&#10;AAAAAAAmAF8ARQCv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UgD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AsNBAgLD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BAQIKAwQ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AAADRAAAAAgAAAAAAAAAAAAAACAAAANkA&#10;AAARAAAAAAAAAAAAAAAIAAAA2QAAABEAAAAAAAAAAAAAAAAAAAAAAAAAAAAAAJMAAACTAAAAAAAA&#10;AAAAAAAAAAAAAAAAAAAAAAAAAAAAAAAAAAAAAAAAAAAAAAAAAAAAAAAAAAAAAAAAAAAAAAAAAAAA&#10;AAAAAAAAAAAAACYAXwBFAK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BSAM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QAAAMIAAAACAAAAAAAAAAAAAAAI&#10;AAAA2QAAABEAAAAAAAAAAAAAAAgAAADZAAAAEQAAAAAAAAAAAAAAAAAAAAAAAAAAAAAAkwAAAJMA&#10;AAAAAAAAAAAAAAAAAAAAAAAAAAAAAAAAAAAAAAAAAAAAAAAAAAAAAAAAAAAAAAAAAAAAAAAAAAAA&#10;AAAAAAAAAAAAAAAAAAAAJgBfAEUAr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FIAz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AAAAkwAAAAAAAAAAAAAAAAAAAAAAAAAAAAAAAAAAAAAAAAAAAAAAAAAAAAAAAAAAAAAAAAAAAAAA&#10;AAAAAAAAAAAAAAAAAAAAAAAAAAAmAF8ARQCv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UgD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MAAACTAAAAAAAAAAAAAAAAAAAAAAAAAAAAAAAAAAAAAAAAAAAAAAAAAAAAAAAAAAAAAAAA&#10;AAAAAAAAAAAAAAAAAAAAAAAAAAAAAAAAACYAXwBFAK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BSAM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JMAAAAAAAAAAAAAAAAAAAAAAAAAAAAAAAAAAAAAAAAAAAAAAAAAAAAAAAAA&#10;AAAAAAAAAAAAAAAAAAAAAAAAAAAAAAAAAAAAAAAAJgBfAEUAr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FIAz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TAAAAkwAAAAAAAAAAAAAAAAAAAAAAAAAAAAAAAAAAAAAAAAAAAAAAAAAA&#10;AAAAAAAAAAAAAAAAAAAAAAAAAAAAAAAAAAAAAAAAAAAAAAAmAF8ARQCv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UgD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MAAACTAAAAAAAAAAAAAAAAAAAAAAAAAAAAAAAAAAAAAAAAAAAA&#10;AAAAAAAAAAAAAAAAAAAAAAAAAAAAAAAAAAAAAAAAAAAAAAAAAAAAACYAXwBFAK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BSAM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wAAAJMAAAAAAAAAAAAAAAAAAAAAAAAAAAAAAAAAAAAA&#10;AAAAAAAAAAAAAAAAAAAAAAAAAAAAAAAAAAAAAAAAAAAAAAAAAAAAAAAAAAAAJgBfAEUAr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FIAz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TAAAAkwAAAAAAAAAAAAAAAAAAAAAAAAAAAAAA&#10;AAAAAAAAAAAAAAAAAAAAAAAAAAAAAAAAAAAAAAAAAAAAAAAAAAAAAAAAAAAAAAAAAAAmAF8ARQCv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MAAACTAAAAAAAAAAAAAAAAAAAAAAAA&#10;AAAAAAAAAAAAAAAAAAAAAAAAAAAAAAAAAAAAAAAAAAAAAAAAAAAAAAAAAAAAAAAAAAAAAAAAACYA&#10;XwBFAK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MAAAAAAAAAAAAAAAAA&#10;AAAAAAAAAAAAAAAAAAAAAAAAAAAAAAAAAAAAAAAAAAAAAAAAAAAAAAAAAAAAAAAAAAAAAAAAAAAA&#10;AAAAJgBfAEUAr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FIAzgAAAAAAAAAAAAAAAAAAAAAAAAAAAAAAAAAAAAAAAAAAAAAAAAAAAAAAAAAA&#10;AAAAAAAAAAAAAAAAAAAAAAAAAAAAAAAAAAAAAAAAAABIfazO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9apGuITpQYAAAAAAAAAAAAAAAAAAA&#10;AAAAAAAAAAAAAAAAAAAAAAAAAAAAAAAAAAAAAAAAAAAAAAAAAAAAAAAAAAAAAAAAAAAAAAAAAAAA&#10;AFohJF+lPUKv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/DSE7OAAAAAAAAAAAAAAAAAAAAAAAAAAAAAAAAAAAAAAAAAAAAAAAAAAAAAAAAAAAA&#10;AAAAAAAAAAAAAAAAAAAAAAAAAAAAAAAAAAAAAAAAAKenFc5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42NEq5OTg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TAAAAkwAAAAAAAAAA&#10;AAAAAAAAAAAAAAAAAAAAAAAAAAAAAAAAAAAAAAAAAAAAAAAAAAAAAAAAAAAAAAAAAAAAAAAAAAAA&#10;AAAAAAAAAAAmAF8ARQCv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UgDOAAAAAAAAAAAAAAAAAAAAAAAAAAAAAAAAAAAAAAAAAAAAAAAAAAAA&#10;AAAAAAAAAAAAAAAAAAAAAAAAAAAAAAAAAAAAAAAAAAAAAAAAAEh9rM4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z1qka4hOlBgAAAAAAAAAAAA&#10;AAAAAAAAAAAAAAAAAAAAAAAAAAAAAAAAAAAAAAAAAAAAAAAAAAAAAAAAAAAAAAAAAAAAAAAAAAAA&#10;AAAAAAAAWiEkX6U9Qq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8NITs4AAAAAAAAAAAAAAAAAAAAAAAAAAAAAAAAAAAAAAAAAAAAAAAAAAAAA&#10;AAAAAAAAAAAAAAAAAAAAAAAAAAAAAAAAAAAAAAAAAAAAAAAAp6cVzm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jY0Srk5OCm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MAAACTAAAA&#10;AAAAAAAAAAAAAAAAAAAAAAAAAAAAAAAAAAAAAAAAAAAAAAAAAAAAAAAAAAAAAAAAAAAAAAAAAAAA&#10;AAAAAAAAAAAAAAAAACYAXwBFAK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BSAM4AAAAAAAAAAAAAAAAAAAAAAAAAAAAAAAAAAAAAAAAAAAAA&#10;AAAAAAAAAAAAAAAAAAAAAAAAAAAAAAAAAAAAAAAAAAAAAAAAAAAAAAAASH2szi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PWqRriE6UGAAAAAA&#10;AAAAAAAAAAAAAAAAAAAAAAAAAAAAAAAAAAAAAAAAAAAAAAAAAAAAAAAAAAAAAAAAAAAAAAAAAAAA&#10;AAAAAAAAAAAAAABaISRfpT1Cr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w0hOzgAAAAAAAAAAAAAAAAAAAAAAAAAAAAAAAAAAAAAAAAAAAAAA&#10;AAAAAAAAAAAAAAAAAAAAAAAAAAAAAAAAAAAAAAAAAAAAAAAAAAAAAACnpxXO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+NjRKuTk4K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wAA&#10;AJMAAAAAAAAAAAAAAAAAAAAAAAAAAAAAAAAAAAAAAAAAAAAAAAAAAAAAAAAAAAAAAAAAAAAAAAAA&#10;AAAAAAAAAAAAAAAAAAAAAAAAJgBfAEUAr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FIAzgAAAAAAAAAAAAAAAAAAAAAAAAAAAAAAAAAAAAAA&#10;AAAAAAAAAAAAAAAAAAAAAAAAAAAAAAAAAAAAAAAAAAAAAAAAAAAAAAAAAAAAAABIfazO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9apGuITpQ&#10;YAAAAAAAAAAAAAAAAAAAAAAAAAAAAAAAAAAAAAAAAAAAAAAAAAAAAAAAAAAAAAAAAAAAAAAAAAAA&#10;AAAAAAAAAAAAAAAAAAAAAFohJF+lPUKv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/DSE7OAAAAAAAAAAAAAAAAAAAAAAAAAAAAAAAAAAAAAAAA&#10;AAAAAAAAAAAAAAAAAAAAAAAAAAAAAAAAAAAAAAAAAAAAAAAAAAAAAAAAAAAAAKenFc5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42NEq5OTg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AAAAkwAAAAAAAAAAAAAAAAAAAAAAAAAAAAAAAAAAAAAAAAAAAAAAAAAAAAAAAAAAAAAAAAAA&#10;AAAAAAAAAAAAAAAAAAAAAAAAAAAAAAAmAF8ARQCv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UgDOAAAAAAAAAAAAAAAAAAAAAAAAAAAAAAAA&#10;AAAAAAAAAAAAAAAAAAAAAAAAAAAAAAAAAAAAAAAAAAAAAAAAAAAAAAAAAAAAAAAAAAAAAEh9rM4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z1q&#10;ka4hOlBgAAAAAAAAAAAAAAAAAAAAAAAAAAAAAAAAAAAAAAAAAAAAAAAAAAAAAAAAAAAAAAAAAAAA&#10;AAAAAAAAAAAAAAAAAAAAAAAAAAAAWiEkX6U9Qq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8NITs4AAAAAAAAAAAAAAAAAAAAAAAAAAAAAAAAA&#10;AAAAAAAAAAAAAAAAAAAAAAAAAAAAAAAAAAAAAAAAAAAAAAAAAAAAAAAAAAAAAAAAAAAAp6cVzm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jY0S&#10;rk5OC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CTAAAAAAAAAAAAAAAAAAAAAAAAAAAAAAAAAAAAAAAAAAAAAAAAAAAAAAAAAAAA&#10;AAAAAAAAAAAAAAAAAAAAAAAAAAAAAAAAAAAAACYAXwBFAK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BSAM4AAAAAAAAAAAAAAAAAAAAAAAAA&#10;AAAAAAAAAAAAAAAAAAAAAAAAAAAAAAAAAAAAAAAAAAAAAAAAAAAAAAAAAAAAAAAAAAAAAAAAAAAA&#10;SH2szi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PWqRriE6UGAAAAAAAAAAAAAAAAAAAAAAAAAAAAAAAAAAAAAAAAAAAAAAAAAAAAAAAAAAAAAA&#10;AAAAAAAAAAAAAAAAAAAAAAAAAAAAAAAAAABaISRfpT1Cr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w0hOzgAAAAAAAAAAAAAAAAAAAAAAAAAA&#10;AAAAAAAAAAAAAAAAAAAAAAAAAAAAAAAAAAAAAAAAAAAAAAAAAAAAAAAAAAAAAAAAAAAAAAAAAACn&#10;pxXO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+NjRKuTk4K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JMAAAAAAAAAAAAAAAAAAAAAAAAAAAAAAAAAAAAAAAAAAAAAAAAAAAAA&#10;AAAAAAAAAAAAAAAAAAAAAAAAAAAAAAAAAAAAAAAAAAAAJgBfAEUAr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FIAzgAAAAAAAAAAAAAAAAAA&#10;AAAAAAAAAAAAAAAAAAAAAAAAAAAAAAAAAAAAAAAAAAAAAAAAAAAAAAAAAAAAAAAAAAAAAAAAAAAA&#10;AAAAAABIfazO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9apGuITpQYAAAAAAAAAAAAAAAAAAAAAAAAAAAAAAAAAAAAAAAAAAAAAAAAAAAAAAA&#10;AAAAAAAAAAAAAAAAAAAAAAAAAAAAAAAAAAAAAAAAAFohJF+lPUKv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/DSE7OAAAAAAAAAAAAAAAAAAAA&#10;AAAAAAAAAAAAAAAAAAAAAAAAAAAAAAAAAAAAAAAAAAAAAAAAAAAAAAAAAAAAAAAAAAAAAAAAAAAA&#10;AAAAAKenFc5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8fHpdD+/v3+/////+vr3+6AgDSUZ2cNf9jYwd7//////////9LSt9lnZw1/Z2cNf2dnDX9n&#10;Zw1/Z2cNf42NEq5OTgp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AAAAkwAAAAAAAAAAAAAAAAAAAAAAAAAAAAAAAAAAAAAAAAAAAAAA&#10;AAAAAAAAAAAAAAAAAAAAAAAAAAAAAAAAAAAAAAAAAAAAAAAAAAAmAF8ARQCv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UgDOAAAAAAAAAAAA&#10;AAAAAAAAAAAAAAAAAAAAAAAAAAAAAAAAAAAAAAAAAAAAAAAAAAAAAAAAAAAAAAAAAAAAAAAAAAAA&#10;AAAAAAAAAAAAAEh9rM4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z1qka4hOlBgAAAAAAAAAAAAAAAAAAAAAAAAAAAAAAAAAAAAAAAAAAAAAAAA&#10;AAAAAAAAAAAAAAAAAAAAAAAAAAAAAAAAAAAAAAAAAAAAAAAAWiEkX6U9Qq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8NITs4AAAAAAAAAAAAA&#10;AAAAAAAAAAAAAAAAAAAAAAAAAAAAAAAAAAAAAAAAAAAAAAAAAAAAAAAAAAAAAAAAAAAAAAAAAAAA&#10;AAAAAAAAAAAAp6cVzm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+KikWc/f38/dXVvNyjo2yx/Pz6/NPTudq6upHF/////7u7k8bDw6DN/////62tfbpnZw1/&#10;Z2cNf2dnDX9nZw1/jY0Srk5OC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AAACTAAAAAAAAAAAAAAAAAAAAAAAAAAAAAAAAAAAAAAAA&#10;AAAAAAAAAAAAAAAAAAAAAAAAAAAAAAAAAAAAAAAAAAAAAAAAAAAAAAAAACYAXwBFAK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BSAM4AAAAA&#10;AAAAAAAAAAAAAAAAAAAAAAAAAAAAAAAAAAAAAAAAAAAAAAAAAAAAAAAAAAAAAAAAAAAAAAAAAAAA&#10;AAAAAAAAAAAAAAAAAAAASH2szi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PWqRriE6UGAAAAAAAAAAAAAAAAAAAAAAAAAAAAAAAAAAAAAAAAAA&#10;AAAAAAAAAAAAAAAAAAAAAAAAAAAAAAAAAAAAAAAAAAAAAAAAAAAAAABaISRfpT1Cr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w0hOzgAAAAAA&#10;AAAAAAAAAAAAAAAAAAAAAAAAAAAAAAAAAAAAAAAAAAAAAAAAAAAAAAAAAAAAAAAAAAAAAAAAAAAA&#10;AAAAAAAAAAAAAAAAAACnpxXO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5ubYKv+/v7+sbGDvW5uGYX09O324uLQ5uXl1enx8ejzZ2cNf2dnDX/09O320NC1&#10;2GdnDX9nZw1/Z2cNf2dnDX+NjRKuTk4K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JMAAAAAAAAAAAAAAAAAAAAAAAAAAAAAAAAA&#10;AAAAAAAAAAAAAAAAAAAAAAAAAAAAAAAAAAAAAAAAAAAAAAAAAAAAAAAAAAAAAAAAJgBfAEUAr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FIA&#10;zgAAAAAAAAAAAAAAAAAAAAAAAAAAAAAAAAAAAAAAAAAAAAAAAAAAAAAAAAAAAAAAAAAAAAAAAAAA&#10;AAAAAAAAAAAAAAAAAAAAAAAAAABIfazO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9apGuITpQYAAAAAAAAAAAAAAAAAAAAAAAAAAAAAAAAAAA&#10;AAAAAAAAAAAAAAAAAAAAAAAAAAAAAAAAAAAAAAAAAAAAAAAAAAAAAAAAAAAAAFohJF+lPUKv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/DSE7O&#10;AAAAAAAAAAAAAAAAAAAAAAAAAAAAAAAAAAAAAAAAAAAAAAAAAAAAAAAAAAAAAAAAAAAAAAAAAAAA&#10;AAAAAAAAAAAAAAAAAAAAAAAAAKenFc5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+rq3e3//////f37/f7+/v6ZmV2p4uLQ5u7u5PFnZw1/Z2cNf+Li&#10;0Obs7ODvZ2cNf2dnDX9nZw1/Z2cNf42NEq5OTgp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TAAAAkwAAAAAAAAAAAAAAAAAAAAAAAAAA&#10;AAAAAAAAAAAAAAAAAAAAAAAAAAAAAAAAAAAAAAAAAAAAAAAAAAAAAAAAAAAAAAAAAAAAAAAmAF8A&#10;RQCv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UgDOAAAAAAAAAAAAAAAAAAAAAAAAAAAAAAAAAAAAAAAAAAAAAAAAAAAAAAAAAAAAAAAAAAAA&#10;AAAAAAAAAAAAAAAAAAAAAAAAAAAAAAAAAEh9rM4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z1qka4hOlBgAAAAAAAAAAAAAAAAAAAAAAAAAAAA&#10;AAAAAAAAAAAAAAAAAAAAAAAAAAAAAAAAAAAAAAAAAAAAAAAAAAAAAAAAAAAAAAAAAAAAWiEkX6U9&#10;Qq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8NITs4AAAAAAAAAAAAAAAAAAAAAAAAAAAAAAAAAAAAAAAAAAAAAAAAAAAAAAAAAAAAAAAAAAAAA&#10;AAAAAAAAAAAAAAAAAAAAAAAAAAAAAAAAp6cVzm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+srHy5/v79/tzcx+G+vpfI+vr3++Li0Obi4tDm7u7k8WdnDX9n&#10;Zw1/4uLQ5uzs4O9nZw1/Z2cNf2dnDX9nZw1/jY0Srk5OC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MAAACTAAAAAAAAAAAAAAAAAAAA&#10;AAAAAAAAAAAAAAAAAAAAAAAAAAAAAAAAAAAAAAAAAAAAAAAAAAAAAAAAAAAAAAAAAAAAAAAAAAAA&#10;ACYAXwBFAK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BSAM4AAAAAAAAAAAAAAAAAAAAAAAAAAAAAAAAAAAAAAAAAAAAAAAAAAAAAAAAAAAAA&#10;AAAAAAAAAAAAAAAAAAAAAAAAAAAAAAAAAAAAAAAASH2szi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PWqRriE6UGAAAAAAAAAAAAAAAAAAAAAA&#10;AAAAAAAAAAAAAAAAAAAAAAAAAAAAAAAAAAAAAAAAAAAAAAAAAAAAAAAAAAAAAAAAAAAAAAAAAABa&#10;ISRfpT1Cr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w0hOzgAAAAAAAAAAAAAAAAAAAAAAAAAAAAAAAAAAAAAAAAAAAAAAAAAAAAAAAAAAAAAA&#10;AAAAAAAAAAAAAAAAAAAAAAAAAAAAAAAAAAAAAACnpxXO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8PDoM3+/v3+fX0xkmdnDX/Cwp7M/f38/ejo2evs7ODv&#10;Z2cNf2dnDX/x8enz0NC12GdnDX9nZw1/Z2cNf2dnDX+NjRKuTk4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AAAJMAAAAAAAAAAAAA&#10;AAAAAAAAAAAAAAAAAAAAAAAAAAAAAAAAAAAAAAAAAAAAAAAAAAAAAAAAAAAAAAAAAAAAAAAAAAAA&#10;AAAAAAAAJgBfAEUAr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FIAzgAAAAAAAAAAAAAAAAAAAAAAAAAAAAAAAAAAAAAAAAAAAAAAAAAAAAAA&#10;AAAAAAAAAAAAAAAAAAAAAAAAAAAAAAAAAAAAAAAAAAAAAABIfazO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9apGuITpQYAAAAAAAAAAAAAAA&#10;AAAAAAAAAAAAAAAAAAAAAAAAAAAAAAAAAAAAAAAAAAAAAAAAAAAAAAAAAAAAAAAAAAAAAAAAAAAA&#10;AAAAAFohJF+lPUKv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/DSE7OAAAAAAAAAAAAAAAAAAAAAAAAAAAAAAAAAAAAAAAAAAAAAAAAAAAAAAAA&#10;AAAAAAAAAAAAAAAAAAAAAAAAAAAAAAAAAAAAAAAAAAAAAKenFc5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t7eMwv7+/v61tYnBbm4Zhevr3+7y8uv0v7+Z&#10;yf7+/v6lpW+zq6t5uP7+/v67u5PGZ2cNf2dnDX9nZw1/Z2cNf42NEq5OTgp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AAAAkwAAAAAA&#10;AAAAAAAAAAAAAAAAAAAAAAAAAAAAAAAAAAAAAAAAAAAAAAAAAAAAAAAAAAAAAAAAAAAAAAAAAAAA&#10;AAAAAAAAAAAAAAAmAF8ARQCv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UgDOAAAAAAAAAAAAAAAAAAAAAAAAAAAAAAAAAAAAAAAAAAAAAAAA&#10;AAAAAAAAAAAAAAAAAAAAAAAAAAAAAAAAAAAAAAAAAAAAAAAAAAAAAEh9rM4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z1qka4hOlBgAAAAAAAA&#10;AAAAAAAAAAAAAAAAAAAAAAAAAAAAAAAAAAAAAAAAAAAAAAAAAAAAAAAAAAAAAAAAAAAAAAAAAAAA&#10;AAAAAAAAAAAAWiEkX6U9Qq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8NITs4AAAAAAAAAAAAAAAAAAAAAAAAAAAAAAAAAAAAAAAAAAAAAAAAA&#10;AAAAAAAAAAAAAAAAAAAAAAAAAAAAAAAAAAAAAAAAAAAAAAAAAAAAp6cVzm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ubhmF4+PT6P///////////f37/a+v&#10;f7tubhmF6enb7P//////////4+PT6GdnDX9nZw1/Z2cNf2dnDX9nZw1/jY0Srk5OC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MAAACT&#10;AAAAAAAAAAAAAAAAAAAAAAAAAAAAAAAAAAAAAAAAAAAAAAAAAAAAAAAAAAAAAAAAAAAAAAAAAAAA&#10;AAAAAAAAAAAAAAAAAAAAACYAXwBFAK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BSAM4AAAAAAAAAAAAAAAAAAAAAAAAAAAAAAAAAAAAAAAAA&#10;AAAAAAAAAAAAAAAAAAAAAAAAAAAAAAAAAAAAAAAAAAAAAAAAAAAAAAAAAAAASH2szi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PWqRriE6UGAA&#10;AAAAAAAAAAAAAAAAAAAAAAAAAAAAAAAAAAAAAAAAAAAAAAAAAAAAAAAAAAAAAAAAAAAAAAAAAAAA&#10;AAAAAAAAAAAAAAAAAABaISRfpT1Cr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w0hOzgAAAAAAAAAAAAAAAAAAAAAAAAAAAAAAAAAAAAAAAAAA&#10;AAAAAAAAAAAAAAAAAAAAAAAAAAAAAAAAAAAAAAAAAAAAAAAAAAAAAAAAAACnpxXO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jo5LoJubYKtn&#10;Zw1/Z2cNf2dnDX9nZw1/mZldqZKSUqNnZw1/Z2cNf2dnDX9nZw1/Z2cNf2dnDX+NjRKuTk4K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wAAAJMAAAAAAAAAAAAAAAAAAAAAAAAAAAAAAAAAAAAAAAAAAAAAAAAAAAAAAAAAAAAAAAAAAAAA&#10;AAAAAAAAAAAAAAAAAAAAAAAAAAAAJgBfAEUAr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FIAzgAAAAAAAAAAAAAAAAAAAAAAAAAAAAAAAAAA&#10;AAAAAAAAAAAAAAAAAAAAAAAAAAAAAAAAAAAAAAAAAAAAAAAAAAAAAAAAAAAAAAAAAABIfazO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9apGu&#10;ITpQYAAAAAAAAAAAAAAAAAAAAAAAAAAAAAAAAAAAAAAAAAAAAAAAAAAAAAAAAAAAAAAAAAAAAAAA&#10;AAAAAAAAAAAAAAAAAAAAAAAAAFohJF+lPUKv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/DSE7OAAAAAAAAAAAAAAAAAAAAAAAAAAAAAAAAAAAA&#10;AAAAAAAAAAAAAAAAAAAAAAAAAAAAAAAAAAAAAAAAAAAAAAAAAAAAAAAAAAAAAAAAAKenFc5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42NEq5O&#10;Tg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AAAAkwAAAAAAAAAAAAAAAAAAAAAAAAAAAAAAAAAAAAAAAAAAAAAAAAAAAAAAAAAAAAAA&#10;AAAAAAAAAAAAAAAAAAAAAAAAAAAAAAAAAAAmAF8ARQCv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UgDOAAAAAAAAAAAAAAAAAAAAAAAAAAAA&#10;AAAAAAAAAAAAAAAAAAAAAAAAAAAAAAAAAAAAAAAAAAAAAAAAAAAAAAAAAAAAAAAAAAAAAAAAAEh9&#10;rM4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z1qka4hOlBgAAAAAAAAAAAAAAAAAAAAAAAAAAAAAAAAAAAAAAAAAAAAAAAAAAAAAAAAAAAAAAAA&#10;AAAAAAAAAAAAAAAAAAAAAAAAAAAAAAAAWiEkX6U9Qq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8NITs4AAAAAAAAAAAAAAAAAAAAAAAAAAAAA&#10;AAAAAAAAAAAAAAAAAAAAAAAAAAAAAAAAAAAAAAAAAAAAAAAAAAAAAAAAAAAAAAAAAAAAAAAAp6cV&#10;zm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jY0Srk5OCm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MAAACTAAAAAAAAAAAAAAAAAAAAAAAAAAAAAAAAAAAAAAAAAAAAAAAAAAAAAAAA&#10;AAAAAAAAAAAAAAAAAAAAAAAAAAAAAAAAAAAAAAAAACYAXwBFAK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BSAM4AAAAAAAAAAAAAAAAAAAAA&#10;AAAAAAAAAAAAAAAAAAAAAAAAAAAAAAAAAAAAAAAAAAAAAAAAAAAAAAAAAAAAAAAAAAAAAAAAAAAA&#10;AAAASH2szi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PWqRriE6UGAAAAAAAAAAAAAAAAAAAAAAAAAAAAAAAAAAAAAAAAAAAAAAAAAAAAAAAAAA&#10;AAAAAAAAAAAAAAAAAAAAAAAAAAAAAAAAAAAAAABaISRfpT1Cr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w0hOzgAAAAAAAAAAAAAAAAAAAAAA&#10;AAAAAAAAAAAAAAAAAAAAAAAAAAAAAAAAAAAAAAAAAAAAAAAAAAAAAAAAAAAAAAAAAAAAAAAAAAAA&#10;AACnpxXO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+NjRKuTk4K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gAAAP8AAADyAAAAPQAAAAAAAAAA&#10;AAAAAAAAAAAAAAAAAAAAkwAAAJMAAAAAAAAAAAAAAAAAAAAAAAAAAAAAAAAAAAAAAAAAAAAAAAAA&#10;AAAAAAAAAAAAAAAAAAAAAAAAAAAAAAAAAAAAAAAAAAAAAAAAJgBfAEUAr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FIAzgAAAAAAAAAAAAAA&#10;AAAAAAAAAAAAAAAAAAAAAAAAAAAAAAAAAAAAAAAAAAAAAAAAAAAAAAAAAAAAAAAAAAAAAAAAAAAA&#10;AAAAAAAAAABIfazO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9apGuITpQYAAAAAAAAAAAAAAAAAAAAAAAAAAAAAAAAAAAAAAAAAAAAAAAAAAA&#10;AAAAAAAAAAAAAAAAAAAAAAAAAAAAAAAAAAAAAAAAAAAAAFohJF+lPUKv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/DSE7OAAAAAAAAAAAAAAAA&#10;AAAAAAAAAAAAAAAAAAAAAAAAAAAAAAAAAAAAAAAAAAAAAAAAAAAAAAAAAAAAAAAAAAAAAAAAAAAA&#10;AAAAAAAAAKenFc5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42NEq5OTgp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AAADyAAAAIQAAACkAAADyAAAA&#10;FQAAAAAAAAAAAAAAAAAAAAAAAACTAAAAkwAAAAAAAAAAAAAAAAAAAAAAAAAAAAAAAAAAAAAAAAAA&#10;AAAAAAAAAAAAAAAAAAAAAAAAAAAAAAAAAAAAAAAAAAAAAAAAAAAAAAAmAF8ARQCv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UgDOAAAAAAAA&#10;AAAAAAAAAAAAAAAAAAAAAAAAAAAAAAAAAAAAAAAAAAAAAAAAAAAAAAAAAAAAAAAAAAAAAAAAAAAA&#10;AAAAAAAAAAAAAAAAAEh9rM4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z1qka4hOlBgAAAAAAAAAAAAAAAAAAAAAAAAAAAAAAAAAAAAAAAAAAAA&#10;AAAAAAAAAAAAAAAAAAAAAAAAAAAAAAAAAAAAAAAAAAAAAAAAAAAAWiEkX6U9Qq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8NITs4AAAAAAAAA&#10;AAAAAAAAAAAAAAAAAAAAAAAAAAAAAAAAAAAAAAAAAAAAAAAAAAAAAAAAAAAAAAAAAAAAAAAAAAAA&#10;AAAAAAAAAAAAAAAAp6cVzm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jY0Srk5OCm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IIAAAAAAAAAAAAA&#10;AJEAAAA6AAAAAAAAAAAAAAAAAAAAAAAAAJMAAACTAAAAAAAAAAAAAAAAAAAAAAAAAAAAAAAAAAAA&#10;AAAAAAAAAAAAAAAAAAAAAAAAAAAAAAAAAAAAAAAAAAAAAAAAAAAAAAAAAAAAACYAXwBFAK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BSAM4A&#10;AAAAAAAAAAAAAAAAAAAAAAAAAAAAAAAAAAAAAAAAAAAAAAAAAAAAAAAAAAAAAAAAAAAAAAAAAAAA&#10;AAAAAAAAAAAAAAAAAAAAAAAASH2szi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PWqRriE6UGAAAAAAAAAAAAAAAAAAAAAAAAAAAAAAAAAAAAAA&#10;AAAAAAAAAAAAAAAAAAAAAAAAAAAAAAAAAAAAAAAAAAAAAAAAAAAAAAAAAABaISRfpT1Cr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w0hOzgAA&#10;AAAAAAAAAAAAAAAAAAAAAAAAAAAAAAAAAAAAAAAAAAAAAAAAAAAAAAAAAAAAAAAAAAAAAAAAAAAA&#10;AAAAAAAAAAAAAAAAAAAAAACnpxXO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2dnDX9nZw1/Z2cNf2dnDX9nZw1/Z2cNf2dnDX9nZw1/&#10;Z2cNf2dnDX9nZw1/Z2cNf2dnDX+NjRKuTk4KYAAAAAAAAAAAAAAAAAAAAAAAAAAAAAAAAAAAAAAA&#10;AAAAAAAAAAAAAAAAAAAAAAAAAAAAAAAAAAAAAAAAAAAAAAAAAAAAAAAAAAAAAAAAAAAAAAAAAAAA&#10;AAAAAAAAAAAAAAAAAAAAAAAAAAAAAAAAAAAAAAAAAAAAkQAAAEIAAAA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AAAAewAAAAAA&#10;AAAAAAAAWQAAAHMAAAAAAAAAAAAAAAAAAAAAAAAAkwAAAJMAAAAAAAAAAAAAAAAAAAAAAAAAAAAA&#10;AAAAAAAAAAAAAAAAAAAAAAAAAAAAAAAAAAAAAAAAAAAAAAAAAAAAAAAAAAAAAAAAAAAAJgBfAEUA&#10;r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FIAzgAAAAAAAAAAAAAAAAAAAAAAAAAAAAAAAAAAAAAAAAAAAAAAAAAAAAAAAAAAAAAAAAAAAAAA&#10;AAAAAAAAAAAAAAAAAAAAAAAAAAAAAABIfazO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9apGuITpQYAAAAAAAAAAAAAAAAAAAAAAAAAAAAAAA&#10;AAAAAAAAAAAAAAAAAAAAAAAAAAAAAAAAAAAAAAAAAAAAAAAAAAAAAAAAAAAAAAAAAFohJF+lPUKv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/D&#10;SE7OAAAAAAAAAAAAAAAAAAAAAAAAAAAAAAAAAAAAAAAAAAAAAAAAAAAAAAAAAAAAAAAAAAAAAAAA&#10;AAAAAAAAAAAAAAAAAAAAAAAAAAAAAKenFc5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Z2cNf2dnDX9nZw1/Z2cNf2dnDX9nZw1/Z2cN&#10;f2dnDX9nZw1/Z2cNf2dnDX9nZw1/Z2cNf42NEq5OTgpgAAAAAAAAAAAAAAAAAAAAAAAAAAAAAAAA&#10;AAAAAAAAAAAAAAAAAAAAAAAAAAAAAAAAAAAAAAAAAAAAAAAAAAAAAAAAAAAAAAAAAAAAAAAAAAAA&#10;AAAAAAAAAAAAAAAAAAAAAAAAAAAAAAAAAAAAAAAAAAAAAAAAAACyAAAAsgAAAKYAAABvAAAA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kAAAB7&#10;AAAAAAAAAAAAAABZAAAAcwAAAAAAAAAAAAAAAAAAAAAAAACTAAAAkwAAAAAAAAAAAAAAAAAAAAAA&#10;AAAAAAAAAAAAAAAAAAAAAAAAAAAAAAAAAAAAAAAAAAAAAAAAAAAAAAAAAAAAAAAAAAAAAAAAAAAm&#10;AF8ARQCv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UgDOAAAAAAAAAAAAAAAAAAAAAAAAAAAAAAAAAAAAAAAAAAAAAAAAAAAAAAAAAAAAAAAA&#10;AAAAAAAAAAAAAAAAAAAAAAAAAAAAAAAAAAAAAEh9rM4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z1qka4hOlBgAAAAAAAAAAAAAAAAAAAAAAAA&#10;AAAAAAAAAAAAAAAAAAAAAAAAAAAAAAAAAAAAAAAAAAAAAAAAAAAAAAAAAAAAAAAAAAAAAAAAWiEk&#10;X6U9Qq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AAAA/wAAAP8AAAB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B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0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F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QAAA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IAAACyAAAAsgAAALIAAACyAAAAkQAAAEMAAA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F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QAAA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dAAAA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gAAALIAAACnAAAAbwAAA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AAAA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0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RAAAAQw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0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AAA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C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AAAAAAAAAAAA&#10;AAAAAAAAAAAAAAAAAAAAAAAAAwA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BlAAAA/wAAAP8AAADp&#10;AAAAOgAAAAAAAAAAAAAABwAAAIUAAAD/AAAA/wAAAOMAAAAwAAAAAAAAAAAAAAA9AAAA6QAAAP8A&#10;AACJAAA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LQAAAD/AAAA/wAAAP8A&#10;AAD/AAAAawAAAAAAAAAkAAAA1QAAAP8AAAD/AAAAfwAAAAMAAAAAAAAAAAAAAAAAAABQ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AAN0AAAAjAAAA&#10;BwAAAEIAAAD/AAAAJQAAAAEAAAC9AAAAnwAAABYAAAAIAAAATQAAAP8AAAAlAAAAEQAAAP8AAAAy&#10;AAAACwAAAJ8AAAB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AAAA2QAAAC4AAAAa&#10;AAAAGwAAABsAAAASAAAABAAAAMoAAABTAAAACQAAABoAAADKAAAAZwAAAAAAAAABAAAAXgAAAP8A&#10;AAB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AAADpAAAAIgAA&#10;AAAAAAAAAAAAAAAAAFwAAAAtAAAALQAAAN0AAAAGAAAAAAAAAAAAAAAAAAAAbwAAAJoAAAAVAAAA&#10;XAAAAAAAAAAAAAAAXwAAAH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AAADZAAAA&#10;CAAAAAAAAAAAAAAAAAAAAAAAAAALAAAA6QAAAC8AAAAAAAAAAAAAACgAAAA5AAAAAAAAACsAAAC0&#10;AAAAigAAAG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QAAAN0A&#10;AAAFAAAAAAAAAAAAAAAAAAAAAAAAAAAAAABbAAAAiQAAAAAAAAAAAAAAAAAAAAAAAAAkAAAA0QAA&#10;AAMAAAAAAAAAAAAAAA4AAADVAAAA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NUAAACSAAAAhgAAAIYAAACWAAAAJAAAAAAAAABWAAAA/wAAAPIAAAB4AAAAKgAAAAAAAAAAAAAA&#10;AwAAAAAAAABT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AAAA3QAAAAkAAAAAAAAAAAAAAAAAAAAAAAAAAAAAAFsAAAB7AAAAAAAAAAAAAAAAAAAAAAAAACQA&#10;AADRAAAAAwAAAAAAAAARAAAA0QAAAH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1QAAAFgAAABGAAAATAAAAFAAAAAaAAAAAAAAAAAAAAARAAAAQAAAAIoAAAD/AAAAawAA&#10;AAAAAAAAAAAAAAAAAFsAAAB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AAADpAAAAHQAAAAAAAAAAAAAAAAAAAHAAAABYAAAALQAAAN0AAAAFAAAAAAAAAAAAAAAA&#10;AAAAYQAAAKUAAAABAAAAIQAAAP8AAAB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gAAADZAAAACgAAAAAAAAAAAAAAAAAAAAAAAAAgAAAAlwAAAAEAAAAAAAAAAAAAAC0A&#10;AADVAAAAAwAAAAAAAAAAAAAAWwAAAH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4AAADEAAAAFgAAAAAAAAA9AAAA/wAAACYAAAAEAAAAvwAAAJUAAAAOAAAA&#10;BAAAAEYAAAD/AAAALgAAAA4AAADdAAAAdQAAAAkAAAASAAAA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AAANkAAAAkAAAAEQAAABIAAAASAAAAEQAAABEAAAD/AAAAXAAAAAwAAAAP&#10;AAAAbAAAALAAAAABAAAAAAAAAAAAAABb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IUAAAD/AAAA/wAAAPIAAABEAAAAAAAAAAAAAAANAAAAkQAA&#10;AP8AAAD/AAAA6QAAADoAAAAAAAAAPwAAAP8AAAD/AAAA/wAAAP8AAAB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0QAAAP8AAAD/AAAA/wAAAP8AAADCAAAAAwAAADEAAADdAAAA&#10;/wAAAP8AAAC2AAAAFAAAAAAAAAAAAAAAAAAAAFkAAAB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LAAAAAAAAAAAAAAAAAAAAAAAAAAAA&#10;AAAAAAAABgAA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MAAAAAAAAAAAAAAAAAAAAAAAAAAAAAAAA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QAAALoAAAD/AAAA/wAAAIkAAAAKAAAAAAAAAAAAAAA2AAAA6QAAAP8AAAD/AAAAdwAA&#10;AAQAAAAAAAAABwAAAIcAAAD/AAAAuAAAAB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bAAAAP8AAAD/AAAA6QAAAC0AAAAAAAAAQAAAAP8AAAD/AAAA/wAAAP8AAADpAAAA&#10;EQAAAAAAAAAAAAAACAAAAMoAAAA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kAAAD/AAAAXgAAAAkAAAASAAAAsAAAAJoAAAAAAAAANgAAAP8AAABGAAAACAAAAB0A&#10;AADEAAAAkwAAAAEAAAB1AAAApwAAAAkAAABQAAAAwg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QAAADZAAAAGgAAAAoAAABNAAAA6QAAAA4AAABbAAAAigAAABcAAAAbAAAAGwAA&#10;ABsAAAABAAAAAAAAABwAAADRAAAA6QAAAB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JoAAAAAAAAAAAAAAAAAAAAYAAAAZAAAAAYAAAC4AAAAVAAAAAAAAAAA&#10;AAAAAAAAABEAAAD/AAAAJgAAAC0AAAAVAAAAAAAAACsAAADV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wAAAJwAAAAEAAAAAAAAAAEAAABYAAAACAAAAFsAAABsAAAAAAAAAAAA&#10;AAAAAAAAAAAAAAAAAAABAAAArAAAAGQAAADp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AAAATgAAAAAAAAAAAAAAAAAAAAAAAAAAAAAACwAAAN0AAAAaAAAA&#10;AAAAAAAAAAAAAAAAAAAAAKcAAAA4AAAAAAAAAAIAAACZAAAA/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AAA0QAAAP8AAACsAAAAUwAAAAYAAAAAAAAAVAAAAM0AAACG&#10;AAAAhgAAAIYAAABtAAAAAQAAAAAAAAADAAAABQAAANkAAA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cAAABTAAAAAAAAAAAAAAAAAAAAAAAAAAAAAAAIAAAA2QAA&#10;ABUAAAAAAAAAAAAAAAAAAAAAAAAApwAAADgAAAAAAAAAAAAAACIAAABUAAAA4wAAAA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wAAAGEAAADdAAAA6QAAABcAAABUAAAA&#10;qgAAAEYAAABMAAAATAAAAEEAAAABAAAAAAAAAAAAAAAIAAAA2QAAAB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AAAAJIAAAAAAAAAAAAAAAAAAAAUAAAA2QAAAA0A&#10;AAC4AAAATgAAAAAAAAAAAAAAAAAAAAsAAADdAAAAJgAAACkAAAASAAAAAAAAAAEAAAC/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AAAAC8AAAAAAAAAAAAAAAEAAAC4AAAAOgAA&#10;AFsAAABsAAAAAAAAAAAAAAAAAAAAAAAAAAAAAAAAAAAAAAAAAAgAAADZAAAAE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/wAAAEwAAAAEAAAADwAAAKIAAACa&#10;AAAAAQAAADsAAAD/AAAANwAAAAQAAAAVAAAAsAAAAKcAAAACAAAAowAAAHwAAAAAAAAAJQAAAPI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AAAA3QAAAB8AAAAEAAAAJwAAAOkA&#10;AAAvAAAAWQAAAIMAAAAMAAAAEgAAABIAAAASAAAABwAAAAAAAAAAAAAACAAAANk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AAA6QAAAP8AAAD/AAAA&#10;nAAAAA4AAAAAAAAAAAAAAEIAAAD/AAAA/wAAAP8AAACJAAAACAAAAAAAAAAZAAAA0QAAAP8AAAD/&#10;AAA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B8AAAA/wAAAP8AAAD/&#10;AAAAVwAAAAAAAABUAAAA/wAAAP8AAAD/AAAA/wAAAP8AAAA4AAAAAAAAAAAAAAAIAAAA2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AA&#10;AAgAAAAAAAAAAAAAAAAAAAAAAAAAAAAAAAAAAAALAAAABAAAAAAAAAAAAAAAAAAAAAAAAAAAAAAA&#10;Dg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AAAAAAAAAAAAAA&#10;AAAAAAAAAAAAAAAAAAAAAAAAAAAAAAAAAAAAAAAAAAAAAAAAAAAAAAAAAAAAAAAAAAAAAAAAAAAA&#10;AAsAAAAAAAAAAAAAAAAAAAAAAAAAAAAAAAAAAAAAAAAAAwAAAA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/wAAABgAAAAA&#10;AAAAAAAAAAAAAAAAAAAAAAAAAAAAAAAAAAAAAAAAAAAAAAAAAAAAAAAAAAAAAAAAAAAAAAAAAAAA&#10;AAAAAAAAAAAAAAAAAAAAAAAAAAAAAAAAAAAAAAAAAAAAAAAAAAAAAAAAAAAAAAAAAAAAAAAAAAAA&#10;AAAAAAAAAAAAAAAAAAAAAAAAAAAAAAAAAAAAAAAAAAAAAAAAAAAAAAAAAAAAFQAAAPIAAAARAAAA&#10;AAAAAAAAAAAAAAAAAAAAAAAAAAAAAAAAAAAAAA4AAADdAAAA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AAAAtAAAAP8A&#10;AAA0AAAAAAAAAAAAAAAAAAAAAAAAAAAAAAAAAAAAAAAAAAAAAAAAAAAAAAAAAAAAAAAAAAAAAAAA&#10;AAAAAAAYAAAAlgAAAAcAAAAAAAAAAAAAAAAAAAAAAAAAAAAAAAAAAAAAAAAAAAAAAAAAAAAAAAAA&#10;AAAAAAAAAAA/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QAAAByAAAA&#10;BgAAAAAAAAAAAAAAAAAAAAAAAAAAAAAAAAAAAAAAAAAAAAAAAAAAAAAAAAAAAAAAAAAAAAAAAAAA&#10;AAAAAAAAAAAAAAAAAAAAAAAAAAAAAAAAAAAAAAAAAAAAAAAAAAAAAAAAAAAAAAAAAAAAAAAAAAAA&#10;AAAAAAAAAAAAAAAAAAAAAAAAAAAAAAAAAAAAAAAAAAAAAAAAAAAAAAAAAAAAAAAAAAABAAAAiAAA&#10;ACoAAAAAAAAAAAAAAAAAAAAAAAAAAAAAAAAAAAAAAAAAWwAA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Cy&#10;AAAA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AAAAvAAAALwAAAC8AAAAvAAAALwAAAC8AAAAvAAAALwAAAC8AAAAvAAAALwAA&#10;AC8AAAAvAAAALwAAACYAAAAAAAAACA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CwAAAAAAAAAk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AIAAAAAAAAALA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FLkXGAAA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bEhtcIhciOCIXIjgiFyI4IhciOCIXIjgiFyI4IhciOCIXIjgiFyI4&#10;IhciOCIXIjgiFyI4IhciOCIXIjgUDRRiAAAAHgUDBUomGiZd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JxsnWQcFB1IA&#10;AAAZIhcifT4qPmU+Kj5lPio+ZT4qPmU+Kj5lPio+ZT4qPmU+Kj5lPio+ZT4qPmU+Kj5lPio+ZT4q&#10;PmU+Kj5lPio+ZT4qPmU+Kj5lPio+ZT4qPmU+Kj5lPio+ZT4qPmU+Kj5lPio+ZT4qPmU+Kj5lPio+&#10;ZT4qPmU+Kj5lPio+ZT4qPmU+Kj5lPio+ZT4qPmU+Kj5lPio+ZT4qPmU+Kj5lPio+ZT4qPmU+Kj5l&#10;Pio+ZT4qPmU+Kj5lPio+ZT4qPmU+Kj5lPio+ZT4qPmU+Kj5lPio+ZTQjNH0DAQM5AAAAKUwzTLN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lQ5VLk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xsSG1wiFyI4IhciOCIXIjgiFyI4IhciOCIXIjgiFyI4Ihci&#10;OCIXIjgiFyI4IhciOCIXIjgiFyI4IhciOBQNFGIAAAAeBQMFSiYaJl0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VDlUuQ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GxIbXCIXIjgiFyI4IhciOCIXIjgiFyI4IhciOCIX&#10;IjgiFyI4IhciOCIXIjgiFyI4IhciOCIXIjgiFyI4FA0UYgAAAB4FAwVKJhomXS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UOVS5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bEhtcIhciOCIXIjgiFyI4IhciOCIXIjgi&#10;FyI4IhciOCIXIjgiFyI4IhciOCIXIjgiFyI4IhciOCIXIjgUDRRiAAAAHgUDBUomGiZd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lQ5VLk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xsSG1wiFyI4IhciOCIXIjgiFyI4&#10;IhciOCIXIjgiFyI4IhciOCIXIjgiFyI4IhciOCIXIjgiFyI4IhciOBQNFGIAAAAeBQMFSiYaJl0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VDlU&#10;uQAA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q/sb/b+vj6/H5hfrZo&#10;Rmiqrpuu0fn4+fz/////9/X3+qqXqs9oRmiqkHiQwfHu8ff//////fz9/rmqudh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UOVS5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z8TP5P/////6+Pr8&#10;fmF+tm9Pb6708vT57ejt9ZV9lcPw7fD37uru9mhGaKrv7O/29fL1+Y50jr/m4Obx/f39/n5hfrZ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lQ5VLkAAA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pyFnMf9/f3+6OLo&#10;8vz7/P1+YX62b09vrvr5+vzXzdfoaEZoqt3V3ez29Pb6n4qfyf79/v6unK7Rq5ir0K6crtGvna/S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VDlUuQAA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9P&#10;b666qrrY/f39/n5hfrZoRmiqy7/L4v/////7+vv9/////8W4xd6UfJTD/f39/v//////////////&#10;/9jQ2Ol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UOVS5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r+xv9v9/f3+fmF+tnxefLX6+Pr87uru9bamttbv6+/29vT2+qSPpMv9/f3+1czV6GhG&#10;aKrOw87k/v3+/oVqhb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lQ5VLkAAA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v7G/2/39/f5+YX62nIWcx/7+/v+ijaLLaEZoqpR8lMP+/v7/xrnG3/7+/v+i&#10;jaLLaEZoqpR8lMP+/v7/qJSoz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VDlUu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q/sb/b/f39/n5hfraLcIu9/f39/tPJ0+ZoRmiq0sjS5v79/v6TepPB&#10;+/r7/efh5/FoRmiq2NDY6f39/f5+YX62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UOVS5AAAA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r+xv9v8+/z9fmF+tmhGaKrOw87k///////////+/v7/zsLO&#10;42hGaKqyobLU/f39/v/////+/v7/v7G/22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lQ5VLkAAA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xsSG1wiFyI4IhciOCIXIjgiFyI4IhciOCIXIjgiFyI4&#10;IhciOCIXIjgiFyI4IhciOCIXIjgiFyI4IhciOBQNFGIAAAAeBQMFSiYaJl0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qAZIC4oYuhym9P&#10;b65oRmiqaEZoqmhGaKpoRmiqnIWcx29Pb65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VDlU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GxIbXCIXIjgiFyI4IhciOCIXIjgiFyI4Ihci&#10;OCIXIjgiFyI4IhciOCIXIjgiFyI4IhciOCIXIjgiFyI4FA0UYgAAAB4FAwVKJhomXS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UOVS5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bEhtcIhciOCIXIjgiFyI4IhciOCIX&#10;IjgiFyI4IhciOCIXIjgiFyI4IhciOCIXIjgiFyI4IhciOCIXIjgUDRRiAAAAHgUDBUomGiZd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lQ5VLk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xsSG1wiFyI4IhciOCIXIjgi&#10;FyI4IhciOCIXIjgiFyI4IhciOCIXIjgiFyI4IhciOCIXIjgiFyI4IhciOBQNFGIAAAAeBQMFSiYa&#10;Jl0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VDlUuQAA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GxIbXCIXIjgiFyI4&#10;IhciOCIXIjgiFyI4IhciOCIXIjgiFyI4IhciOCIXIjgiFyI4IhciOCIXIjgiFyI4FA0UYgAAAB4F&#10;AwVKJhomXS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UOVS5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kUvRcY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AAAAvAAAALwAAAC8AAAAvAAAALwAAAC8AAAAvAAAALwAAAC8AAAAvAAAALwAAAC8AAAAvAAAA&#10;LwAAACYAAAAAAAAACQ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CwAAAAAAAAAk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AMAAAAAAAAALA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MAAACTAAAAkwAAAJMA&#10;AACTAAAAkwAAAJMAAACTAAAAkwAAAJMAAACTAAAAkwAAAJMAAACTAAAAkwAAAJMAAACTAAAAswAA&#10;AKkAAACTAAAAkwAAAJMAAACTAAAAkwAAAJMAAACTAAAAkwAAAJMAAACTAAAAkwAAAJMAAACTAAAA&#10;kwAAAJMAAACTAAAAkwAAAJMAAACTAAAAkwAAAJMAAACTAAAAkwAAAJMAAACTAAAAkwAAAJMAAACT&#10;AAAAkwAAAJMAAACTAAAAkwAAAJMAAACTAAAAkwAAAJMAAACTAAAAkwAAAJMAAACtAAAAr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/AAAAm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MUAAACU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LAAAANAAAAAAAAAAAAAAAAAAAAAAAAAAAAAAAAAAAAAAAAAAAAAAAAAAAAAAAAAAAAAAAAAAA&#10;AAAAAAAAAAAAAAAAAAAAAAAAAAAAAAAAAAAAAAAAAAAAAAAAAAAAAAAAAAAAAAAAAAAAAAAAAAAA&#10;AAAAAAAAAAAAAAAAAAAAAAAAAAAAAAAAAAAAAAAAAAAAAAAAAAAAAAAAAAAAAAAAAAAAAD0AAAB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kAAAA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sAAAA0AAAAAAAAAAAAAAAAAAAAAAAAAAAAAAAAAAAAAAAAAAAAAAAAAAAAAAAAAAAA&#10;AAAAAAAAAAAAAAAAAAAAAAAAAAAAAAAAAAAAAAAAAAAAAAAAAAAAAAAAAAAAAAAAAAAAAAAAAAAA&#10;AAAAAAAAAAAAAAAAAAAAAAAAAAAAAAAAAAAAAAAAAAAAAAAAAAAAAAAAAAAAAAAAAAAAAAAAAAAA&#10;PQAAAE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0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wAAADQAAAAAAAAAAAAAAAAAAAAAAAAAAAAAAAAAAAAAAAAAAAAAAAAAAAAA&#10;AAAAAAAAAAAAAAAAAAAAAAAAAAAAAAAAAAAAAAAAAAAAAAAAAAAAAAAAAAAAAAAAAAAAAAAAAAAA&#10;AAAAAAAAAAAAAAAAAAAAAAAAAAAAAAAAAAAAAAAAAAAAAAAAAAAAAAAAAAAAAAAAAAAAAAAAAAAA&#10;AAAAAAA9AAAAQ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AAAA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Q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AAAANAAAAAAAAAAAAAAAAAAAAAAAAAAAAAAAAAAAAAAAAAAAAAAA&#10;AAAAAAAAAAAAAAAAAAAAAAAAAAAAAAAAAAAAAAAAAAAAAAAAAAAAAAAAAAAAAAAAAAAAAAAAAAAA&#10;AAAAAAAAAAAAAAAAAAAAAAAAAAAAAAAAAAAAAAAAAAAAAAAAAAAAAAAAAAAAAAAAAAAAAAAAAAAA&#10;AAAAAAAAAAAAAD0AAAB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AAABkAAAAAAAA&#10;AAAAAAAAAAAAAAAAAAAAAAAFAAAAxwAAABgAAAAAAAAAAAAAAFAAAABrAAAAAAAAAAAAAAAcAAAA&#10;ugAAAP8AAACPAAAACAAAAAUAAADK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IcAAAD/AAAA6QAAAD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AAAAB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GsA&#10;AAAAAAAAAAAAAAAAAAAAAAAAAAAAAFkAAABtAAAAAAAAAAEAAABeAAAA/wAAAGsAAAAAAAAAAQAA&#10;AL8AAABgAAAACAAAAIoAAABtAAAAAAAAAEkAAA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1AAAAnQAAAAoAAAAz&#10;AAAA6QAAA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BeAAAA/wAAAG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OMAAACO&#10;AAAAawAAAAAAAAAAAAAAAAAAAAAAAAAHAAAA0QAAAB4AAAAAAAAAKwAAALQAAACKAAAAawAAAAAA&#10;AAABAAAAOAAAAAQAAAAAAAAAYAAAAHsAAAAAAAAACwAAAOM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AAAAAgAAAA&#10;AAAAAAUAAADj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AAALQAAACK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C9AAAA&#10;OgAAAE0AAABzAAAAAAAAAAAAAAAAAAAAAAAAACgAAADVAAAAAwAAAAAAAAADAAAAAAAAAFMAAABz&#10;AAAAAAAAAAAAAAAAAAAAGAAAANEAAAD/AAAALAAAAAAAAAAAAAAAtAAAAD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Nk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AAAAAFMA&#10;AAB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wAA&#10;AJoAAAAAAAAAWQAAAHsAAAAAAAAAAAAAAAAAAAAAAAAAJQAAAMIAAAACAAAAAAAAAAAAAAAAAAAA&#10;WwAAAHMAAAAAAAAAAAAAAAAAAAAGAAAAJAAAAH0AAACnAAAAAgAAAAAAAABl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cAAADy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wAAAH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CpAAAA/wAAAP8AAAD/AAAA/wAAAGAAAAAAAAAAAAAAAAAAAAAlAAAAwgAAAAIAAAAAAAAAAAAA&#10;AAAAAABbAAAAcwAAAAAAAAABAAAANAAAAAMAAAAAAAAAEQAAAPIAAAARAAAAAAAAAGYAAA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6AAAA4w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PAAAACQAAAGkAAAB6AAAABAAAAAAAAAAAAAAAAAAAACkAAADCAAAAAgAAAAAA&#10;AAAAAAAAAAAAAFsAAABzAAAAAAAAAAUAAADdAAAAQgAAAAAAAABLAAAA1QAAAAMAAAAAAAAAqQAA&#10;AD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AAAAOkAAAAkAAAADgAAABI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sAAAB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HMAAAAAAAAAAAAAAAAAAAAAAAAACwAAAOMAAAAR&#10;AAAAAAAAAAAAAAAAAAAAWQAAAHMAAAAAAAAAAAAAADcAAAD/AAAA/wAAAOkAAAApAAAAAAAAAAUA&#10;AADRAAA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C/AAAA/wAAAP8AAAD/AAAA6Q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QAAAH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FoAAAAAAAAAAAAAAAAAAAAAAAAAAAAAAAAAAAAAAAAAAAAAAAMAAAAPAAAAAAAAAAAAAAAA&#10;AAAAOwAAAJ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3QAAAA0AAAAAAAAAAAAAAAAAAAAAAAAAAAAAAAAAAAAAAAAAAAAAAAAAAAAAAAAA&#10;AAAAAAIAAADKAAAA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AAAABQAAAAAAAAAAAAAAAAAAAAAAAAAAAAAAAAAAAAAAAAAAAAAAAAAA&#10;AAAAAAAAAAAAAAAAAB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0AAAD/AAAA6QAAAD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1AAAA4wAAABYAAAApAAAA6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ApAAAAAAAAAAsAAADj&#10;AAAA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jAAAA&#10;/wAAAL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AAAA6AAAA6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A&#10;AAAlAAAAAAAAAAAAAAB1AAAA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wAAANkAAAAEAAAACgAAAMoAAAA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jwAAAP8AAAD/AAAAe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AoAAAAAAAAAIQCUXg/1FkMVABZDFQAVAAAAZHJzL21l&#10;ZGlhL2ltYWdlMi50aWZmTU0AKgAVNb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+/9fm9P/I3vH/x93x/9ro9f/9&#10;/v/////////////////////////////e6/f/yN7x/8bc8P/R4/T/8/j8////////////////////&#10;///6/P7/2ej1/9Pk9P/m8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5//zg4f/84OH//ODh//zg4f/84OH//ODh//3g4v/+9/f////////////+8/P/&#10;/NfY//vOz//81NX//enq///////////////////////////////////19v/83t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7r9/+tzer/rc3q/63N6v+tzer/&#10;rc3q/6/O6v/z+Pz////////////2+v3/tNLs/63N6v+tzer/rc3q/63N6v+tzer/zeHz////////&#10;////6/P6/67O6v+tzer/rc3q/63N6v/A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5+j/+K2w//itsP/4rbD/+K2w//itsP/4rbD/+K2w//zf4P///////Nvd&#10;//itsP/4rbD/+K2w//itsP/4rbD/+sbI/////////////////////////Pz/+bi6//ivsv/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p8vn/rc3q/7LQ6//q8vn/////&#10;///////V5vT/rc3q/7jT7P///////f7//7PR7P+tzer/1OX0//3+////////8fb8/7jU7f+tzer/&#10;1ub1//////+40+z/rs7q/+30+///////zODy/63N6v/m8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p6v/4rbD/+9rc///7+///+Pn///j5///4+f//+Pn////////6&#10;+v/4r7L/+bu9//729/////////39//rLzf/4rbD//eTl/////////////efo//ivsv/4rbD/+ba5&#10;///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HZ7/+tzer/6/P6////&#10;///////////////////E2/D/uNPs//j7/f/X5vX/rc3q/9Di8///////////////////////+/3+&#10;/6/O6v+wzur//f7//9jn9f/V5vT////////////j7vj/rc3q/9ro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nq//itsP/95OX/////////////////////////////&#10;//////j5//ivsv/6xsj///////////////////j5//m7vv/96uv////////4+f/4rbD/+bq9//m/&#10;wf/5tLf///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ttLs/7LQ6//9&#10;/v7//////////////////////////////////////8vf8v+tzer/8fb8////////////////////&#10;////////y+Dy/63N6v/x9vv////////////u9fv/1OX0/67O6v+wz+v/+Pv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6er/+K2w//zU1f/+7+///u3t//7t7f/+7e3/&#10;/u/v/////////v7/+bi7//itsP/5trj/+9XX//7s7f///v7///////////////////39//3k5f//&#10;/////NXW//iytf//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40+z/&#10;stDr//3+////////////////////////////////////////y+Dy/67N6v/4+/3/////////////&#10;///////////////L4PL/rc3q//H2+////////////8ne8f+tzer/rc3q/7LQ6//7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p6v/4rbD/+K2w//itsP/4rbD/+K2w&#10;//itsP/4rrH///7+///////++Pj/+sLE//itsP/4rbD/+K2w//itsP/80tT/////////////////&#10;///////////80tT/+LK1///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fT7P+y0Ov//f7+///////////////////////////////////////L4PL/rs7q//T5/f//////&#10;/////////////////////83h8/+tzer/8fb8/////////////f7///v9/v/V5vT/rc3q/8La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enq//itsP/70NL//u3t//3q&#10;6//96uv//err//7t7f////////////////////////v7//3o6f/7zM7/+K+y//itsP/81NX/////&#10;//////////////////zS1P/4srX///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Nbu/67N6v/6/P7//////////////////////9Di8/+vzur/9Pj8/87h8/+tzer/4u33&#10;////////////////////////////utXt/67N6v/6/P7/8Pb7//L3/P////////////////+20uz/&#10;stDr//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6er/+K2w//3k5f//&#10;///////////////////////////////95+j/+be6///4+P//////////////////+vr/+LG0//m7&#10;vv///////////////////////NLU//iytf//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5vX/rc3q/8Xc8P/////////////////4+/3/sM/r/67N6v/6/P7/7/X7/63N&#10;6v+00ez/+/z+/////////////////9bm9P+tzer/u9bt//v8/v+vzur/utXt/////////////v7/&#10;/7HP6/+20uz/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p6v/4rbD/&#10;/OPk//////////////////////////////////zl5v/4rbD/+9PU///////////////////+/v/5&#10;s7X/+cDC///////////////////////80tT/+LK1///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/+20uz/rc3q/7rV7v/b6fb/0uT0/6/O6v+tzer/0OLz////////&#10;////0OLz/63N6v+uzur/0uT0/97r9v/B2e//rc3q/67O6v/4+/3//////8HZ7/+tzer/zODy/+nx&#10;+f+91+7/rc3q/9Xl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nq&#10;//itsP/5vsD/+87Q//vOz//7zs//+87P//vMzv/95OX///r6//ixtP/4rbD/+r/B//zb3P/819j/&#10;+bW4//itsP/72tz///////////////////////zS1P/4srX///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7/f+/2O//rc3q/63N6v+tzer/rc3q/9Tl9P//////&#10;////////////////2Of1/7DP6/+tzer/rc3q/63N6v+91+7/8/j8////////////+fz+/73X7v+t&#10;zer/rc3q/63N6v/M4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7O3/+K2w//itsP/4rbD/+K2w//itsP/4rbD/+K2w//rLzf////////f3//q/wf/4rbD/+K2w&#10;//itsP/4rbD/+9ja////////////////////////////+9LU//m0t///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v//8/j8//L3/P//////////&#10;//////////////////////////////////P4/P/z+Pz//P3+////////////////////////////&#10;//////b6/f/z+Pz/+/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/+9vb///b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n8/+z0+v/i7ff/2ej1/9Di8//H3fH/wdnv/73W7v+61e7/t9Ps/7TS7P+xz+v/rc3q&#10;/63N6v+y0Ov/tdLs/7nU7f+91u7/wdrv/8Tb8P/I3vH/zODy/9Di8//V5fT/2uj1/+Lt+P/p8fn/&#10;8fb8//j6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/9&#10;7/D//ejp//3h4v/72dr/+9XW//vQ0v/7zM7/+8nL//rEx//6wcT/+b2///m5u//4tbj/+LG0//it&#10;sP/4rbD/+LG0//m0t//5uLr/+bq9//q+wP/6wcT/+8nL//zT1f/829z//OPk//7t7v/+9v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b7/+Tu+P/a6PX/0uTz/8jd8f+/&#10;2O//tdLs/63N6v+tzer/rc3q/63N6v+tzer/rc3q/63N6v+tzer/rc3q/63N6v+tzer/rc3q/63N&#10;6v+tzer/rc3q/63N6v+tzer/rc3q/63N6v+tzer/rc3q/63N6v+tzer/rc3q/63N6v+tzer/rc3q&#10;/63N6v+tzer/rc3q/63N6v+00uz/u9bt/8Pa8P/L4PL/0+T0/97r9//t9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7//3r6//829z/+9HT//vKzP/6wsT/+bu9//iztv/4rbD/&#10;+K2w//itsP/4rbD/+K2w//itsP/4rbD/+K2w//itsP/4rbD/+K2w//itsP/4rbD/+K2w//itsP/4&#10;rbD/+K2w//itsP/4rbD/+K2w//itsP/4rbD/+K2w//itsP/4rbD/+K2w//itsP/4rbD/+K2w//it&#10;sP/4rbD/+La5//rAwv/6ycv//NTV//zb3P/95eb//vH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2//3m5//71tf/+8fJ//m4uv/4rbD/+K2w//itsP/4rbD/+K2w//itsP/4rbD/+K2w&#10;//itsP/4rbD/+K2w//itsP/4rbD/+K2w//itsP/4rbD/+K2w//itsP/4rbD/+K2w//itsP/4rbD/&#10;+K2w//itsP/4rbD/+K2w//itsP/4rbD/+K2w//itsP/4rbD/+K2w//itsP/4rbD/+K2w//itsP/4&#10;rbD/+K2w//itsP/4rbD/+K2w//itsP/4rbD/+K2w//itsP/4rbD/+bO1//rExv/81tj//ejp///6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+71+//c6vb/yt/y/7jU7f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7TS7P/E2/D/1OX0/+Lt9//y9/v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u/w//zg4f/7&#10;0dP/+sHE//iytf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m6vf/7zM7//N7f//7x8f//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8/r/0uTz/7/Y7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x0Ov/x93x/9zq&#10;9v/1+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w8f/72dr/+sPF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ws//6wsT/+9XX//3u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0+//R4/P/&#10;ttLs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41O3/z+Lz/+bw+f/7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n//eLj//rLzf/4tLf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m5vP/71db/&#10;/vH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j8/9Tl9P+20uz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/A2O//1ub0/+30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p6v/81Nb/+by/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bi7//vW2P//9v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v//4e33/8HZ7/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7PR7P/J3vH/&#10;4Oz3//f6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8/P//Nvc//rFx//4sbP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6xMb//eTl///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9vv/zuHy/7HP6/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7zW7v/R4/P/6PH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/zl5v/7zc//+be6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bS3//vR0//+8v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9Pr/wtrv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s9Dr/8/i8//s8/r/////////////////////&#10;////////////////////////////////////////////////////////////////////////////&#10;////////////////////////////////////////////////////////////////////////////&#10;/////////////////////////////////////////////////////////////////v7//efo//vL&#10;zf/4sLP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6&#10;xcf//u/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9Pr/w9rv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30+z/1OX0//L3&#10;/P//////////////////////////////////////////////////////////////////////////&#10;////////////////////////////////////////////////////////////////////////////&#10;///////////////////////////////////////////////////////////+7e7/+9DS//m0t/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sfJ//7x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+Pz/xtzw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7zW7v/Z6PX/9vr9////////////////////////////////////////////////////&#10;////////////////////////////////////////////////////////////////////////////&#10;//////////////////////////////////////////////////7z8//71df/+bi7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rKzP//9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/f7/0uTz/67O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wdnv/97r9v/6/P7/////////////////////////////&#10;////////////////////////////////////////////////////////////////////////////&#10;/////////////////////////////////////////vj4//va3P/6vsH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xs//71tj///z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//3ur2/7TR6/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7O6v/G3PD/4+74//3+////////&#10;////////////////////////////////////////////////////////////////////////////&#10;////////////////////////////////+/v//eDi//rDxv/4rrH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trn//OP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f8/73W7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stDr&#10;/9Hj8//1+f3/////////////////////////////////////////////////////////////////&#10;///////////////////////////+8/P/+87Q//ivsv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sHE//70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//9jn9f+uzu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/G3PH/6fL5////////////////////////////////////////////////&#10;///////////////////+/v/84+T/+sHE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LGz//ze3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4/P++1+7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utXt/9zp9v/7/f7/////////////////////////&#10;//////////////74+P/819n/+La4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nCxP//9v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6fb/sM7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7HQ6//Q4vP/8/j8////////&#10;//////////3v8P/7y83/+K+y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ytf/94u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/f7/xtzw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xNjt/+nV3f/5vs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6zM7///3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r9/7vW7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sMfj&#10;/76vx//Mmav/z5Sm/9SXp//loqv/9ay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6&#10;wML///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zz+v+z0Ov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tb7Z/8Wn&#10;vP/Plaf/z5Sm/8+Upv/PlKb/z5Sm/8+Upv/Rlab/356q//Gpr/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trn//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8Pn/rs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tr7Y/8ihtf/P&#10;lKb/z5Sm/8+Upv/PlKb/z5Sm/8+Upv/PlKb/z5Sm/8+Upv/PlKb/z5Sm/9ubqf/wqa7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srT//uz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O/4/67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tMDb/8ehtv/PlKb/&#10;z5Sm/8+Upv/PlKb/z5Sm/8+Upv/PlKb/z5Sm/8+Upv/PlKb/z5Sm/8+Upv/PlKb/z5Sm/8+Upv/c&#10;nKn/8qqv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7L//ej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r9/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s8Pe/8Wluv/PlKb/z5Sm&#10;/8+Upv/PlKb/z5Sm/8+Upv/PlKb/z5Sm/8+Upv/PlKb/z5Sm/8+Upv/PlKb/z5Sm/8+Upv/PlKb/&#10;z5Sm/8+Upv/PlKb/3p2p//Oqr/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rH//eT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6fb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ssXg/8WnvP/PlKb/z5Sm/8+U&#10;pv/PlKb/z5Sm/8+Upv/PlKb/z5Sm/8+Upv/PlKb/z5Sm/8+Upv/PlKb/z5Sm/8+Upv/PlKb/z5Sm&#10;/8+Upv/PlKb/z5Sm/8+Upv/PlKb/0JSm/+Ceqv/0q6/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/N/g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On2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scXh/8Kovv/PlKb/z5Sm/8+Upv/P&#10;lKb/z5Sm/8+Upv/PlKb/z5Sm/8+Upv/PlKb/z5Sm/8+Upv/PlKb/z5Sm/8+Upv/PlKb/z5Sm/8+U&#10;pv/PlKb/z5Sm/8+Upv/PlKb/z5Sm/8+Upv/PlKb/z5Sm/9CVpv/hn6r/9auv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/OD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Ht+P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scfj/8Krwf/Plaf/z5Sm/8+Upv/PlKb/&#10;z5Sm/8+Upv/PlKb/z5Sm/8+Upv/PlKb/z5Sm/8+Upv/PlKb/z5Sm/8+Upv/PlKb/z5Sm/8+Upv/P&#10;lKb/z5Sm/8+Upv/PlKb/z5Sm/8+Upv/PlKb/z5Sm/8+Upv/PlKb/z5Sm/8+Upv/Rlab/46Cr//Ws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rH//eT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7vj/rs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8jk/8CtxP/Olqj/z5Sm/8+Upv/PlKb/z5Sm&#10;/8+Upv/PlKb/z5Sm/8+Upv/PlKb/z5Sm/8+Upv/PlKb/z5Sm/8+Upv/PlKb/z5Sm/8+Upv/PlKb/&#10;z5Sm/8+Upv/PlKb/z5Sm/8+Upv/PlKb/z5Sm/8+Upv/PlKb/z5Sm/8+Upv/PlKb/z5Sm/8+Upv/P&#10;lKb/0pam/+Shq//2rL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rH//ej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D5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8nm/7+vx//Nl6j/z5Sm/8+Upv/PlKb/z5Sm/8+U&#10;pv/PlKb/z5Sm/8+Upv/PlKb/z5Sm/8+Upv/PlKb/z5Sm/8+Upv/PlKb/z5Sm/8+Upv/PlKb/z5Sm&#10;/8+Upv/PlKb/z5Sm/8+Upv/PlKb/z5Sm/8+Upv/PlKb/z5Sm/8+Upv/PlKb/z5Sm/8+Upv/PlKb/&#10;z5Sm/8+Upv/PlKb/z5Sm/9OWp//moqv/96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sLL//ez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3/P+vzu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7q2zv/MmKr/z5Sm/8+Upv/PlKb/z5Sm/8+Upv/P&#10;lKb/z5Sm/8+Upv/PlKb/z5Sm/8+Upv/PlKb/z5Sm/8+Upv/PlKb/z5Sm/8+Upv/PlKb/z5Sm/8+U&#10;pv/PlKb/z5Sm/8+Upv/PlKb/z5Sm/8+Upv/PlKb/z5Sm/8+Upv/PlKb/z5Sm/8+Upv/PlKb/z5Sm&#10;/8+Upv/PlKb/z5Sm/8+Upv/PlKb/z5Sm/8+Upv/Ul6f/66Wt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srX///X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/P7/uNPs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7LE4P/IoLT/z5Sm/8+Upv/PlKb/z5Sm/8+Upv/PlKb/&#10;z5Sm/8+Upv/PlKb/z5Sm/8+Upv/PlKb/z5Sm/8+Upv/PlKb/z5Sm/8+Upv/PlKb/z5Sm/8+Upv/P&#10;lKb/z5Sm/8+Upv/PlKb/z5Sm/8+Upv/PlKb/z5Sm/8+Upv/PlKb/z5Sm/8+Upv/PlKb/z5Sm/8+U&#10;pv/PlKb/z5Sm/8+Upv/PlKb/z5Sm/8+Upv/PlKb/z5Sm/8+Upv/PlKb/2puo//Oqr/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5vL7///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Xb8P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7y8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5/X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3vdf/y5qt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9SXp//rpa3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83u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Pb7/67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wx+P/xKa7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am6j/86qv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vsv/+8/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+61e3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On/vLTM/82WqP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Qlab/5KGr//e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q+w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eb1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tMHc/8mes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1Jen/+2mrf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vZ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2+/+u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1prev8PEhX/ob/a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8nm/8Gsw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9yc&#10;qf/zqq/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Sqrf+OY2X/AAAA/wAA&#10;AP9qSkv/5aCi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+y//7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//utXt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FnbT/AAAA/w8SFf+hv9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7m50v/Lmaz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9GVpv/koav/96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mmtt/wAAAP9p&#10;SUr/gFlb/wAAAP9gQ0T/96yv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r7B///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ro9f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ob/a/xccH/8AAAD/Exca/6G/2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7HH4//Go7n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/N7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/P7/stDr/63N&#10;6v+tzer/rc3q/63N6v+tzer/rc3q/63N6v+tzer/rc3q/63N6v+tzer/rc3q/63N6v+tzer/rc3q&#10;/63N6v+tzer/rc3q/63N6v+tzer/rc3q/63N6v+tzer/rc3q/63N6v+tzer/rc3q/63N6v+tzer/&#10;rc3q/63N6v+tzer/rc3q/63N6v+tzer/rc3q/63N6v+tzer/rc3q/63N6v+tzer/rc3q/63N6v+t&#10;zer/rc3q/63N6v+tzer/rc3q/6zM6f9IVWH/Fxwf/1prev8PEhX/ob/a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6t9H/zZep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46Cr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8SJi/8AAAD/YENE//esr/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5tLf/&#10;//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Hj9P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epGm/wAAAP+PqcH/f5ar/w8SFf+mxOD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wyeX/xKW6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1pin//Kpr//4rbD/+K2w&#10;//itsP/4rbD/+K2w//itsP/4rbD/+K2w//itsP/4rbD/+K2w//itsP/4rbD/+K2w//itsP/4rbD/&#10;+K2w//itsP/4rbD/+K2w//itsP/4rbD/+K2w//itsP/4rbD/+K2w//itsP/4rbD/+K2w//itsP/4&#10;rbD/+K2w//itsP/4rbD/+K2w//itsP/4rbD/+K2w//itsP/4rbD/+K2w//itsP/4rbD/+K2w//it&#10;sP/4rbD/+K2w//itsP/MjpH/AAAA/wAAAP/Oj5L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71d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+f3/&#10;rs3q/63N6v+tzer/rc3q/63N6v+tzer/rc3q/63N6v+tzer/rc3q/63N6v+tzer/rc3q/63N6v+t&#10;zer/rc3q/63N6v+tzer/rc3q/63N6v+tzer/rc3q/63N6v+tzer/rc3q/63N6v+tzer/rc3q/63N&#10;6v+tzer/rc3q/63N6v+tzer/rc3q/63N6v+tzer/rc3q/63N6v+tzer/rc3q/63N6v+tzer/rc3q&#10;/63N6v+tzer/rc3q/63N6v+tzer/rc3q/6fG4v8dIif/AAAA/2V4if9ATFf/CQsM/1dodv+buNL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tr3W/8yZq/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0JWm/+Wi&#10;q//4rbD/+K2w//itsP/4rbD/+K2w//itsP/4rbD/+K2w//itsP/4rbD/+K2w//itsP/4rbD/+K2w&#10;//itsP/4rbD/+K2w//itsP/4rbD/+K2w//itsP/4rbD/+K2w//itsP/4rbD/+K2w//itsP/4rbD/&#10;+K2w//itsP/4rbD/+K2w//itsP/4rbD/+K2w//itsP/4rbD/+K2w//itsP/4rbD/+K2w//itsP/4&#10;rbD/+K2w//itsP/4rbD/0JGT/wAAAP8AAAD/rnl7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wsv/+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8rn/8Krw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9maqP/zqq//+K2w//itsP/4rbD/+K2w//itsP/4rbD/+K2w//itsP/4rbD/+K2w//it&#10;sP/4rbD/+K2w//itsP/4rbD/+K2w//itsP/4rbD/+K2w//itsP/4rbD/+K2w//itsP/4rbD/+K2w&#10;//itsP/4rbD/+K2w//itsP/4rbD/+K2w//itsP/4rbD/+K2w//itsP/4rbD/+K2w//itsP/4rbD/&#10;+K2w//itsP/4rbD/+K2w/+ehpP8hFxj/AAAA/7R9f/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vNz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9vv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nrvV/5261P+iwNv/aXyO/w8S&#10;Ff+RrMT/qsnm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7TB3P/Km6/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9GVpv/ppKz/+K2w//itsP/4rbD/+K2w//itsP/4rbD/+K2w//itsP/4&#10;rbD/+K2w//itsP/4rbD/+K2w//itsP/4rbD/+K2w//itsP/4rbD/+K2w//itsP/4rbD/+K2w//it&#10;sP/4rbD/+K2w//itsP/4rbD/+K2w//itsP/4rbD/+K2w//itsP/4rbD/+K2w//itsP/4rbD/+K2w&#10;//itsP/4rbD/+K2w//itsP/4rbD/fFZY/wAAAP8AAAD/RTAx/zcmJ/9iREb/9quu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6x///2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Pv/1+fX/8DZwP+/2L//&#10;2+nb//7+/v///////////////////////////97r3v/A2cD/vti+/83hzf/1+fX/////////////&#10;//////////3+/f/a6dr/0ePR/9/s3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vf8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92&#10;jKD/DxIV/6PB3f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7M6f+/r8f/z5Wn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bnKn/9ayw//itsP/4rbD/+K2w//itsP/4rbD/&#10;+K2w//itsP/4rbD/+K2w//itsP/4rbD/+K2w//itsP/4rbD/+K2w//itsP/4rbD/+K2w//itsP/4&#10;rbD/+K2w//itsP/4rbD/+K2w//itsP/4rbD/+K2w//itsP/4rbD/+K2w//itsP/4rbD/+K2w//it&#10;sP/4rbD/+K2w//itsP/4rbD/+K2w//Goq/80JCX/AAAA/wAAAP8AAAD/AAAA/1Q6O//2q67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9HT////////////////////////////&#10;////////////////////////////////////////////////////////////////////////////&#10;////////////////////////////////////8/PH/+3tqv/s7KX/7u6u//b21P//////////////&#10;/f/x8bz/8PC4//DwuP/w8Lj/8PC4//DwuP/w8Lj/9fXP///////////////////////399r/7++1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+vf/4K0gv+As4D/gLOA&#10;/4CzgP+As4D/irmK//T49P////////////j7+P+XwJf/gLOA/4CzgP+As4D/gLOA/4CzgP/H3cf/&#10;///////////o8ej/hLWE/4CzgP+As4D/gLOA/5C8kP/3+v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v3/rs7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zxN//yJ6x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Tlqf/7Kat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7L///v7////////////////&#10;////////////////////////////////////////////////////////////////////////////&#10;///////////////////////////////////9/+rqnv/n543/5+eN/+fnjf/n543/5+eN/+/vsf//&#10;////+fni/+fnjf/n543/5+eN/+fnjf/n543/5+eN/+fnjf/q6p7//////////////////Pzw/+jo&#10;lP/n547//f3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6/+CtIL/kLyQ/+30&#10;7f///////////9Tl1P+As4D/oMag///////+/v7/lL+U/4Gzgf/S5NL//v7+///////z+PP/ocah&#10;/4CzgP/U5dT//////6bJpv+EtYT/7/Xv///////i7eL/grSC/7rV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Pk9P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vLPL/86WqP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4J6q//as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82Nn/////////&#10;////////////////////////////////////////////////////////////////////////////&#10;///////////////////////////////////////z88j/5+eN/+zso//8/PD///////f33P/o6JX/&#10;5+eN//j43v/6+uj/5+eO/+rqnv/8/PD/+fni//n54v/5+eL/+fni//z88f////////////Lywf/n&#10;547/5+eN/+jok//+/v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NK0/4K0gv/u&#10;9e7//////////////////////7nVuf+hx6H/+vz6/9bm1v+As4D/zeHN////////////////////&#10;///8/fz/ibiJ/4u5i//6+/r/qMuo/8Pbw/////////////////+Nuo3/ttO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v//sc/r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scfj/8eit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1Zin/++nrv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m0t///&#10;/f3/////////////////////////////////////////////////////////////////////////&#10;//////////////////////////////////////////////Lywv/n543/7++0////////////////&#10;//Pzxf/p6Zf/+fni//r66P/n547/6+ui///////////////////////////////////////5+eL/&#10;5+eN/+nplv/p6Zj/5+eR//7+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bw5v/&#10;kb2R//7+/v//////////////////////////////////////xNvE/4K0gv/z+PP/////////////&#10;///////////////F3MX/grSC//P38///////////////////////4+7j/4CzgP++2L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p9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7q40f/Nl6n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+Ogq/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zg4f//////////////////////////////////////////////////////////////////&#10;////////////////////////////////////////////////////+Pje/+fnjv/n543/6emY/+/v&#10;s//19dH/////////////////+vro/+fnjv/p6Zn/9fXP//T0yv/09Mr/9PTK//Pzyv/+/vn/////&#10;//z88v/x8b3//////+7uq//o6JD//v7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DGoP+RvZH//f39///////////////////////////////////////F3MX/hbaF//r8+v//////&#10;/////////////////////8Xcxf+CtIL/8/fz/////////////////+717v+EtYT/hLWE//b5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dbu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7M6P/Dp7z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9eZqP/0q6/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sHD////////////////////////////////////////////////////////////&#10;////////////////////////////////////////////////////////////////9PTL/+jolP/n&#10;543/5+eN/+fnjf/n54//8fG7///////6+uj/5+eO/+fnjf/n543/5+eN/+fnjf/n543/5+eN//b2&#10;1///////////////////////7e2o/+jokP/+/v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n8Wf/5G9kf/+/v7//////////////////////////////////////8Xcxf+DtIP/9vn2&#10;////////////////////////////x93H/4K0gv/z+PP////////////o8ej/hLWE/4K0gv/r8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L3/P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xxuL/yJ6y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9KWpv/vqK7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/vb2////////////////////////////////////////////////&#10;////////////////////////////////////////////////////////////////////////////&#10;//////j43v/w8Ln/6uqc/+fnjf/n543/8/PG//r66P/n547/6emY//T0yf/z88X/8/PF//Pzxf/z&#10;88X//v73///////////////////////t7aj/6OiQ//7+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qzKr/hbaF//v8+///////////////////////zODM/4q5iv/2+fb/yN7I/4Cz&#10;gP/k7+T///////////////////////////+kyKT/hbaF//v8+///////2ejZ/4CzgP+EtYT/7vX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T0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tr7Y/8yYq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9CVpv/noqz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71tf/////////////////////////////////////////&#10;////////////////////////////////////////////////////////////////////////7e2s&#10;/+npmv/+/vn/////////////////9PTJ/+fnjf/t7an/+vro/+fnjv/r66L/////////////////&#10;/////////////////////////////////////+3tqP/o6JD//v7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bm1v+As4D/vNe8//////////////////r8+v+LuYv/hbaF//v8+//w&#10;9vD/grSC/5W/lf/8/fz/////////////////1eXV/4CzgP+py6n//////+Ds4P+As4D/m8Ob//z9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0ev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7yyyv/Plaf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d&#10;nan/96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m4u///////////////////////////////////&#10;////////////////////////////////////////////////////////////////////////////&#10;///s7KT/5+eN//Lywv/////////////////29tT/5+eN/+7urv/6+uj/5+eO/+vrov//////////&#10;////////////////////////////////////////////7e2o/+jokP/+/v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/L5//Eprz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Xmaf/9Kqv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3s7f//////////////////////&#10;////////////////////////////////////////////////////////////////////////////&#10;//////////T0y//n543/5+eN/+vroP/v77H/7Oyn/+fnjf/n543/9fXP//r66P/n547/6OiS/+3t&#10;p//s7KX/7Oyl/+zspf/s7KX/7u6u/////f/////////////////t7aj/6OiQ//7+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yxeH/yZyv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Slqb/7aet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9HT////////////////&#10;////////////////////////////////////////////////////////////////////////////&#10;//////////////////////Pzxf/o6JL/5+eN/+fnjf/n543/5+eQ//Lywv//////+/vp/+fnj//n&#10;543/5+eN/+fnjf/n543/5+eN/+fnjf/o6JP//v73/////////////////+3tqP/n55H//v7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/0+PT/9fn1////&#10;////////////////////////////////////////9fn1//T49P/8/f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XS7P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t73X/82Xqf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Qlab/5aKr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5ubz/////////&#10;////////////////////////////////////////////////////////////////////////////&#10;///////////////////////////////////////5+eT/9/fc//n54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9/z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76wyP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3Jyp//e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+&#10;9v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no9f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/K5v/Fo7j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1pin//Oqr/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zc3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wtrw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zw9//ypuu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0pam/+2mrf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sX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9/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uLrU/82Vp/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+Shq/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7L///3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PH5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72wyP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92cqf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+6+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5vX/rc3q/63N6v+tzer/rc3q/63N6v+tzer/rc3q/63N6v+tzer/rc3q/63N&#10;6v+tzer/rc3q/6bJ4/+fxNz/l8DU/5C8zf+JuMb/grO//32wuv96r7f/eK21/3ass/90q7H/camu&#10;/26nq/9up6v/cqqv/3Srsf93rbT/eq+3/36xu/+Asr3/g7TA/4a2w/+JuMb/jbrK/5G8zv+XwNT/&#10;nMPZ/6LH3/+oyuX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M6f/CqsD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9qbqf/2rL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avqf/0sKL/8rGb//CzlP/vtY3/7raJ/+23&#10;hv/rt4L/67h+/+q5e//punj/57p0/+a7cf/mvG3/5b1q/+S+Zv/kvmb/5b1q/+a8bP/mvG//57tx&#10;/+i7df/punj/67h+/+22iP/vtI//8bOX//Sxn//1rqj/+K2w//itsP/4rbD/+K2w//itsP/4rbD/&#10;+K2w//itsP/4rbD/+K2w//itsP/4rbD/+K2w//za2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f/l7+X/yd7J/6fKr/92rLP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0q7H/gLK9/4y5yf+XwNT/o8fg/63N6v+tzer/rc3q&#10;/63N6v+tzer/rc3q/63N6v+tzer/rc3q/63N6v+tzer/rc3q/63N6v+tzer/rc3q/63N6v+tzer/&#10;rc3q/63N6v+tzer/rc3q/63N6v+tzer/rc3q/63N6v+tzer/rc3q/63N6v+tzer/rc3q/63N6v+t&#10;zer/rc3q/7HG4v/Km67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9KWp//wqK7/+K2w//itsP/4rbD/+K2w//itsP/4rbD/+K2w//itsP/4rbD/+K2w//itsP/4rbD/&#10;+K2w//itsP/4rbD/+K2w//itsP/4rbD/+K2w//itsP/4rbD/+K2w//itsP/4rbD/+K2w//itsP/4&#10;rbD/+K2w//itsP/4rbD/+K2w//itsP/4rq//9bGi//G0k//tt4b/6bp4/+W9a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l/+e7cf/w67T/9fXR//v7&#10;6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3h/7rVuv+dxJ3/gLOA/4CzgP+As4D/eq6O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camu/4Kz&#10;v/+TvdD/psnj/63N6v+tzer/rc3q/63N6v+tzer/rc3q/63N6v+tzer/rc3q/63N6v+tzer/rc3q&#10;/63N6v+tzer/rc3q/63N6v+tzer/rc3q/63N6v+tzer/rc3q/63N6v+tzer/rc3q/63N6v+tzer/&#10;rc3q/63N6v+zwt3/zJir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9GVpv/tpq3/+K2w//itsP/4rbD/+K2w//itsP/4rbD/+K2w//itsP/4rbD/+K2w&#10;//itsP/4rbD/+K2w//itsP/4rbD/+K2w//itsP/4rbD/+K2w//itsP/4rbD/+K2w//itsP/4rbD/&#10;+K2w//itsP/4rbD/+K2w//Wwov/vtY3/6rp5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bbgv/n&#10;543/5+eN/+jokv/t7ar/8/PF//r6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7+T/&#10;udW5/467jv+As4D/gLOA/4CzgP+As4D/gLOA/4CzgP92rJX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d620/4i3xf+awdf/qsvn/63N6v+tzer/rc3q/63N6v+tzer/rc3q/63N&#10;6v+tzer/rc3q/63N6v+tzer/rc3q/63N6v+tzer/rc3q/63N6v+tzer/rc3q/63N6v+tzer/rc3q&#10;/63N6v+tzer/tr3X/82WqP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+NZXH/AAAA/wAAAP90U13/zZKk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9CUpv/oo6z/+K2w//itsP/4rbD/+K2w//itsP/4rbD/+K2w//it&#10;sP/4rbD/+K2w//itsP/4rbD/+K2w//itsP/4rbD/+K2w//itsP/4rbD/+K2w//itsP/4rbD/+K2w&#10;//itsP/3r6v/8bSV/+y4gf/mvGz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tR7/+fnjf/n543/5+eN/+fnjf/n543/5+eN/+vrnv/z88T/+/v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07f+817z/jruO&#10;/4CzgP+As4D/gLOA/4CzgP+As4D/gLOA/4CzgP+As4D/gLOA/3Ssm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fbC6/466y/+gxd3/rc3q/63N6v+t&#10;zer/rc3q/63N6v+tzer/rc3q/63N6v+tzer/rc3q/63N6v+tzer/rc3q/63N6v+tzer/rc3q/63N&#10;6v+tzer/rc3q/7m50v/O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p3eG/wsICf+qeYj/toKS/yIYG/+LY2/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koav/+K2w//itsP/4rbD/+K2w//itsP/4&#10;rbD/+K2w//itsP/4rbD/+K2w//itsP/4rbD/+K2w//itsP/4rbD/+K2w//itsP/4rbD/+K2w//Kx&#10;nP/uton/57pz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lznX/5+eN/+fnjf/n543/5+eN/+fnjf/n543/5+eN/+fnjf/n543/6uqd//Pzx//9/f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8/9Hj0f+fxZ//gLOA/4Cz&#10;gP+As4D/gLOA/4CzgP+As4D/gLOA/4CzgP+As4D/gLOA/4CzgP+As4D/caqg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zqrD/&#10;hLTB/5W/0v+nyeT/rc3q/63N6v+tzer/rc3q/63N6v+tzer/rc3q/63N6v+tzer/rc3q/63N6v+t&#10;zer/rc3q/63N6v+8ssn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9ZQEf/cFBa/8+Upv/PlKb/k2l2/zIjKP/NkqT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enan/+K2w//itsP/4rbD/&#10;+K2w//itsP/4rbD/+K2w//itsP/4rbD/+K2w//itsP/4rbD/+K2w//itsP/2sKX/77SP/+q5fP/l&#10;vWn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XJcP/n543/5+eN/+fnjf/n543/5+eN/+fnjf/n543/5+eN/+fnjf/n543/5+eN&#10;/+fnjf/u7q3/9/fa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PHo/7PRs/+Ht4f/gLOA/4CzgP+A&#10;s4D/gLOA/4CzgP+As4D/gLOA/4CzgP+As4D/gLOA/4CzgP+As4D/gLOA/4CzgP9vqKb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5rrb/irjH/5zD2f+tzer/rc3q/63N6v+tzer/rc3q/63N6v+tzer/&#10;rc3q/63N6v+tzer/wavB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1A5QP94VmD/z5Sm/8+Upv+xf47/Jhse/82SpP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am6n/9qyw&#10;//itsP/4rbD/+K2w//itsP/4rbD/+K2w//itsP/4rbD/+K6t//Gymf/rt4L/5rxv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MNq/+fnjf/n543/5+eN/+fnjf/n543/5+eN/+fnjf/n543/5+eN/+fn&#10;jf/n543/5+eN/+fnjf/n543/6emW//LywP/7++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+7j/6HGof+As4D/gLOA/4CzgP+As4D/&#10;gLOA/4CzgP+As4D/gLOA/4CzgP+As4D/gLOA/4CzgP+As4D/gLOA/4CzgP+As4D/f7OB/22nqv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3OqsP+It8X/n8Tc/63N6v+tzer/rc3q&#10;/63N6v+tzer/rszo/8Slu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RzM5/6BygP/PlKb/z5Sm/658jP8mGx7/zZKk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Xmaj/9auv//itsP/4rbD/+K2w//itsP/4ra//8rKa/+y4gf/lvWn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+aM/+fnjf/n543/5+eN/+fnjf/n543/5+eN/+fnjf/n&#10;543/5+eN/+fnjf/n543/5+eN/+fnjf/n543/5+eN/+fnjf/u7q//+/v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+7j/6LHov+As4D/gLOA/4CzgP+As4D/gLOA&#10;/4CzgP+As4D/gLOA/4CzgP+As4D/gLOA/4CzgP+As4D/gLOA/4CzgP+As4D/gLOA/4CzgP98sIb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dqyz/4y5&#10;yf+jx+D/rc3q/6/J5v/HobX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9QOUD/dlRf/8+Upv/PlKb/sX6O/yYbHv/NkqT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Vl6f/86qv//itsP/0sZ//7LaG/+a8bP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n4Yf/5+eN/+fnjf/n543/5+eN/+fnjf/n543/&#10;5+eN/+fnjf/n543/5+eN/+fnjf/n543/5+eN/+fnjf/n543/5+eN/+fnjf/n543/7++w//v7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Tu/6jLqP+As4D/gLOA/4CzgP+As4D/gLOA/4Cz&#10;gP+As4D/gLOA/4CzgP+As4D/gLOA/4CzgP+As4D/gLOA/4CzgP+As4D/gLOA/4CzgP+As4D/gLOA&#10;/3uvi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+q7T/t5Og/8ySo/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2FFTv9rTFb/z5Sm/8+Upv+MZHD/Jhse&#10;/8ySpP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6Ym//SpYP/47pv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bcg//n543/5+eN/+fnjf/n543/5+eN&#10;/+fnjf/n543/5+eN/+fnjf/n543/5+eN/+fnjf/n543/5+eN/+fnjf/n543/5+eN/+fnjf/n543/&#10;5+eN/+/vtv/9/f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v5/7rVuv+DtIP/gLOA/4CzgP+As4D/gLOA/4CzgP+A&#10;s4D/gLOA/4CzgP+As4D/gLOA/4CzgP+As4D/gLOA/4CzgP+As4D/gLOA/4CzgP+As4D/gLOA/4Cz&#10;gP+As4D/ea+P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c6So/6OHjP+vgYb/r4GG/7eGjv/DjZn/zpOk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p3eG/wAAAP+qeYj/uoWV/yIY&#10;G/+DXmn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eg/8+hh//Pq2//z7Jh/8+yYf/Rs2H/4b1l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th//+fnjf/n543/5+eN/+fn&#10;jf/n543/5+eN/+fnjf/n543/5+eN/+fnjf/n543/5+eN/+fnjf/n543/5+eN/+fnjf/n543/5+eN&#10;/+fnjf/n543/5+eN/+jokv/z88f//v7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8zgzP+LuYv/gLOA/4CzgP+As4D/gLOA/4CzgP+As4D/&#10;gLOA/4CzgP+As4D/gLOA/4CzgP+As4D/gLOA/4CzgP+As4D/gLOA/4CzgP+As4D/gLOA/4CzgP+A&#10;s4D/gLOA/4CzgP93rZL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3OkqP+jh4z/r4GG/6+Bhv+vgYb/r4GG/6+Bhv+wgof/uoeQ/8WOm//PlKX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eVZh/wAAAP8A&#10;AAD/WD9H/8uRo/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qL/z5+M/9Cqc//PsWH/z7Jh/8+yYf/PsmH/z7Jh/8+yYf/Ss2H/4r1l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m1Xz/5+eN/+fnjf/n&#10;543/5+eN/+fnjf/n543/5+eN/+fnjf/n543/5+eN/+fnjf/n543/5+eN/+fnjf/n543/5+eN/+fn&#10;jf/n543/5+eN/+fnjf/n543/5+eN/+fnjf/p6Zr/9/f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6v+Zwpn/gLOA/4CzgP+As4D/gLOA/4CzgP+As4D/gLOA&#10;/4CzgP+As4D/gLOA/4CzgP+As4D/gLOA/4CzgP+As4D/gLOA/4CzgP+As4D/gLOA/4CzgP+As4D/&#10;gLOA/4CzgP+As4D/gLOA/3atlv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zpKj/o4eM/6+Bhv+vgYb/r4GG/6+Bhv+vgYb/r4GG/6+Bhv+vgYb/r4GG&#10;/7GDiP++ipT/zJKi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xo6f/8WNn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Q&#10;mZz/z6Z8/8+wYv/PsmH/z7Jh/8+yYf/PsmH/z7Jh/8+yYf/PsmH/z7Jh/8+yYf/Ss2H/4r1l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bSef/n543/&#10;5+eN/+fnjf/n543/5+eN/+fnjf/n543/5+eN/+fnjf/n543/5+eN/+fnjf/n543/5+eN/+fnjf/n&#10;543/5+eN/+fnjf/n543/5+eN/+fnjf/n543/5+eN/+fnjf/n543/7e2p//z8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D28P/g7SD/4CzgP+As4D/gLOA/4CzgP+As4D/gLOA/4Cz&#10;gP+As4D/gLOA/4CzgP+As4D/gLOA/4CzgP+As4D/gLOA/4CzgP+As4D/gLOA/4CzgP+As4D/gLOA&#10;/4CzgP+As4D/gLOA/4CzgP+As4D/dauZ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c6So/6OHjP+vgYb/r4GG/6+Bhv+vgYb/r4GG/6+Bhv+vgYb/r4GG/6+B&#10;hv+vgYb/r4GG/6+Bhv+vgYb/uYeQ/8ePnf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f/Pno//&#10;z6px/8+yYf/PsmH/z7Jh/8+yYf/PsmH/z7Jh/8+yYf/PsmH/z7Jh/8+yYf/PsmH/z7Jh/8+yYf/S&#10;s2H/4r1l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c91&#10;/+fnjf/n543/5+eN/+fnjf/n543/5+eN/+fnjf/n543/5+eN/+fnjf/n543/5+eN/+fnjf/n543/&#10;5+eN/+fnjf/n543/5+eN/+fnjf/n543/5+eN/+fnjf/n543/5+eN/+fnjf/n543/6OiS//X1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9e//nMSc/4CzgP+As4D/gLOA/4CzgP+As4D/gLOA/4CzgP+A&#10;s4D/gLOA/4CzgP+As4D/gLOA/4CzgP+As4D/gLOA/4CzgP+As4D/gLOA/4CzgP+As4D/gLOA/4Cz&#10;gP+As4D/gLOA/4CzgP+As4D/gLOA/4CzgP9yqpz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3OkqP+jh4z/r4GG/6+Bhv+vgYb/r4GG/6+Bhv+vgYb/r4GG/6+Bhv+v&#10;gYb/r4GG/6+Bhv+vgYb/r4GG/6+Bhv+vgYb/r4GG/7SEi//CjJj/zpOk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Wof/PooT/z65o&#10;/8+yYf/PsmH/z7Jh/8+yYf/PsmH/z7Jh/8+yYf/PsmH/z7Jh/8+yYf/PsmH/z7Jh/8+yYf/PsmH/&#10;z7Jh/8+yYf/StGH/4r1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lzHP/5+eN/+fnjf/n543/5+eN/+fnjf/n543/5+eN/+fnjf/n543/5+eN/+fnjf/n543/5+eN&#10;/+fnjf/n543/5+eN/+fnjf/n543/5+eN/+fnjf/n543/5+eN/+fnjf/n543/5+eN/+fnjf/n543/&#10;5+eN/+7uq//9/f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d7J/4W2hf+As4D/gLOA/4CzgP+As4D/gLOA/4CzgP+As4D/&#10;gLOA/4CzgP+As4D/gLOA/4CzgP+As4D/gLOA/4CzgP+As4D/gLOA/4CzgP+As4D/gLOA/4CzgP+A&#10;s4D/gLOA/4CzgP+As4D/gLOA/4CzgP+As4D/gLOA/3Kpn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zpKj/o4eM/6+Bhv+vgYb/r4GG/6+Bhv+vgYb/r4GG/6+Bhv+vgYb/&#10;r4GG/6+Bhv+vgYb/r4GG/6+Bhv+vgYb/r4GG/6+Bhv+vgYb/r4GG/6+Bhv+xgoj/vYmU/8uSof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ZmP/Pp3r/0LFi/8+y&#10;Yf/PsmH/z7Jh/8+yYf/PsmH/z7Jh/8+yYf/PsmH/z7Jh/8+yYf/PsmH/z7Jh/8+yYf/PsmH/z7Jh&#10;/8+yYf/PsmH/z7Jh/8+yYf/TtGH/4r1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XLcv/n543/5+eN/+fnjf/n543/5+eN/+fnjf/n543/5+eN/+fnjf/n543/5+eN/+fn&#10;jf/n543/5+eN/+fnjf/n543/5+eN/+fnjf/n543/5+eN/+fnjf/n543/5+eN/+fnjf/n543/5+eN&#10;/+fnjf/n543/5+eN/+jolP/399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z6/6jLqP+As4D/gLOA/4CzgP+As4D/gLOA/4CzgP+As4D/gLOA&#10;/4CzgP+As4D/gLOA/4CzgP+As4D/gLOA/4CzgP+As4D/gLOA/4CzgP+As4D/gLOA/4CzgP+As4D/&#10;gLOA/4CzgP+As4D/gLOA/4CzgP+As4D/gLOA/4CzgP+As4D/cqmg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c6So/6OHjP+vgYb/r4GG/6+Bhv+vgYb/r4GG/6+Bhv+vgYb/r4GG&#10;/6+Bhv+vgYb/r4GG/6+Bhv+vgYb/r4GG/6+Bhv+vgYb/r4GG/6+Bhv+vgYb/r4GG/6+Bhv+vgYb/&#10;r4GG/7iGj//Gj5z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k/8+ejP/Pq2//z7Jh/8+yYf/P&#10;smH/z7Jh/8+yYf/PsmH/z7Jh/8+yYf/PsmH/z7Jh/8+yYf/PsmH/z7Jh/8+yYf/PsmH/z7Jh/8+y&#10;Yf/PsmH/z7Jh/8+yYf/PsmH/z7Jh/8+yYf/TtGH/4r1l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cpx/+fnjf/n543/5+eN/+fnjf/n543/5+eN/+fnjf/n543/5+eN/+fnjf/n&#10;543/5+eN/+fnjf/n543/5+eN/+fnjf/n543/5+eN/+fnjf/n543/5+eN/+fnjf/n543/5+eN/+fn&#10;jf/n543/5+eN/+fnjf/n543/5+eN/+fnjf/w8Ln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28f+WwJb/gLOA/4CzgP+As4D/gLOA/4CzgP+As4D/gLOA/4Cz&#10;gP+As4D/gLOA/4CzgP+As4D/gLOA/4CzgP+As4D/gLOA/4CzgP+As4D/gLOA/4CzgP+As4D/gLOA&#10;/4CzgP+As4D/gLOA/4CzgP+As4D/gLOA/4CzgP+As4D/gLOA/4CzgP9xqaH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3OkqP+jh4z/r4GG/6+Bhv+vgYb/r4GG/6+Bhv+vgYb/r4GG/6+B&#10;hv+vgYb/r4GG/6+Bhv+vgYb/r4GG/6+Bhv+vgYb/r4GG/6+Bhv+vgYb/r4GG/6+Bhv+vgYb/r4GG&#10;/6+Bhv+vgYb/r4GG/6+Bhv+zhIr/wYyX/82TpP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paf/8+jgf/Pr2b/z7Jh/8+yYf/PsmH/&#10;z7Jh/8+yYf/PsmH/z7Jh/8+yYf/PsmH/z7Jh/8+yYf/PsmH/z7Jh/8+yYf/PsmH/z7Jh/8+yYf/P&#10;smH/z7Jh/8+yYf/PsmH/z7Jh/8+yYf/PsmH/z7Jh/8+yYf/TtGL/47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lyHD/5+eN/+fnjf/n543/5+eN/+fnjf/n543/5+eN/+fnjf/n543/&#10;5+eN/+fnjf/n543/5+eN/+fnjf/n543/5+eN/+fnjf/n543/5+eN/+fnjf/n543/5+eN/+fnjf/n&#10;543/5+eN/+fnjf/n543/5+eN/+fnjf/n543/5+eN/+fnjf/s7Kf//v7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7eL/irmK/4CzgP+As4D/gLOA/4CzgP+As4D/gLOA/4CzgP+A&#10;s4D/gLOA/4CzgP+As4D/gLOA/4CzgP+As4D/gLOA/4CzgP+As4D/gLOA/4CzgP+As4D/gLOA/4Cz&#10;gP+As4D/gLOA/4CzgP+As4D/gLOA/4CzgP+As4D/gLOA/4CzgP+As4D/gLOA/3Gpov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zpKj/o4eM/6+Bhv+vgYb/r4GG/6+Bhv+vgYb/r4GG/6+Bhv+v&#10;gYb/r4GG/6+Bhv+vgYb/r4GG/6+Bhv+vgYb/r4GG/6+Bhv+vgYb/r4GG/6+Bhv+vgYb/r4GG/6+B&#10;hv+vgYb/r4GG/6+Bhv+vgYb/r4GG/6+Bhv+vgYb/sIKH/7yJk//KkaD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yU/8+od//PsWH/z7Jh/8+yYf/PsmH/z7Jh&#10;/8+yYf/PsmH/z7Jh/8+yYf/PsmH/z7Jh/8+yYf/PsmH/z7Jh/8+yYf/PsmH/z7Jh/8+yYf/PsmH/&#10;z7Jh/8+yYf/PsmH/z7Jh/8+yYf/PsmH/z7Jh/8+yYf/PsmH/z7Jh/8+yYf/TtGL/47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XHb//n543/5+eN/+fnjf/n543/5+eN/+fnjf/n543/5+eN&#10;/+fnjf/n543/5+eN/+fnjf/n543/5+eN/+fnjf/n543/5+eN/+fnjf/n543/5+eN/+fnjf/n543/&#10;5+eN/+fnjf/n543/5+eN/+fnjf/n543/5+eN/+fnjf/n543/5+eN/+fnjf/q6pr/+/v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fY/4O1g/+As4D/gLOA/4CzgP+As4D/gLOA/4CzgP+As4D/&#10;gLOA/4CzgP+As4D/gLOA/4CzgP+As4D/gLOA/4CzgP+As4D/gLOA/4CzgP+As4D/gLOA/4CzgP+A&#10;s4D/gLOA/4CzgP+As4D/gLOA/4CzgP+As4D/gLOA/4CzgP+As4D/gLOA/4CzgP+As4D/cKij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c6So/6OHjP+vgYb/r4GG/6+Bhv+vgYb/r4GG/6+Bhv+vgYb/&#10;r4GG/6+Bhv+vgYb/r4GG/6+Bhv+vgYb/r4GG/6+Bhv+vgYb/r4GG/6+Bhv+vgYb/r4GG/6+Bhv+v&#10;gYb/r4GG/6+Bhv+vgYb/r4GG/6+Bhv+vgYb/r4GG/6+Bhv+vgYb/r4GG/6+Bhv+5h4//yZGg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0JyT/8+rcP/PsmH/z7Jh/8+yYf/PsmH/z7Jh/8+y&#10;Yf/PsmH/z7Jh/8+yYf/PsmH/z7Jh/8+yYf/PsmH/z7Jh/8+yYf/PsmH/z7Jh/8+yYf/PsmH/z7Jh&#10;/8+yYf/PsmH/z7Jh/8+yYf/PsmH/z7Jh/8+yYf/PsmH/z7Jh/8+yYf/PsmH/z7Jh/8+yYf/TtGL/&#10;47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cZt/+fnjf/n543/5+eN/+fnjf/n543/5+eN/+fn&#10;jf/n543/5+eN/+fnjf/n543/5+eN/+fnjf/n543/5+eN/+fnjf/n543/5+eN/+fnjf/n543/5+eN&#10;/+fnjf/n543/5+eN/+fnjf/n543/5+eN/+fnjf/n543/5+eN/+fnjf/n543/5+eN/+fnjf/o6JP/&#10;+f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Xm1f+Bs4H/gLOA/4CzgP+As4D/gLOA/4CzgP+As4D/gLOA&#10;/4CzgP+As4D/gLOA/4CzgP+As4D/gLOA/4CzgP+As4D/gLOA/4CzgP+As4D/gLOA/4CzgP+As4D/&#10;gLOA/4CzgP+As4D/gLOA/4CzgP+As4D/gLOA/4CzgP+As4D/gLOA/4CzgP+As4D/gLOA/4CzgP9x&#10;qqT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3KkqP+jh43/r4GG/6+Bhv+vgYb/r4GG/6+Bhv+vgYb/r4GG&#10;/6+Bhv+vgYb/r4GG/6+Bhv+vgYb/r4GG/6+Bhv+vgYb/r4GG/6+Bhv+vgYb/r4GG/6+Bhv+vgYb/&#10;r4GG/6+Bhv+vgYb/r4GG/6+Bhv+vgYb/r4GG/6+Bhv+vgYb/r4GG/6+Bhv+vgYb/r4GG/6+Bhv+v&#10;gYb/uoeQ/8uRof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pqW/8+qcP/PsmH/z7Jh/8+yYf/PsmH/z7Jh/8+yYf/P&#10;smH/z7Jh/8+yYf/PsmH/z7Jh/8+yYf/PsmH/z7Jh/8+yYf/PsmH/z7Jh/8+yYf/PsmH/z7Jh/8+y&#10;Yf/PsmH/z7Jh/8+yYf/PsmH/z7Jh/8+yYf/PsmH/z7Jh/8+yYf/PsmH/z7Jh/8+yYf/PsmH/z7Jh&#10;/8+yYf/UtWL/47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xm3/5+eN/+fnjf/n543/5+eN/+fnjf/n&#10;543/5+eN/+fnjf/n543/5+eN/+fnjf/n543/5+eN/+fnjf/n543/5+eN/+fnjf/n543/5+eN/+fn&#10;jf/n543/5+eN/+fnjf/n543/5+eN/+fnjf/n543/5+eN/+fnjf/n543/5+eN/+fnjf/n543/5+eN&#10;/+fnjf/o6JD/+Pj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O4c7/gbOB/4CzgP+As4D/gLOA/4CzgP+As4D/gLOA/4Cz&#10;gP+As4D/gLOA/4CzgP+As4D/gLOA/4CzgP+As4D/gLOA/4CzgP+As4D/gLOA/4CzgP+As4D/gLOA&#10;/4CzgP+As4D/gLOA/4CzgP+As4D/gLOA/4CzgP+As4D/gLOA/4CzgP+As4D/gLOA/4CzgP+As4D/&#10;gLOA/3Kpov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ypKj/o4iN/6+Bhv+vgYb/r4GG/6+Bhv+vgYb/r4GG/6+B&#10;hv+vgYb/r4GG/6+Bhv+vgYb/r4GG/6+Bhv+vgYb/r4GG/6+Bhv+vgYb/r4GG/6+Bhv+vgYb/r4GG&#10;/6+Bhv+vgYb/r4GG/6+Bhv+vgYb/r4GG/6+Bhv+vgYb/r4GG/6+Bhv+vgYb/r4GG/6+Bhv+vgYb/&#10;r4GG/6+Bhv+vgYb/r4GG/7uIkv/LkqL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ma/8+pdf/PsmH/z7Jh/8+yYf/PsmH/z7Jh/8+yYf/PsmH/&#10;z7Jh/8+yYf/PsmH/z7Jh/8+yYf/PsmH/z7Jh/8+yYf/PsmH/z7Jh/8+yYf/PsmH/z7Jh/8+yYf/P&#10;smH/z7Jh/8+yYf/PsmH/z7Jh/8+yYf/PsmH/z7Jh/8+yYf/PsmH/z7Jh/8+yYf/PsmH/z7Jh/8+y&#10;Yf/PsmH/z7Jh/8+yYf/UtWL/47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TGbv/n543/5+eN/+fnjf/n543/&#10;5+eN/+fnjf/n543/5+eN/+fnjf/n543/5+eN/+fnjf/n543/5+eN/+fnjf/n543/5+eN/+fnjf/n&#10;543/5+eN/+fnjf/n543/5+eN/+fnjf/n543/5+eN/+fnjf/n543/5+eN/+fnjf/n543/5+eN/+fn&#10;jf/n543/5+eN/+fnjf/n547/9/f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93H/4CzgP+As4D/gLOA/4CzgP+As4D/gLOA/4CzgP+A&#10;s4D/gLOA/4CzgP+As4D/gLOA/4CzgP+As4D/gLOA/4CzgP+As4D/gLOA/4CzgP+As4D/gLOA/4Cz&#10;gP+As4D/gLOA/4CzgP+As4D/gLOA/4CzgP+As4D/gLOA/4CzgP+As4D/gLOA/4CzgP+As4D/gLOA&#10;/4CzgP+As4D/camg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6aq/6GJjv+vgYb/r4GG/6+Bhv+vgYb/r4GG/6+Bhv+v&#10;gYb/r4GG/6+Bhv+vgYb/r4GG/6+Bhv+vgYb/r4GG/6+Bhv+vgYb/r4GG/6+Bhv+vgYb/r4GG/6+B&#10;hv+vgYb/r4GG/6+Bhv+vgYb/r4GG/6+Bhv+vgYb/r4GG/6+Bhv+vgYb/r4GG/6+Bhv+vgYb/r4GG&#10;/6+Bhv+vgYb/r4GG/6+Bhv+vgYb/r4GG/7CCh/+8iZP/zJKj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0Jmc/8+od//PsWD/z7Jh/8+yYf/PsmH/z7Jh/8+yYf/PsmH/z7Jh&#10;/8+yYf/PsmH/z7Jh/8+yYf/PsmH/z7Jh/8+yYf/PsmH/z7Jh/8+yYf/PsmH/z7Jh/8+yYf/PsmH/&#10;z7Jh/8+yYf/PsmH/z7Jh/8+yYf/PsmH/z7Jh/8+yYf/PsmH/z7Jh/8+yYf/PsmH/z7Jh/8+yYf/P&#10;smH/z7Jh/8+yYf/PsmH/z7Jh/8+yYf/VtmL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chv/+fnjf/n543/5+eN&#10;/+fnjf/n543/5+eN/+fnjf/n543/5+eN/+fnjf/n543/5+eN/+fnjf/n543/5+eN/+fnjf/n543/&#10;5+eN/+fnjf/n543/5+eN/+fnjf/n543/5+eN/+fnjf/n543/5+eN/+fnjf/n543/5+eN/+fnjf/n&#10;543/5+eN/+fnjf/n543/5+eN/+fnjf/n543/9fX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neyf+As4D/gLOA/4CzgP+As4D/gLOA/4CzgP+As4D/&#10;gLOA/4CzgP+As4D/gLOA/4CzgP+As4D/gLOA/4CzgP+As4D/gLOA/4CzgP+As4D/gLOA/4CzgP+A&#10;s4D/gLOA/4CzgP+As4D/gLOA/4CzgP+As4D/gLOA/4CzgP+As4D/gLOA/4CzgP+As4D/gLOA/4Cz&#10;gP+As4D/gLOA/4CzgP9yqp/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+bjJH/r4GG/6+Bhv+vgYb/r4GG/6+Bhv+vgYb/&#10;r4GG/6+Bhv+vgYb/r4GG/6+Bhv+vgYb/r4GG/6+Bhv+vgYb/r4GG/6+Bhv+vgYb/r4GG/6+Bhv+v&#10;gYb/r4GG/6+Bhv+vgYb/r4GG/6+Bhv+vgYb/r4GG/6+Bhv+vgYb/r4GG/6+Bhv+vgYb/r4GG/6+B&#10;hv+vgYb/r4GG/6+Bhv+vgYb/r4GG/6+Bhv+vgYb/r4GG/6+Bhv+wgof/voqU/82To/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id/8+mef/PsWD/z7Jh/8+yYf/PsmH/z7Jh/8+yYf/PsmH/z7Jh/8+y&#10;Yf/PsmH/z7Jh/8+yYf/PsmH/z7Jh/8+yYf/PsmH/z7Jh/8+yYf/PsmH/z7Jh/8+yYf/PsmH/z7Jh&#10;/8+yYf/PsmH/z7Jh/8+yYf/PsmH/z7Jh/8+yYf/PsmH/z7Jh/8+yYf/PsmH/z7Jh/8+yYf/PsmH/&#10;z7Jh/8+yYf/PsmH/z7Jh/8+yYf/PsmH/z7Jh/8+yYf/Yt2P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lyXD/5+eN/+fn&#10;jf/n543/5+eN/+fnjf/n543/5+eN/+fnjf/n543/5+eN/+fnjf/n543/5+eN/+fnjf/n543/5+eN&#10;/+fnjf/n543/5+eN/+fnjf/n543/5+eN/+fnjf/n543/5+eN/+fnjf/n543/5+eN/+fnjf/n543/&#10;5+eN/+fnjf/n543/5+eN/+fnjf/n543/5+eN/+fnjf/n543/9vb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49H/gLOA/4CzgP+As4D/gLOA/4CzgP+As4D/gLOA&#10;/4CzgP+As4D/gLOA/4CzgP+As4D/gLOA/4CzgP+As4D/gLOA/4CzgP+As4D/gLOA/4CzgP+As4D/&#10;gLOA/4CzgP+As4D/gLOA/4CzgP+As4D/gLOA/4CzgP+As4D/gLOA/4CzgP+As4D/gLOA/4CzgP+A&#10;s4D/gLOA/4CzgP+As4D/gLOA/3Kqnv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kZGW/6+Bhv+vgYb/r4GG/6+Bhv+vgYb/r4GG&#10;/6+Bhv+vgYb/r4GG/6+Bhv+vgYb/r4GG/6+Bhv+vgYb/r4GG/6+Bhv+vgYb/r4GG/6+Bhv+vgYb/&#10;r4GG/6+Bhv+vgYb/r4GG/6+Bhv+vgYb/r4GG/6+Bhv+vgYb/r4GG/6+Bhv+vgYb/r4GG/6+Bhv+v&#10;gYb/r4GG/6+Bhv+vgYb/r4GG/6+Bhv+vgYb/r4GG/6+Bhv+vgYb/r4GG/6+Bhv+vgYb/sYKI/7+K&#10;lf/Nk6T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ef/8+lfP/PsWH/z7Jh/8+yYf/PsmH/z7Jh/8+yYf/PsmH/z7Jh/8+yYf/P&#10;smH/z7Jh/8+yYf/PsmH/z7Jh/8+yYf/PsmH/z7Jh/8+yYf/PsmH/z7Jh/8+yYf/PsmH/z7Jh/8+y&#10;Yf/PsmH/z7Jh/8+yYf/PsmH/z7Jh/8+yYf/PsmH/z7Jh/8+yYf/PsmH/z7Jh/8+yYf/PsmH/z7Jh&#10;/8+yYf/PsmH/z7Jh/8+yYf/PsmH/z7Jh/8+yYf/PsmH/z7Jh/8+yYf/auGP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XKcf/n&#10;543/5+eN/+fnjf/n543/5+eN/+fnjf/n543/5+eN/+fnjf/n543/5+eN/+fnjf/n543/5+eN/+fn&#10;jf/n543/5+eN/+fnjf/n543/5+eN/+fnjf/n543/5+eN/+fnjf/n543/5+eN/+fnjf/n543/5+eN&#10;/+fnjf/n543/5+eN/+fnjf/n543/5+eN/+fnjf/n543/5+eN/+fnjf/n543/9/f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OXU/4Gzgf+As4D/gLOA/4CzgP+As4D/gLOA/4Cz&#10;gP+As4D/gLOA/4CzgP+As4D/gLOA/4CzgP+As4D/gLOA/4CzgP+As4D/gLOA/4CzgP+As4D/gLOA&#10;/4CzgP+As4D/gLOA/4CzgP+As4D/gLOA/4CzgP+As4D/gLOA/4CzgP+As4D/gLOA/4CzgP+As4D/&#10;gLOA/4CzgP+As4D/gLOA/4CzgP+As4D/c6uc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4eYnf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7GDiP/Ai5b/zpSl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ah/9Clf//QsWL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dumT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cxz/+fnjf/n543/5+eN/+fnjf/n543/5+eN/+fnjf/n543/5+eN/+fnjf/n543/5+eN/+fnjf/n&#10;543/5+eN/+fnjf/n543/5+eN/+fnjf/n543/5+eN/+fnjf/n543/5+eN/+fnjf/n543/5+eN/+fn&#10;jf/n543/5+eN/+fnjf/n543/5+eN/+fnjf/n543/5+eN/+fnjf/n543/5+eN/+fnjf/n547/+Pjf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ro2v+CtIL/gLOA/4CzgP+As4D/gLOA/4CzgP+A&#10;s4D/gLOA/4CzgP+As4D/gLOA/4CzgP+As4D/gLOA/4CzgP+As4D/gLOA/4CzgP+As4D/gLOA/4Cz&#10;gP+As4D/gLOA/4CzgP+As4D/gLOA/4CzgP+As4D/gLOA/4CzgP+As4D/gLOA/4CzgP+As4D/gLOA&#10;/4CzgP+As4D/gLOA/4CzgP+As4D/gLOA/4CzgP90q5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+AnKD/ro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yg4n/wYyY/8+Upf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Wh/9Ckgf/PsGT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9Cy&#10;Yf/fvGX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lzXT/5+eN/+fnjf/n543/5+eN/+fnjf/n543/5+eN/+fnjf/n543/5+eN/+fnjf/n543/&#10;5+eN/+fnjf/n543/5+eN/+fnjf/n543/5+eN/+fnjf/n543/5+eN/+fnjf/n543/5+eN/+fnjf/n&#10;543/5+eN/+fnjf/n543/5+eN/+fnjf/n543/5+eN/+fnjf/n543/5+eN/+fnjf/n543/5+eN/+fn&#10;jf/n55D/+fn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8+v/hLWE/4CzgP+As4D/gLOA/4CzgP+As4D/&#10;gLOA/4CzgP+As4D/gLOA/4CzgP+As4D/gLOA/4CzgP+As4D/gLOA/4CzgP+As4D/gLOA/4CzgP+A&#10;s4D/gLOA/4CzgP+As4D/gLOA/4CzgP+As4D/gLOA/4CzgP+As4D/gLOA/4CzgP+As4D/gLOA/4Cz&#10;gP+As4D/gLOA/4CzgP+As4D/gLOA/4CzgP+As4D/gLOA/3Ssmv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e6Ck/62Ch/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s4SK/8WOnP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fi//Pr2X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9GzYf/hvWX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XQdv/n543/5+eN/+fnjf/n543/5+eN/+fnjf/n543/5+eN/+fnjf/n543/5+eN&#10;/+fnjf/n543/5+eN/+fnjf/n543/5+eN/+fnjf/n543/5+eN/+fnjf/n543/5+eN/+fnjf/n543/&#10;5+eN/+fnjf/n543/5+eN/+fnjf/n543/5+eN/+fnjf/n543/5+eN/+fnjf/n543/5+eN/+fnjf/n&#10;543/5+eN/+fnjf/o6JT//Pz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v5/5K+kv+As4D/gLOA/4CzgP+As4D/gLOA&#10;/4CzgP+As4D/gLOA/4CzgP+As4D/gLOA/4CzgP+As4D/gLOA/4CzgP+As4D/gLOA/4CzgP+As4D/&#10;gLOA/4CzgP+As4D/gLOA/4CzgP+As4D/gLOA/4CzgP+As4D/gLOA/4CzgP+As4D/gLOA/4CzgP+A&#10;s4D/gLOA/4CzgP+As4D/gLOA/4CzgP+As4D/gLOA/4CzgP+As4D/dayW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3aipv+qg4j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7mHj//LkqL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9CZnP/Pq2/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9KzYf/ivWX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dN6/+fnjf/n543/5+eN/+fnjf/n543/5+eN/+fnjf/n543/5+eN/+fn&#10;jf/n543/5+eN/+fnjf/n543/5+eN/+fnjf/n543/5+eN/+fnjf/n543/5+eN/+fnjf/n543/5+eN&#10;/+fnjf/n543/5+eN/+fnjf/n543/5+eN/+fnjf/n543/5+eN/+fnjf/n543/5+eN/+fnjf/n543/&#10;5+eN/+fnjf/n543/5+eN/+fnjf/r66H////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yqb/gLOA/4CzgP+As4D/gLOA/4Cz&#10;gP+As4D/gLOA/4CzgP+As4D/gLOA/4CzgP+As4D/gLOA/4CzgP+As4D/gLOA/4CzgP+As4D/gLOA&#10;/4CzgP+As4D/gLOA/4CzgP+As4D/gLOA/4CzgP+As4D/gLOA/4CzgP+As4D/gLOA/4CzgP+As4D/&#10;gLOA/4CzgP+As4D/gLOA/4CzgP+As4D/gLOA/4CzgP+As4D/gLOA/4CzgP93rZL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ypKj/poaK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7CC&#10;h/+/i5b/zpSl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Vo//PpIH/z7Bi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9O0Yv/j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kvmb/5L5m/+S+Zv/kvmb/&#10;5L5m/+S+Zv/kvmb/5L5m/+S+Zv/m137/5+eN/+fnjf/n543/5+eN/+fnjf/n543/5+eN/+fnjf/n&#10;543/5+eN/+fnjf/n543/5+eN/+fnjf/n543/5+eN/+fnjf/n543/5+eN/+fnjf/n543/5+eN/+fn&#10;jf/n543/5+eN/+fnjf/n543/5+eN/+fnjf/n543/5+eN/+fnjf/n543/5+eN/+fnjf/n543/5+eN&#10;/+fnjf/n543/5+eN/+fnjf/n543/5+eN/+fnjf/v77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9vD/4CzgP+As4D/gLOA/4CzgP+A&#10;s4D/gLOA/4CzgP+As4D/gLOA/4CzgP+As4D/gLOA/4CzgP+As4D/gLOA/4CzgP+As4D/gLOA/4Cz&#10;gP+As4D/gLOA/4CzgP+As4D/gLOA/4CzgP+As4D/gLOA/4CzgP+As4D/gLOA/4CzgP+As4D/gLOA&#10;/4CzgP+As4D/gLOA/4CzgP+As4D/gLOA/4CzgP+As4D/gLOA/4CzgP+As4D/gLOA/3mvj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6aq/6GJj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zhIr/xo6c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nJL/z65o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9W2Y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bagf/n543/5+eN/+fnjf/n543/5+eN/+fnjf/n543/&#10;5+eN/+fnjf/n543/5+eN/+fnjf/n543/5+eN/+fnjf/n543/5+eN/+fnjf/n543/5+eN/+fnjf/n&#10;543/5+eN/+fnjf/n543/5+eN/+fnjf/n543/5+eN/+fnjf/n543/5+eN/+fnjf/n543/5+eN/+fn&#10;jf/n543/5+eN/+fnjf/n543/5+eN/+fnjf/n543/5+eN/+fnjf/29t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x6P+Bs4H/gLOA/4CzgP+As4D/&#10;gLOA/4CzgP+As4D/gLOA/4CzgP+As4D/gLOA/4CzgP+As4D/gLOA/4CzgP+As4D/gLOA/4CzgP+A&#10;s4D/gLOA/4CzgP+As4D/gLOA/4CzgP+As4D/gLOA/4CzgP+As4D/gLOA/4CzgP+As4D/gLOA/4Cz&#10;gP+As4D/gLOA/4CzgP+As4D/gLOA/4CzgP+As4D/gLOA/4CzgP+As4D/gLOA/4CzgP+As4D/e6+K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+bjJH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uYeP/8uSo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O&#10;lp//z6h2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9i3Y/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96F/+fnjf/n543/5+eN/+fnjf/n543/5+eN&#10;/+fnjf/n543/5+eN/+fnjf/n543/5+eN/+fnjf/n543/5+eN/+fnjf/n543/5+eN/+fnjf/n543/&#10;5+eN/+fnjf/n543/5+eN/+fnjf/n543/5+eN/+fnjf/n543/5+eN/+fnjf/n543/5+eN/+fnjf/n&#10;543/5+eN/+fnjf/n543/5+eN/+fnjf/n543/5+eN/+fnjf/n543/5+eN/+fnj//7++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3/lb+V/4CzgP+As4D/gLOA&#10;/4CzgP+As4D/gLOA/4CzgP+As4D/gLOA/4CzgP+As4D/gLOA/4CzgP+As4D/gLOA/4CzgP+As4D/&#10;gLOA/4CzgP+As4D/gLOA/4CzgP+As4D/gLOA/4CzgP+As4D/gLOA/4CzgP+As4D/gLOA/4CzgP+A&#10;s4D/gLOA/4CzgP+As4D/gLOA/4CzgP+As4D/gLOA/4CzgP+As4D/gLOA/4CzgP+As4D/gLOA/4Cz&#10;gP99sYb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kZGW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sIKH/8CLlv/PlKX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X/&#10;z6GH/8+wZP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9q4Y/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n4oj/5+eN/+fnjf/n543/5+eN/+fn&#10;jf/n543/5+eN/+fnjf/n543/5+eN/+fnjf/n543/5+eN/+fnjf/n543/5+eN/+fnjf/n543/5+eN&#10;/+fnjf/n543/5+eN/+fnjf/n543/5+eN/+fnjf/n543/5+eN/+fnjf/n543/5+eN/+fnjf/n543/&#10;5+eN/+fnjf/n543/5+eN/+fnjf/n543/5+eN/+fnjf/n543/5+eN/+fnjf/n543/5+eN/+zsp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7OEiv/Hj53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qY&#10;/8+sb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5h5D/y5Ki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ah/8+l&#10;ff/PsWD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P//v7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5W/lf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wgof/wIuW/8+Upf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fjf/P&#10;r2b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7Oyl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3Mb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tISL/8iQn//PlKb/z5Sm/8+Upv/PlKb/z5Sm/8+Upv/P&#10;lKb/z5Sm/8+Upv/PlKb/z5Sm/8+Upv/PlKb/z5Sm/8+Upv/PlKb/z5Sm/8+Upv/PlKb/z5Sm/8+U&#10;pv/PlKb/z5Sm/8+Upv/PlKb/z5Sm/8+Upv/PlKb/z5Sm/8+Upv/PlKb/z5Sm/8+Upv/PlKb/z5Sm&#10;/8+Upv/PlKb/z5Sm/8+Upv/PlKb/z5Sm/8+Upv/PlKb/z5Sm/8+Upv/PlKb/z5Sm/8+Xn//QqnP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9fX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r3/4e3&#10;h/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3etk/9up6v/bqer/26nq/9up6v/bqer/26n&#10;q/9up6v/bqer/26nq/9up6v/bqer/26nq/9up6v/bqer/26nq/9up6v/bqer/26nq/9up6v/bqer&#10;/26nq/9up6v/bqer/052ef8AAAD/W4qN/1B6ff8JDw//aaCk/26nq/9up6v/bqer/26nq/9up6v/&#10;bqer/26nq/9up6v/bqer/26nq/9up6v/bqer/26nq/9up6v/bqer/26nq/9up6v/bqer/26nq/9u&#10;p6v/bqer/26nq/9up6v/bqer/26nq/9up6v/bqer/26nq/9up6v/bqer/26nq/9up6v/nIyQ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7+Klf/PlKX/z5Sm/8+Upv/PlKb/&#10;z5Sm/8+Upv/PlKb/z5Sm/8+Upv/PlKb/z5Sm/8+Upv/PlKb/z5Sm/8+Upv/PlKb/z5Sm/8+Upv/P&#10;lKb/z5Sm/8+Upv/PlKb/z5Sm/8+Upv/PlKb/z5Sm/8+Upv/PlKb/z5Sm/8+Upv/PlKb/z5Sm/8+U&#10;pv/PlKb/z5Sm/8+Upv/PlKb/z5Sm/8+Upv/PlKb/z5Sm/8+Upv/PlKb/z5Sm/8+Upv/Pn4z/z7Bk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p6Zb//v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4&#10;1Lj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eq6M/26nq/9up6v/bqer/26nq/9u&#10;p6v/bqer/26nq/9up6v/bqer/26nq/9up6v/bqer/26nq/9up6v/bqer/26nq/9up6v/bqer/26n&#10;q/9up6v/bqer/26nq/9qoaX/Ehwc/wAAAP9AYWT/KT5A/wYJCf83VFb/YpaZ/26nq/9up6v/bqer&#10;/26nq/9up6v/bqer/26nq/9up6v/bqer/26nq/9up6v/bqer/26nq/9up6v/bqer/26nq/9up6v/&#10;bqer/26nq/9up6v/bqer/26nq/9up6v/bqer/26nq/9up6v/bqer/26nq/9up6v/bqer/4qWm/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7WFjP/KkaH/z5Sm&#10;/8+Upv/PlKb/z5Sm/8+Upv/PlKb/z5Sm/8+Upv/PlKb/z5Sm/8+Upv/PlKb/z5Sm/8+Upv/PlKb/&#10;z5Sm/8+Upv/PlKb/z5Sm/8+Upv/PlKb/z5Sm/8+Upv/PlKb/z5Sm/8+Upv/PlKb/z5Sm/8+Upv/P&#10;lKb/z5Sm/8+Upv/PlKb/z5Sm/8+Upv/PlKb/z5Sm/8+Upv/PlKb/z5Sm/8+Upv/Ql6H/0Kl2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z88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bw/4O1g/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7CC&#10;h//BjJf/z5Sm/8+Upv/PlKb/z5Sm/8+Upv/PlKb/z5Sm/8+Upv/PlKb/z5Sm/8+Upv/PlKb/z5Sm&#10;/8+Upv/PlKb/z5Sm/8+Upv/PlKb/z5Sm/8+Upv/PlKb/z5Sm/8+Upv/PlKb/z5Sm/8+Upv/PlKb/&#10;z5Sm/8+Upv/PlKb/z5Sm/8+Upv/PlKb/z5Sm/8+Upv/PlKb/z5Sm/8+Upv/PlKb/z5yS/8+vZv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kP/9/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y6n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2ho3/zJKi/8+Upv/PlKb/z5Sm/8+Upv/PlKb/z5Sm/8+Upv/PlKb/z5Sm/8+U&#10;pv/PlKb/z5Sm/8+Upv/PlKb/z5Sm/8+Upv/PlKb/z5Sm/8+Upv/PlKb/z5Sm/8+Upv/PlKb/z5Sm&#10;/8+Upv/PlKb/z5Sm/8+Upv/PlKb/z5Sm/8+Upv/PlKb/z5Sm/8+Upv/PlKb/z5Wj/9CmfP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/Dw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PHo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xgoj/xI2a/8+Upv/PlKb/z5Sm/8+Upv/PlKb/z5Sm/8+Upv/P&#10;lKb/z5Sm/8+Upv/PlKb/z5Sm/8+Upv/PlKb/z5Sm/8+Upv/PlKb/z5Sm/8+Upv/PlKb/z5Sm/8+U&#10;pv/PlKb/z5Sm/8+Upv/PlKb/z5Sm/8+Upv/PlKb/z5Sm/8+Upv/PlKb/z5Sm/8+al//PrWr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/39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vz6/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dauY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kJOX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uYeQ/82TpP/PlKb/z5Sm/8+Upv/PlKb/&#10;z5Sm/8+Upv/PlKb/z5Sm/8+Upv/PlKb/z5Sm/8+Upv/PlKb/z5Sm/8+Upv/PlKb/z5Sm/8+Upv/P&#10;lKb/z5Sm/8+Upv/PlKb/z5Sm/8+Upv/PlKb/z5Sm/8+Upv/PlKb/z5Sm/8+Vpf/QpIH/z7F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8vK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j0/4K0gv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94rZD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3+cof+ugIX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soOJ/8aPnf/PlKb/z5Sm&#10;/8+Upv/PlKb/z5Sm/8+Upv/PlKb/z5Sm/8+Upv/PlKb/z5Sm/8+Upv/PlKb/z5Sm/8+Upv/PlKb/&#10;z5Sm/8+Upv/PlKb/z5Sm/8+Upv/PlKb/z5Sm/8+Upv/PlKb/z5Sm/8+Upv/PmJv/z6xt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o6JH//v7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71rv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3ywiv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2oqb/q4OI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7yJ&#10;k//OlKX/z5Sm/8+Upv/PlKb/z5Sm/8+Upv/PlKb/z5Sm/8+Upv/PlKb/z5Sm/8+Upv/PlKb/z5Sm&#10;/8+Upv/PlKb/z5Sm/8+Upv/PlKb/z5Sm/8+Upv/PlKb/z5Sm/8+Upv/PlKb/z6GG/9CxYv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9GzYf/ivmb/5L5m/+S+Zv/kvmb/5L5m&#10;/+S+Zv/kvmb/5L5m/+S+Zv/kvmb/5L5m/+S+Zv/kvmb/5L5m/+S+Zv/kvmb/5L5m/+S+Zv/kvmb/&#10;5L5m/+S+Zv/kvmb/5L5m/+S+Zv/kvmb/5L5m/+S+Zv/kvmb/5L5m/+S+Zv/kvmb/5L5m/+S+Zv/k&#10;vmb/5L5m/+S+Zv/kvmb/5L5m/+S+Zv/kvmb/5L5m/+S+Zv/kvmb/5L5m/+S+Zv/kvmb/5L5m/+S+&#10;Zv/kvmb/5L5m/+S+Zv/kvmb/5L5m/+S+Zv/kvmb/596E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09M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z7/4e3h/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f7OC/22nqv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6aq/6OHjP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7OEiv/IkJ//z5Sm/8+Upv/PlKb/z5Sm/8+Upv/PlKb/z5Sm/8+Upv/PlKb/z5Sm/8+U&#10;pv/PlKb/z5Sm/8+Upv/PlKb/z5Sm/8+Upv/PlKb/z5Sm/8+Upv/PlKb/z5ef/8+rc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9W1Yv/kvmb/5L5m/+S+&#10;Zv/kvmb/5L5m/+S+Zv/kvmb/5L5m/+S+Zv/kvmb/5L5m/+S+Zv/kvmb/5L5m/+S+Zv/kvmb/5L5m&#10;/+S+Zv/kvmb/5L5m/+S+Zv/kvmb/5L5m/+S+Zv/kvmb/5L5m/+S+Zv/kvmb/5L5m/+S+Zv/kvmb/&#10;5L5m/+S+Zv/kvmb/5L5m/+S+Zv/kvmb/5L5m/+S+Zv/kvmb/5L5m/+S+Zv/kvmb/5L5m/+S+Zv/k&#10;vmb/5L5m/+S+Zv/kvmb/5L5m/+S+Zv/kvmb/5L5m/+S+Zv/n5Yz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nplv/+/v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3sn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b6ik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+UkJT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/ipX/z5Sm/8+Upv/PlKb/z5Sm/8+Upv/PlKb/z5Sm/8+Upv/P&#10;lKb/z5Sm/8+Upv/PlKb/z5Sm/8+Upv/PlKb/z5Sm/8+Upv/PlKb/z5Sm/8+ejP/PsGT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9m4Y//k&#10;vmb/5L5m/+S+Zv/kvmb/5L5m/+S+Zv/kvmb/5L5m/+S+Zv/kvmb/5L5m/+S+Zv/kvmb/5L5m/+S+&#10;Zv/kvmb/5L5m/+S+Zv/kvmb/5L5m/+S+Zv/kvmb/5L5m/+S+Zv/kvmb/5L5m/+S+Zv/kvmb/5L5m&#10;/+S+Zv/kvmb/5L5m/+S+Zv/kvmb/5L5m/+S+Zv/kvmb/5L5m/+S+Zv/kvmb/5L5m/+S+Zv/kvmb/&#10;5L5m/+S+Zv/kvmb/5L5m/+S+Zv/kvmb/5L5m/+S+Zv/kvmb/5MNq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/b20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nCmf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9zqp3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hZme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2hY3/zJOj/8+Upv/PlKb/z5Sm/8+Upv/PlKb/&#10;z5Sm/8+Upv/PlKb/z5Sm/8+Upv/PlKb/z5Sm/8+Upv/PlKb/z5Sm/9CVpP/Pp3j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967ZP/kvmb/5L5m/+S+Zv/kvmb/5L5m/+S+Zv/kvmb/5L5m/+S+Zv/kvmb/5L5m/+S+Zv/k&#10;vmb/5L5m/+S+Zv/kvmb/5L5m/+S+Zv/kvmb/5L5m/+S+Zv/kvmb/5L5m/+S+Zv/kvmb/5L5m/+S+&#10;Zv/kvmb/5L5m/+S+Zv/kvmb/5L5m/+S+Zv/kvmb/5L5m/+S+Zv/kvmb/5L5m/+S+Zv/kvmb/5L5m&#10;/+S+Zv/kvmb/5L5m/+S+Zv/kvmb/5L5m/+S+Zv/kvmb/5L5m/+S+Zv/lynH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7e2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8+v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3atlv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3ihpf+t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yg4n/yJCf/8+Upv/PlKb/z5Sm&#10;/8+Upv/PlKb/z5Sm/8+Upv/PlKb/z5Sm/8+Upv/PlKb/z5Sm/8+Upv/Pl57/0Kxt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0bNh/+K9Zf/kvmb/5L5m/+S+Zv/kvmb/5L5m/+S+Zv/kvmb/5L5m/+S+Zv/kvmb/&#10;5L5m/+S+Zv/kvmb/5L5m/+S+Zv/kvmb/5L5m/+S+Zv/kvmb/5L5m/+S+Zv/kvmb/5L5m/+S+Zv/k&#10;vmb/5L5m/+S+Zv/kvmb/5L5m/+S+Zv/kvmb/5L5m/+S+Zv/kvmb/5L5m/+S+Zv/kvmb/5L5m/+S+&#10;Zv/kvmb/5L5m/+S+Zv/kvmb/5L5m/+S+Zv/kvmb/5L5m/+S+Zv/kvmb/5L5m/+bSe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/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vWu/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eq+M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vpqr/pIaL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wgof/woyY/8+U&#10;pv/PlKb/z5Sm/8+Upv/PlKb/z5Sm/8+Upv/PlKb/z5Sm/8+Upv/PlKb/zpuU/8+vZv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1LVi/+S+Zv/kvmb/5L5m/+S+Zv/kvmb/5L5m/+S+Zv/kvmb/5L5m&#10;/+S+Zv/kvmb/5L5m/+S+Zv/kvmb/5L5m/+S+Zv/kvmb/5L5m/+S+Zv/kvmb/5L5m/+S+Zv/kvmb/&#10;5L5m/+S+Zv/kvmb/5L5m/+S+Zv/kvmb/5L5m/+S+Zv/kvmb/5L5m/+S+Zv/kvmb/5L5m/+S+Zv/k&#10;vmb/5L5m/+S+Zv/kvmb/5L5m/+S+Zv/kvmb/5L5m/+S+Zv/kvmb/5L5m/+S+Zv/kvmb/5tuB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z88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i7mL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9/s4H/baep/26n&#10;q/9up6v/bqer/26nq/9up6v/bqer/26nq/9up6v/bqer/26nq/9up6v/bqer/26nq/9up6v/bqer&#10;/26nq/9up6v/bqer/26nq/9up6v/bqer/26nq/9up6v/bqer/26nq/9up6v/bqer/26nq/9up6v/&#10;bqer/26nq/9up6v/bqer/26nq/9up6v/bqer/26nq/9up6v/bqer/26nq/9up6v/bqer/26nq/9u&#10;p6v/bqer/26nq/9up6v/bqer/5CTl/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u4iR/8+Upf/PlKb/z5Sm/8+Upv/PlKb/z5Sm/8+Upv/PlKb/z5Sm/86hhv/PsW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rqn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q3f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9y&#10;qZ//bqer/26nq/9up6v/bqer/26nq/9up6v/bqer/26nq/9up6v/bqer/26nq/9up6v/bqer/26n&#10;q/9up6v/bqer/26nq/9up6v/bqer/26nq/9up6v/bqer/26nq/9up6v/bqer/26nq/9up6v/bqer&#10;/26nq/9up6v/bqer/26nq/9up6v/bqer/26nq/9up6v/bqer/26nq/9up6v/bqer/26nq/9up6v/&#10;bqer/26nq/9up6v/bqer/26nq/96oKT/ro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tYWM/8ySov/PlKb/z5Sm/8+Upv/PlKb/z5Sm/8+Vo//PqHb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QsmH/4b1l/+S+Zv/kvmb/5L5m/+S+Zv/k&#10;vmb/5L5m/+S+Zv/kvmb/5L5m/+S+Zv/kvmb/5L5m/+S+Zv/kvmb/5L5m/+S+Zv/kvmb/5L5m/+S+&#10;Zv/kvmb/5L5m/+S+Zv/kvmb/5L5m/+S+Zv/kvmb/5L5m/+S+Zv/kvmb/5L5m/+S+Zv/kvmb/5L5m&#10;/+S+Zv/kvmb/5L5m/+S+Zv/kvmb/5L5m/+S+Zv/kvmb/5L5m/+S+Zv/kvmb/5L5m/+S+Zv/kvmb/&#10;5clw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/n55P//////////////////////////////////////////////////&#10;////////////////////////////////////////////////////////////////////////////&#10;////////////////////////////////////////////////////////////////////////////&#10;////////////////////////////////////////////////////////////tNK0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3etk/9up6v/bqer/26nq/9up6v/bqer/26nq/9up6v/bqer/26nq/9up6v/bqer/26nq/9u&#10;p6v/bqer/26nq/9up6v/bqer/26nq/9up6v/bqer/26nq/9up6v/bqer/26nq/9up6v/bqer/26n&#10;q/9up6v/bqer/26nq/9up6v/bqer/26nq/9up6v/bqer/26nq/9up6v/bqer/26nq/9up6v/bqer&#10;/26nq/9up6v/bqer/26nq/9up6v/b6aq/6SGi/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soOJ/8ePnv/PlKb/z5Sm/8+Upv/PmJz/z61s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UtWL/5L5m/+S+Zv/kvmb/&#10;5L5m/+S+Zv/kvmb/5L5m/+S+Zv/kvmb/5L5m/+S+Zv/kvmb/5L5m/+S+Zv/kvmb/5L5m/+S+Zv/k&#10;vmb/5L5m/+S+Zv/kvmb/5L5m/+S+Zv/kvmb/5L5m/+S+Zv/kvmb/5L5m/+S+Zv/kvmb/5L5m/+S+&#10;Zv/kvmb/5L5m/+S+Zv/kvmb/5L5m/+S+Zv/kvmb/5L5m/+S+Zv/kvmb/5L5m/+S+Zv/kvmb/5L5m&#10;/+S+Zv/l1Hv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8vLA////////////////////////////////////////////&#10;////////////////////////////////////////////////////////////////////////////&#10;////////////////////////////////////////////////////////////////////////////&#10;//////////////////////////////////////////////////////////////////+Nuo3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fLCH/26nq/9up6v/bqer/26nq/9up6v/bqer/26nq/9up6v/bqer/26nq/9up6v/&#10;bqer/26nq/9up6v/bqer/26nq/9up6v/bqer/26nq/9up6v/bqer/26nq/9up6v/bqer/26nq/9u&#10;p6v/bqer/26nq/9up6v/bqer/26nq/9up6v/bqer/26nq/9up6v/bqer/26nq/9up6v/bqer/26n&#10;q/9up6v/bqer/26nq/9up6v/bqer/26nq/+Qk5f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sIKH/8GMl//PlKb/z5yS/8+wZP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buWP/5L5m&#10;/+S+Zv/kvmb/5L5m/+S+Zv/kvmb/5L5m/+S+Zv/kvmb/5L5m/+S+Zv/kvmb/5L5m/+S+Zv/kvmb/&#10;5L5m/+S+Zv/kvmb/5L5m/+S+Zv/kvmb/5L5m/+S+Zv/kvmb/5L5m/+S+Zv/kvmb/5L5m/+S+Zv/k&#10;vmb/5L5m/+S+Zv/kvmb/5L5m/+S+Zv/kvmb/5L5m/+S+Zv/kvmb/5L5m/+S+Zv/kvmb/5L5m/+S+&#10;Zv/kvmb/5L5m/+fghv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q6p7/////////////////////////////////////&#10;////////////////////////////////////////////////////////////////////////////&#10;////////////////////////////////////////////////////////////////////////////&#10;////////////////////////////////////////////////////////////////////6vLq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b6im/26nq/9up6v/bqer/26nq/9up6v/bqer/26nq/9up6v/bqer&#10;/26nq/9up6v/bqer/26nq/9up6v/bqer/26nq/9up6v/bqer/26nq/9up6v/bqer/26nq/9up6v/&#10;bqer/26nq/9up6v/bqer/26nq/9up6v/bqer/26nq/9up6v/bqer/26nq/9up6v/bqer/26nq/9u&#10;p6v/bqer/26nq/9up6v/bqer/26nq/9up6v/eqCk/66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8CZcv/PsWD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9Cy&#10;Yf/hvWX/5L5m/+S+Zv/kvmb/5L5m/+S+Zv/kvmb/5L5m/+S+Zv/kvmb/5L5m/+S+Zv/kvmb/5L5m&#10;/+S+Zv/kvmb/5L5m/+S+Zv/kvmb/5L5m/+S+Zv/kvmb/5L5m/+S+Zv/kvmb/5L5m/+S+Zv/kvmb/&#10;5L5m/+S+Zv/kvmb/5L5m/+S+Zv/kvmb/5L5m/+S+Zv/kvmb/5L5m/+S+Zv/kvmb/5L5m/+S+Zv/k&#10;vmb/5L5m/+S+Zv/kwWn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8/PL/////////////////////////&#10;////////////////////////////////////////////////////////////////////////////&#10;////////////////////////////////////////////////////////////////////////////&#10;///////////////////////////////////////////////////////////////////////////F&#10;3MX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90q5r/bqer/26nq/9up6v/bqer/26nq/9up6v/bqer/26n&#10;q/9up6v/bqer/26nq/9up6v/bqer/26nq/9up6v/bqer/26nq/9up6v/bqer/26nq/9up6v/bqer&#10;/26nq/9up6v/bqer/26nq/9up6v/bqer/26nq/9up6v/bqer/26nq/9up6v/bqer/26nq/9up6v/&#10;bqer/26nq/9up6v/bqer/26nq/9up6v/bqer/2+mqv+khov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7CDgv+7nV//v6hR/8KqVP/N&#10;sV/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9S1Yv/kvmb/5L5m/+S+Zv/kvmb/5L5m/+S+Zv/kvmb/5L5m/+S+Zv/kvmb/5L5m/+S+&#10;Zv/kvmb/5L5m/+S+Zv/kvmb/5L5m/+S+Zv/kvmb/5L5m/+S+Zv/kvmb/5L5m/+S+Zv/kvmb/5L5m&#10;/+S+Zv/kvmb/5L5m/+S+Zv/kvmb/5L5m/+S+Zv/kvmb/5L5m/+S+Zv/kvmb/5L5m/+S+Zv/kvmb/&#10;5L5m/+S+Zv/kvmb/5L5m/+XOd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/X1z///////////////////&#10;////////////////////////////////////////////////////////////////////////////&#10;////////////////////////////////////////////////////////////////////////////&#10;////////////////////////////////////////////////////////////////////////////&#10;/////6HHof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3mvj/9up6v/bqer/26nq/9up6v/bqer/26nq/9u&#10;p6v/bqer/26nq/9up6v/bqer/26nq/9up6v/bqer/26nq/9up6v/bqer/26nq/9up6v/bqer/26n&#10;q/9up6v/bqer/26nq/9up6v/bqer/26nq/9up6v/bqer/26nq/9up6v/bqer/26nq/9up6v/bqer&#10;/26nq/9up6v/bqer/26nq/9up6v/bqer/26nq/9up6v/kJOX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yh33/vKJY/7+oUf+/qFH/&#10;v6hR/8CpUv/Lr1z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9u5ZP/kvmb/5L5m/+S+Zv/kvmb/5L5m/+S+Zv/kvmb/5L5m/+S+Zv/k&#10;vmb/5L5m/+S+Zv/kvmb/5L5m/+S+Zv/kvmb/5L5m/+S+Zv/kvmb/5L5m/+S+Zv/kvmb/5L5m/+S+&#10;Zv/kvmb/5L5m/+S+Zv/kvmb/5L5m/+S+Zv/kvmb/5L5m/+S+Zv/kvmb/5L5m/+S+Zv/kvmb/5L5m&#10;/+S+Zv/kvmb/5L5m/+S+Zv/kvmb/5tmA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7u6v////////////&#10;////////////////////////////////////////////////////////////////////////////&#10;////////////////////////////////////////////////////////////////////////////&#10;////////////////////////////////////////////////////////////////////////////&#10;///////6/Pr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frKD/22mqv9up6v/bqer/26nq/9up6v/&#10;bqer/26nq/9up6v/bqer/26nq/9up6v/bqer/26nq/9up6v/bqer/26nq/9up6v/bqer/26nq/9u&#10;p6v/bqer/26nq/9up6v/bqer/26nq/9up6v/bqer/26nq/9up6v/bqer/26nq/9up6v/bqer/26n&#10;q/9up6v/bqer/26nq/9up6v/bqer/26nq/9up6v/bqer/3qgpP+u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tI11/7+nUv+/qFH/v6hR&#10;/7+oUf+/qFH/v6hR/7+oUf/IrVn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0LJh/+G9Zf/kvmb/5L5m/+S+Zv/kvmb/5L5m/+S+Zv/kvmb/&#10;5L5m/+S+Zv/kvmb/5L5m/+S+Zv/kvmb/5L5m/+S+Zv/kvmb/5L5m/+S+Zv/kvmb/5L5m/+S+Zv/k&#10;vmb/5L5m/+S+Zv/kvmb/5L5m/+S+Zv/kvmb/5L5m/+S+Zv/kvmb/5L5m/+S+Zv/kvmb/5L5m/+S+&#10;Zv/kvmb/5L5m/+S+Zv/kvmb/5L5m/+S+Zv/n5Yv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o6JD////8&#10;////////////////////////////////////////////////////////////////////////////&#10;////////////////////////////////////////////////////////////////////////////&#10;////////////////////////////////////////////////////////////////////////////&#10;/////////////9zq3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cKmh/26nq/9up6v/bqer&#10;/26nq/9up6v/bqer/26nq/9up6v/bqer/26nq/9up6v/bqer/26nq/9up6v/bqer/26nq/9up6v/&#10;bqer/26nq/9up6v/bqer/26nq/9up6v/bqer/26nq/9up6v/bqer/26nq/9up6v/bqer/26nq/9u&#10;p6v/bqer/26nq/9up6v/bqer/26nq/9up6v/bqer/26nq/9vpqr/pIaL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7eUbP+/qFH/v6hR/7+o&#10;Uf+/qFH/v6hR/7+oUf+/qFH/v6hR/7+oUf/FrFb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1LVi/+S+Zv/kvmb/5L5m/+S+Zv/kvmb/5L5m&#10;/+S+Zv/kvmb/5L5m/+S+Zv/kvmb/5L5m/+S+Zv/kvmb/5L5m/+S+Zv/kvmb/5L5m/+S+Zv/kvmb/&#10;5L5m/+S+Zv/kvmb/5L5m/+S+Zv/kvmb/5L5m/+S+Zv/kvmb/5L5m/+S+Zv/kvmb/5L5m/+S+Zv/k&#10;vmb/5L5m/+S+Zv/kvmb/5L5m/+S+Zv/kvmb/5chv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5+eT/////////////////////////////////////////////////////////////////////&#10;////////////////////////////////////////////////////////////////////////////&#10;////////////////////////////////////////////////////////////////////////////&#10;////////////////////wdrB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92rZb/bqer/26n&#10;q/9up6v/bqer/26nq/9up6v/bqer/26nq/9up6v/bqer/26nq/9up6v/bqer/26nq/9up6v/bqer&#10;/26nq/9up6v/bqer/26nq/9up6v/bqer/26nq/9up6v/bqer/26nq/9up6v/bqer/26nq/9up6v/&#10;bqer/26nq/9up6v/bqer/26nq/9up6v/bqer/26nq/9up6v/bqer/5CTl/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f+5mWX/v6hR/7+oUf+/&#10;qFH/v6hR/7+oUf+/qFH/v6hR/7+oUf+/qFH/v6hR/7+oUf/Eq1X/z7Jg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27lj/+S+Zv/kvmb/5L5m/+S+&#10;Zv/kvmb/5L5m/+S+Zv/kvmb/5L5m/+S+Zv/kvmb/5L5m/+S+Zv/kvmb/5L5m/+S+Zv/kvmb/5L5m&#10;/+S+Zv/kvmb/5L5m/+S+Zv/kvmb/5L5m/+S+Zv/kvmb/5L5m/+S+Zv/kvmb/5L5m/+S+Zv/kvmb/&#10;5L5m/+S+Zv/kvmb/5L5m/+S+Zv/kvmb/5L5m/+S+Zv/l03r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/T0y///////////////////////////////////////////////////////////////&#10;////////////////////////////////////////////////////////////////////////////&#10;////////////////////////////////////////////////////////////////////////////&#10;//////////////////////////+myab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3uwiv9u&#10;p6v/bqer/26nq/9up6v/bqer/26nq/9up6v/bqer/26nq/9up6v/bqer/26nq/9up6v/bqer/26n&#10;q/9up6v/bqer/26nq/9up6v/bqer/26nq/9up6v/bqer/26nq/9up6v/bqer/26nq/9up6v/bqer&#10;/26nq/9up6v/bqer/26nq/9up6v/bqer/26nq/9up6v/bqer/26nq/96oKT/ro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oT/up1g/7+oUf+/qFH/&#10;v6hR/7+oUf+/qFH/v6hR/7+oUf+/qFH/v6hR/7+oUf+/qFH/v6hR/7+oUf/CqlT/zrFf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QsmH/4b1l/+S+Zv/k&#10;vmb/5L5m/+S+Zv/kvmb/5L5m/+S+Zv/kvmb/5L5m/+S+Zv/kvmb/5L5m/+S+Zv/kvmb/5L5m/+S+&#10;Zv/kvmb/5L5m/+S+Zv/kvmb/5L5m/+S+Zv/kvmb/5L5m/+S+Zv/kvmb/5L5m/+S+Zv/kvmb/5L5m&#10;/+S+Zv/kvmb/5L5m/+S+Zv/kvmb/5L5m/+S+Zv/kvmb/5L5m/+bfh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7++z////////////////////////////////////////////////////////&#10;////////////////////////////////////////////////////////////////////////////&#10;////////////////////////////////////////////////////////////////////////////&#10;/////////////////////////////////4q5iv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f7OB/26nqP9up6v/bqer/26nq/9up6v/bqer/26nq/9up6v/bqer/26nq/9up6v/bqer/26nq/9u&#10;p6v/bqer/26nq/9up6v/bqer/26nq/9up6v/bqer/26nq/9up6v/bqer/26nq/9up6v/bqer/26n&#10;q/9up6v/bqer/26nq/9up6v/bqer/26nq/9up6v/bqer/26nq/9up6v/b6aq/6SGi/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sIOB/7ygW/+/qFH/v6hR&#10;/7+oUf+/qFH/v6hR/7+oUf+/qFH/v6hR/7+oUf+/qFH/v6hR/7+oUf+/qFH/v6hR/7+oUf/BqlP/&#10;zbFf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UtWL/&#10;5L5m/+S+Zv/kvmb/5L5m/+S+Zv/kvmb/5L5m/+S+Zv/kvmb/5L5m/+S+Zv/kvmb/5L5m/+S+Zv/k&#10;vmb/5L5m/+S+Zv/kvmb/5L5m/+S+Zv/kvmb/5L5m/+S+Zv/kvmb/5L5m/+S+Zv/kvmb/5L5m/+S+&#10;Zv/kvmb/5L5m/+S+Zv/kvmb/5L5m/+S+Zv/kvmb/5L5m/+S+Zv/kwGj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q6pv/////////////////////////////////////////////////&#10;////////////////////////////////////////////////////////////////////////////&#10;////////////////////////////////////////////////////////////////////////////&#10;///////////////////////////////////w9v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cqqc/26nq/9up6v/bqer/26nq/9up6v/bqer/26nq/9up6v/bqer/26nq/9up6v/&#10;bqer/26nq/9up6v/bqer/26nq/9up6v/bqer/26nq/9up6v/bqer/26nq/9up6v/bqer/26nq/9u&#10;p6v/bqer/26nq/9up6v/bqer/26nq/9up6v/bqer/26nq/9up6v/bqer/26nq/+Pk5f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7GFf/+8olj/v6hR/7+o&#10;Uf+/qFH/v6hR/7+oUf+/qFH/v6hR/7+oUf+/qFH/v6hR/7+oUf+/qFH/v6hR/7+oUf+/qFH/v6hR&#10;/7+oUf/AqVL/zLBd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buWT/5L5m/+S+Zv/kvmb/5L5m/+S+Zv/kvmb/5L5m/+S+Zv/kvmb/5L5m/+S+Zv/kvmb/&#10;5L5m/+S+Zv/kvmb/5L5m/+S+Zv/kvmb/5L5m/+S+Zv/kvmb/5L5m/+S+Zv/kvmb/5L5m/+S+Zv/k&#10;vmb/5L5m/+S+Zv/kvmb/5L5m/+S+Zv/kvmb/5L5m/+S+Zv/kvmb/5L5m/+XNdP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9/fX/////////////////////////////////////&#10;////////////////////////////////////////////////////////////////////////////&#10;////////////////////////////////////////////////////////////////////////////&#10;/////////////////////////////////////////9Xm1f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95rpD/bqer/26nq/9up6v/bqer/26nq/9up6v/bqer/26nq/9up6v/bqer&#10;/26nq/9up6v/bqer/26nq/9up6v/bqer/26nq/9up6v/bqer/26nq/9up6v/bqer/26nq/9up6v/&#10;bqer/26nq/9up6v/bqer/26nq/9up6v/bqer/26nq/9up6v/bqer/26nq/9up6v/d6Gl/66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yiHv/vqVU/7+oUf+/&#10;qFH/v6hR/7+oUf+/qFH/v6hR/7+oUf+/qFH/v6hR/7+oUf+/qFH/v6hR/7+oUf+/qFH/v6hR/7+o&#10;Uf+/qFH/v6hR/7+oUf/AqVH/y69c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9CyYf/ivWX/5L5m/+S+Zv/kvmb/5L5m/+S+Zv/kvmb/5L5m/+S+Zv/kvmb/5L5m&#10;/+S+Zv/kvmb/5L5m/+S+Zv/kvmb/5L5m/+S+Zv/kvmb/5L5m/+S+Zv/kvmb/5L5m/+S+Zv/kvmb/&#10;5L5m/+S+Zv/kvmb/5L5m/+S+Zv/kvmb/5L5m/+S+Zv/kvmb/5L5m/+S+Zv/kvmb/5tqB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/j43f//////////////////////////////&#10;////////////////////////////////////////////////////////////////////////////&#10;////////////////////////////////////////////////////////////////////////////&#10;////////////////////////////////////////////////wNn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3+zgv9up6n/bqer/26nq/9up6v/bqer/26nq/9up6v/bqer/26n&#10;q/9up6v/bqer/26nq/9up6v/bqer/26nq/9up6v/bqer/26nq/9up6v/bqer/26nq/9up6v/bqer&#10;/26nq/9up6v/bqer/26nq/9up6v/bqer/26nq/9up6v/bqer/26nq/9up6v/bqer/26nq/+bjJH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s4t3/76mUv+/qFH/&#10;v6hR/7+oUf+/qFH/v6hR/7+oUf+/qFH/v6hR/7+oUf+/qFH/v6hR/7+oUf+/qFH/v6hR/7+oUf+/&#10;qFH/v6hR/7+oUf+/qFH/v6hR/7+oUf+/qFH/ya5b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9e3Y//kvmb/5L5m/+S+Zv/kvmb/5L5m/+S+Zv/kvmb/5L5m/+S+&#10;Zv/kvmb/5L5m/+S+Zv/kvmb/5L5m/+S+Zv/kvmb/5L5m/+S+Zv/kvmb/5L5m/+S+Zv/kvmb/5L5m&#10;/+S+Zv/kvmb/5L5m/+S+Zv/kvmb/5L5m/+S+Zv/kvmb/5L5m/+S+Zv/kvmb/5L5m/+TAaP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9PTK////////////////////////&#10;////////////////////////////////////////////////////////////////////////////&#10;////////////////////////////////////////////////////////////////////////////&#10;//////////////////////////////////////////////////////+vz6/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3Srmv9up6v/bqer/26nq/9up6v/bqer/26nq/9u&#10;p6v/bqer/26nq/9up6v/bqer/26nq/9up6v/bqer/26nq/9up6v/bqer/26nq/9up6v/bqer/26n&#10;q/9up6v/bqer/26nq/9up6v/bqer/26nq/9up6v/bqer/26nq/9up6v/bqer/26nq/9up6v/fp2i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7WPcv+/p1H/v6hR&#10;/7+oUf+/qFH/v6hR/7+oUf+/qFH/v6hR/7+oUf+/qFH/v6hR/7+oUf+/qFH/v6hR/7+oUf+/qFH/&#10;v6hR/7+oUf+/qFH/v6hR/7+oUf+/qFH/v6hR/7+oUf+/qFH/yK1Z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+C8Zf/kvmb/5L5m/+S+Zv/kvmb/5L5m/+S+Zv/k&#10;vmb/5L5m/+S+Zv/kvmb/5L5m/+S+Zv/kvmb/5L5m/+S+Zv/kvmb/5L5m/+S+Zv/kvmb/5L5m/+S+&#10;Zv/kvmb/5L5m/+S+Zv/kvmb/5L5m/+S+Zv/kvmb/5L5m/+S+Zv/kvmb/5L5m/+S+Zv/kvmb/5dB3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w8Ln/////////////////&#10;////////////////////////////////////////////////////////////////////////////&#10;////////////////////////////////////////////////////////////////////////////&#10;/////////////////////////////////////////////////////////////57Fnv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e6+K/26nq/9up6v/bqer/26nq/9up6v/&#10;bqer/26nq/9up6v/bqer/26nq/9up6v/bqer/26nq/9up6v/bqer/26nq/9up6v/bqer/26nq/9u&#10;p6v/bqer/26nq/9up6v/bqer/26nq/9up6v/bqer/26nq/9up6v/bqer/26nq/9up6v/bqer/26n&#10;q/+kh4z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2k23/v6hR/7+o&#10;Uf+/qFH/v6hR/7+oUf+/qFH/v6hR/7+oUf+/qFH/v6hR/7+oUf+/qFH/v6hR/7+oUf+/qFH/v6hR&#10;/7+oUf+/qFH/v6hR/7+oUf+/qFH/v6hR/7+oUf+/qFH/v6hR/7+oUf+/qFH/xaxX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1LVi/+S+Zv/kvmb/5L5m/+S+Zv/kvmb/&#10;5L5m/+S+Zv/kvmb/5L5m/+S+Zv/kvmb/5L5m/+S+Zv/kvmb/5L5m/+S+Zv/kvmb/5L5m/+S+Zv/k&#10;vmb/5L5m/+S+Zv/kvmb/5L5m/+S+Zv/kvmb/5L5m/+S+Zv/kvmb/5L5m/+S+Zv/kvmb/5L5m/+S+&#10;Zv/n34b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3tqv//////////&#10;////////////////////////////////////////////////////////////////////////////&#10;////////////////////////////////////////////////////////////////////////////&#10;////////////////////////////////////////////////////////////////////jbuN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b6im/26nq/9up6v/bqer&#10;/26nq/9up6v/bqer/26nq/9up6v/bqer/26nq/9up6v/bqer/26nq/9up6v/bqer/26nq/9up6v/&#10;bqer/26nq/9up6v/bqer/26nq/9up6v/bqer/26nq/9up6v/bqer/26nq/9up6v/bqer/26nq/9u&#10;p6v/h5eb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uJhm/7+oUf+/&#10;qFH/v6hR/7+oUf+/qFH/v6hR/7+oUf+/qFH/v6hR/7+oUf+/qFH/v6hR/7+oUf+/qFH/v6hR/7+o&#10;Uf+/qFH/v6hR/7+oUf+/qFH/v6hR/7+oUf+/qFH/v6hR/7+oUf+/qFH/v6hR/7+oUf+/qFH/xKtV&#10;/8+yYP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3bpk/+S+Zv/kvmb/5L5m&#10;/+S+Zv/kvmb/5L5m/+S+Zv/kvmb/5L5m/+S+Zv/kvmb/5L5m/+S+Zv/kvmb/5L5m/+S+Zv/kvmb/&#10;5L5m/+S+Zv/kvmb/5L5m/+S+Zv/kvmb/5L5m/+S+Zv/kvmb/5L5m/+S+Zv/kvmb/5L5m/+S+Zv/k&#10;vmb/5MRs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6uqa////&#10;////////////////////////////////////////////////////////////////////////////&#10;////////////////////////////////////////////////////////////////////////////&#10;//////////////////////////////////////////////////////////////////////z9/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92rJX/bqer/26n&#10;q/9up6v/bqer/26nq/9up6v/bqer/26nq/9up6v/bqer/26nq/9up6v/bqer/26nq/9up6v/bqer&#10;/26nq/9up6v/bqer/26nq/9up6v/bqer/26nq/9up6v/bqer/26nq/9up6v/bqer/26nq/9up6v/&#10;bqer/3Glqf+pg4j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sIKE/7ucYP+/qFH/&#10;v6hR/7+oUf+/qFH/v6hR/7+oUf+/qFH/v6hR/7+oUf+/qFH/v6hR/7+oUf+/qFH/v6hR/7+oUf+/&#10;qFH/v6hR/7+oUf+/qFH/v6hR/7+oUf+/qFH/v6hR/7+oUf+/qFH/v6hR/7+oUf+/qFH/v6hR/7+o&#10;Uf+/qFH/wqpU/86xYP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StGH/5L5m/+S+&#10;Zv/kvmb/5L5m/+S+Zv/kvmb/5L5m/+S+Zv/kvmb/5L5m/+S+Zv/kvmb/5L5m/+S+Zv/kvmb/5L5m&#10;/+S+Zv/kvmb/5L5m/+S+Zv/kvmb/5L5m/+S+Zv/kvmb/5L5m/+S+Zv/kvmb/5L5m/+S+Zv/kvmb/&#10;5L5m/+S+Zv/m1Xz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///9////////////////////////////////////////////////////////////////////&#10;////////////////////////////////////////////////////////////////////////////&#10;////////////////////////////////////////////////////////////////////////////&#10;6vLq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32yhv9t&#10;p6r/bqer/26nq/9up6v/bqer/26nq/9up6v/bqer/26nq/9up6v/bqer/26nq/9up6v/bqer/26n&#10;q/9up6v/bqer/26nq/9up6v/bqer/26nq/9up6v/bqer/26nq/9up6v/bqer/26nq/9up6v/bqer&#10;/26nq/9up6v/kJKX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7CDgv+7n13/v6hR&#10;/7+oUf+/qFH/v6hR/7+oUf+/qFH/v6hR/7+oUf+/qFH/v6hR/7+oUf+/qFH/v6hR/7+oUf+/qFH/&#10;v6hR/7+oUf+/qFH/v6hR/7+oUf+/qFH/v6hR/7+oUf+/qFH/v6hR/7+oUf+/qFH/v6hR/7+oUf+/&#10;qFH/v6hR/7+oUf+/qFH/wqpT/86xX/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b&#10;uWT/5L5m/+S+Zv/kvmb/5L5m/+S+Zv/kvmb/5L5m/+S+Zv/kvmb/5L5m/+S+Zv/kvmb/5L5m/+S+&#10;Zv/kvmb/5L5m/+S+Zv/kvmb/5L5m/+S+Zv/kvmb/5L5m/+S+Zv/kvmb/5L5m/+S+Zv/kvmb/5L5m&#10;/+S+Zv/kvmb/5L9m/+fkiv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7++3/////////////////////////////////////////////////////////////&#10;////////////////////////////////////////////////////////////////////////////&#10;////////////////////////////////////////////////////////////////////////////&#10;///////d6t3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3Gqn/9up6v/bqer/26nq/9up6v/bqer/26nq/9up6v/bqer/26nq/9up6v/bqer/26nq/9u&#10;p6v/bqer/26nq/9up6v/bqer/26nq/9up6v/bqer/26nq/9up6v/bqer/26nq/9up6v/bqer/26n&#10;q/9up6v/bqer/3Wjp/+t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wg4H/vKFa/7+o&#10;Uf+/qFH/v6hR/7+oUf+/qFH/v6hR/7+oUf+/qFH/v6hR/7+oUf+/qFH/v6hR/7+oUf+/qFH/v6hR&#10;/7+oUf+/qFH/v6hR/7+oUf+/qFH/v6hR/7+oUf+/qFH/v6hR/7+oUf+/qFH/v6hR/7+oUf+/qFH/&#10;v6hR/7+oUf+/qFH/v6hR/7+oUf+/qFH/walS/82xXv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9GzYf/jvmb/5L5m/+S+Zv/kvmb/5L5m/+S+Zv/kvmb/5L5m/+S+Zv/kvmb/5L5m/+S+Zv/k&#10;vmb/5L5m/+S+Zv/kvmb/5L5m/+S+Zv/kvmb/5L5m/+S+Zv/kvmb/5L5m/+S+Zv/kvmb/5L5m/+S+&#10;Zv/kvmb/5L5m/+S+Zv/ly3L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/n54P//////////////////////////////////////////////////////&#10;////////////////////////////////////////////////////////////////////////////&#10;////////////////////////////////////////////////////////////////////////////&#10;/////////////9Pk0/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eK6P/26nq/9up6v/bqer/26nq/9up6v/bqer/26nq/9up6v/bqer/26nq/9up6v/&#10;bqer/26nq/9up6v/bqer/26nq/9up6v/bqer/26nq/9up6v/bqer/26nq/9up6v/bqer/26nq/9u&#10;p6v/bqer/26nq/9up6v/mI2S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sIOB/7yhWv+/&#10;qFH/v6hR/7+oUf+/qFH/v6hR/7+oUf+/qFH/v6hR/7+oUf+/qFH/v6hR/7+oUf+/qFH/v6hR/7+o&#10;Uf+/qFH/v6hR/7+oUf+/qFH/v6hR/7+oUf+/qFH/v6hR/7+oUf+/qFH/v6hR/7+oUf+/qFH/v6hR&#10;/7+oUf+/qFH/v6hR/7+oUf+/qFH/v6hR/7+oUf+/qFH/walS/82xX/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9i3Y//kvmb/5L5m/+S+Zv/kvmb/5L5m/+S+Zv/kvmb/5L5m/+S+Zv/kvmb/&#10;5L5m/+S+Zv/kvmb/5L5m/+S+Zv/kvmb/5L5m/+S+Zv/kvmb/5L5m/+S+Zv/kvmb/5L5m/+S+Zv/k&#10;vmb/5L5m/+S+Zv/kvmb/5L5m/+bag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9vbW////////////////////////////////////////////////&#10;////////////////////////////////////////////////////////////////////////////&#10;////////////////////////////////////////////////////////////////////////////&#10;////////////////////yN7I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9/soH/bqeo/26nq/9up6v/bqer/26nq/9up6v/bqer/26nq/9up6v/bqer&#10;/26nq/9up6v/bqer/26nq/9up6v/bqer/26nq/9up6v/bqer/26nq/9up6v/bqer/26nq/9up6v/&#10;bqer/26nq/9up6v/bqer/3yfo/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7CDgf+8oVr/&#10;v6hR/7+oUf+/qFH/v6hR/7+oUf+/qFH/v6hR/7+oUf+/qFH/v6hR/7+oUf+/qFH/v6hR/7+oUf+/&#10;qFH/v6hR/7+oUf+/qFH/v6hR/7+oUf+/qFH/v6hR/7+oUf+/qFH/v6hR/7+oUf+/qFH/v6hR/7+o&#10;Uf+/qFH/v6hR/7+oUf+/qFH/v6hR/7+oUf+/qFH/v6hR/7+oUf+/qFH/wapT/86xX/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+G9Zf/kvmb/5L5m/+S+Zv/kvmb/5L5m/+S+Zv/kvmb/5L5m&#10;/+S+Zv/kvmb/5L5m/+S+Zv/kvmb/5L5m/+S+Zv/kvmb/5L5m/+S+Zv/kvmb/5L5m/+S+Zv/kvmb/&#10;5L5m/+S+Zv/kvmb/5L5m/+S+Zv/kwGj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19c3/////////////////////////////////////////&#10;////////////////////////////////////////////////////////////////////////////&#10;////////////////////////////////////////////////////////////////////////////&#10;//////////////////////////++2L7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90q5r/bqer/26nq/9up6v/bqer/26nq/9up6v/bqer/26n&#10;q/9up6v/bqer/26nq/9up6v/bqer/26nq/9up6v/bqer/26nq/9up6v/bqer/26nq/9up6v/bqer&#10;/26nq/9up6v/bqer/26nq/9up6v/o4iN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wg4H/vKFa&#10;/7+oUf+/qFH/v6hR/7+oUf+/qFH/v6hR/7+oUf+/qFH/v6hR/7+oUf+/qFH/v6hR/7+oUf+/qFH/&#10;v6hR/7+oUf+/qFH/v6hR/7+oUf+/qFH/v6hR/7+oUf+/qFH/v6hR/7+oUf+/qFH/v6hR/7+oUf+/&#10;qFH/v6hR/7+oUf+/qFH/v6hR/7+oUf+/qFH/v6hR/7+oUf+/qFH/v6hR/7+oUf+/qFH/wapT/86x&#10;X/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1bVi/+S+Zv/kvmb/5L5m/+S+Zv/kvmb/5L5m/+S+&#10;Zv/kvmb/5L5m/+S+Zv/kvmb/5L5m/+S+Zv/kvmb/5L5m/+S+Zv/kvmb/5L5m/+S+Zv/kvmb/5L5m&#10;/+S+Zv/kvmb/5L5m/+S+Zv/kvmb/5L5m/+XQd/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/PzxP//////////////////////////////////&#10;////////////////////////////////////////////////////////////////////////////&#10;////////////////////////////////////////////////////////////////////////////&#10;/////////////////////////////////7PRs/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3uwiv9up6v/bqer/26nq/9up6v/bqer/26nq/9u&#10;p6v/bqer/26nq/9up6v/bqer/26nq/9up6v/bqer/26nq/9up6v/bqer/26nq/9up6v/bqer/26n&#10;q/9up6v/bqer/26nq/9up6v/bqer/4SYnf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sIOB/7yh&#10;Wv+/qFH/v6hR/7+oUf+/qFH/v6hR/7+oUf+/qFH/v6hR/7+oUf+/qFH/v6hR/7+oUf+/qFH/v6hR&#10;/7+oUf+/qFH/v6hR/7+oUf+/qFH/v6hR/7+oUf+/qFH/v6hR/7+oUf+/qFH/v6hR/7+oUf+/qFH/&#10;v6hR/7+oUf+/qFH/v6hR/7+oUf+/qFH/v6hR/7+oUf+/qFH/v6hR/7+oUf+/qFH/v6hR/7+oUf+/&#10;qFH/wapT/86xX/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37tl/+S+Zv/kvmb/5L5m/+S+Zv/k&#10;vmb/5L5m/+S+Zv/kvmb/5L5m/+S+Zv/kvmb/5L5m/+S+Zv/kvmb/5L5m/+S+Zv/kvmb/5L5m/+S+&#10;Zv/kvmb/5L5m/+S+Zv/kvmb/5L5m/+S+Zv/kvmb/5t+G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8PC6////////////////////////////&#10;////////////////////////////////////////////////////////////////////////////&#10;////////////////////////////////////////////////////////////////////////////&#10;////////////////////////////////////////qMuo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2+opP9up6v/bqer/26nq/9up6v/&#10;bqer/26nq/9up6v/bqer/26nq/9up6v/bqer/26nq/9up6v/bqer/26nq/9up6v/bqer/26nq/9u&#10;p6v/bqer/26nq/9up6v/bqer/26nq/9wpqr/qISJ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7CDgf+8&#10;oVr/v6hR/7+oUf+/qFH/v6hR/7+oUf+/qFH/v6hR/7+oUf+/qFH/v6hR/7+oUf+/qFH/v6hR/7+o&#10;Uf+/qFH/v6hR/7+oUf+/qFH/v6hR/7+oUf+/qFH/v6hR/7+oUf+/qFH/v6hR/7+oUf+/qFH/v6hR&#10;/7+oUf+/qFH/v6hR/7+oUf+/qFH/v6hR/7+oUf+/qFH/v6hR/7+oUf+/qFH/v6hR/7+oUf+/qFH/&#10;v6hR/7+oUf+/qFH/wqpT/86xX/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TtGL/5L5m/+S+Zv/kvmb/&#10;5L5m/+S+Zv/kvmb/5L5m/+S+Zv/kvmb/5L5m/+S+Zv/kvmb/5L5m/+S+Zv/kvmb/5L5m/+S+Zv/k&#10;vmb/5L5m/+S+Zv/kvmb/5L5m/+S+Zv/kvmb/5L5m/+TEbP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v77T/////////////////////&#10;////////////////////////////////////////////////////////////////////////////&#10;////////////////////////////////////////////////////////////////////////////&#10;//////////////////////////////////////////////+ix6L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dqyV/26nq/9up6v/bqer&#10;/26nq/9up6v/bqer/26nq/9up6v/bqer/26nq/9up6v/bqer/26nq/9up6v/bqer/26nq/9up6v/&#10;bqer/26nq/9up6v/bqer/26nq/9up6v/bqer/42TmP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wg4H/&#10;vKFa/7+oUf+/qFH/v6hR/7+oUf+/qFH/v6hR/7+oUf+/qFH/v6hR/7+oUf+/qFH/v6hR/7+oUf+/&#10;qFH/v6hR/7+oUf+/qFH/v6hR/7+oUf+/qFH/v6hR/7+oUf+/qFH/v6hR/7+oUf+/qFH/v6hR/7+o&#10;Uf+/qFH/v6hR/7+oUf+/qFH/v6hR/7+oUf+/qFH/v6hR/7+oUf+/qFH/v6hR/7+oUf+/qFH/v6hR&#10;/7+oUf+/qFH/v6hR/7+oUf+/qFH/wqpT/86xX/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buWT/5L5m&#10;/+S+Zv/kvmb/5L5m/+S+Zv/kvmb/5L5m/+S+Zv/kvmb/5L5m/+S+Zv/kvmb/5L5m/+S+Zv/kvmb/&#10;5L5m/+S+Zv/kvmb/5L5m/+S+Zv/kvmb/5L5m/+S+Zv/kvmb/5dV8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7usP//////////////&#10;////////////////////////////////////////////////////////////////////////////&#10;////////////////////////////////////////////////////////////////////////////&#10;/////////////////////////////////////////////////////5/Fn/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9+sob/bqer/26n&#10;q/9up6v/bqer/26nq/9up6v/bqer/26nq/9up6v/bqer/26nq/9up6v/bqer/26nq/9up6v/bqer&#10;/26nq/9up6v/bqer/26nq/9up6v/bqer/26nq/9zpKj/rYKI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sIOB&#10;/7yhWv+/qFH/v6hR/7+oUf+/qFH/v6hR/7+oUf+/qFH/v6hR/7+oUf+/qFH/v6hR/7+oUf+/qFH/&#10;v6hR/7+oUf+/qFH/v6hR/7+oUf+/qFH/v6hR/7+oUf+/qFH/v6hR/7+oUf+/qFH/v6hR/7+oUf+/&#10;qFH/v6hR/7+oUf+/qFH/v6hR/7+oUf+/qFH/v6hR/7+oUf+/qFH/v6hR/7+oUf+/qFH/v6hR/7+o&#10;Uf+/qFH/v6hR/7+oUf+/qFH/v6hR/7+oUf+/qFH/wqpT/86xYP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9Gz&#10;Yf/jvmb/5L5m/+S+Zv/kvmb/5L5m/+S+Zv/kvmb/5L5m/+S+Zv/kvmb/5L5m/+S+Zv/kvmb/5L5m&#10;/+S+Zv/kvmb/5L5m/+S+Zv/kvmb/5L5m/+S+Zv/kvmb/5L5m/+TAZ//n5Iv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7u6t////////&#10;////////////////////////////////////////////////////////////////////////////&#10;////////////////////////////////////////////////////////////////////////////&#10;////////////////////////////////////////////////////////////nMSc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9z&#10;qp7/bqer/26nq/9up6v/bqer/26nq/9up6v/bqer/26nq/9up6v/bqer/26nq/9up6v/bqer/26n&#10;q/9up6v/bqer/26nq/9up6v/bqer/26nq/9up6v/bqer/5GSl/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7CD&#10;gf+8oVr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wqpU/8+xYP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9q4Y//kvmb/5L5m/+S+Zv/kvmb/5L5m/+S+Zv/kvmb/5L5m/+S+Zv/kvmb/5L5m/+S+&#10;Zv/kvmb/5L5m/+S+Zv/kvmb/5L5m/+S+Zv/kvmb/5L5m/+S+Zv/kvmb/5tF4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t7an/&#10;////////////////////////////////////////////////////////////////////////////&#10;////////////////////////////////////////////////////////////////////////////&#10;//////////////////////////////////////////////////////////////////+Zwpn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3ywiP9tp6r/bqer/26nq/9up6v/bqer/26nq/9up6v/bqer/26nq/9up6v/bqer/26nq/9u&#10;p6v/bqer/26nq/9up6v/bqer/26nq/9up6v/bqer/26nq/9ypKj/rIKH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w&#10;g4H/vKFa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w6pU/8+xYP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0bNh/+O+Zv/kvmb/5L5m/+S+Zv/kvmb/5L5m/+S+Zv/kvmb/5L5m/+S+Zv/k&#10;vmb/5L5m/+S+Zv/kvmb/5L5m/+S+Zv/kvmb/5L5m/+S+Zv/kvmb/5L5m/+S/Zv/n44n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3tp///////////////////////////////////////////////////////////////////////&#10;////////////////////////////////////////////////////////////////////////////&#10;/////////////////////////////////////////////////////////////////////////5W/&#10;lf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3Gqn/9up6v/bqer/26nq/9up6v/bqer/26nq/9up6v/bqer/26nq/9up6v/&#10;bqer/26nq/9up6v/bqer/26nq/9up6v/bqer/26nq/9up6v/bqer/42TmP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sIOB/7yhWv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w6pU/8+xYP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27lj/+S+Zv/kvmb/5L5m/+S+Zv/kvmb/5L5m/+S+Zv/kvmb/&#10;5L5m/+S+Zv/kvmb/5L5m/+S+Zv/kvmb/5L5m/+S+Zv/kvmb/5L5m/+S+Zv/kvmb/5c51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7Oyj////////////////////////////////////////////////////////////////&#10;////////////////////////////////////////////////////////////////////////////&#10;////////////////////////////////////////////////////////////////////////////&#10;////lsCW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eq+L/26nq/9up6v/bqer/26nq/9up6v/bqer/26nq/9up6v/bqer&#10;/26nq/9up6v/bqer/26nq/9up6v/bqer/26nq/9up6v/bqer/26nq/9wpqr/q4OI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7CDgf+8oVr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w6tU/8+yYP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Rs2H/475m/+S+Zv/kvmb/5L5m/+S+Zv/kvmb/5L5m&#10;/+S+Zv/kvmb/5L5m/+S+Zv/kvmb/5L5m/+S+Zv/kvmb/5L5m/+S+Zv/kvmb/5L5m/+S+Zv/n4Yf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r66H/////////////////////////////////////////////////////////&#10;////////////////////////////////////////////////////////////////////////////&#10;////////////////////////////////////////////////////////////////////////////&#10;//////////+awpr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cKmj/26nq/9up6v/bqer/26nq/9up6v/bqer/26n&#10;q/9up6v/bqer/26nq/9up6v/bqer/26nq/9up6v/bqer/26nq/9up6v/bqer/4qWm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wg4H/vKFa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w6tV/8+yYP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cumT/5L5m/+S+Zv/kvmb/5L5m/+S+&#10;Zv/kvmb/5L5m/+S+Zv/kvmb/5L5m/+S+Zv/kvmb/5L5m/+S+Zv/kvmb/5L5m/+S+Zv/kvmb/5cty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zspP//////////////////////////////////////////////////&#10;////////////////////////////////////////////////////////////////////////////&#10;////////////////////////////////////////////////////////////////////////////&#10;/////////////////53Enf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E/7ygXP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xKtV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7e2o////////////////////////////////////////////&#10;////////////////////////////////////////////////////////////////////////////&#10;////////////////////////////////////////////////////////////////////////////&#10;////////////////////////ocah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6nG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xqxX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u7qv/////////////////////////////////////&#10;////////////////////////////////////////////////////////////////////////////&#10;////////////////////////////////////////////////////////////////////////////&#10;//////////////////////////////+lyaX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uJZo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7ur///////////////////////////////&#10;////////////////////////////////////////////////////////////////////////////&#10;////////////////////////////////////////////////////////////////////////////&#10;/////////////////////////////////////6rMqv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7++y////////////////////////&#10;////////////////////////////////////////////////////////////////////////////&#10;////////////////////////////////////////////////////////////////////////////&#10;////////////////////////////////////////////rs6u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v77b/////////////////&#10;////////////////////////////////////////////////////////////////////////////&#10;////////////////////////////////////////////////////////////////////////////&#10;//////////////////////////////////////////////////+y0bL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/Hxvf//////////&#10;////////////////////////////////////////////////////////////////////////////&#10;////////////////////////////////////////////////////////////////////////////&#10;/////////////////////////////////////////////////////////7rVuv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8/PH////&#10;////////////////////////////////////////////////////////////////////////////&#10;////////////////////////////////////////////////////////////////////////////&#10;////////////////////////////////////////////////////////////////xtzG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/CqlT/z7Jg/8+yYf/PsmH/z7Jh/8+yYf/PsmH/&#10;z7Jh/8+yYf/PsmH/z7Jh/8+yYf/PsmH/z7Jh/8+yYf/PsmH/z7Jh/8+yYf/PsmH/z7Jh/8+yYf/P&#10;smH/z7Jh/8+yYf/PsmH/z7Jh/8+yYf/PsmH/z7Jh/8+yYf/PsmH/z7Jh/8+yYf/PsmH/z7Jh/8+y&#10;Yf/PsmH/z7Jh/8+yYf/PsmH/z7Jh/8+yYf/PsmH/z7Jh/8+yYf+nj07/AAAA/6qST/+6oFf/Ih0Q&#10;/4NxP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+G8Zf/kvmb/5L5m/+S+Zv/kvmb/5L5m&#10;/+S+Zv/kvmb/5L5m/+S+Zv/kvmb/5MFp/+fmjP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2&#10;9tL/////////////////////////////////////////////////////////////////////////&#10;////////////////////////////////////////////////////////////////////////////&#10;///////////////////////////////////////////////////////////////////////T5NP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3Wsl/9up6v/bqer/26nq/9up6v/bqer/26n&#10;q/9up6v/bqer/26nq/9up6v/moyR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d1hb/wAA&#10;AP8AAAD/JBsc/5xzd/+vgYb/r4GG/6+Bhv+vgYb/r4GG/6+Bhv+vgYb/r4GG/6+Bhv+vgYb/r4GG&#10;/6+Bhv+vgYb/r4GG/6+Bhv+vgYb/r4GG/6+Bhv+vgYb/r4GG/6+Bhv+vgYb/r4GG/6+Bhv+vgYb/&#10;r4GG/6+Bhv+vgYb/r4GG/6+Bhv+vgYb/r4GG/6+Bhv+vgYb/r4GG/6+Bhv+vgYb/r4GG/6+Bhv+v&#10;gYb/r4GG/6+Bhv+vgYb/r4GE/7ygXP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/Eq1X/z7Jh/8+yYf/PsmH/z7Jh&#10;/8+yYf/PsmH/z7Jh/8+yYf/PsmH/z7Jh/8+yYf/PsmH/z7Jh/8+yYf/PsmH/z7Jh/8+yYf/PsmH/&#10;z7Jh/8+yYf/PsmH/z7Jh/8+yYf/PsmH/z7Jh/8+yYf/PsmH/z7Jh/8+yYf/PsmH/z7Jh/8+yYf/P&#10;smH/z7Jh/8+yYf/PsmH/z7Jh/8+yYf/PsmH/z7Jh/8+yYf/PsmH/z7Jh/8+yYf95aDj/AAAA/wAA&#10;AP9YTCn/y69f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17Zj/+S+Zv/kvmb/5L5m/+S+&#10;Zv/kvmb/5L5m/+S+Zv/kvmb/5L5m/+S+Zv/m1Hv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/f33P//////////////////////////////////////////////////////////////////&#10;////////////////////////////////////////////////////////////////////////////&#10;////////////////////////////////////////////////////////////////////////////&#10;/9/r3/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f7KE/26oqf9up6v/bqer/26nq/9u&#10;p6v/bqer/26nq/9up6v/bqer/3Wjp/+ugIX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qn2C/6R5fv+vgYb/r4GG/6+Bhv+vgYb/r4GG/6+Bhv+vgYb/r4GG/6+Bhv+vgYb/r4GG/6+B&#10;hv+vgYb/r4GG/6+Bhv+vgYb/r4GG/6+Bhv+vgYb/r4GG/6+Bhv+vgYb/r4GG/6+Bhv+vgYb/r4GG&#10;/6+Bhv+vgYb/r4GG/6+Bhv+vgYb/r4GG/6+Bhv+vgYb/r4GG/6+Bhv+vgYb/r4GG/6+Bhv+vgYb/&#10;r4GG/6+Bhv+vgYb/r4GG/6+Bhv+6nG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/GrFf/z7Jh/8+y&#10;Yf/PsmH/z7Jh/8+yYf/PsmH/z7Jh/8+yYf/PsmH/z7Jh/8+yYf/PsmH/z7Jh/8+yYf/PsmH/z7Jh&#10;/8+yYf/PsmH/z7Jh/8+yYf/PsmH/z7Jh/8+yYf/PsmH/z7Jh/8+yYf/PsmH/z7Jh/8+yYf/PsmH/&#10;z7Jh/8+yYf/PsmH/z7Jh/8+yYf/PsmH/z7Jh/8+yYf/PsmH/z7Jh/8+yYf/PsmH/z7Jh/8+yYf/G&#10;q13/xalc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4r1l/+S+Zv/k&#10;vmb/5L5m/+S+Zv/kvmb/5L5m/+S+Zv/kvmb/5MFp/+fljP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+vrm////////////////////////////////////////////////////////////&#10;////////////////////////////////////////////////////////////////////////////&#10;////////////////////////////////////////////////////////////////////////////&#10;////////7PPs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dqyT/26nq/9up6v/&#10;bqer/26nq/9up6v/bqer/26nq/9up6v/jZOY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uJZo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/I&#10;rVn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buWP/&#10;5L5m/+S+Zv/kvmb/5L5m/+S+Zv/kvmb/5L5m/+S+Zv/m13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8/PD/////////////////////////////////////////////////////&#10;////////////////////////////////////////////////////////////////////////////&#10;////////////////////////////////////////////////////////////////////////////&#10;///////////////4+vj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9/s4H/b6im&#10;/26nq/9up6v/bqer/26nq/9up6v/bqer/26nq/+nhYr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7aQc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/Kr1z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9O0Yv/kvmb/5L5m/+S+Zv/kvmb/5L5m/+S+Zv/kvmb/5MVs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////f//////////////////////////////////////////////&#10;////////////////////////////////////////////////////////////////////////////&#10;////////////////////////////////////////////////////////////////////////////&#10;//////////////////////////+DtYP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95ro7/bqer/26nq/9up6v/bqer/26nq/9up6v/fp2h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zjHb/v6hQ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8CpUf/MsF3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+G8Zf/kvmb/5L5m/+S+Zv/kvmb/5L5m/+S+Zv/m3YP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o6JP/////////////////////////////////////////////&#10;////////////////////////////////////////////////////////////////////////////&#10;////////////////////////////////////////////////////////////////////////////&#10;/////////////////////////////////5jBm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9xqaH/bqer/26nq/9up6v/bqer/26nq/+Wj5P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sYd+/76mUv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8GpUv/OsV/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2Ldj/+S+Zv/kvmb/5L5m/+S+Zv/kvmb/5cty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vrof//////////////////////////////////////&#10;////////////////////////////////////////////////////////////////////////////&#10;////////////////////////////////////////////////////////////////////////////&#10;////////////////////////////////////////rs6u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3yxiP9tp6r/bqer/26nq/9up6v/cKaq/6yCh/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7CDg/+8olj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8OqVP/PsmD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Rs2H/5L5m/+S+Zv/kvmb/5L5m/+S/Zv/n4oj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7++1////////////////////////////////&#10;////////////////////////////////////////////////////////////////////////////&#10;////////////////////////////////////////////////////////////////////////////&#10;///////////////////////////////////////////////F3MX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3Srm/9up6v/bqer/26nq/+GmJ3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upxg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8asWP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dumT/5L5m/+S+Zv/kvmb/5dB3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09Mr/////////////////////////&#10;////////////////////////////////////////////////////////////////////////////&#10;////////////////////////////////////////////////////////////////////////////&#10;/////////////////////////////////////////////////////9vp2/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frKE/22nqf9up6v/bqer/5+Kj/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7aSbv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8qvW/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9a2Yv/kvmb/5L5m/+TBaP/n5Yv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/j43f//////////////////&#10;////////////////////////////////////////////////////////////////////////////&#10;////////////////////////////////////////////////////////////////////////////&#10;////////////////////////////////////////////////////////////8vfy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d62W/26nq/92oqb/roCF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yiHv/v6d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wKlR&#10;/82wXv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0LJh/+K9Zv/kvmb/5tZ9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/f3y////////////&#10;////////////////////////////////////////////////////////////////////////////&#10;////////////////////////////////////////////////////////////////////////////&#10;////////////////////////////////////////////////////////////////////////ibiJ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9/soL/bqem/46TmP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sIOB/72kV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wqpT/8+yYP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27lj/+TEa/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kf//////////&#10;////////////////////////////////////////////////////////////////////////////&#10;////////////////////////////////////////////////////////////////////////////&#10;////////////////////////////////////////////////////////////////////////////&#10;//+fxZ/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95rpD/&#10;qISJ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f+7n13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xaxW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StGH/&#10;5tyD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t5Vp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ya5a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7OLd/+/qFD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/AqVH/zLBe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xhX//vqVU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/BqVP/zrFg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sIKF/7yhWv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/Dq1X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4mGX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/H&#10;rVn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tI5y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/Lr1z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7GHfv+/p1L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8CpUv/OsV/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wgoX/vaJZ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8OqVP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7eV&#10;a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8iuWv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y&#10;iHz/v6hQ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wKlR/82xXv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60Y//AzID/vs6D/77Og/++zoP/vs6D/77Og/++zoP/vs6D&#10;/7/Pg//m5o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7u6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3MX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lKN6/7mHcf+5h3H/uYdx/7mH&#10;cf+5h3H/uYdx/7mHcf+5h3H/uYdx/7OEe/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sIKF/72iW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w6pU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xMR2/77Og/++zoP/vs6D/77Og/++zoP/vs6D/77O&#10;g/++zoP/vs6D/9rfiv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09M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x6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jl3b/uYdx/7mHcf+5&#10;h3H/uYdx/7mHcf+5h3H/uYdx/7mHcf+5h3H/uIdx/7CCg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3lWn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yK5a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q6av++zoP/vs6D/77Og/++zoP/vs6D/77Og/++&#10;zoP/vs6D/77Og/++zoP/z9iH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/v7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u5i/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7OKcf+5h3H/&#10;uYdx/7mHcf+5h3H/uYdx/7mHcf+5h3H/uYdx/7mHcf+5h3H/toZ1/6+Bhf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soh8/7+oUP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/AqVH/zrFf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Os2L/wMyA/77Og/++zoP/vs6D/77Og/++zoP/&#10;vs6D/77Og/++zoP/vs6D/77Og//D0YT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p6Z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NCw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Kqn3/uYdx&#10;/7mHcf+5h3H/uYdx/7mHcf+5h3H/uYdx/7mHcf+5h3H/uYdx/7mHcf+5h3H/s4R7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7CChf+9oln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/Dq1X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TDdf++zoP/vs6D/77Og/++zoP/vs6D&#10;/77Og/++zoP/vs6D/77Og/++zoP/vs6D/77Og//h5Iz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/Hxu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NP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5qe&#10;eP+5h3H/uYdx/7mHcf+5h3H/uYdx/7mHcf+5h3H/uYdx/7mHcf+5h3H/uYdx/7mHcf+4h3H/sIKC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t5Vp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/Jrlr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LuWn/vs6D/77Og/++zoP/vs6D/77O&#10;g/++zoP/vs6D/77Og/++zoP/vs6D/77Og/++zoP/vs6D/9Xci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9/f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69/+Bs4H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qpJ0/7mHcf+5h3H/uYdx/7mHcf+5h3H/uYdx/7mHcf+5h3H/uYdx/7mHcf+5h3H/uYdx/7mH&#10;cf+2hnX/r4GF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7KIfP+/qFD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8CpUf/OsV/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rNi/8DLf/++zoP/vs6D/77Og/++&#10;zoP/vs6D/77Og/++zoP/vs6D/77Og/++zoP/vs6D/77Og/++zoP/ytaG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+/v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rCmv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Oxf/+3h3D/uYdx/7mHcf+5h3H/uYdx/7mHcf+5h3H/uYdx/7mHcf+5h3H/uYdx/7mHcf+5&#10;h3H/uYdx/7mHcf+zhHz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wgoX/vaJZ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8OrV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FwnT/vs6D/77Og/++zoP/&#10;vs6D/77Og/++zoP/vs6D/77Og/++zoP/vs6D/77Og/++zoP/vs6D/77Og/+/z4P/5u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7e2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ti+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kaV7/7mHcf+5h3H/uYdx/7mHcf+5h3H/uYdx/7mHcf+5h3H/uYdx/7mHcf+5h3H/&#10;uYdx/7mHcf+5h3H/uYdx/7iHcf+wgoL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7eVa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8muWv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y7lp/77Og/++zoP/vs6D&#10;/77Og/++zoP/vs6D/77Og/++zoP/vs6D/77Og/++zoP/vs6D/77Og/++zoP/vs6D/77Og//c4Yr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z88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7eH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dm3f/uYdx/7mHcf+5h3H/uYdx/7mHcf+5h3H/uYdx/7mHcf+5h3H/uYdx&#10;/7mHcf+5h3H/uYdx/7mHcf+5h3H/uYdx/7eGdP+vgYX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yiHz/v6hQ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wKlR/86xX/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60Y//AzID/vs6D/77O&#10;g/++zoP/vs6D/77Og/++zoP/vs6D/77Og/++zoP/vs6D/77Og/++zoP/vs6D/77Og/++zoP/vs6D&#10;/9PbiP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/r6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+Gtob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6eTdP+5h3H/uYdx/7mHcf+5h3H/uYdx/7mHcf+5h3H/uYdx/7mH&#10;cf+5h3H/uYdx/7mHcf+5h3H/uYdx/7mHcf+5h3H/uYdx/7WFeP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sIKF/72iW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w6tV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wsd6/77Og/++&#10;zoP/vs6D/77Og/++zoP/vs6D/77Og/++zoP/vs6D/77Og/++zoP/vs6D/77Og/++zoP/vs6D/77O&#10;g/++zoP/y9aG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o6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jLq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sYty/7mHcf+5h3H/uYdx/7mHcf+5h3H/uYdx/7mHcf+5&#10;h3H/uYdx/7mHcf+5h3H/uYdx/7mHcf+5h3H/uYdx/7mHcf+5h3H/uYdx/7ODff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3lWn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ya5a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bAcv++zoP/&#10;vs6D/77Og/++zoP/vs6D/77Og/++zoP/vs6D/77Og/++zoP/vs6D/77Og/++zoP/vs6D/77Og/++&#10;zoP/vs6D/77Og//E0oT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/Dwt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OPQ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Kxf/+4h3D/uYdx/7mHcf+5h3H/uYdx/7mHcf+5h3H/&#10;uYdx/7mHcf+5h3H/uYdx/7mHcf+5h3H/uYdx/7mHcf+5h3H/uYdx/7mHcf+5h3H/uYdx/7CCg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sYZ+/7+n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/AqVL/zrFf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LuWr/vs6D&#10;/77Og/++zoP/vs6D/77Og/++zoP/vs6D/77Og/++zoP/vs6D/77Og/++zoP/vs6D/77Og/++zoP/&#10;vs6D/77Og/++zoP/vs6D/77Og//m5o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9/f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/Pr/hLWE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jah8/7mHcf+5h3H/uYdx/7mHcf+5h3H/uYdx&#10;/7mHcf+5h3H/uYdx/7mHcf+5h3H/uYdx/7mHcf+5h3H/uYdx/7mHcf+5h3H/uYdx/7mHcf+5h3H/&#10;t4dz/6+BhP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6nGD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/GrFf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bVk/7/N&#10;gf++zoP/vs6D/77Og/++zoP/vs6D/77Og/++zoP/vs6D/77Og/++zoP/vs6D/77Og/++zoP/vs6D&#10;/77Og/++zoP/vs6D/77Og/++zoP/vs6D/97ii/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jolP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w0L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WoXn/uYdx/7mHcf+5h3H/uYdx/7mH&#10;cf+5h3H/uYdx/7mHcf+5h3H/uYdx/7mHcf+5h3H/uYdx/7mHcf+5h3H/uYdx/7mHcf+5h3H/uYdx&#10;/7mHcf+5h3H/tYV2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s4p5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/NsF7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C&#10;yHz/vs6D/77Og/++zoP/vs6D/77Og/++zoP/vs6D/77Og/++zoP/vs6D/77Og/++zoP/vs6D/77O&#10;g/++zoP/vs6D/77Og/++zoP/vs6D/77Og/++zoP/192J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8fG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r3/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6CZdv+5h3H/uYdx/7mHcf+5&#10;h3H/uYdx/7mHcf+5h3H/uYdx/7mHcf+5h3H/uYdx/7mHcf+5h3H/uYdx/7mHcf+5h3H/uYdx/7mH&#10;cf+5h3H/uYdx/7mHcf+5h3H/s4R8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9oln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8OrV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xcJ0/77Og/++zoP/vs6D/77Og/++zoP/vs6D/77Og/++zoP/vs6D/77Og/++zoP/vs6D/77Og/++&#10;zoP/vs6D/77Og/++zoP/vs6D/77Og/++zoP/vs6D/77Og//Q2Yf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7++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26jf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qpF0/7mHcf+5h3H/&#10;uYdx/7mHcf+5h3H/uYdx/7mHcf+5h3H/uYdx/7mHcf+5h3H/uYdx/7mHcf+5h3H/uYdx/7mHcf+5&#10;h3H/uYdx/7mHcf+5h3H/uYdx/7mHcf+5h3H/sYKB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tI9w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8uvXP/PsmH/z7Jh&#10;/8+yYf/PsmH/z7Jh/8+yYf/PsmH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q7bP++zoP/vs6D/77Og/++zoP/vs6D/77Og/++zoP/vs6D/77Og/++zoP/vs6D/77Og/++zoP/&#10;vs6D/77Og/++zoP/vs6D/77Og/++zoP/vs6D/77Og/++zoP/vs6D/8jUh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6uqe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Nn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2iHH/uYdx&#10;/7mHcf+5h3H/uYdx/7mHcf+5h3H/uYdx/7mHcf+5h3H/uYdx/7mHcf+5h3H/uYdx/7mHcf+5h3H/&#10;uYdx/7mHcf+5h3H/uYdx/7mHcf+5h3H/uYdx/7mHcf+3h3P/r4GE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7CCg/++pVT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wqpT/8+y&#10;YP/PsmH/z7Jh/8+yYf/PsmH/z7Jh/8+yYf/PsmH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NtWX/v82B/77Og/++zoP/vs6D/77Og/++zoP/vs6D/77Og/++zoP/vs6D/77Og/++zoP/vs6D&#10;/77Og/++zoP/vs6D/77Og/++zoP/vs6D/77Og/++zoP/vs6D/77Og/++zoP/wM+D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09M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9e/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hq1+/7mH&#10;cf+5h3H/uYdx/7mHcf+5h3H/uYdx/7mHcf+5h3H/uYdx/7mHcf+5h3H/uYdx/7mHcf+5h3H/uYdx&#10;/7mHcf+5h3H/uYdx/7mHcf+5h3H/uYdx/7mHcf+5h3H/uYdx/7mHcf+2hn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t5Vp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yK5a/8+yYf/PsmH/z7Jh/8+yYf/PsmH/z7Jh/8+yY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rNi/8HKff++zoP/vs6D/77Og/++zoP/vs6D/77Og/++zoP/vs6D/77Og/++zoP/vs6D/77O&#10;g/++zoP/vs6D/77Og/++zoP/vs6D/77Og/++zoP/vs6D/77Og/++zoP/vs6D/77Og/++zoP/4+WM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/39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gxq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Q&#10;pXv/uYdx/7mHcf+5h3H/uYdx/7mHcf+5h3H/uYdx/7mHcf+5h3H/uYdx/7mHcf+5h3H/uYdx/7mH&#10;cf+5h3H/uYdx/7mHcf+5h3H/uYdx/7mHcf+5h3H/uYdx/7mHcf+5h3H/uYdx/7mHcf+0hHv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7GFgf+/p1L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u7r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Dj0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5qeef+5h3H/uYdx/7mHcf+5h3H/uYdx/7mHcf+5h3H/uYdx/7mHcf+5h3H/uYdx/7mHcf+5&#10;h3H/uYdx/7mHcf+5h3H/uYdx/7mHcf+5h3H/uYdx/7mHcf+5h3H/uYdx/7mHcf+5h3H/uYdx/7mH&#10;cf+xg4D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uZpi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/f3&#10;2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z7/4a2hv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o5d2/7mHcf+5h3H/uYdx/7mHcf+5h3H/uYdx/7mHcf+5h3H/uYdx/7mHcf+5h3H/&#10;uYdx/7mHcf+5h3H/uYdx/7mHcf+5h3H/uYdx/7mHcf+5h3H/uYdx/7mHcf+5h3H/uYdx/7mHcf+5&#10;h3H/uYdx/7eHcv+wgoP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7OJev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52KQv87NBn/AAAA/xEPB/+IeDn/v6hR/4h4Of81Lxb/QDkb/0A5G/9AORv/LigT/5+M&#10;Q/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o&#10;6JT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M+w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uj3P/uYdx/7mHcf+5h3H/uYdx/7mHcf+5h3H/uYdx/7mHcf+5h3H/uYdx&#10;/7mHcf+5h3H/uYdx/7mHcf+5h3H/uYdx/7mHcf+5h3H/uYdx/7mHcf+5h3H/uYdx/7mHcf+5h3H/&#10;uYdx/7mHcf+5h3H/uYdx/7aGdf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vKBa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0nkz/EQ8H/xEPB/9xYzD/MCoU/wAAAP+ij0T/iHg5/zUvFv9AORv/ODEY/wAAAP8A&#10;AAD/o49F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/Lyv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7O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7SJcf+5h3H/uYdx/7mHcf+5h3H/uYdx/7mHcf+5h3H/uYdx/7mH&#10;cf+5h3H/uYdx/7mHcf+5h3H/uYdx/7mHcf+5h3H/uYdx/7mHcf+5h3H/uYdx/7mHcf+5h3H/uYdx&#10;/7mHcf+5h3H/uYdx/7mHcf+5h3H/uYdx/7WFeP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7SOcv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6qVSP9HPx7/f3A2/7+oUf+Bcjf/AAAA/5iFQP+/qFH/v6hR/7+oUf+IeDn/&#10;AAAA/4l4Ov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+vr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RvZH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qdQ/05EIf8AAAD/n4xD/7+oUf+/qFH/tqBN&#10;/yAcDf9COhz/vaZQ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rqn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DZw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6nUP9YTSX/AAAA/0pBH/+9plD/v6hR/7+o&#10;Uf+EdDj/AAAA/5iFQP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9PT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Pbw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+p1D/VUsk/wAAAP8sJxL/uKJO/7+oUf+/&#10;qFH/vKVP/ywnEv8aFgv/uKJO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jokv/9/f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8qn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3BjL/8AAAD/ODEY/7miTv+/qFH/&#10;v6hR/7+oUf+0nkz/GhYL/2NXKv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8vL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7+X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qlUj/AAAA/wAAAP8KCQT/OjMY&#10;/woJBP+biUL/v6hR/6GNRP8AAAD/eWoz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v/8/P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gxq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4d3Of8AAAD/AAAA/wAA&#10;AP8AAAD/AAAA/5iFQP+/qFH/o49F/wAAAP+biUL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8PC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q3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7++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bAlv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7++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ebV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6+u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/kLyQ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7e2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4c7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4+N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+Nuo3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6+ug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fdx/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399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z7/4m4if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6uqb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Nn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1&#10;9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+vf/hbaF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6emW//7+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1bn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09M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49P+FtoX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6emW//7+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Lawv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19d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38&#10;/426jf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6+u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TT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5+e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MOc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emnf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3h3P/sIKD/6+Bhv+v&#10;gYb/r4GG/6+Bhv+vgYb/r4GG/6+Bhv+vgYb/r4GG/6+Bhv+vgYb/r4GG/6+Bhv+vgYb/r4GG/6+B&#10;hv+vgYb/r4GG/6+Bhv+4mGX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7++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8Of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5meeP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3hnP/&#10;sIKD/6+Bhv+vgYb/r4GG/6+Bhv+vgYb/r4GG/6+Bhv+vgYb/r4GG/6+Bhv+vgYb/r4GG/6+Bhv+v&#10;gYb/r4GG/6+Bhv+vgYb/sIKE/76mU/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//8/P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uzq7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lKJ5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3hnP/sIKD/6+Bhv+vgYb/r4GG/6+Bhv+vgYb/r4GG/6+Bhv+vgYb/r4GG/6+Bhv+vgYb/&#10;r4GG/6+Bhv+vgYb/r4GG/6+Bhv+0j3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8vL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38v+EtYT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Ppnv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3hnP/sIKD/6+Bhv+vgYb/r4GG/6+Bhv+vgYb/r4GG/6+Bhv+vgYb/r4GG&#10;/6+Bhv+vgYb/r4GG/6+Bhv+vgYb/r4GG/7ueX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nplf/+/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7/Zv/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qrfv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3hnP/sIKC/6+Bhv+vgYb/r4GG/6+Bhv+vgYb/r4GG/6+B&#10;hv+vgYb/r4GG/6+Bhv+vgYb/r4GG/6+Bhv+xhX//v6hQ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9fX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z6/4u5i/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rKA/7iHcP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4h3L/sYKA/6+Bhv+vgYb/r4GG/6+Bhv+v&#10;gYb/r4GG/6+Bhv+vgYb/r4GG/6+Bhv+vgYb/r4GG/7aUa/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rqnf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z+LP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sYt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soN//6+Bhv+vgYb/&#10;r4GG/6+Bhv+vgYb/r4GG/6+Bhv+vgYb/r4GG/6+Bhv+vgYb/vaRV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+fn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cKZ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qkXT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tIR8&#10;/6+Bhv+vgYb/r4GG/6+Bhv+vgYb/r4GG/6+Bhv+vgYb/r4GG/7OKeP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7ur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7uP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6KY&#10;d/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tIV5/6+Bhv+vgYb/r4GG/6+Bhv+vgYb/r4GG/6+Bhv+vgYb/uZlk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7/+/v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qzKr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mZ14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toZ3/6+Bhf+vgYb/r4GG/6+Bhv+vgYb/r4GG/7CCg/+/p1L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/Hx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28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Qpnv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toZ1/6+ChP+vgYb/r4GG/6+Bhv+vgYb/tZBx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p6Zf//v7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Hawf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Swf/+4h3D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t4Z0/7CCg/+vgYb/r4GG/6+Bhv+6m2D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/j43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39/5jBm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7GMcv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t4dz/7GCgv+vgYb/r4GF&#10;/76mU/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v77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q/4K0&#10;gv+As4D/gLOA/4CzgP+As4D/gLOA/4CzgP+As4D/gLOA/4CzgP+As4D/gLOA/4CzgP+As4D/gLOA&#10;/4CzgP+As4D/gLOA/4CzgP+As4D/gLOA/4CzgP+As4D/gLOA/4CzgP+As4D/gLOA/4CzgP+As4D/&#10;gLOA/4CzgP+As4D/gLOA/4CzgP+As4D/gLOA/4CzgP+As4D/gLOA/4CzgP+As4D/gLOA/4CzgP+A&#10;s4D/gLOA/4CzgP+As4D/gLOA/4CzgP+As4D/pZV1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Idy/7GD&#10;gP+yiXn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NnA/4CzgP+As4D/gLOA/4CzgP+As4D/gLOA/4CzgP+As4D/gLOA/4CzgP+As4D/gLOA/4Cz&#10;gP+As4D/gLOA/4CzgP+As4D/gLOA/4CzgP+As4D/gLOA/4CzgP+As4D/gLOA/4CzgP+As4D/gLOA&#10;/4CzgP+As4D/gLOA/4CzgP+As4D/gLOA/4CzgP+As4D/gLOA/4CzgP+As4D/gLOA/4CzgP+As4D/&#10;gLOA/4CzgP+As4D/gLOA/4CzgP+As4D/gLOA/4CzgP+Znnj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WZP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/lb+V/4CzgP+As4D/gLOA/4CzgP+As4D/gLOA/4CzgP+As4D/gLOA/4CzgP+A&#10;s4D/gLOA/4CzgP+As4D/gLOA/4CzgP+As4D/gLOA/4CzgP+As4D/gLOA/4CzgP+As4D/gLOA/4Cz&#10;gP+As4D/gLOA/4CzgP+As4D/gLOA/4CzgP+As4D/gLOA/4CzgP+As4D/gLOA/4CzgP+As4D/gLOA&#10;/4CzgP+As4D/gLOA/4CzgP+As4D/gLOA/4CzgP+As4D/gLOA/46ofP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wqNO/8GqS/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8+v/hbaF/4CzgP+As4D/gLOA/4CzgP+As4D/&#10;gLOA/4CzgP+As4D/gLOA/4CzgP+As4D/gLOA/4CzgP+As4D/gLOA/4CzgP+As4D/gLOA/4CzgP+A&#10;s4D/gLOA/4CzgP+As4D/gLOA/4CzgP+As4D/gLOA/4CzgP+As4D/gLOA/4CzgP+As4D/gLOA/4Cz&#10;gP+As4D/gLOA/4CzgP+As4D/gLOA/4CzgP+As4D/gLOA/4CzgP+As4D/h61+/7iHcP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+mVn/xKtG&#10;/8SrRv/Eq0b/xKtG/8SrRv/Eq0b/xKtG/8SrRv/Eq0b/xKtG/8SrRv/Eq0b/xKtG/8SrRv/Eq0b/&#10;w6tH/8CpTv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5dX/gLOA/4CzgP+As4D/gLOA&#10;/4CzgP+As4D/gLOA/4CzgP+As4D/gLOA/4CzgP+As4D/gLOA/4CzgP+As4D/gLOA/4CzgP+As4D/&#10;gLOA/4CzgP+As4D/gLOA/4CzgP+As4D/gLOA/4CzgP+As4D/gLOA/4CzgP+As4D/gLOA/4CzgP+A&#10;s4D/gLOA/4CzgP+As4D/gLOA/4CzgP+As4D/gLOA/4CzgP+As4D/gLOA/4CzgP+As4D/rJBz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8Cg&#10;Uv/Eq0b/xKtG/8SrRv/Eq0b/xKtG/8SrRv/Eq0b/xKtG/8SrRv/Eq0b/xKtG/8SrRv/Eq0b/xKtG&#10;/8SrRv/Eq0b/xKtG/8GqTP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0bP/gLOA/4Cz&#10;gP+As4D/gLOA/4CzgP+As4D/gLOA/4CzgP+As4D/gLOA/4CzgP+As4D/gLOA/4CzgP+As4D/gLOA&#10;/4CzgP+As4D/gLOA/4CzgP+As4D/gLOA/4CzgP+As4D/gLOA/4CzgP+As4D/gLOA/4CzgP+As4D/&#10;gLOA/4CzgP+As4D/gLOA/4CzgP+As4D/gLOA/4CzgP+As4D/gLOA/4CzgP+As4D/gLOA/4CzgP+X&#10;oXr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wqVK/8SrRv/Eq0b/xKtG/8SrRv/Eq0b/xKtG/8SrRv/Eq0b/xKtG/8SrRv/Eq0b/xKtG/8Sr&#10;Rv/Eq0b/xKtG/8SrRv/Eq0b/xKtG/8KqSf+/qFD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+/f+X&#10;wJf/gLOA/4CzgP+As4D/gLOA/4CzgP+As4D/gLOA/4CzgP+As4D/gLOA/4CzgP+As4D/gLOA/4Cz&#10;gP+As4D/gLOA/4CzgP+As4D/gLOA/4CzgP+As4D/gLOA/4CzgP+As4D/gLOA/4CzgP+As4D/gLOA&#10;/4CzgP+As4D/gLOA/4CzgP+As4D/gLOA/4CzgP+As4D/gLOA/4CzgP+As4D/gLOA/4CzgP+As4D/&#10;gLOA/4Kxf/+0in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Ib//Eq0b/xKtG/8SrRv/Eq0b/xKtG/8SrRv/Eq0b/xKtG/8SrRv/Eq0b/xKtG/8SrRv/E&#10;q0b/xKtG/8SrRv/Eq0b/xKtG/8SrRv/Eq0b/xKtG/8OrR//AqU7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D28P+It4j/gLOA/4CzgP+As4D/gLOA/4CzgP+As4D/gLOA/4CzgP+As4D/gLOA/4CzgP+A&#10;s4D/gLOA/4CzgP+As4D/gLOA/4CzgP+As4D/gLOA/4CzgP+As4D/gLOA/4CzgP+As4D/gLOA/4Cz&#10;gP+As4D/gLOA/4CzgP+As4D/gLOA/4CzgP+As4D/gLOA/4CzgP+As4D/gLOA/4CzgP+As4D/gLOA&#10;/4CzgP+As4D/gLOA/5ycd/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vI9n/8SrRv/Eq0b/xKtG/8SrRv/Eq0b/xKtG/8SrRv/Eq0b/xKtG/8SrRv/Eq0b/&#10;xKtG/8SrRv/Eq0b/xKtG/8SrRv/Eq0b/xKtG/8SrRv/Eq0b/xKtG/8SrRv/Cqkr/v6hQ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q3P+As4D/gLOA/4CzgP+As4D/gLOA/4CzgP+As4D/gLOA/4CzgP+As4D/&#10;gLOA/4CzgP+As4D/gLOA/4CzgP+As4D/gLOA/4CzgP+As4D/gLOA/4CzgP+As4D/gLOA/4CzgP+A&#10;s4D/gLOA/4CzgP+As4D/gLOA/4CzgP+As4D/gLOA/4CzgP+As4D/gLOA/4CzgP+As4D/gLOA/4Cz&#10;gP+As4D/gLOA/4CzgP+As4D/ha9//7aIcP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9lV//xKtG/8SrRv/Eq0b/xKtG/8SrRv/Eq0b/xKtG/8SrRv/Eq0b/xKtG&#10;/8SrRv/Eq0b/xKtG/8SrRv/Eq0b/xKtG/8SrRv/Eq0b/xKtG/8SrRv/Eq0b/xKtG/8SrRv/Dq0f/&#10;wKlO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vWu/+As4D/gLOA/4CzgP+As4D/gLOA/4CzgP+As4D/gLOA&#10;/4CzgP+As4D/gLOA/4CzgP+As4D/gLOA/4CzgP+As4D/gLOA/4CzgP+As4D/gLOA/4CzgP+As4D/&#10;gLOA/4CzgP+As4D/gLOA/4CzgP+As4D/gLOA/4CzgP+As4D/gLOA/4CzgP+As4D/gLOA/4CzgP+A&#10;s4D/gLOA/4CzgP+As4D/gLOA/4CzgP+As4D/oph2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+bV//Eq0b/xKtG/8SrRv/Eq0b/xKtG/8SrRv/Eq0b/xKtG/8Sr&#10;Rv/Eq0b/xKtG/8SrRv/Eq0b/xKtG/8SrRv/Eq0b/xKtG/8SrRv/Eq0b/xKtG/8SrRv/Eq0b/xKtG&#10;/8SrRv/Eq0b/wqpL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53Enf+As4D/gLOA/4CzgP+As4D/gLOA/4Cz&#10;gP+As4D/gLOA/4CzgP+As4D/gLOA/4CzgP+As4D/gLOA/4CzgP+As4D/gLOA/4CzgP+As4D/gLOA&#10;/4CzgP+As4D/gLOA/4CzgP+As4D/gLOA/4CzgP+As4D/gLOA/4CzgP+As4D/gLOA/4CzgP+As4D/&#10;gLOA/4CzgP+As4D/gLOA/4CzgP+As4D/gLOA/4CzgP+JrH3/uIdw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waJP/8SrRv/Eq0b/xKtG/8SrRv/Eq0b/xKtG/8SrRv/E&#10;q0b/xKtG/8SrRv/Eq0b/xKtG/8SrRv/Eq0b/xKtG/8SrRv/Eq0b/xKtG/8SrRv/Eq0b/xKtG/8Sr&#10;Rv/Eq0b/xKtG/8SrRv/Eq0b/w6tI/8CpT/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j0/4y6jP+As4D/gLOA/4CzgP+A&#10;s4D/gLOA/4CzgP+As4D/gLOA/4CzgP+As4D/gLOA/4CzgP+As4D/gLOA/4CzgP+As4D/gLOA/4Cz&#10;gP+As4D/gLOA/4CzgP+As4D/gLOA/4CzgP+As4D/gLOA/4CzgP+As4D/gLOA/4CzgP+As4D/gLOA&#10;/4CzgP+As4D/gLOA/4CzgP+As4D/gLOA/4CzgP+As4D/gLOA/4CzgP+llXX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/DqUf/xKtG/8SrRv/Eq0b/xKtG/8SrRv/Eq0b/&#10;xKtG/8SrRv/Eq0b/xKtG/8SrRv/Eq0b/xKtG/8SrRv/Eq0b/xKtG/8SrRv/Eq0b/xKtG/8SrRv/E&#10;q0b/xKtG/8SrRv/Eq0b/xKtG/8SrRv/Eq0b/xKtG/8GqTP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+7j/4Gzgf+As4D/&#10;gLOA/4CzgP+As4D/gLOA/4CzgP+As4D/gLOA/4CzgP+As4D/gLOA/4CzgP+As4D/gLOA/4CzgP+A&#10;s4D/gLOA/4CzgP+As4D/gLOA/4CzgP+As4D/gLOA/4CzgP+As4D/gLOA/4CzgP+As4D/gLOA/4Cz&#10;gP+As4D/gLOA/4CzgP+As4D/gLOA/4CzgP+As4D/gLOA/4CzgP+As4D/gLOA/4etfv+3h3D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ots/8SrRv/Eq0b/xKtG/8SrRv/Eq0b/xKtG&#10;/8SrRv/Eq0b/xKtG/8SrRv/Eq0b/xKtG/8SrRv/Eq0b/xKtG/8SrRv/Eq0b/xKtG/8SrRv/Eq0b/&#10;xKtG/8SrRv/Eq0b/xKtG/8SrRv/Eq0b/xKtG/8SrRv/Eq0b/xKtG/8OrSP/AqVD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w9vD&#10;/4CzgP+As4D/gLOA/4CzgP+As4D/gLOA/4CzgP+As4D/gLOA/4CzgP+As4D/gLOA/4CzgP+As4D/&#10;gLOA/4CzgP+As4D/gLOA/4CzgP+As4D/gLOA/4CzgP+As4D/gLOA/4CzgP+As4D/gLOA/4CzgP+A&#10;s4D/gLOA/4CzgP+As4D/gLOA/4CzgP+As4D/gLOA/4CzgP+As4D/gLOA/4CzgP+As4D/gLOA/5+a&#10;d/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7kWT/xKtG/8SrRv/Eq0b/xKtG/8Sr&#10;Rv/Eq0b/xKtG/8SrRv/Eq0b/xKtG/8SrRv/Eq0b/xKtG/8SrRv/Eq0b/xKtG/8SrRv/Eq0b/xKtG&#10;/8SrRv/Eq0b/xKtG/8SrRv/Eq0b/xKtG/8SrRv/Eq0b/xKtG/8SrRv/Eq0b/xKtG/8OrRv/BqU3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8ij/4CzgP+As4D/gLOA/4CzgP+As4D/gLOA/4CzgP+As4D/gLOA/4CzgP+As4D/gLOA&#10;/4CzgP+As4D/gLOA/4CzgP+As4D/gLOA/4CzgP+As4D/gLOA/4CzgP+As4D/gLOA/4CzgP+As4D/&#10;gLOA/4CzgP+As4D/gLOA/4CzgP+As4D/gLOA/4CzgP+As4D/gLOA/4CzgP+As4D/gLOA/4CzgP+A&#10;s4D/g7B//7SK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6XXP/Eq0b/xKtG/8SrRv/E&#10;q0b/xKtG/8SrRv/Eq0b/xKtG/8SrRv/Eq0b/xKtG/8SrRv/Eq0b/xKtG/8SrRv/Eq0b/xKtG/8Sr&#10;Rv/Eq0b/xKtG/8SrRv/Eq0b/xKtG/8SrRv/Eq0b/xKtG/8SrRv/Eq0b/xKtG/8SrRv/Eq0b/xKtG&#10;/8SrRv/Cqkr/wKlQ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+vf/kLyQ/4CzgP+As4D/gLOA/4CzgP+As4D/gLOA/4CzgP+As4D/gLOA/4Cz&#10;gP+As4D/gLOA/4CzgP+As4D/gLOA/4CzgP+As4D/gLOA/4CzgP+As4D/gLOA/4CzgP+As4D/gLOA&#10;/4CzgP+As4D/gLOA/4CzgP+As4D/gLOA/4CzgP+As4D/gLOA/4CzgP+As4D/gLOA/4CzgP+As4D/&#10;gLOA/4CzgP+As4D/mJ95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wJ1V/8SrRv/Eq0b/&#10;xKtG/8SrRv/Eq0b/xKtG/8SrRv/Eq0b/xKtG/8SrRv/Eq0b/xKtG/8SrRv/Eq0b/xKtG/8SrRv/E&#10;q0b/xKtG/8SrRv/Eq0b/xKtG/8SrRv/Eq0b/xKtG/8SrRv/Eq0b/xKtG/8SrRv/Eq0b/xKtG/8Sr&#10;Rv/Eq0b/xKtG/8SrRv/Dq0f/walO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Dq0f/wapM/7+oUP+/qFH/v6hR/7+oUf+/qFH/v6hR/7+oUf+/qFH/&#10;v6hR/7+oUf+/qFH/v6hR/7+oUf+/qFH/v6hR/7+oUf+/qFH/v6hR/7+oUf+/qFH/v6hR/7+oUf+/&#10;qFH/v6hR/7+oUf+/qFH/v6hR/7+oUf+/qFH/v6hR/7+oUf+/qFH/v6hR/7+oUf+/qFH/v6hR/7ms&#10;VP+rtFz/n7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KqSv/AqU//v6hR/7+oUf+/qFH/v6hR&#10;/7+oUf+/qFH/v6hR/7+oUf+/qFH/v6hR/7+oUf+/qFH/v6hR/7+oUf+/qFH/v6hR/7+oUf+/qFH/&#10;v6hR/7+oUf+/qFH/v6hR/7+oUf+/qFH/v6hR/7+oUf+/qFH/v6hR/7+oUf+/qFH/v6hR/7WuV/+m&#10;t17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Cqkn/wKlO/7+o&#10;Uf+/qFH/v6hR/7+oUf+/qFH/v6hR/7+oUf+/qFH/v6hR/7+oUf+/qFH/v6hR/7+oUf+/qFH/v6hR&#10;/7+oUf+/qFH/v6hR/7+oUf+/qFH/v6hR/7+oUf+/qFH/v6hR/7+oUf+/qFH/valS/7GxWf+iuWH/&#10;nrtj/567Y/+eu2P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w6tI/8GpTP+/qFD/v6hR/7+oUf+/qFH/v6hR/7+oUf+/qFH/v6hR/7+oUf+/qFH/v6hR/7+o&#10;Uf+/qFH/v6hR/7+oUf+/qFH/v6hR/7+oUf+/qFH/v6hR/7+oUf+/qFH/u6tT/62zW/+g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//Bqkv/wKlQ/7+oUf+/qFH/v6hR/7+oUf+/qFH/v6hR/7+oUf+/&#10;qFH/v6hR/7+oUf+/qFH/v6hR/7+oUf+/qFH/v6hR/7+oUf+/qFH/t61V/6m1Xf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wqpJ/8CpT/+/qFH/v6hR/7+oUf+/qFH/&#10;v6hR/7+oUf+/qFH/v6hR/7+oUf+/qFH/v6hR/7+oUf++qVH/s69Y/6S4YP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OrSP/Bqkv/wKlP&#10;/7+oUf+/qFH/v6hR/7+oUf+/qFH/v6hR/7+oUf+3rVX/rLRc/6C6Yv+eu2P/nrtj/567Y/+eu2P/&#10;nrtj/567Y/+eu2P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w6tI/8GqTP/AqVD/v6hR/7msVP+us1v/oblh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wK5G/7e2Sf+qvFH/or5a/5+8Yf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CrUb/ubRI/6+8S/+owU7/qMFO/6jBTv+owU7/qMFO/6XAU/+hvVv/n7xi/567Y/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OsRv+7s0j/sbtL/6jBTv+owU7/qMFO/6jBTv+owU7/qMFO/6jBTv+owU7/qMFO/6jBTv+owU7/&#10;pL9U/6G9W/+eu2L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wq1G/7m0&#10;Sf+xukv/qcBN/6jBTv+owU7/qMFO/6jBTv+owU7/qMFO/6jBTv+owU7/qMFO/6jBTv+owU7/qMFO&#10;/6jBTv+owU7/qMFO/6fBT/+kv1T/or5a/5+8YP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OsRv+8sUj/tLhK/629TP+o&#10;wU7/qMFO/6jBTv+owU7/qMFO/6jBTv+owU7/qMFO/6jBTv+owU7/qMFO/6jBTv+owU7/qMFO/6jB&#10;Tv+owU7/qMFO/6jBTv+owU7/qMFO/6jBTv+owU7/qMFO/6bBUP+kv1f/ob1c/5+8Yv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X/v7BH/7e2Sf+vu0v/qcFO/6jBTv+owU7/&#10;qMFO/6jBTv+owU7/qMFO/6jBTv+owU7/qMFO/6jBTv+owU7/qMFO/6jBTv+owU7/qMFO/6jBTv+o&#10;wU7/qMFO/6jBTv+owU7/qMFO/6jBTv+owU7/qMFO/6jBTv+owU7/qMFO/6jBTv+owU7/qMFO/6XA&#10;Uv+jvlj/oL1e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567Y/+eu2P/nrtj/567Y/+eu2P/nrtj/567Y/+eu2P/nrtj/567Y/+eu2P/nrtj&#10;/567Y/+sw3D/vs6D/77Og/++zoP/vs6D/77Og/++zoP/vs6D/77Og/++zoP/wdCD/9DZh//h5Iz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v/399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vp2/+EtYT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nrtj/567Y/+eu2P/nrtj/567Y/+eu2P/nrtj/567Y/+eu2P/nrtj/567&#10;Y/+eu2P/nrtj/7DGdf++zoP/vs6D/77Og/++zoP/vs6D/77Og//C0YT/ztiH/9vgiv/m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5D/+Pj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Xv5f+JuIn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6OiV//r6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17v+QvJ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rqm//8/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59f+YwZj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6K/U/+qwE3/sbpL/7e2Sf+9sUf/w6xG/8SrRv/Eq0b/xKtG/8SrRv/Eq0b/xKtG/8SrRv/Eq0b/&#10;xKtG/8SrRv/Eq0b/xKtG/8SrRv/Eq0b/xKtG/8SrRv/Eq0b/xKtG/8SrRv/Eq0b/xKtG/8SrRv/E&#10;q0b/xKtG/8SrRv/Eq0b/xKtG/8SrRv/Eq0b/xKtG/8SrRv/Eq0b/xKtG/8SrRv/Eq0b/xKtG/8Sr&#10;Rv/Eq0b/xKtG/8SrRv/Eq0b/xKtG/8SrRv/Eq0b/w6tF/7+wR/+5s0j/tLhK/6+8TP+p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//pcBS/6S+Vv+ivlr/oLxe/568Yv+eu2P/&#10;nrtj/567Y/+eu2P/nrtj/567Y/+eu2P/nrtj/567Y/+eu2P/nrtj/567Y/+eu2P/nrtj/567Y/+e&#10;u2P/nrtj/567Y/+eu2P/nrtj/567Y/+eu2P/nrtj/567Y/+eu2P/nrtj/567Y/+eu2P/nrtj/567&#10;Y/+eu2P/nrtj/567Y/+eu2P/nrtj/567Y/+eu2P/nrtj/567Y/+eu2P/nrtj/567Y/+eu2P/nrtj&#10;/567Y/+gvF7/or5Z/6S/Vf+mwVD/scdX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r66D//f3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8&#10;+v+lyaX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mrxe/6jBTv+owU7/qMFO/6jBTv+owU7/q79M/668S/+yuUr/tbdK/7i0Sf+8skj/v69H&#10;/8KsRv/Eq0b/xKtG/8SrRv/Eq0b/xKtG/8SrRv/Eq0b/xKtG/8SrRv/Eq0b/xKtG/8SrRv/Eq0b/&#10;xKtG/8SrRv/Eq0b/xKtG/8SrRv/Eq0b/xKtG/8SrRv/Eq0b/xKtG/8SrRv/Eq0b/xKtG/8SrRv/E&#10;q0b/xKtG/8GuRv++sEf/u7NI/7e1Sf+0uEr/sbpK/629TP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bAUv+kv1T/o79X/6O+Wf+hvVz/oL1e/5+8YP+eu2P/nrtj/567Y/+eu2P/nrtj/567Y/+eu2P/&#10;nrtj/567Y/+eu2P/nrtj/567Y/+eu2P/nrtj/567Y/+eu2P/nrtj/567Y/+eu2P/nrtj/567Y/+e&#10;u2P/nrtj/567Y/+eu2P/nrtj/567Y/+eu2P/nrtj/567Yv+fvF//ob1d/6K+W/+jvlj/pL9V/6XA&#10;U/+mwVH/qMFO/6jBTv+owU7/qMFO/6jBTv+/z2X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7e2p//7+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+x0LH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SuWj/qMFO/6jBTv+owU7/qMFO/6jBTv+owU7/qMFO/6jBTv+owU7/qMFO/6jB&#10;Tv+owU7/qMFO/6nBTv+tvkz/sLpL/7S4Sv+3tkn/urNI/72xR/+/r0f/wa1G/8SrRv/Eq0b/xKtG&#10;/8SrRv/Eq0b/wqxG/8GtRv/Arkb/vrBH/72xSP+8sUj/u7NI/7mzSP+4tUn/trZJ/7S3Sv+xukv/&#10;rrxL/6u/TP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mwVD/pcBT/6S/Vf+jv1f/o75Z&#10;/6K+Wv+hvVv/ob1c/6C9Xf+gvV7/oLxf/5+8YP+fvGH/nrti/567Y/+eu2P/nrtj/567Y/+eu2P/&#10;n7xh/6C8YP+gvF7/ob1c/6O+Wf+jv1f/pL9U/6XAUv+nwU//qMFO/6jBTv+owU7/qMFO/6jBTv+o&#10;wU7/qMFO/6jBTv+owU7/qMFO/6jBTv+owU7/qMFO/8zXcv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/vsP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2cH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m2c/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2t+A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x8b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5tb/hraG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rR//6fBT/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rDUP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//9fX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8+z/kr6S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nL1b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vM1i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6emX//r6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+vj/psmm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RuGn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/O2HT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zsp//9/f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trC/4Gzgf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a1eP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+Hjh/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y8r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Orc/4i3i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6O/U/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zyFn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o6JH/9/f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bw/5jBmP+As4D/gLOA/4CzgP+As4D/gLOA/4CzgP+As4D/&#10;gLOA/4CzgP+As4D/gLOA/4CzgP+As4D/gLOA/4CzgP+As4D/gLOA/4CzgP+As4D/gLOA/4CzgP+A&#10;s4D/gLOA/4CzgP+As4D/gLOA/4CzgP+As4D/gLOA/4CzgP+As4D/gLOA/4CzgP+As4D/gLOA/4Cz&#10;gP+As4D/gLOA/4CzgP+As4D/gLOA/4CzgP+As4D/gLOA/4CzgP+As4D/gLOA/4CzgP+As4D/l7th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8XTa//n543/5+eN/+fnjf/n543/5+eN/+fnjf/n543/5+eN/+fnjf/n543/5+eN/+fnjf/n543/&#10;5+eN/+fnjf/n543/5+eN/+fnjf/n543/5+eN/+fnjf/n543/5+eN/+fnjf/n543/5+eN/+fnjf/n&#10;543/5+eN/+fnjf/n543/5+eN/+fnjf/n543/5+eN/+fnjf/n543/5+eN/+fnjf/n543/5+eN/+fn&#10;jf/n543/5+eN/+fnjf/n543/5+eN/+fnjf/n543/6ema//v7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38/6zNrP+As4D/gLOA/4CzgP+As4D/gLOA&#10;/4CzgP+As4D/gLOA/4CzgP+As4D/gLOA/4CzgP+As4D/gLOA/4CzgP+As4D/gLOA/4CzgP+As4D/&#10;gLOA/4CzgP+As4D/gLOA/4CzgP+As4D/gLOA/4CzgP+As4D/gLOA/4CzgP+As4D/gLOA/4CzgP+A&#10;s4D/gLOA/4CzgP+As4D/gLOA/4CzgP+As4D/gLOA/4CzgP+As4D/gLOA/4CzgP+As4D/gLOA/4Cz&#10;gP+KtnL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2t+A/+fnjf/n543/5+eN/+fnjf/n543/5+eN/+fnjf/n543/5+eN/+fnjf/n543/5+eN&#10;/+fnjf/n543/5+eN/+fnjf/n543/5+eN/+fnjf/n543/5+eN/+fnjf/n543/5+eN/+fnjf/n543/&#10;5+eN/+fnjf/n543/5+eN/+fnjf/n543/5+eN/+fnjf/n543/5+eN/+fnjf/n543/5+eN/+fnjf/n&#10;543/5+eN/+fnjf/n543/5+eN/+fnjf/n543/5+eN/+3tq//+/v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neyf+DtYP/gLOA/4Cz&#10;gP+As4D/gLOA/4CzgP+As4D/gLOA/4CzgP+As4D/gLOA/4CzgP+As4D/gLOA/4CzgP+As4D/gLOA&#10;/4CzgP+As4D/gLOA/4CzgP+As4D/gLOA/4CzgP+As4D/gLOA/4CzgP+As4D/gLOA/4CzgP+As4D/&#10;gLOA/4CzgP+As4D/gLOA/4CzgP+As4D/gLOA/4CzgP+As4D/gLOA/4CzgP+As4D/gLOA/4CzgP+A&#10;s4D/gLOA/4CzgP+jv1P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7LHWP/n543/5+eN/+fnjf/n543/5+eN/+fnjf/n543/5+eN/+fnjf/n543/5+eN/+fn&#10;jf/n543/5+eN/+fnjf/n543/5+eN/+fnjf/n543/5+eN/+fnjf/n543/5+eN/+fnjf/n543/5+eN&#10;/+fnjf/n543/5+eN/+fnjf/n543/5+eN/+fnjf/n543/5+eN/+fnjf/n543/5+eN/+fnjf/n543/&#10;5+eN/+fnjf/n543/5+eN/+fnjf/n543/5+eN/+fnjf/z88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Pu4/+L&#10;uYv/gLOA/4CzgP+As4D/gLOA/4CzgP+As4D/gLOA/4CzgP+As4D/gLOA/4CzgP+As4D/gLOA/4Cz&#10;gP+As4D/gLOA/4CzgP+As4D/gLOA/4CzgP+As4D/gLOA/4CzgP+As4D/gLOA/4CzgP+As4D/gLOA&#10;/4CzgP+As4D/gLOA/4CzgP+As4D/gLOA/4CzgP+As4D/gLOA/4CzgP+As4D/gLOA/4CzgP+As4D/&#10;gLOA/4CzgP+As4D/gLOA/5W6Zf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ytVw/+fnjf/n543/5+eN/+fnjf/n543/5+eN/+fnjf/n543/5+eN/+fnjf/n&#10;543/5+eN/+fnjf/n543/5+eN/+fnjf/n543/5+eN/+fnjf/n543/5+eN/+fnjf/n543/5+eN/+fn&#10;jf/n543/5+eN/+fnjf/n543/5+eN/+fnjf/n543/5+eN/+fnjf/n543/5+eN/+fnjf/n543/5+eN&#10;/+fnjf/n543/5+eN/+fnjf/n543/5+eN/+fnjf/o6JP/+Pj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48/+cw5z/gLOA/4CzgP+As4D/gLOA/4CzgP+As4D/gLOA/4CzgP+As4D/gLOA/4CzgP+A&#10;s4D/gLOA/4CzgP+As4D/gLOA/4CzgP+As4D/gLOA/4CzgP+As4D/gLOA/4CzgP+As4D/gLOA/4Cz&#10;gP+As4D/gLOA/4CzgP+As4D/gLOA/4CzgP+As4D/gLOA/4CzgP+As4D/gLOA/4CzgP+As4D/gLOA&#10;/4CzgP+As4D/gLOA/4CzgP+As4D/hrV5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/i5Ij/5+eN/+fnjf/n543/5+eN/+fnjf/n543/5+eN/+fnjf/n543/&#10;5+eN/+fnjf/n543/5+eN/+fnjf/n543/5+eN/+fnjf/n543/5+eN/+fnjf/n543/5+eN/+fnjf/n&#10;543/5+eN/+fnjf/n543/5+eN/+fnjf/n543/5+eN/+fnjf/n543/5+eN/+fnjf/n543/5+eN/+fn&#10;jf/n543/5+eN/+fnjf/n543/5+eN/+fnjf/n543/6+uf//z8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9/f+207b/gLOA/4CzgP+As4D/gLOA/4CzgP+As4D/gLOA/4CzgP+As4D/&#10;gLOA/4CzgP+As4D/gLOA/4CzgP+As4D/gLOA/4CzgP+As4D/gLOA/4CzgP+As4D/gLOA/4CzgP+A&#10;s4D/gLOA/4CzgP+As4D/gLOA/4CzgP+As4D/gLOA/4CzgP+As4D/gLOA/4CzgP+As4D/gLOA/4Cz&#10;gP+As4D/gLOA/4CzgP+As4D/gLOA/4CzgP+As4D/n75Y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usxg/+fnjf/n543/5+eN/+fnjf/n543/5+eN/+fnjf/n543/5+eN&#10;/+fnjf/n543/5+eN/+fnjf/n543/5+eN/+fnjf/n543/5+eN/+fnjf/n543/5+eN/+fnjf/n543/&#10;5+eN/+fnjf/n543/5+eN/+fnjf/n543/5+eN/+fnjf/n543/5+eN/+fnjf/n543/5+eN/+fnjf/n&#10;543/5+eN/+fnjf/n543/5+eN/+fnjf/n543/5+eN/+7usP///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59f/ibiJ/4CzgP+As4D/gLOA/4CzgP+As4D/gLOA&#10;/4CzgP+As4D/gLOA/4CzgP+As4D/gLOA/4CzgP+As4D/gLOA/4CzgP+As4D/gLOA/4CzgP+As4D/&#10;gLOA/4CzgP+As4D/gLOA/4CzgP+As4D/gLOA/4CzgP+As4D/gLOA/4CzgP+As4D/gLOA/4CzgP+A&#10;s4D/gLOA/4CzgP+As4D/gLOA/4CzgP+As4D/gLOA/4CzgP+QuGz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/S23j/5+eN/+fnjf/n543/5+eN/+fnjf/n543/5+eN/+fn&#10;jf/n543/5+eN/+fnjf/n543/5+eN/+fnjf/n543/5+eN/+fnjf/n543/5+eN/+fnjf/n543/5+eN&#10;/+fnjf/n543/5+eN/+fnjf/n543/5+eN/+fnjf/n543/5+eN/+fnjf/n543/5+eN/+fnjf/n543/&#10;5+eN/+fnjf/n543/5+eN/+fnjf/n543/5+eN/+jokf/19d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+PT/pMik/4CzgP+As4D/gLOA/4Cz&#10;gP+As4D/gLOA/4CzgP+As4D/gLOA/4CzgP+As4D/gLOA/4CzgP+As4D/gLOA/4CzgP+As4D/gLOA&#10;/4CzgP+As4D/gLOA/4CzgP+As4D/gLOA/4CzgP+As4D/gLOA/4CzgP+As4D/gLOA/4CzgP+As4D/&#10;gLOA/4CzgP+As4D/gLOA/4CzgP+As4D/gLOA/4CzgP+As4D/gLOA/4K0fv+kv1H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rsVU/+fnjf/n543/5+eN/+fnjf/n543/5+eN/+fnjf/n&#10;543/5+eN/+fnjf/n543/5+eN/+fnjf/n543/5+eN/+fnjf/n543/5+eN/+fnjf/n543/5+eN/+fn&#10;jf/n543/5+eN/+fnjf/n543/5+eN/+fnjf/n543/5+eN/+fnjf/n543/5+eN/+fnjf/n543/5+eN&#10;/+fnjf/n543/5+eN/+fnjf/n543/5+eN/+fnjf/s7KX//Pz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9/L/4W2hf+A&#10;s4D/gLOA/4CzgP+As4D/gLOA/4CzgP+As4D/gLOA/4CzgP+As4D/gLOA/4CzgP+As4D/gLOA/4Cz&#10;gP+As4D/gLOA/4CzgP+As4D/gLOA/4CzgP+As4D/gLOA/4CzgP+As4D/gLOA/4CzgP+As4D/gLOA&#10;/4CzgP+As4D/gLOA/4CzgP+As4D/gLOA/4CzgP+As4D/gLOA/4CzgP+As4D/gLOA/5S6Zf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/M13L/5+eN/+fnjf/n543/5+eN/+fnjf/n543/&#10;5+eN/+fnjf/n543/5+eN/+fnjf/n543/5+eN/+fnjf/n543/5+eN/+fnjf/n543/5+eN/+fnjf/n&#10;543/5+eN/+fnjf/n543/5+eN/+fnjf/n543/5+eN/+fnjf/n543/5+eN/+fnjf/n543/5+eN/+fn&#10;jf/n543/5+eN/+fnjf/n543/5+eN/+fnjf/n54//8/PH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vTu/5vDm/+As4D/gLOA/4CzgP+As4D/gLOA/4CzgP+As4D/gLOA/4CzgP+As4D/gLOA/4CzgP+A&#10;s4D/gLOA/4CzgP+As4D/gLOA/4CzgP+As4D/gLOA/4CzgP+As4D/gLOA/4CzgP+As4D/gLOA/4Cz&#10;gP+As4D/gLOA/4CzgP+As4D/gLOA/4CzgP+As4D/gLOA/4CzgP+As4D/gLOA/4CzgP+As4D/hLR8&#10;/6fBT/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8NR/+Xmi//n543/5+eN/+fnjf/n543/5+eN&#10;/+fnjf/n543/5+eN/+fnjf/n543/5+eN/+fnjf/n543/5+eN/+fnjf/n543/5+eN/+fnjf/n543/&#10;5+eN/+fnjf/n543/5+eN/+fnjf/n543/5+eN/+fnjf/n543/5+eN/+fnjf/n543/5+eN/+fnjf/n&#10;543/5+eN/+fnjf/n543/5+eN/+fnjf/n543/6+ue//v76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8DZwP+CtIL/gLOA/4CzgP+As4D/gLOA/4CzgP+As4D/gLOA/4CzgP+As4D/&#10;gLOA/4CzgP+As4D/gLOA/4CzgP+As4D/gLOA/4CzgP+As4D/gLOA/4CzgP+As4D/gLOA/4CzgP+A&#10;s4D/gLOA/4CzgP+As4D/gLOA/4CzgP+As4D/gLOA/4CzgP+As4D/gLOA/4CzgP+As4D/gLOA/4Cz&#10;gP+As4D/mLxg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/G02z/5+eN/+fnjf/n543/5+eN/+fn&#10;jf/n543/5+eN/+fnjf/n543/5+eN/+fnjf/n543/5+eN/+fnjf/n543/5+eN/+fnjf/n543/5+eN&#10;/+fnjf/n543/5+eN/+fnjf/n543/5+eN/+fnjf/n543/5+eN/+fnjf/n543/5+eN/+fnjf/n543/&#10;5+eN/+fnjf/n543/5+eN/+fnjf/n543/5+eN//Lyvv/+/v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w5/+TvpP/gLOA/4CzgP+As4D/gLOA/4CzgP+As4D/gLOA&#10;/4CzgP+As4D/gLOA/4CzgP+As4D/gLOA/4CzgP+As4D/gLOA/4CzgP+As4D/gLOA/4CzgP+As4D/&#10;gLOA/4CzgP+As4D/gLOA/4CzgP+As4D/gLOA/4CzgP+As4D/gLOA/4CzgP+As4D/gLOA/4CzgP+A&#10;s4D/gLOA/4CzgP+GtXj/p8FN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cJP/+LkiP/n543/5+eN/+fnjf/n&#10;543/5+eN/+fnjf/n543/5+eN/+fnjf/n543/5+eN/+fnjf/n543/5+eN/+fnjf/n543/5+eN/+fn&#10;jf/n543/5+eN/+fnjf/n543/5+eN/+fnjf/n543/5+eN/+fnjf/n543/5+eN/+fnjf/n543/5+eN&#10;/+fnjf/n543/5+eN/+fnjf/n543/5+eN/+npl//5+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8+/+207b/gLOA/4CzgP+As4D/gLOA/4Cz&#10;gP+As4D/gLOA/4CzgP+As4D/gLOA/4CzgP+As4D/gLOA/4CzgP+As4D/gLOA/4CzgP+As4D/gLOA&#10;/4CzgP+As4D/gLOA/4CzgP+As4D/gLOA/4CzgP+As4D/gLOA/4CzgP+As4D/gLOA/4CzgP+As4D/&#10;gLOA/4CzgP+As4D/gLOA/4CzgP+Zu1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/D0mn/5+eN/+fnjf/n543/&#10;5+eN/+fnjf/n543/5+eN/+fnjf/n543/5+eN/+fnjf/n543/5+eN/+fnjf/n543/5+eN/+fnjf/n&#10;543/5+eN/+fnjf/n543/5+eN/+fnjf/n543/5+eN/+fnjf/n543/5+eN/+fnjf/n543/5+eN/+fn&#10;jf/n543/5+eN/+fnjf/n543/5+eN/+fnjf/v77T//f3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697/jLqM/4CzgP+A&#10;s4D/gLOA/4CzgP+As4D/gLOA/4CzgP+As4D/gLOA/4CzgP+As4D/gLOA/4CzgP+As4D/gLOA/4Cz&#10;gP+As4D/gLOA/4CzgP+As4D/gLOA/4CzgP+As4D/gLOA/4CzgP+As4D/gLOA/4CzgP+As4D/gLOA&#10;/4CzgP+As4D/gLOA/4CzgP+As4D/gLOA/4W1ef+mwE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8NR/+Plif/n543/5+eN&#10;/+fnjf/n543/5+eN/+fnjf/n543/5+eN/+fnjf/n543/5+eN/+fnjf/n543/5+eN/+fnjf/n543/&#10;5+eN/+fnjf/n543/5+eN/+fnjf/n543/5+eN/+fnjf/n543/5+eN/+fnjf/n543/5+eN/+fnjf/n&#10;543/5+eN/+fnjf/n543/5+eN/+fnjf/o6JT/9/f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+vf/&#10;qcup/4CzgP+As4D/gLOA/4CzgP+As4D/gLOA/4CzgP+As4D/gLOA/4CzgP+As4D/gLOA/4CzgP+A&#10;s4D/gLOA/4CzgP+As4D/gLOA/4CzgP+As4D/gLOA/4CzgP+As4D/gLOA/4CzgP+As4D/gLOA/4Cz&#10;gP+As4D/gLOA/4CzgP+As4D/gLOA/4CzgP+As4D/gLOA/5W6ZP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WWYp/w8RB/+ctEj/&#10;qMFO/6jBTv92iDf/DxEH/wAAAP9IUiH/nrVJ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/K1nD/5+eN/+fn&#10;jf/n543/5+eN/+fnjf/n543/5+eN/+fnjf/n543/5+eN/+fnjf/n543/5+eN/+fnjf/n543/5+eN&#10;/+fnjf/n543/5+eN/+fnjf/n543/5+eN/+fnjf/n543/5+eN/+fnjf/n543/5+eN/+fnjf/n543/&#10;5+eN/+fnjf/n543/5+eN/+fnjf/n543/7u6r//39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TS/4i4iP+As4D/gLOA/4CzgP+As4D/gLOA/4CzgP+As4D/gLOA/4CzgP+As4D/&#10;gLOA/4CzgP+As4D/gLOA/4CzgP+As4D/gLOA/4CzgP+As4D/gLOA/4CzgP+As4D/gLOA/4CzgP+A&#10;s4D/gLOA/4CzgP+As4D/gLOA/4CzgP+As4D/gLOA/4CzgP+As4D/g7R9/6S/Uf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n7dK/2FvLf8AAAD/DxEH&#10;/5y0SP+owU7/ip9A/wAAAP81PRj/W2kq/wAAAP9CTB//p8BN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sMZW/+bnjP/n&#10;543/5+eN/+fnjf/n543/5+eN/+fnjf/n543/5+eN/+fnjf/n543/5+eN/+fnjf/n543/5+eN/+fn&#10;jf/n543/5+eN/+fnjf/n543/5+eN/+fnjf/n543/5+eN/+fnjf/n543/5+eN/+fnjf/n543/5+eN&#10;/+fnjf/n543/5+eN/+fnjf/n543/5+eQ//T0z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fy/6TIpP+As4D/gLOA/4CzgP+As4D/gLOA/4CzgP+As4D/gLOA&#10;/4CzgP+As4D/gLOA/4CzgP+As4D/gLOA/4CzgP+As4D/gLOA/4CzgP+As4D/gLOA/4CzgP+As4D/&#10;gLOA/4CzgP+As4D/gLOA/4CzgP+As4D/gLOA/4CzgP+As4D/gLOA/4CzgP+As4D/kblp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85QRr/AAAA/wAA&#10;AP8PEQf/nLRI/6jBTv+Vq0X/bX0y/5ivRv+kvUz/HCAN/yguEv+mvk3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/S2nj/&#10;5+eN/+fnjf/n543/5+eN/+fnjf/n543/5+eN/+fnjf/n543/5+eN/+fnjf/n543/5+eN/+fnjf/n&#10;543/5+eN/+fnjf/n543/5+eN/+fnjf/n543/5+eN/+fnjf/n543/5+eN/+fnjf/n543/5+eN/+fn&#10;jf/n543/5+eN/+fnjf/n543/5+eN/+zspv/8/O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fn1/+PvI//gLOA/4CzgP+As4D/gLOA/4Cz&#10;gP+As4D/gLOA/4CzgP+As4D/gLOA/4CzgP+As4D/gLOA/4CzgP+As4D/gLOA/4CzgP+As4D/gLOA&#10;/4CzgP+As4D/gLOA/4CzgP+As4D/gLOA/4CzgP+As4D/gLOA/4CzgP+As4D/gLOA/4CzgP+BtH//&#10;oL5X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2NyLv+S&#10;qEP/TVgj/w8RB/+ctEj/qMFO/6jBTv+owU7/lqxF/w8RB/8AAAD/eIo4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uMte&#10;/+fnjf/n543/5+eN/+fnjf/n543/5+eN/+fnjf/n543/5+eN/+fnjf/n543/5+eN/+fnjf/n543/&#10;5+eN/+fnjf/n543/5+eN/+fnjf/n543/5+eN/+fnjf/n543/5+eN/+fnjf/n543/5+eN/+fnjf/n&#10;543/5+eN/+fnjf/n543/5+eN/+jolf/29t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8+v+817z/g7WD/4CzgP+A&#10;s4D/gLOA/4CzgP+As4D/gLOA/4CzgP+As4D/gLOA/4CzgP+As4D/gLOA/4CzgP+As4D/gLOA/4Cz&#10;gP+As4D/gLOA/4CzgP+As4D/gLOA/4CzgP+As4D/gLOA/4CzgP+As4D/gLOA/4CzgP+As4D/gLOA&#10;/4CzgP+HtXj/p8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9GUCD/DxEH/5y0SP+owU7/qMFO/6jBTv97jTn/AAAA/wAAAP9UYCf/pr9N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vD&#10;Uf/h44f/5+eN/+fnjf/n543/5+eN/+fnjf/n543/5+eN/+fnjf/n543/5+eN/+fnjf/n543/5+eN&#10;/+fnjf/n543/5+eN/+fnjf/n543/5+eN/+fnjf/n543/5+eN/+fnjf/n543/5+eN/+fnjf/n543/&#10;5+eN/+fnjf/n543/5+eN/+fnjf/w8Lr//f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8+z/&#10;n8Wf/4CzgP+As4D/gLOA/4CzgP+As4D/gLOA/4CzgP+As4D/gLOA/4CzgP+As4D/gLOA/4CzgP+A&#10;s4D/gLOA/4CzgP+As4D/gLOA/4CzgP+As4D/gLOA/4CzgP+As4D/gLOA/4CzgP+As4D/gLOA/4Cz&#10;gP+As4D/gLOA/4CzgP+Uumb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0hSIf8PEQf/nLRI/6jBTv+owU7/qMFO/6jBTv+nwE3/TVgj/wkKBP+Uq0X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zth0/+fnjf/n543/5+eN/+fnjf/n543/5+eN/+fnjf/n543/5+eN/+fnjf/n543/5+eN/+fn&#10;jf/n543/5+eN/+fnjf/n543/5+eN/+fnjf/n543/5+eN/+fnjf/n543/5+eN/+fnjf/n543/5+eN&#10;/+fnjf/n543/5+eN/+fnjf/r66P/+vr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OXU/426jf+As4D/gLOA/4CzgP+As4D/gLOA/4CzgP+As4D/gLOA/4CzgP+As4D/&#10;gLOA/4CzgP+As4D/gLOA/4CzgP+As4D/gLOA/4CzgP+As4D/gLOA/4CzgP+As4D/gLOA/4CzgP+A&#10;s4D/gLOA/4CzgP+As4D/gLOA/4G0f/+hv1X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SFIh/w8RB/+ctEj/qMFO/36QOv8TFQj/j6VC/6jBTv9ZZin/AAAA&#10;/4WZP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7jLXv/n543/5+eN/+fnjf/n543/5+eN/+fnjf/n543/5+eN/+fnjf/n543/5+eN/+fnjf/n&#10;543/5+eN/+fnjf/n543/5+eN/+fnjf/n543/5+eN/+fnjf/n543/5+eN/+fnjf/n543/5+eN/+fn&#10;jf/n543/5+eN/+fnjf/p6ZX/9fX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fv5/7nVuf+CtIL/gLOA/4CzgP+As4D/gLOA/4CzgP+As4D/gLOA&#10;/4CzgP+As4D/gLOA/4CzgP+As4D/gLOA/4CzgP+As4D/gLOA/4CzgP+As4D/gLOA/4CzgP+As4D/&#10;gLOA/4CzgP+As4D/gLOA/4CzgP+As4D/gLOA/4e1dv+n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9GUCD/DxEH/5y0SP+owU7/g5c9/wAAAP8vNhX/W2kq/wAA&#10;AP8WGgr/orpL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txFP/4uSI/+fnjf/n543/5+eN/+fnjf/n543/5+eN/+fnjf/n543/5+eN/+fnjf/n543/&#10;5+eN/+fnjf/n543/5+eN/+fnjf/n543/5+eN/+fnjf/n543/5+eN/+fnjf/n543/5+eN/+fnjf/n&#10;543/5+eN/+fnjf/n543/8PC5//7+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6v+dxJ3/gLOA/4CzgP+As4D/gLOA/4Cz&#10;gP+As4D/gLOA/4CzgP+As4D/gLOA/4CzgP+As4D/gLOA/4CzgP+As4D/gLOA/4CzgP+As4D/gLOA&#10;/4CzgP+As4D/gLOA/4CzgP+As4D/gLOA/4CzgP+As4D/gLOA/5K5aP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01YI/8TFQj/nLRI/6jBTv+nwE3/ZnUv/wAAAP8A&#10;AAD/ExUI/42iQf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9fdff/n543/5+eN/+fnjf/n543/5+eN/+fnjf/n543/5+eN/+fnjf/n543/5+eN&#10;/+fnjf/n543/5+eN/+fnjf/n543/5+eN/+fnjf/n543/5+eN/+fnjf/n543/5+eN/+fnjf/n543/&#10;5+eN/+fnjf/n543/6+uh//r6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4tD/i7mL/4CzgP+A&#10;s4D/gLOA/4CzgP+As4D/gLOA/4CzgP+As4D/gLOA/4CzgP+As4D/gLOA/4CzgP+As4D/gLOA/4Cz&#10;gP+As4D/gLOA/4CzgP+As4D/gLOA/4CzgP+As4D/gLOA/4CzgP+As4D/gLOA/5y9Xf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pLxM/561Sf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/I1W7/5+eN/+fnjf/n543/5+eN/+fnjf/n543/5+eN/+fnjf/n543/5+eN/+fn&#10;jf/n543/5+eN/+fnjf/n543/5+eN/+fnjf/n543/5+eN/+fnjf/n543/5+eN/+fnjf/n543/5+eN&#10;/+fnjf/n543/6OiT//X1z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vj/&#10;ttO2/4Gzgf+As4D/gLOA/4CzgP+As4D/gLOA/4CzgP+As4D/gLOA/4CzgP+As4D/gLOA/4CzgP+A&#10;s4D/gLOA/4CzgP+As4D/gLOA/4CzgP+As4D/gLOA/4CzgP+As4D/gLOA/4CzgP+As4D/grR9/6K/&#10;Vf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uMte/+fnjf/n543/5+eN/+fnjf/n543/5+eN/+fnjf/n543/5+eN/+fnjf/n&#10;543/5+eN/+fnjf/n543/5+eN/+fnjf/n543/5+eN/+fnjf/n543/5+eN/+fnjf/n543/5+eN/+fn&#10;jf/n543/5+eN//Dwtv/9/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/Dn/5rCmv+As4D/gLOA/4CzgP+As4D/gLOA/4CzgP+As4D/gLOA/4CzgP+As4D/&#10;gLOA/4CzgP+As4D/gLOA/4CzgP+As4D/gLOA/4CzgP+As4D/gLOA/4CzgP+As4D/gLOA/4CzgP+A&#10;s4D/hrV4/6XAT/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3EU//j5In/5+eN/+fnjf/n543/5+eN/+fnjf/n543/5+eN/+fnjf/n543/&#10;5+eN/+fnjf/n543/5+eN/+fnjf/n543/5+eN/+fnjf/n543/5+eN/+fnjf/n543/5+eN/+fnjf/n&#10;543/5+eN/+vrn//5+e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k0/+SvpL/gLOA/4CzgP+As4D/gLOA/4CzgP+As4D/gLOA&#10;/4CzgP+As4D/gLOA/4CzgP+As4D/gLOA/4CzgP+As4D/gLOA/4CzgP+As4D/gLOA/4CzgP+As4D/&#10;gLOA/4CzgP+As4D/ibZ1/6bAT/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pwk//1919/+fnjf/n543/5+eN/+fnjf/n543/5+eN/+fnjf/n543/5+eN&#10;/+fnjf/n543/5+eN/+fnjf/n543/5+eN/+fnjf/n543/5+eN/+fnjf/n543/5+eN/+fnjf/n543/&#10;5+eN/+rqm//19dL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9/f/L38v/jbuN/4CzgP+As4D/gLOA/4Cz&#10;gP+As4D/gLOA/4CzgP+As4D/gLOA/4CzgP+As4D/gLOA/4CzgP+As4D/gLOA/4CzgP+As4D/gLOA&#10;/4CzgP+As4D/gLOA/4CzgP+As4D/i7dx/6f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9Pbef/n543/5+eN/+fnjf/n543/5+eN/+fnjf/n543/5+eN/+fn&#10;jf/n543/5+eN/+fnjf/n543/5+eN/+fnjf/n543/5+eN/+fnjf/n543/5+eN/+fnjf/n543/5+eN&#10;/+npmP/19c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/Pv/w9vD/4i3iP+A&#10;s4D/gLOA/4CzgP+As4D/gLOA/4CzgP+As4D/gLOA/4CzgP+As4D/gLOA/4CzgP+As4D/gLOA/4Cz&#10;gP+As4D/gLOA/4CzgP+As4D/gLOA/4CzgP+As4D/jrht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/N13P/5+eN/+fnjf/n543/5+eN/+fnjf/n543/5+eN/+fnjf/n&#10;543/5+eN/+fnjf/n543/5+eN/+fnjf/n543/5+eN/+fnjf/n543/5+eN/+fnjf/n543/5+eN/+np&#10;lv/09Mv////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r3/7zXvP+FtoX/gLOA/4CzgP+As4D/gLOA/4CzgP+As4D/gLOA/4CzgP+As4D/gLOA/4CzgP+A&#10;s4D/gLOA/4CzgP+As4D/gLOA/4CzgP+As4D/gLOA/4CzgP+As4D/krl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x9Rt/+fnjf/n543/5+eN/+fnjf/n543/5+eN/+fnjf/n543/&#10;5+eN/+fnjf/n543/5+eN/+fnjf/n543/5+eN/+fnjf/n543/5+eN/+fnjf/n543/5+eN/+jolf/0&#10;9Mn//v7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49P+00rT/grSC/4CzgP+As4D/gLOA/4CzgP+As4D/gLOA/4CzgP+As4D/&#10;gLOA/4CzgP+As4D/gLOA/4CzgP+As4D/gLOA/4CzgP+As4D/gLOA/4CzgP+As4D/k7pp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8TSav/n543/5+eN/+fnjf/n543/5+eN/+fnjf/n543/5+eN&#10;/+fnjf/n543/5+eN/+fnjf/n543/5+eN/+fnjf/n543/5+eN/+fnjf/n543/5+eN/+jok//z88b/&#10;/v7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9e7/rM2s/4Gzgf+As4D/gLOA/4CzgP+As4D/gLOA&#10;/4CzgP+As4D/gLOA/4CzgP+As4D/gLOA/4CzgP+As4D/gLOA/4CzgP+As4D/gLOA/4CzgP+As4D/&#10;kLlr/6fBTf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/J1W//5+eN/+fnjf/n543/5+eN/+fnjf/n543/5+eN/+fn&#10;jf/n543/5+eN/+fnjf/n543/5+eN/+fnjf/n543/5+eN/+fnjf/n543/5+eN/+jokv/y8sL//f3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/Dn/6XJpf+As4D/gLOA/4Cz&#10;gP+As4D/gLOA/4CzgP+As4D/gLOA/4CzgP+As4D/gLOA/4CzgP+As4D/gLOA/4CzgP+As4D/gLOA&#10;/4CzgP+As4D/j7lu/6fBTf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zdhz/+fnjf/n543/5+eN/+fnjf/n543/5+eN/+fnjf/n&#10;543/5+eN/+fnjf/n543/5+eN/+fnjf/n543/5+eN/+fnjf/n543/5+eN/+fnkP/y8sD//f3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Lt4v+c&#10;xJz/gLOA/4CzgP+As4D/gLOA/4CzgP+As4D/gLOA/4CzgP+As4D/gLOA/4CzgP+As4D/gLOA/4Cz&#10;gP+As4D/gLOA/4CzgP+As4D/jbhx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9Had//n543/5+eN/+fnjf/n543/5+eN/+fnjf/n543/&#10;5+eN/+fnjf/n543/5+eN/+fnjf/n543/5+eN/+fnjf/n543/5+eN/+fnjf/x8bv//Pz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g7OD/qMuo/4Gzgf+As4D/gLOA/4CzgP+As4D/gLOA/4CzgP+As4D/gLOA/4CzgP+A&#10;s4D/gLOA/4CzgP+As4D/gLOA/4CzgP+As4D/iLV0/6TAUf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vDUf/W3Xz/5+eN/+fnjf/n543/5+eN/+fnjf/n543/5+eN&#10;/+fnjf/n543/5+eN/+fnjf/n543/5+eN/+fnjf/n543/5+eN/+npl//z88f//f3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Pbw/7nVuf+Ht4f/gLOA/4CzgP+As4D/gLOA/4CzgP+As4D/&#10;gLOA/4CzgP+As4D/gLOA/4CzgP+As4D/gLOA/4CzgP+As4D/hLV7/6C+WP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yx1j/3+KF/+fnjf/n543/5+eN/+fnjf/n543/5+eN/+fn&#10;jf/n543/5+eN/+fnjf/n543/5+eN/+fnjf/n543/5+eN/+vro//29tT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7+f/I3sj/kr6S/4CzgP+As4D/gLOA&#10;/4CzgP+As4D/gLOA/4CzgP+As4D/gLOA/4CzgP+As4D/gLOA/4CzgP+As4D/gbN//5m8YP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u8xh/+Xmi//n543/5+eN/+fnjf/n543/5+eN/+fnjf/n&#10;543/5+eN/+fnjf/n543/5+eN/+fnjf/n543/5+eO/+/vsf/5+e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jZ/6HG&#10;of+As4D/gLOA/4CzgP+As4D/gLOA/4CzgP+As4D/gLOA/4CzgP+As4D/gLOA/4CzgP+As4D/gLOA&#10;/5C5a/+mwE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8jVbv/n543/5+eN/+fnjf/n543/5+eN/+fnjf/n543/&#10;5+eN/+fnjf/n543/5+eN/+fnjf/n543/6OiU//LywP/9/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y6f+x0LH/hLWE/4CzgP+As4D/gLOA/4CzgP+As4D/gLOA/4CzgP+As4D/gLOA/4Cz&#10;gP+As4D/gLOA/4i2dv+iv1X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7HHV//Z33//5+eN/+fnjf/n543/5+eN/+fnjf/n543/5+eN&#10;/+fnjf/n543/5+eN/+fnjf/n543/6uqd//T0zf/+/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+fb/wdnB/427jf+As4D/gLOA/4CzgP+As4D/gLOA/4CzgP+A&#10;s4D/gLOA/4CzgP+As4D/gLOA/4Gzfv+Xu2L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nCT//H1G3/5uaM/+fnjf/n543/5+eN/+fnjf/n543/5+eN/+fn&#10;jf/n543/5+eN/+fnjf/n543/7e2q//f3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Hj0f+Zwpn/gLOA/4CzgP+As4D/&#10;gLOA/4CzgP+As4D/gLOA/4CzgP+As4D/gLOA/4CzgP+Lt3H/pMBR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1yVv/3eGD/+fnjf/n543/5+eN/+fnjf/n543/5+eN/+fnjf/n&#10;543/5+eN/+fnjf/o6JD/8PC5//v77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8ej/vNe8&#10;/5G9kf+As4D/gLOA/4CzgP+As4D/gLOA/4CzgP+As4D/gLOA/4CzgP+DtH3/lrpk/6f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uxVT/0Nl2/+fnjf/n543/5+eN/+fnjf/n543/5+eN/+fnjf/n543/&#10;5+eN/+fnjf/t7aj/9fXR//7+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u5P+51bn/jruO/4CzgP+As4D/gLOA/4CzgP+As4D/gLOA/4CzgP+As4D/hrV4&#10;/56+W/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qwlD/xtNs/+Xmi//n543/5+eN/+fnjf/n543/5+eN/+fnjf/n543/5+eN&#10;/+vrof/09Mr//Pz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Ozg/7XTtf+LuYv/gLOA/4CzgP+As4D/gLOA/4Cz&#10;gP+As4D/gLOA/4y3cf+hvlX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vM1i/+Djhv/n543/5+eN/+fnjf/n543/5+eN/+fnjf/n543/6ema//Pz&#10;wv/7++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d6t3/sdCx/4i3iP+A&#10;s4D/gLOA/4CzgP+As4D/gLOA/4G0f/+PuGz/or9V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u81h/9rfgP/n543/5+eN/+fnjf/n543/5+eN/+fnjf/p6ZX/8PC6//n54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38/9no2f+tzq3/hraG/4CzgP+As4D/gLOA/4CzgP+Bs4D/jbdu/6G/V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pwk//vs9k/93hg//n543/5+eN/+fnjf/n543/5+eN/+fnkP/v77P/+Pjc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/Pv/2OfY/7XStf+RvZH/gLOA/4CzgP+As4D/gLOA/4y3cP+hv1b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txFP/xtNs/+Djhv/n543/5+eN/+fnjf/n543/6emX//Hxuf/399j//v7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9vD/zODM/6nLqf+It4j/gLOA&#10;/4CzgP+JtnT/mLth/6bAUP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4&#10;y17/0tp4/+bnjP/n543/5+eN/+fnkf/u7q3/9PTM//v7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j7uP/wNnA/57Fnv+CtIL/grR9/4+4bf+evVn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qMFO/6jBTv+owU7/qMFO&#10;/6jBTv+owU7/qMFO/6jBTv+owU7/qMFO/6jBTv+owU7/qMFO/6jBTv+owU7/qMFO/6zEUv/D0mn/&#10;3uGE/+fnjf/n543/7Oyj//Pzwv/5+eH//v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7+f/Y59j/tdK1/5K9kv+EtHv/j7hs/5u9Xv+lwFH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jBTv+owU7/qMFO/6jBTv+owU7/qMFO/6jB&#10;Tv+owU7/qMFO/6jBTv+owU7/qMFO/6jBTv+owU7/qMFO/6jBTv+owU7/rsVU/8HQZ//U3Hr/5uaM&#10;/+npmP/w8Lj/9vbW//7+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8/+Xv5f/N4Mb/uNGd/6nHeP+hwFz/&#10;psFP/6jBTv+owU7/qMFO/6jBTv+owU7/qMFO/6jBTv+owU7/qMFO/6jBTv+owU7/qMFO/6jBTv+o&#10;wU7/qMFO/6jBTv+owU7/qMFO/6jBTv+owU7/qMFO/6jBTv+owU7/qMFO/6jBTv+owU7/qMFO/6jB&#10;Tv+owU7/qMFO/6jBTv+owU7/qMFO/6jBTv+owU7/qMFO/6jBTv+owU7/qMFO/6jBTv+owU7/qMFO&#10;/6jBTv+qwlD/tcld/8LTef/U353/6+7F//r65f/+/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8un/1uXM/8ndtP/A1qD/tM6K/6zId/+lw2b/oL5W/6XAUP+owU7/qMFO/6jBTv+owU7/&#10;qMFO/6jBTv+owU7/qMFO/6jBTv+owU7/qMFO/6jBTv+owU7/qMFO/6jBTv+owU7/qMFO/6jBTv+o&#10;wU7/qMFO/6jBTv+owU7/qMFO/6jBTv+owU7/qMFO/6jBTv+rw1H/ssdY/7fLZ/++0Xj/x9eL/9De&#10;oP/d5rX/6/DN//v7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fy/+Tu4P/V48X/x9qs&#10;/8LWnP++047/u9CA/7nOdP+3zGv/tspj/7TJWv+xx1f/rsVU/6vDUf+owU7/pcBQ/6O/Uv+hvlX/&#10;n75X/6TBYP+pxWn/rshy/7bNf//C1o7/y9uc/9birf/j68X/8vXd//z8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7+/v/////&#10;////////////////////////////////////////////////////////////////////////////&#10;////////////////////////////////////////////////////////////////////////////&#10;//////////////////////////j4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d3f/d3d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kJCQ/5CQk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09P9ZWVn/WVlZ//T0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Ly8/01NTf9NTU3/vLy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ubm7/TU1N/01NTf9vb2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d3d/01NTf9NTU3/TU1N&#10;/01NTf/d3d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QkJD/TU1N/01N&#10;Tf9NTU3/TU1N/5CQk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1lZWf9N&#10;TU3/TU1N/01NTf9NTU3/WVlZ//T0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8vLz/&#10;TU1N/01NTf9NTU3/TU1N/01NTf9NTU3/vLy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5ubv9NTU3/TU1N/01NTf9NTU3/TU1N/01NTf9vb2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2xsb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bGz/bGx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xsbP9sbG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2xsb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sbGz/bGx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xsbP9sbG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2xs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sbGz/&#10;bGx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xsbP9sbG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2xsb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sbGz/bGx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W1t&#10;/8vLy////////////9vb2/8qKir/AAAA/5eXl//+/v7//////66urv8AAAD/DQ0N/7S0tP//////&#10;/////////////////////2xsbP9sbG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3Bw&#10;cP8AAAD/y8vL///////4+Pj/Li4u/7a2tv/t7e3/Li4u/8HBwf/j4+P/FhYW/9/f3//d3d3/DQ0N&#10;/+rq6v//////////////////////bGxs/2xsb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f&#10;n5//goKC/zU1Nf/Ly8v//////9bW1v8mJib//Pz8//////+ysrL/hISE/9bW1v8mJib/+/v7//r6&#10;+v8qKir/2dnZ//////////////////////9sbGz/bGx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ZWVv/Kysr//////9bW1v8uLi7//f39//////+7u7v/hoaG&#10;/5+fn/9+fn7///////////+fn5//hISE//////////////////////9sbGz/bGxs////////////&#10;////////////////////////////////////////////////////////////////////////////&#10;/////////6DGoP9QlV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8wgz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lZW/8rKyv//////9/f3/yIiIv/R0dH//v7+/0JC&#10;Qv+xsbH/tra2/z09Pf/4+Pj/+Pj4/0BAQP+8vLz//////////////////////2xsbP9sbGz/////&#10;////////////////////////////////////////////////////////////////////////////&#10;////////////////oMag/1CVU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zCDM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YWFj/ysrK////////////xMTE/wAAAP8A&#10;AAD/ampq//v7+//4+Pj/cHBw/wAAAP8AAAD/dXV1//j4+P//////////////////////bGxs/2xs&#10;bP//////////////////////////////////////////////////////////////////////////&#10;//////////////////////+gxqD/UJVQ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MIM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n5//T09P//////////////////////9fX1//X19f////////////////////////////////9s&#10;bGz/bGxs////////////////////////////////////////////////////////////////////&#10;/////////////////////////////6DGoP9QlV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8wgz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xsbP9sbGz/////////////////////////////////////////////////////////////&#10;////////////////////////////////////oMag/1CVU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zCDM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2xsbP//////////////////////////////////////////////////////&#10;//////////////////////////////////////////+gxqD/UJVQ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MIM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sbGz/bGxs////////////////////////////////////////////////&#10;/////////////////////////////////////////////////6DGoP9QlV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yt/K//v8+/+TvpP/gLOA/4u5i//v9u////////3+/f/C28L/&#10;gLOA/7vWu//6/Pr///////j7+P+41Lj/gLOA/4CzgP+As4D/gLOA/4CzgP8wgz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NhG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3t5i/+3tq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xsbP9sbGz/////////////////////////////////////////&#10;////////////////////////////////////////////////////////oMag/1CVU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9fn1///////+/z7/5O+k/+As4D/4e3h//7//v+y0bL/4+7j&#10;//7+/v+exZ7/9vr2//D28P+myqb/8/jz//H38f+As4D/gLOA/4CzgP+As4D/gLOA/zCDM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2Eb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e3mL/7e2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2xsbP//////////////////////////////////&#10;//////////////////////////////////////////////////////////////+gxqD/UJVQ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szaz//v7+/+zz7P/9/v3/k76T/4a2hv/7/fv/2+nb/4Cz&#10;gP+TvpP//f79/77Yvv/7/fv/3evd/4CzgP/j7uP/+Pv4/467jv+As4D/gLOA/4CzgP+As4D/MIM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jYRv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97eYv/t7a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sbGz/bGxs////////////////////////////&#10;/////////////////////////////////////////////////////////////////////6DGoP9Q&#10;lV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Gtob/xdzF//7+/v+TvpP/hraG//r8+v/Y&#10;6Nj/gLOA/4a2hv/6/Pr/1ebV/9Pl0////////P38///////O4s7/gLOA/4CzgP+As4D/gLOA/4Cz&#10;gP8wgz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NhG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3t5i/+3tq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xsbP9sbGz/////////////////////&#10;////////////////////////////////////////////////////////////////////////////&#10;oMag/1CVU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/K38r//v7+/5O+k/+Gtob/&#10;+vz6/9rp2v+As4D/hraG//r8+v/a6dr/+/z7//H28f/C28L/8vfy//j7+P+TvpP/gLOA/4CzgP+A&#10;s4D/gLOA/zCDM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2Eb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e3mL/7e2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2xsbP//////////////&#10;////////////////////////////////////////////////////////////////////////////&#10;//////+gxqD/UJVQ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8rfyv/+/v7/k76T&#10;/4a2hv/6/Pr/1ebV/4CzgP+RvZH//f79/9Dj0P//////sdCx/4CzgP+lyaX//////7bTtv+As4D/&#10;gLOA/4CzgP+As4D/MIM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YRv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97eYv/t7a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sbGz/bGxs////////&#10;////////////////////////////////////////////////////////////////////////////&#10;/////////////6DGoP9QlV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yt/K//7+&#10;/v+TvpP/gLOA/+Xw5f/6/Pr/k76T/9bn1v/+//7/tNK0//7+/v/a6dr/gLOA/9no2f/+//7/nMOc&#10;/4CzgP+As4D/gLOA/4CzgP8wgz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NhG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9/fY////////////+/vs/+np&#10;mf/o6JL/+/vp////////////+Pjd/+fnjf/n543/5+eN/+fnjf/n543/3t5i/+3tq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xsbP9sbGz/&#10;////////////////////////////////////////////////////////////////////////////&#10;////////////////////oMag/1CVU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/K&#10;38r//f79/5O+k/+As4D/o8ij//n7+f///////////9Tl1P+As4D/1ufW/////////////////9bm&#10;1v+As4D/gLOA/4CzgP+As4D/gLOA/zCDM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2Eb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/Lywf//////+fng//Dwuf//&#10;//z/+fnj//f32v//////9PTM//T0zP//////9PTK/+fnjf/n543/5+eN/+fnjf/e3mL/7e2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2xsbP//////////////////////////////////////////////////////////////////////&#10;//////////////////////////+gxqD/UJVQ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6zNrP+awpr/gLOA/4CzgP+As4D/lb+V/7DPsP+G&#10;tob/gLOA/4CzgP+As4D/gLOA/4CzgP+As4D/MIMw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jYRv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9vbS/////P/p6Zn/&#10;5+eN//n54//+/vf/+/vs//z87//n543/5+eN//7+9//6+uX/5+eN/+fnjf/n543/5+eN/97eYv/t&#10;7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sbGz/bGxs////////////////////////////////////////////////////////////////&#10;/////////////////////////////////6DGoP9QlV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8wgz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NhG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19c/////+&#10;/+7ur//n543/+/vs/////f/7++v//v73/+jokv/p6Zb//v76//z88f/n543/5+eN/+fnjf/n543/&#10;3t5i/+3tq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xsbP9sbGz/////////////////////////////////////////////////////////&#10;////////////////////////////////////////oMag/1CVU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zCDM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2Eb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zs&#10;pv////v///////7++v/////////7//T0y/////7////9/////f///////Pzv/+fnjf/n543/5+eN&#10;/+fnjf/e3mL/7e2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2xsbP//////////////////////////////////////////////////&#10;//////////////////////////////////////////////+gxqD/UJVQ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MIM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jYRv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/vs//29tP/9fXP//n54P/9/fb/5+eN//Hxvf/399n/8/PG//398v/5+eP/5+eN/+fn&#10;jf/n543/5+eN/97eYv/t7a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bGz/bGxs////////////////////////////////////////////&#10;/////////////////////////////////////////////////////6DGoP9QlV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8wgz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NhG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x8bz///////HxvP/s7Kb////9//n54//399r////9/+rqnv/z88f///////T0yf/n&#10;543/5+eN/+fnjf/n543/3t5i/+3tq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xsbP9sbGz/////////////////////////////////////&#10;////////////////////////////////////////////////////////////oMag/1CVU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zCDM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2Eb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jokv/7++z////////////9/fT/6uqe/+zspv/+/vj////////////6+uX/&#10;5+eN/+fnjf/n543/5+eN/+fnjf/e3mL/7e2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2xsbP//////////////////////////////&#10;//////////////////////////////////////////////////////////////////+gxqD/UJVQ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MIM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jYRv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u7rH/7u6t/+fnjf/n543/5+eN/+fnjf/v77P/7Oyk&#10;/+fnjf/n543/5+eN/+fnjf/n543/5+eN/97eYv/t7a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sbGz/bGxs////////////////////////&#10;/////////////////////////////////////////////////////////////////////////6DG&#10;oP9QlV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8wgz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3t5i/+3tq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xsbP9sbGz/////////////////&#10;////////////////////////////////////////////////////////////////////////////&#10;////oMag/1CVU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zCDM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e3mL/7e2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2xsbP//////////&#10;////////////////////////////////////////////////////////////////////////////&#10;//////////+gxqD/UJVQ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MIM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BxP/1jZL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zeX7/////////////////////////////////////////////////////&#10;/////////////////////////////////////////////////9jYRv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97eYv/t7a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sbGz/bGxs////&#10;////////////////////////////////////////////////////////////////////////////&#10;/////////////////6DGoP9QlV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8wgz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sHE//WNkv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N5fv//////////////////////////////////////////////&#10;////////////////////////////////////////////////////////2NhG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3t5i/+3tq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xsbP9s&#10;bGz/////////////////////////////////////////////////////////////////////////&#10;////////////////////////oMag/1CVU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zCDM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wcT/9Y2S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83l+////////////////////////////////////////&#10;///////////////////////////////////////////////////////////////Y2Eb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e3mL/7e2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2xsbP//////////////////////////////////////////////////////////////////&#10;//////////////////////////////+gxqD/UJVQ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MIM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BxP/1jZL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zeX7/////////////////////////////////&#10;/////////////////////////////////////////////////////////////////////9jYRv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97e&#10;Yv/t7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bGz/bGxs////////////////////////////////////////////////////////////&#10;/////////////////////////////////////6DGoP9QlV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8wgz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sHE//WNkv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N5fv//////////////////////////&#10;////////////////////////////////////////////////////////////////////////////&#10;2NhG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3t5i/+3tq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xsbP9sbGz/////////////////////////////////////////////////////&#10;////////////////////////////////////////////oMag/1CVU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zCDM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wcT/9Y2S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83l+////////////////////&#10;////////////////////////////////////////////////////////////////////////////&#10;///////Y2Eb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e3mL/7e2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Ly8/zU1Nf9JSUn/MjIy/6Ojo/////////////////9/f3//m5ub////////&#10;////////////////////bGxs/2xsbP//////////////////////////////////////////////&#10;//////////////////////////////////////////////////+gxqD/UJVQ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MIM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BxP/1jZL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LG0///4+P///v7///7+///9/f///v7/&#10;/eHi//za2////f3////////9/f/82tv/+K2w//itsP/4rbD/+K2w//itsP/zeX7/////////////&#10;////////////////////////////////////////////////////////////////////////////&#10;/////////////9jYRv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97eYv/t7a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4eHj/n5+f/9vb2//Q0ND/6+vr////////////wMDA/wAAAP+UlJT/&#10;//////////////////////////9sbGz/bGxs////////////////////////////////////////&#10;/////////////////////////////////////////////////////////6DGoP9QlV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8wgz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sHE//WNkv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/N3e//3h4v/83N7///f4&#10;///////709X///39//7x8f/5v8H//vDx///9/f/5ubv/+K2w//itsP/4rbD/+K2w//N5fv//////&#10;////////////////////////////////////////////////////////////////////////////&#10;////////////////////2NhG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3t5i/+3tq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0JCQv/CwsL/3Nzc//b29v///////////+vr6/8cHBz/cXFx&#10;/5SUlP///////////////////////////2xsbP9sbGz/////////////////////////////////&#10;////////////////////////////////////////////////////////////////oMag/1CVU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zCD&#10;M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wcT/9Y2S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rF&#10;x////////eLj//m/wf/+8vP/+sTG//itsP/83N3///7+//m6vf/4rbD/+K2w//itsP/4rbD/83l+&#10;////////////////////////////////////////////////////////////////////////////&#10;///////////////////////////Y2Eb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e3mL/7e2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FhYW/w0NDf87Ozv/AAAA/8jIyP/+/v7/QkJC/8XF&#10;xf+ysrL/jIyM/////////////////76+vv++vr7/UFBQ/1BQUP++vr7/vr6+////////////////&#10;//////////////////////////////////////////////////////////////////////+gxqD/&#10;UJVQ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MIM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BxP/1&#10;jZL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/vT1///5+v/4sbT/+K2w//itsP/4rbD/+LS2///6+v//+Pn/+LG0//itsP/4rbD/+K2w//it&#10;sP/zeX7/////////////////////////////////////////////////////////////////////&#10;/////////////////////////////////9jYRv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97eYv/t7a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19f/AwMD/+fn5//////+jo6P/ZWVl/6Ojo/9l&#10;ZWX//////6ampv+EhIT/////////////////vr6+/76+vv9QUFD/UFBQ/76+vv++vr7/////////&#10;////////////////////////////////////////////////////////////////////////////&#10;/6DGoP9QlV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8wgz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sHE//WNkv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rIyv///////Nvd//itsP/4rbD/+K2w//m+wP//+vr///7+//rExv/4rbD/+K2w//itsP/4&#10;rbD/+K2w//N5fv//////////////////////////////////////////////////////////////&#10;////////////////////////////////////////2NhG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3t5i/+3tq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b2/93d3f///////////9vb2/8pKSn/&#10;VVVV/wAAAP8AAAD/AAAA/wAAAP+fn5///////////////////////2xsbP9sbGz/////////////&#10;////////////////////////////////////////////////////////////////////////////&#10;////////oMag/1CVU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zCDM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wcT/9Y2S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/eXm///+/v/5ur3/+K2w//itsP/6yMr///7+///7+//5vb//+K2w//itsP/4rbD/&#10;+K2w//itsP/4rbD/83l+////////////////////////////////////////////////////////&#10;///////////////////////////////////////////////Y2Eb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e3mL/7e2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e3t7/AAAA/+Pj4//+/v7/d3d3&#10;/4SEhP/19fX/8PDw//b29v+Wlpb/hYWF//v7+///////////////////////bGxs/2xsbP//////&#10;////////////////////////////////////////////////////////////////////////////&#10;//////////////+gxqD/UJVQ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MIM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BxP/1jZL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+8PH///X2//itsP/4rbD/+LS2///8/P///v7/+9DS//vQ0f/70NH/+K2w&#10;//itsP/4rbD/+K2w//itsP/zeX7/////////////////////////////////////////////////&#10;/////////////////////////////////////////////////////9jYRv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97eYv/t7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hoaH/AAAA/wAA&#10;AP9WVlb/9PT0/////////////////6ampv+MjIz///////////////////////////9sbGz/bGxs&#10;////////////////////////////////////////////////////////////////////////////&#10;/////////////////////6DGoP9QlV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8wgz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sHE//WNkv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LG0///5+v/96On/+K2w//itsP/71df////////////////////////+&#10;/v/5ur3/+K2w//itsP/4rbD/+K2w//N5fv//////////////////////////////////////////&#10;////////////////////////////////////////////////////////////2NhG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3t5i/+3tq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9PT0/////////////////////////////////////////////////////////////////2xs&#10;bP9sbGz/////////////////////////////////////////////////////////////////////&#10;////////////////////////////oMag/1CVU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zCDM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wcT/9Y2S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83l+////////////////////////////////////&#10;///////////////////////////////////////////////////////////////////Y2Eb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e3mL/&#10;7e2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2xsbP//////////////////////////////////////////////////////////////&#10;//////////////////////////////////+gxqD/UJVQ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zeX7/////////////////////////////&#10;/////////////////////////////////////////////////////////////////////////9jY&#10;Rv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97eYv/t7a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sbGz/bGxs////////////////////////////////////////////////////////&#10;/////////////////////////////////////////6DGoP9QlV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N5fv//////////////////////&#10;////////////////////////////////////////////////////////////////////////////&#10;////2NhG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3t5i/+3tq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2xsbP9sbGz/////////////////////////////////////////////////&#10;////////////////////////////////////////////////oMag/1CVU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zCDMP//////////////&#10;////////////////////////////////////////////////////////////////////////////&#10;////////////ea7d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jbri/8DZ7///////////////////////////////////////////////////&#10;///////////////////////////////////////////////6wcT/9Y2S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83l+////////////////&#10;////////////////////////////////////////////////////////////////////////////&#10;///////////Y2Eb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e3mL/7e2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bGxs/2xsbP//////////////////////////////////////////&#10;//////////////////////////////////////////////////////+gxqD/UJVQ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MIMw////////&#10;////////////////////////////////////////////////////////////////////////////&#10;//////////////////95rt3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NuuL/wNnv////////////////////////////////////////////&#10;//////////////////////////////////////////////////////rBxP/1jZL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zeX7/////////&#10;////////////////////////////////////////////////////////////////////////////&#10;/////////////////9jYRv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97eYv/t7a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bGz/bGxs////////////////////////////////////&#10;/////////////////////////////////////////////////////////////6DGoP9QlV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8wgzD/&#10;////////////////////////////////////////////////////////////////////////////&#10;/////////////////////////3mu3f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4264v/A2e//////////////////////////////////////&#10;////////////////////////////////////////////////////////////+sHE//WNkv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N5fv//&#10;////////////////////////////////////////////////////////////////////////////&#10;////////////////////////2NhG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3t5i/+3tq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2xsbP9sbGz/////////////////////////////&#10;////////////////////////////////////////////////////////////////////oMag/1CV&#10;U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zCDMP//////////////////////////////////////////////////////////////////////&#10;////////////////////////////////ea7d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jbri/8DZ7///////////////////////////////&#10;///////////////////////////////////////////////////////////////////6wcT/9Y2S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83l+////////////////////////////////////////////////////////////////////////&#10;///////////////////////////////Y2Eb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e3mL/7e2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bGxs/2xsbP//////////////////////&#10;//////////////////////////////////////////////////////////////////////////+g&#10;xqD/UJVQ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MIMw////////////////////////////////////////////////////////////////&#10;//////////////////////////////////////95rt3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NuuL/wNnv////////////////////////&#10;//////////////////////////////////////////////////////////////////////////rB&#10;xP/1jZL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zeX7/////////////////////////////////////////////////////////////////&#10;/////////////////////////////////////9jYRv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97eYv/t7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sbGz/bGxs////////////////&#10;////////////////////////////////////////////////////////////////////////////&#10;/////6DGoP9QlV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8wgzD/////////////////////////////////////////////////////////&#10;/////////////////////////////////////////////3mu3f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4264v/A2e//////////////////&#10;////////////////////////////////////////////////////////////////////////////&#10;////+sHE//WNkv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N5fv//////////////////////////////////////////////////////////&#10;////////////////////////////////////////////2NhG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3t5i/+3tq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2xsbP9sbGz/////////&#10;////////////////////////////////////////////////////////////////////////////&#10;////////////oMag/1CVU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zCDMP//////////////////////////////////////////////////&#10;////////////////////////////////////////////////////ea7d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/q8vr//P3+/7nU&#10;7f+tzer/4+74////////////8vf8/7bS7P+tzer/rc3q/63N6v+tzer/jbri/8DZ7///////////&#10;////////////////////////////////////////////////////////////////////////////&#10;///////////6wcT/9Y2S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83l+////////////////////////////////////////////////////&#10;///////////////////////////////////////////////////Y2Eb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e3mL/7e2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bGxs/2xsbP//&#10;////////////////////////////////////////////////////////////////////////////&#10;//////////////////+gxqD/UJVQ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MIMw////////////////////////////////////////////&#10;//////////////////////////////////////////////////////////95rt3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1eX0///////8&#10;/v//udTt/9Pk9P//////4e33/9Pk9P//////4u34/63N6v+tzer/rc3q/63N6v+NuuL/wNnv////&#10;////////////////////////////////////////////////////////////////////////////&#10;//////////////////rBxP/1jZL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zeX7/////////////////////////////////////////////&#10;/////////////////////////////////////////////////////////9jYRv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97eYv/t7a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sbGz/&#10;bGxs////////////////////////////////////////////////////////////////////////&#10;/////////////////////////6DGoP9QlV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8wgzD/////////////////////////////////////&#10;/////////////////////////////////////////////////////////////////3mu3f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7jT7P/9/v//&#10;9/v9//z+//+51O3/7vX7//b6/f++1+7/0+T0/9bm9f/F2/D/rc3q/63N6v+tzer/rc3q/4264v/A&#10;2e//////////////////////////////////////////////////////////////////////////&#10;////////////////////////+sHE//WNkv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N5fv//////////////////////////////////////&#10;////////////////////////////////////////////////////////////////2NhG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3t5i/+3t&#10;q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xsbP9sbGz/////////////////////////////////////////////////////////////////&#10;////////////////////////////////oMag/1CVU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zCDMP//////////////////////////////&#10;////////////////////////////////////////////////////////////////////////ea7d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8/j8&#10;//b6/f/Z6PX//v///7nU7f/u9fv//////////////////P3//8ne8f+tzer/rc3q/63N6v+tzer/&#10;jbri/8DZ7///////////////////////////////////////////////////////////////////&#10;///////////////////////////////6wcT/9Y2S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83l+////////////////////////////////&#10;///////////////////////////////////////////////////////////////////////Y2Eb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e&#10;3mL/7e2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2xsbP//////////////////////////////////////////////////////////&#10;//////////////////////////////////////+gxqD/UJVQ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MIMw////////////////////////&#10;////////////////////////////////////////////////////////////////////////////&#10;//95rt3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9/r&#10;9///////wdnv/9zq9v/+////utXt/+71+//+/v//xNvw/7jT7P/9/v//6PH5/63N6v+tzer/rc3q&#10;/63N6v+NuuL/wNnv////////////////////////////////////////////////////////////&#10;//////////////////////////////////////rBxP/1jZL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zeX7/////////////////////////&#10;////////////////////////////////////////////////////////////////////////////&#10;/9jYRv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97eYv/t7a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sbGz/bGxs////////////////////////////////////////////////////&#10;/////////////////////////////////////////////6DGoP9QlV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8wgzD/////////////////&#10;////////////////////////////////////////////////////////////////////////////&#10;/////////3mu3f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8ff8///////////////////////8/f7/8/j8//b6/f+tzer/rc3q//D2+//2+v3/rc3q/63N&#10;6v+tzer/rc3q/4264v/A2e//////////////////////////////////////////////////////&#10;////////////////////////////////////////////+sHE//WNkv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N5fv//////////////////&#10;////////////////////////////////////////////////////////////////////////////&#10;////////2NhG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3t5i/+3tq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sbP9sbGz/////////////////////////////////////////////&#10;////////////////////////////////////////////////////oMag/1CVU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zCDMP//////////&#10;////////////////////////////////////////////////////////////////////////////&#10;////////////////ea7d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/D2u//zeHy/8re8f/l7/j//v///8zg8v/g7Pf//////9Hj8//E2/D//v///+Tv+P+t&#10;zer/rc3q/63N6v+tzer/jbri/8DZ7///////////////////////////////////////////////&#10;///////////////////////////////////////////////////6wcT/9Y2S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83l+////////////&#10;////////////////////////////////////////////////////////////////////////////&#10;///////////////Y2Eb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e3mL/7e2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2xsbP//////////////////////////////////////&#10;//////////////////////////////////////////////////////////+gxqD/UJVQ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MIMw////&#10;////////////////////////////////////////////////////////////////////////////&#10;//////////////////////95rt3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9zq9v/+/v//udTt/7HP6//y9/z////////////3+v3/&#10;udTt/63N6v+tzer/rc3q/63N6v+NuuL/wNnv////////////////////////////////////////&#10;//////////////////////////////////////////////////////////rBxP/1jZL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zeX7/////&#10;////////////////////////////////////////////////////////////////////////////&#10;/////////////////////9jYRv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97eYv/t7a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sbGz/bGxs////////////////////////////////&#10;/////////////////////////////////////////////////////////////////6DGoP9QlV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8w&#10;gzD/////////////////////////////////////////////////////////////////////////&#10;/////////////////////////////3mu3f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/C2u//xNvw&#10;/63N6v+tzer/rc3q/63N6v+tzer/rc3q/4264v/A2e//////////////////////////////////&#10;////////////////////////////////////////////////////////////////+sHE//WNkv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N5&#10;fv//////////////////////////////////////////////////////////////////////////&#10;////////////////////////////2NhG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3t5i/+3tq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xsbP9sbGz/////////////////////////&#10;////////////////////////////////////////////////////////////////////////oMag&#10;/1CVU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zCDMP//////////////////////////////////////////////////////////////////&#10;////////////////////////////////////ea7d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jbri/8DZ7///////////////////////////&#10;///////////////////////////////////////////////////////////////////////6wcT/&#10;9Y2S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83l+////////////////////////////////////////////////////////////////////&#10;///////////////////////////////////Y2Eb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e3mL/7e2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2xsbP//////////////////&#10;////////////////////////////////////////////////////////////////////////////&#10;//+gxqD/UJVQ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MIMw////////////////////////////////////////////////////////////&#10;//////////////////////////////////////////95rt3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NuuL/wNnv////////////////////&#10;////////////////////////////////////////////////////////////////////////////&#10;//rBxP/1jZL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zeX7/////////////////////////////////////////////////////////////&#10;/////////////////////////////////////////9jYRv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97eYv/t7a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sbGz/bGxs////////////&#10;////////////////////////////////////////////////////////////////////////////&#10;/////////6DGoP9QlV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8wgzD/////////////////////////////////////////////////////&#10;/////////////////////////////////////////////////3mu3f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4264v/A2e//////////////&#10;////////////////////////////////////////////////////////////////////////////&#10;////////+sHE//WNkv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N5fv//////////////////////////////////////////////////////&#10;////////////////////////////////////////////////2NhG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3t5i/+3tq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xsbP9sbGz/////&#10;////////////////////////////////////////////////////////////////////////////&#10;////////////////oMag/1CVU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zCDMP//////////////////////////////////////////////&#10;////////////////////////////////////////////////////////ea7d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jbri/8DZ7///////&#10;////////////////////////////////////////////////////////////////////////////&#10;///////////////6wcT/9Y2S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83l+////////////////////////////////////////////////&#10;///////////////////////////////////////////////////////Y2Eb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e3mL/7e2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2xs&#10;bP//////////////////////////////////////////////////////////////////////////&#10;//////////////////////+gxqD/UJVQ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MIMw////////////////////////////////////////&#10;//////////////////////////////////////////////////////////////95rt3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NuuL/wNnv&#10;////////////////////////////////////////////////////////////////////////////&#10;//////////////////////rBxP/1jZL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zeX7/////////////////////////////////////////&#10;/////////////////////////////////////////////////////////////9jYRv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97eYv/t7a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s&#10;bGz/bGxs////////////////////////////////////////////////////////////////////&#10;/////////////////////////////6DGoP9QlV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8wgzD/////////////////////////////////&#10;/////////////////////////////////////////////////////////////////////3mu3f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426&#10;4v/A2e//////////////////////////////////////////////////////////////////////&#10;////////////////////////////+sHE//WNkv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N5fv//////////////////////////////////&#10;////////////////////////////////////////////////////////////////////2NhG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3t5i&#10;/+3tq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xsbP9sbGz/////////////////////////////////////////////////////////////&#10;////////////////////////////////////oMag/1CVU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zCDMP//////////////////////////&#10;////////////////////////////////////////////////////////////////////////////&#10;ea7d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jbri/8DZ7///////////////////////////////////////////////////////////////&#10;///////////////////////////////////6wcT/9Y2S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83l+////////////////////////////&#10;///////////////////////////////////////////////////////////////////////////Y&#10;2Eb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e3mL/7e2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2xsbP//////////////////////////////////////////////////////&#10;//////////////////////////////////////////+gxqD/UJVQ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MIMw////////////////////&#10;////////////////////////////////////////////////////////////////////////////&#10;//////95rt3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NuuL/wNnv////////////////////////////////////////////////////////&#10;//////////////////////////////////////////rBxP/1jZL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zeX7/////////////////////&#10;////////////////////////////////////////////////////////////////////////////&#10;/////9jYRv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97eYv/t7a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ubn/AAAA/w0NDf/CwsL/////////&#10;//////////////////9sbGz/bGxs////////////////////////////////////////////////&#10;/////////////////////////////////////////////////6DGoP9QlV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8wgzD/////////////&#10;////////////////////////////////////////////////////////////////////////////&#10;/////////////3mu3f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4264v/A2e//////////////////////////////////////////////////&#10;////////////////////////////////////////////////+sHE//WNkv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N5fv//////////////&#10;////////////////////////////////////////////////////////////////////////////&#10;////////////2NhG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3t5i/+3tq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9/f/w0NDf/e3t7/1tbW/w0NDf/q&#10;6ur//////////////////////2xsbP9sbGz/////////////////////////////////////////&#10;////////////////////////////////////////////////////////oMag/1CVU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zCDMP//////&#10;////////////////////////////////////////////////////////////////////////////&#10;////////////////////ea7d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jbri/8DZ7///////////////////////////////////////////&#10;///////////////////////////////////////////////////////6wcT/9Y2S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83l+////////&#10;////////////////////////////////////////////////////////////////////////////&#10;///////////////////Y2Eb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e3mL/7e2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fn5//fX19////////////&#10;bm5u/8XFxf//////////////////////bGxs/2xsbP//////////////////////////////////&#10;//////////////////////////////////////////////////////////////+gxqD/UJVQ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MIMw&#10;////////////////////////////////////////////////////////////////////////////&#10;//////////////////////////95rt3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NuuL/wNnv////////////////////////////////////&#10;//////////////////////////////////////////////////////////////rBxP/1jZL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zeX7/&#10;////////////////////////////////////////////////////////////////////////////&#10;/////////////////////////9jYRv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5+eN/+fnjf/n543/5+eN/+fnjf/n543/5+eN/+fn&#10;jf/n543/5+eN/+fnjf/n543/5+eN/97eYv/t7an/////////////////////////////////////&#10;////////////////////////////////////////////////////////////////////////////&#10;//////////////////////////////////////////9ubm7/vb29//T0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6ampv+EhIT/////&#10;//////+mpqb/jIyM//////////////////////9sbGz/bGxs////////////////////////////&#10;/////////////////////////////////////////////////////////////////////6DGoP9Q&#10;lV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8wgzD/////////////////////////////////////////////////////////////////////&#10;/////////////////////////////////3mu3f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4264v/A2e//////////////////////////////&#10;////////////////////////////////////////////////////////////////////+sHE//WN&#10;kv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N5fv//////////////////////////////////////////////////////////////////////&#10;////////////////////////////////2NhG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n543/5+eN/+fnjf/n543/5+eN/+fnjf/n&#10;543/5+eN/+fnjf/n543/5+eN/+fnjf/n543/3t5i/+3tqf//////////////////////////////&#10;////////////////////////////////////////////////////////////////////////////&#10;/////////////////////////////////////////////////01NTf9NTU3/WVlZ/5CQkP/d3d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qam/4SE&#10;hP///////////6ampv+MjIz//////////////////////2xsbP9sbGz/////////////////////&#10;////////////////////////////////////////////////////////////////////////////&#10;oMag/1CVU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zCDMP//////////////////////////////////////////////////////////////&#10;////////////////////////////////////////ea7d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jbri/8DZ7///////////////////////&#10;///////////////////////////////////////////////////////////////////////////6&#10;wcT/9Y2S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WVlf8AAAD/AAAA/6Kio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t7e/6Gho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aGh/97e3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3t7/oaG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hoaH/3t7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U1N/01NTf9NTU3/TU1N/01NTf9ubm7/vLy8//T0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/39/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3t7/oaG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hoaH/3t7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7e3v+hoa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Ghof/e3t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NTU3/TU1N/1hYWP+QkJD/3d3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7e&#10;3v+hoa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Ghof/e3t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t7e&#10;/6Gho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aGh/97e3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5ubv+8vLz/9PT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t7e/6Gho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oaGh/97e3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3t7/oaG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hoaH/3t7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j4+P//////////&#10;///////////////////////8/Pz/+Pj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5qamv8AAAD/AAAA/xYW&#10;Fv/FxcX////////////4+Pj/enp6/wAAAP8AAAD/HBwc/8/Pz////////////8LCwv8WFhb/AAAA&#10;/3Z2dv/19f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S0tL/wAAAP8AAAD/AAAA&#10;/wAAAP+UlJT//////9vb2/8qKir/AAAA/wAAAP+AgID//Pz8/////////////////6+vr/+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Ojo7/IiIi/9zc3P/4&#10;+Pj/vb29/wAAAP/a2tr//v7+/0JCQv9gYGD/6enp//f39/+ysrL/AAAA/9ra2v/u7u7/AAAA/83N&#10;zf/09PT/YGBg/5KSk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09P8mJib/0dHR/+Xl&#10;5f/k5OT/5OTk/+3t7f/7+/v/NTU1/6ysrP/29vb/5eXl/zU1Nf+YmJj///////7+/v+hoaH/AAAA&#10;/5SU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T0/xYWFv/d3d3/&#10;////////////////o6Oj/9LS0v/S0tL/IiIi//n5+f////////////////+QkJD/ZWVl/+np6f+j&#10;o6P///////////+goKD/hIS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f3/yYmJv/3&#10;9/f///////////////////////T09P8WFhb/0NDQ////////////19fX/8bGxv//////1NTU/0tL&#10;S/91dXX/lJS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2tr/IiIi&#10;//r6+v///////////////////////////6SkpP92dnb//////////////////////9vb2/8uLi7/&#10;/Pz8////////////8fHx/yoqKv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f/&#10;Kioq/21tbf95eXn/eXl5/2lpaf/b29v//////6mpqf8AAAD/DQ0N/4eHh//V1dX////////////8&#10;/Pz//////6ysrP+MjI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ra&#10;2v8iIiL/9vb2////////////////////////////pKSk/4SEhP//////////////////////29vb&#10;/y4uLv/8/Pz//////+7u7v8uLi7/hIS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39/8qKir/p6en/7m5uf+zs7P/r6+v/+Xl5f///////////+7u7v+/v7//dXV1/wAAAP+UlJT/&#10;////////////////pKSk/4yMj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T0/xYWFv/i4uL/////////////////j4+P/6enp//S0tL/IiIi//r6+v//////////////&#10;//+enp7/Wlpa//7+/v/e3t7/AAAA/5ubm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/f3/yYmJv/19fX//////////////////////9/f3/9oaGj//v7+////////////0tLS&#10;/yoqKv/8/Pz///////////+kpKT/jIy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gYGB/zs7O//p6en//////8LCwv8AAAD/2dnZ//v7+/9AQED/ampq//Hx8f/7&#10;+/v/ubm5/wAAAP/R0dH/8fHx/yIiIv+Kior/9vb2/+3t7f/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9/f/JiYm/9vb2//u7u7/7e3t/+3t7f/u7u7/7u7u/wAAAP+jo6P/8/Pz//Dw&#10;8P+Tk5P/T09P//7+/v///////////6SkpP+MjI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enp6/wAAAP8AAAD/DQ0N/7u7u/////////////Ly8v9ubm7/&#10;AAAA/wAAAP8WFhb/xcXF///////AwMD/AAAA/wAAAP8AAAD/AAAA/46Oj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39/8uLi7/AAAA/wAAAP8AAAD/AAAA/z09Pf/8/Pz/zs7O/yIiIv8A&#10;AAD/AAAA/0lJSf/r6+v/////////////////pqam/4yM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5//T09P//////////////////////////&#10;///////5+fn/9PT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/39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/Pz8////////////////////////////////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3t7/RUVF/wAAAP8AAAD/dnZ2//X19f///////////8nJyf8WFhb/AAAA/wAAAP+IiIj/&#10;+/v7///////4+Pj/eHh4/wAAAP9HR0f/5OT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+/v+Tk5P/AAAA/wAAAP8WFhb/0tLS//////+/v7//AAAA/wAAAP8AAAD/AAAA/xYWFv/u&#10;7u7////////////39/f/NTU1/+7u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wAAAP+hoaH/9vb2/+3t7f9PT0//ZWVl///////Jycn/AAAA/7m5uf/39/f/4uLi&#10;/zs7O/9sbGz//v7+/4qKiv9YWFj/9vb2/6+vr/89PT3//f3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7u7/yYmJv/l5eX/9fX1/7Kysv8WFhb/8fHx/6SkpP91dXX/6Ojo/+Tk5P/k5OT/&#10;5OTk//7+/v//////4+Pj/y4uLv8WFhb/7u7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fn5//ZWVl/////////////////+fn5/+bm5v/+Pj4/0dHR/+rq6v/////////&#10;////////7u7u/wAAAP/Z2dn/0tLS/+rq6v//////1NTU/yoqKv/8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pKT/Y2Nj//v7+////////v7+/6enp//39/f/pKSk/5OTk///////////&#10;//////////////////7+/v9TU1P/m5ub/xYWFv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1hYWP+xsbH////////////////////////////09PT/IiIi/+Xl5f//&#10;////////////////////WFhY/8fHx////////f39/2ZmZv8AAAD/n5+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x8f8uLi7/AAAA/1NTU/+srKz/+fn5//////+rq6v/MjIy/3l5&#10;ef95eXn/eXl5/5KSkv/+/v7///////z8/P/6+vr/JiYm/+7u7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FhY/6ysrP////////////////////////////f39/8mJib/&#10;6urq//////////////////////9YWFj/x8fH////////////3d3d/6urq/8cHBz/8vL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2Nj/np6e/yIiIv8WFhb/6Ojo/6urq/9V&#10;VVX/ubm5/7Ozs/+zs7P/vr6+//7+/v////////////f39/8mJib/7u7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fn5//bW1t/////////////////+vr6/8mJib/8fHx&#10;/0dHR/+xsbH/////////////////9PT0/yIiIv/Z2dn/1tbW/+3t7f///////v7+/0BAQP/Hx8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/f3//0NDQ/////////////v7+/0dHR//FxcX/&#10;pKSk/5OTk///////////////////////////////////////9/f3/yYmJv/u7u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Pj4/8AAAD/s7Oz//v7+//w8PD/XV1d/2Vl&#10;Zf/+/v7/xMTE/wAAAP/IyMj/+/v7/+rq6v9PT0//WFhY//39/f9cXFz/g4OD///////a2tr/DQ0N&#10;/+rq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WVlf8iIiL/4ODg//v7+//Y2Nj/FhYW&#10;/9DQ0P+mpqb/fHx8//Pz8//t7e3/7e3t/+3t7f/4+Pj////////////39/f/JiYm/+7u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3Nzf8WFhb/AAAA/wAAAP9j&#10;Y2P/8fHx////////////vb29/wAAAP8AAAD/AAAA/3Z2dv/39/f//////+bm5v8uLi7/AAAA/wAA&#10;AP+zs7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v7/4ODg/8AAAD/AAAA/wAA&#10;AP+oqKj//////6urq/8AAAD/AAAA/wAAAP8AAAD/AAAA/8fHx/////////////f39/8mJib/7u7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9/f3//////////////////////////////////T09P/7+/v////////////////////////////x&#10;8fH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0&#10;9PT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j4////////////////&#10;////////////////////////////////////////////////////////////////////////////&#10;9PT0///////////////////////////////////////8/Pz/+Pj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LS0v8AAAD/5+fn////&#10;////////////////////////////////////////////////////////////////////////////&#10;////////////////////////////////////////////////////////////////////////////&#10;///////////////////////////////////////////////////////////q6ur/DQ0N/+7u7v//&#10;////////////////////////////////////8fHx/yIiIv+8vL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u7u/9LS0v/AAAA&#10;/8vLy///////////////////////////////////////////////////////////////////////&#10;/////+fn5/9paWn/+Pj4////////////////////////////////////////////////////////&#10;/////////8DAwP+VlZ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9vb/42Njf/5&#10;+fn/////////////////////////////////////////////////////////////////////////&#10;////////////////////////////////////////////////////////////////////////////&#10;//////////////////////////////////////////////////////////////////7+/v93d3f/&#10;1dXV//////////////////////////////////////+kpKT/nZ2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MDA/01N&#10;Tf+7u7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/39/f//////09PT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7e3v//////8fHx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vb2///&#10;////9PT0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31nff/Q0N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+mn6b/7Ozs/6yo&#10;rP/Htcf/2MTY/9jE2P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+kmaT/5ubm/6+pr/+qi6r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mn6a/9DQ0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6afpv/s&#10;7Oz/rKis/8e1x//YxNj/2MTY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6SZpP/m5ub/r6mv/6qLqv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afpr/0ND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pp+m/+zs7P+sqKz/x7XH/9jE2P/YxNj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pJmk/+bm5v+vqa//qouq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5p+mv/Q0N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+mn6b/7Ozs/6yorP/Htcf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+kmaT/5ubm/6+pr/+qi6r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mn6a/9DQ&#10;0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6afpv/s7Oz/rKis/8e1x/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6SZpP/m5ub/r6mv/6qLqv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a&#10;fpr/0ND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wKDA//n1+f/17/X/vZu9/8CgwP/y6/L////////////r4ev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5p+mv/Q0N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/s4+z///////bx9v+9m73/6t/q///////h0uH/4tPi///////g0OD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mn6a/9DQ0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28jb///////6+Pr/9vH2/72bvf/07vT/9vH2/72bvf+9m73/+vj6//Do&#10;8P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afpr/0ND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8Kjwv/+/f7/6+Dr//Do8P/38vf/vZu9//Lr8v/7+Pv/wKDA/8Kjwv/8&#10;+/z/9/L3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5p+mv/Q0N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8+3z//v5+//AoMD/8uzy//j0+P+9m73/28nb///+///+/v7/&#10;/v3+///////28fb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mn6a/9DQ0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8Kjwv/8+/z///////////////////////Tu9P+9m73/2cXZ&#10;/+ne6f/ezd7/+PT4/+/m7/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afpr/0ND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9O80//Xwtf/0bnR//Xw9f/49Pj/y7HL/+re&#10;6v/+/f7/xqnG/9/O3///////4M/g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5p+mv/Q0N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8uzy//fy9/+9&#10;m73/y7HL//v5+/////////////Do8P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mn6a/9DQ0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6SZpP/m5ub/r6mv/6qLqv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9O80//Kr8r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afpr/0ND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pp+m/+zs7P+sqKz/x7XH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pJmk/+bm5v+vqa//qouq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5p+mv/Q0N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+mn6b/7Ozs/6yorP/Htcf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+kmaT/5ubm/6+pr/+qi6r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mn6a&#10;/9DQ0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6afpv/s7Oz/rKis/8e1x/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6SZpP/m5ub/r6mv/6qLqv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afpr/0ND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pp+m/+zs7P+sqKz/x7XH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9jE2P/YxNj/pJmk/+bm5v+vqa//qouq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5p+mv/Q0N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fmd+/9DQ0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/z8/P//////09PT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7e3v//////8fHx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vb2///////9PT0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2xsbP9sbGz/bGxs&#10;/2xsbP9sbGz/bGxs/2xsbP9sbGz/bGxs/2xsbP9sbGz/bGxs/2xsbP9sbGz/bGxs/2xsbP9sbGz/&#10;bGxs/2xsbP9sbGz/bGxs/2xsbP9sbGz/bGxs/2xsbP9sbGz/bGxs/2xsbP9sbGz/bGxs/2xsbP9s&#10;bGz/bGxs/2xsbP9sbGz/bGxs/2xsbP9sbGz/bGxs/2xsbP9sbGz/bGxs/2xsbP9sbGz/bGxs/zs7&#10;O/9ra2v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0tLS/9XV1f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15eXv9FRUX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LS0v/V1dX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oqK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LCw/83Nz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Nzc/6Ojo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CwsP/Nzc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Kior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wsLD/zc3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3Nz/o6O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LCw/83Nz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qKiv/7+/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CwsP/Nzc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c3P+jo6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wsLD/zc3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oqK//v7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LCw/83Nz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Nzc&#10;/6Ojo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CwsP/Nzc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f3/8cHBz/7u7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qKi/wAAAP8WFhb/xMT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sLC/xYWFv8AAAD/dnZ2//X19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9/f/NTU1/+7u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/v/Ozs7/xYWFv/u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rKyv8cHBz/6enp/9bW1v8WFhb/7u7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u7v8AAAD/zc3N//T09P9gYGD/kpK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+Pj/y4uLv8W&#10;Fhb/7u7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mJif9wcHD/&#10;IiIi/+7u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Tk/9bW1v//////9PT0/xwcHP/u7u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urq/6Ojo////////////6CgoP+EhI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9TU1P/&#10;m5ub/xYWFv/u7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s7/Kioq&#10;//T09P8uLi7/7u7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ycnP8AAAD/T09P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H/Kioq/7a2t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/6+vr/JiYm/+7u7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yIi&#10;Iv/a2tr/9/f3/yYmJv/t7e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+Pj/8XFxf8WFhb/0N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7u/y4uLv+EhI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39/8mJib/7u7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tb/AAAA/wAAAP8AAAD/AAAA/xwcHP/y8v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9ra2v///////////4qKiv+MjI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7e3v8AAAD/m5u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f3/yYmJv/u7u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8/P/w8PD/8PDw/+Tk5P8cHBz/3d3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wsLD/JiYm//v7+//19fX/NTU1/8XFx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fH/IiIi/4qKiv/2&#10;9vb/7e3t//Pz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f/JiYm/+7u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f3/yYmJv/u7u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+/9wcHD/AAAA/wAAAP+Hh4f//Pz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8AAAD/&#10;AAAA/wAAAP8AAAD/jo6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39/8mJib/7u7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9fX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">
                <v:group id="Group 8" o:spid="_x0000_s1027" style="position:absolute;left:1016;top:1939;width:59588;height:38532" coordorigin="" coordsize="59591,38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8" type="#_x0000_t75" style="position:absolute;left:32419;width:27172;height:377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YX4LEAAAA2gAAAA8AAABkcnMvZG93bnJldi54bWxEj0FrwkAUhO8F/8PyhN7qJo0VSV3FBgrV&#10;W2OpHh/Z1ySYfRuy2yT6691CweMwM98wq81oGtFT52rLCuJZBIK4sLrmUsHX4f1pCcJ5ZI2NZVJw&#10;IQeb9eRhham2A39Sn/tSBAi7FBVU3replK6oyKCb2ZY4eD+2M+iD7EqpOxwC3DTyOYoW0mDNYaHC&#10;lrKKinP+axRcx0i/xdlymO8PSfGNp3p3THKlHqfj9hWEp9Hfw//tD63gBf6uhBs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YX4LEAAAA2gAAAA8AAAAAAAAAAAAAAAAA&#10;nwIAAGRycy9kb3ducmV2LnhtbFBLBQYAAAAABAAEAPcAAACQAwAAAAA=&#10;">
                    <v:imagedata r:id="rId10" o:title=""/>
                    <v:path arrowok="t"/>
                  </v:shape>
                  <v:shape id="Picture 4" o:spid="_x0000_s1029" type="#_x0000_t75" style="position:absolute;width:27819;height:38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iKevBAAAA2gAAAA8AAABkcnMvZG93bnJldi54bWxEj82KwjAUhffCvEO4wuw0dRhEq1FkQEZc&#10;qXWhu0tzbYvNTU0ytvP2RhBcHs7Px5kvO1OLOzlfWVYwGiYgiHOrKy4UHLP1YALCB2SNtWVS8E8e&#10;louP3hxTbVve0/0QChFH2KeooAyhSaX0eUkG/dA2xNG7WGcwROkKqR22cdzU8itJxtJgxZFQYkM/&#10;JeXXw5+JkPEtz9w0bM+T7JdOG9tet7uVUp/9bjUDEagL7/CrvdEKvuF5Jd4AuXg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iKevBAAAA2gAAAA8AAAAAAAAAAAAAAAAAnwIA&#10;AGRycy9kb3ducmV2LnhtbFBLBQYAAAAABAAEAPcAAACNAwAAAAA=&#10;">
                    <v:imagedata r:id="rId11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width:456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472A5C0C" w14:textId="13ADE4F0" w:rsidR="00C56AA0" w:rsidRPr="00222382" w:rsidRDefault="00EA538A" w:rsidP="003531D9">
                        <w:pPr>
                          <w:tabs>
                            <w:tab w:val="left" w:pos="984"/>
                          </w:tabs>
                          <w:jc w:val="both"/>
                          <w:rPr>
                            <w:noProof/>
                            <w:color w:val="000000" w:themeColor="text1"/>
                            <w:lang w:val="es-ES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val="es-ES"/>
                          </w:rPr>
                          <w:t>A</w:t>
                        </w:r>
                      </w:p>
                    </w:txbxContent>
                  </v:textbox>
                </v:shape>
                <v:shape id="Text Box 10" o:spid="_x0000_s1031" type="#_x0000_t202" style="position:absolute;left:33158;width:456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14:paraId="1E746A0E" w14:textId="559C3FC4" w:rsidR="00C56AA0" w:rsidRPr="00222382" w:rsidRDefault="00EA538A" w:rsidP="00222382">
                        <w:pPr>
                          <w:tabs>
                            <w:tab w:val="left" w:pos="984"/>
                          </w:tabs>
                          <w:jc w:val="both"/>
                          <w:rPr>
                            <w:noProof/>
                            <w:color w:val="000000" w:themeColor="text1"/>
                            <w:lang w:val="es-ES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val="es-ES"/>
                          </w:rPr>
                          <w:t>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bookmarkEnd w:id="1"/>
    <w:p w14:paraId="40314FC6" w14:textId="750D4D85" w:rsidR="000502ED" w:rsidRDefault="000502ED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3ECE2D15" w14:textId="17EFF1A0" w:rsidR="000502ED" w:rsidRDefault="000502ED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181F54F7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050B4C85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1D83340E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4D70B73B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78322A79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37944E35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6EC387D5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b/>
          <w:szCs w:val="24"/>
        </w:rPr>
      </w:pPr>
    </w:p>
    <w:p w14:paraId="2964B41F" w14:textId="77777777" w:rsidR="00356452" w:rsidRDefault="00356452" w:rsidP="00356452">
      <w:pPr>
        <w:tabs>
          <w:tab w:val="left" w:pos="984"/>
        </w:tabs>
        <w:jc w:val="center"/>
        <w:rPr>
          <w:rFonts w:cs="Times New Roman"/>
          <w:b/>
          <w:szCs w:val="24"/>
        </w:rPr>
      </w:pPr>
    </w:p>
    <w:p w14:paraId="1867089A" w14:textId="037E221B" w:rsidR="00222382" w:rsidRDefault="00C57243" w:rsidP="00356452">
      <w:pPr>
        <w:tabs>
          <w:tab w:val="left" w:pos="984"/>
        </w:tabs>
        <w:jc w:val="center"/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>Supplementary</w:t>
      </w:r>
      <w:r w:rsidRPr="006D20BD">
        <w:rPr>
          <w:rFonts w:cs="Times New Roman"/>
          <w:b/>
          <w:szCs w:val="24"/>
          <w:lang w:val="en-GB"/>
        </w:rPr>
        <w:t xml:space="preserve"> </w:t>
      </w:r>
      <w:r w:rsidR="00F077F2">
        <w:rPr>
          <w:rFonts w:cs="Times New Roman"/>
          <w:b/>
          <w:szCs w:val="24"/>
          <w:lang w:val="en-GB"/>
        </w:rPr>
        <w:t>f</w:t>
      </w:r>
      <w:r>
        <w:rPr>
          <w:rFonts w:cs="Times New Roman"/>
          <w:b/>
          <w:szCs w:val="24"/>
          <w:lang w:val="en-GB"/>
        </w:rPr>
        <w:t>igure</w:t>
      </w:r>
      <w:r w:rsidR="00356452">
        <w:rPr>
          <w:rFonts w:cs="Times New Roman"/>
          <w:b/>
          <w:szCs w:val="24"/>
          <w:lang w:val="en-GB"/>
        </w:rPr>
        <w:t xml:space="preserve"> 1</w:t>
      </w:r>
      <w:r w:rsidRPr="006D20BD">
        <w:rPr>
          <w:rFonts w:cs="Times New Roman"/>
          <w:b/>
          <w:szCs w:val="24"/>
          <w:lang w:val="en-GB"/>
        </w:rPr>
        <w:t>.</w:t>
      </w:r>
      <w:r w:rsidRPr="006D20BD">
        <w:rPr>
          <w:rFonts w:cs="Times New Roman"/>
          <w:szCs w:val="24"/>
          <w:lang w:val="en-GB"/>
        </w:rPr>
        <w:t xml:space="preserve"> Taxonomic distribution comparison of bacterial and archaeal communities found in marine hosts. </w:t>
      </w:r>
      <w:r w:rsidRPr="006D20BD">
        <w:rPr>
          <w:rFonts w:cs="Times New Roman"/>
          <w:b/>
          <w:szCs w:val="24"/>
          <w:lang w:val="en-GB"/>
        </w:rPr>
        <w:t>a)</w:t>
      </w:r>
      <w:r w:rsidRPr="006D20BD">
        <w:rPr>
          <w:rFonts w:cs="Times New Roman"/>
          <w:szCs w:val="24"/>
          <w:lang w:val="en-GB"/>
        </w:rPr>
        <w:t xml:space="preserve"> Orders. </w:t>
      </w:r>
      <w:r w:rsidRPr="006D20BD">
        <w:rPr>
          <w:rFonts w:cs="Times New Roman"/>
          <w:b/>
          <w:szCs w:val="24"/>
          <w:lang w:val="en-GB"/>
        </w:rPr>
        <w:t>b)</w:t>
      </w:r>
      <w:r w:rsidRPr="006D20BD">
        <w:rPr>
          <w:rFonts w:cs="Times New Roman"/>
          <w:szCs w:val="24"/>
          <w:lang w:val="en-GB"/>
        </w:rPr>
        <w:t xml:space="preserve"> Genera.</w:t>
      </w:r>
    </w:p>
    <w:p w14:paraId="70E2FCA2" w14:textId="54165634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1C7E4C32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633134DC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71C5D959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4E302E15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343DD715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43710DF4" w14:textId="77777777" w:rsidR="00356452" w:rsidRDefault="0035645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4F02CE7C" w14:textId="380BCD24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  <w:r>
        <w:rPr>
          <w:noProof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77DE02" wp14:editId="043AC8E1">
                <wp:simplePos x="0" y="0"/>
                <wp:positionH relativeFrom="column">
                  <wp:posOffset>35675</wp:posOffset>
                </wp:positionH>
                <wp:positionV relativeFrom="paragraph">
                  <wp:posOffset>462</wp:posOffset>
                </wp:positionV>
                <wp:extent cx="5833803" cy="7483706"/>
                <wp:effectExtent l="0" t="0" r="8255" b="0"/>
                <wp:wrapThrough wrapText="bothSides">
                  <wp:wrapPolygon edited="0">
                    <wp:start x="94" y="0"/>
                    <wp:lineTo x="94" y="733"/>
                    <wp:lineTo x="940" y="1246"/>
                    <wp:lineTo x="2069" y="1246"/>
                    <wp:lineTo x="1599" y="1760"/>
                    <wp:lineTo x="1317" y="2273"/>
                    <wp:lineTo x="1317" y="2639"/>
                    <wp:lineTo x="1505" y="3592"/>
                    <wp:lineTo x="2633" y="4765"/>
                    <wp:lineTo x="4232" y="7111"/>
                    <wp:lineTo x="1129" y="7111"/>
                    <wp:lineTo x="846" y="8138"/>
                    <wp:lineTo x="1223" y="8284"/>
                    <wp:lineTo x="1129" y="8651"/>
                    <wp:lineTo x="1693" y="9457"/>
                    <wp:lineTo x="1223" y="9604"/>
                    <wp:lineTo x="1317" y="10117"/>
                    <wp:lineTo x="5643" y="10630"/>
                    <wp:lineTo x="5643" y="11217"/>
                    <wp:lineTo x="6677" y="11803"/>
                    <wp:lineTo x="7618" y="11803"/>
                    <wp:lineTo x="7242" y="12243"/>
                    <wp:lineTo x="6865" y="12903"/>
                    <wp:lineTo x="6865" y="13050"/>
                    <wp:lineTo x="7242" y="14150"/>
                    <wp:lineTo x="8370" y="15323"/>
                    <wp:lineTo x="6865" y="17669"/>
                    <wp:lineTo x="6489" y="18402"/>
                    <wp:lineTo x="6489" y="18695"/>
                    <wp:lineTo x="6865" y="18842"/>
                    <wp:lineTo x="6771" y="19428"/>
                    <wp:lineTo x="7806" y="20015"/>
                    <wp:lineTo x="7147" y="20015"/>
                    <wp:lineTo x="6865" y="20528"/>
                    <wp:lineTo x="7430" y="20894"/>
                    <wp:lineTo x="12508" y="20894"/>
                    <wp:lineTo x="15141" y="20601"/>
                    <wp:lineTo x="15047" y="20015"/>
                    <wp:lineTo x="14201" y="20015"/>
                    <wp:lineTo x="15141" y="19135"/>
                    <wp:lineTo x="14013" y="18402"/>
                    <wp:lineTo x="12132" y="17669"/>
                    <wp:lineTo x="13543" y="15323"/>
                    <wp:lineTo x="14671" y="14150"/>
                    <wp:lineTo x="15047" y="12976"/>
                    <wp:lineTo x="14765" y="12463"/>
                    <wp:lineTo x="14295" y="11803"/>
                    <wp:lineTo x="21537" y="11144"/>
                    <wp:lineTo x="21537" y="440"/>
                    <wp:lineTo x="12884" y="0"/>
                    <wp:lineTo x="94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803" cy="7483706"/>
                          <a:chOff x="0" y="0"/>
                          <a:chExt cx="5833803" cy="7483706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120073" y="175491"/>
                            <a:ext cx="5713730" cy="7308215"/>
                            <a:chOff x="0" y="0"/>
                            <a:chExt cx="5941522" cy="7592407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44470" cy="38157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95782" y="0"/>
                              <a:ext cx="2745740" cy="38169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97891" y="3768437"/>
                              <a:ext cx="2750185" cy="38239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2" name="Text Box 12"/>
                        <wps:cNvSpPr txBox="1"/>
                        <wps:spPr>
                          <a:xfrm>
                            <a:off x="1487055" y="3602182"/>
                            <a:ext cx="4565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4276EE1" w14:textId="5311ACC6" w:rsidR="00C56AA0" w:rsidRPr="00222382" w:rsidRDefault="00EA538A" w:rsidP="00222382">
                              <w:pPr>
                                <w:tabs>
                                  <w:tab w:val="left" w:pos="984"/>
                                </w:tabs>
                                <w:jc w:val="both"/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4565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CB28AA1" w14:textId="50E0859B" w:rsidR="00C56AA0" w:rsidRPr="00222382" w:rsidRDefault="00EA538A" w:rsidP="00222382">
                              <w:pPr>
                                <w:tabs>
                                  <w:tab w:val="left" w:pos="984"/>
                                </w:tabs>
                                <w:jc w:val="both"/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084946" y="0"/>
                            <a:ext cx="4565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A4DB7A4" w14:textId="62451397" w:rsidR="00C56AA0" w:rsidRPr="00222382" w:rsidRDefault="00EA538A" w:rsidP="00222382">
                              <w:pPr>
                                <w:tabs>
                                  <w:tab w:val="left" w:pos="984"/>
                                </w:tabs>
                                <w:jc w:val="both"/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</w:pPr>
                              <w:r>
                                <w:rPr>
                                  <w:noProof/>
                                  <w:color w:val="000000" w:themeColor="text1"/>
                                  <w:lang w:val="es-E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7DE02" id="Group 19" o:spid="_x0000_s1032" style="position:absolute;left:0;text-align:left;margin-left:2.8pt;margin-top:.05pt;width:459.35pt;height:589.25pt;z-index:251675648" coordsize="58338,7483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EABAAKAAZAD8AGQBAAA4AJAAAAAEAAAAAAAAA&#10;AAAAAAAAAAAAAAAAAAANACEAGQA/ABoAQQAUADIABAAKAAAAAAAAAAAAAAAAAAAAAAAAAAAAAAAA&#10;AAQADAAQAC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UHCBUkMj0eNEdVHjRIVhMhLjgAAQICAAAAAAAAAAAAAAAAAAAAAAAA&#10;AAASHyszHjRHVR40SFcZKzxHBgsPEgAAAAAAAAAAAAAAAAAAAAABAwQFFCMwOhgpOEMSHiozAAEC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AIAAyAH0AMwB/ADMAfwAzAH8AMwB/AC8AdQAE&#10;AAsAAAAAAAAAAAADAAcAKQBoADMAfwAzAH8AMwB/ADMAfwAzAH8AFgA4AAAAAAAAAAAAAAAAAAAA&#10;AAABAAMAKQBnADAAe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eKjIsTGl+LU1qfy1Nan8tTWp/LU1qfytKZnsHDBATAAAAAAAAAAAE&#10;CAsNKEZgcy1Nan8tTWp/LU1qfy1Nan8tTWp/Gy9BTQAAAAAAAAAADRcgJyxMaH0tTWp/LU1qfy1N&#10;an8qSGN3BQkM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BQAMgB9ACwAbwAHABIAAAAAAAAAAAARACsA&#10;MwB/ACYAXwAAAAAAAAABACsAawAyAH4AEgAtAAAAAQAAAAAABQAMACUAXgAzAH8AEQArAAAAAAAA&#10;AAAADAAeADAAeAAzAH8AKgBq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FRwiLExpfipIY3cLExogAAAAAAAAAAAWJzVALU1qfydCW24AAAAA&#10;AAECAilHYnUsTGl+Fyg3QgABAgIAAAAACA0TFiZCW20tTWp/Fyc2QAAAAAAlQFhqLExofQoRFxwA&#10;AAAAEBwnLyxMaX4gN0t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ASwAyAH0ABwARAAAAAAAAAAAAAAAA&#10;AAAAAAAcAEYAJgBeAAIABQAQACkAMwB/ABQAMgAAAAAAAAAAAAAAAAAAAAAAAQADAC8AdgAuAHQA&#10;AAACAAMACAAzAH8AJwBiACMAWQAsAG4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I6UGAsTGl+ChIZHgAAAAAAAAAAAAAAAAAAAAAgN0xbJ0Jb&#10;bgMGCAoWJTQ+LU1qfxkrPEgAAAAAAAAAAAAAAAAAAAAAAgQFBitKZnsrSWV6AgQHCCU/V2kdMURS&#10;AAAAAAAAAAAAAAEBKklleSE5Tl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ABkACwAbgAAAAEAAAAAAAAA&#10;AAAAAAAAAAAAAAAAAAAAAAAAAAAAABcAOwAyAH0ABQAMAAAAAAAAAAAAAAAAAAAAAAAAAAAAFwA6&#10;ADIAfQAEAAwAAQACAA0AIQAAAAAAFgA3AC4Acw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BKERecSpIY3cBAgIDAAAAAAAAAAAAAAAAAAAAAAAA&#10;AAAAAAAAAAAAAB0xRFEsTGl+CA0TFgAAAAAAAAAAAAAAAAAAAAAAAAAAHDFDUCxMaX4HDBEVAAAA&#10;AAAAAAAAAAAAAAAAABAbJi4tTWp/HzVJ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F8ALABuAAAAAgAA&#10;AAAAAAAAAAAAAAAAAAAAAAAAAAAAAAAAAAAAFwA6ADEAegACAAUAAAAAAAAAAAAAAAAAAAAAAAAA&#10;AAAXADoAMgB9AAQADAAAAAAAAAAAAAAAAAAXADsALgBz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QltuKkhjdwECAwMAAAAAAAAAAAAAAAAA&#10;AAAAAAAAAAAAAAAAAAAAHDFDUCxLaH0DBggKAAAAAAAAAAAAAAAAAAAAAAAAAAAcMUNQLExpfgcM&#10;ERUAAAAAAAAAAAAAAAAKEhkeLExofSxMaH0FCQ0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YAYAAsAG4A&#10;AAABAAAAAAAAAAAAAAAAAAAAAAAAAAAAAAAAAAAAAAAXADoAMQB8AAMACQAAAAAAAAAAAAAAAAAA&#10;AAAAAAAAABYAOAAyAH0ABQAMAAAAAAAAAAAAAAAAABcAOwAuAHM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dDXG8qSGN3AQICAwAAAAAAAAAA&#10;AAAAAAAAAAAAAAAAAAAAAAAAAAAcMUNQLExofQUKDhAAAAAAAAAAAAAAAAAAAAAAAAAAABsvQU0s&#10;TGl+CA0TFgAAAAAAAAAADRcgJyxMaH0sTGl+DBQc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gBV&#10;ADEAegABAAQAAAAAAAAAAAAAAAAAAAAAABQAMwAvAHUAAwAJABYANwAzAH8ACwAbAAAAAAAAAAAA&#10;AAAAAAAAAAAAAAAAJABbADEAegABAAQAAAAAAAAAAAAAAAAAFwA7AC4Acw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D5WZyxLaH0CBAYHAAAA&#10;AAAAAAAAAAAAAAAAABosPUkrSmZ7BQkNEBsuQEwtTWp/DxokLAAAAAAAAAAAAAAAAAAAAAAAAAAA&#10;JkFZayxLaH0CBAYHAAAAABQjMDotTWp/LExofQoSG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CkAMwB/ABsAQwAAAAAAAAAAAAAAAAACAAUALgB0ADEAegABAAQABgAPADIAfQAqAGoAAQAD&#10;AAAAAAAAAAAAAAAAABAAKgAzAH8AIgBWAAAAAAAAAAAAAAAAAAAAAAAXADsALgBz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JTQ+LU1qfx82&#10;SlkAAAAAAAAAAAAAAAADBggKK0pmeixLaH0CBAYHCQ8VGSxMaX4pRmF0AgMFBgAAAAAAAAAAAAAA&#10;ABYmND8tTWp/JD9WaAAAAAARHikyLU1qfyhEXnECAwU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GQAMwB/ACQAWgAOACQAEwAwADAAeQAzAH8AFAAyAAAAAAAAAAAAFAA0ADMA&#10;fwAxAHwAEwAwAAwAHwAeAEwAMwB/ADEAewACAAYAAAAAAAAAAAAAAAAAAAAAABcAOwAuAHM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Eo&#10;RF5xLU1qfyVAWWoTIS43GCo6RSxLZ3wtTWp/GSs8SAAAAAAAAAAAGiw9SS1Nan8sTGh9GCo6RREe&#10;KTIiOlBgLU1qfyxMaH0EBwkLAQECAitJZXktTWp/JD1UZR0xRFIeNEhWHzZLWhUlMz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BQAfAE8AMwB/ADMAfwAzAH8AMgB9ABIALQAAAAAAAAAAAAAAAAAA&#10;AAAADwAnAC4AdAAzAH8AMwB/ADMAfwAhAFQABAAKAAAAAAAAAAAAAAAAAAAAAAAAAAAAFwA6ACwA&#10;b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FBwkiO1JiLU1qfy1Nan8tTWp/LExpfhcoN0IAAAAAAAAAAAAAAAAAAAAAFSQyPCtKZnot&#10;TWp/LU1qfy1Nan8kPlVmBgsPEgAAAAAFCQwOLEtnfC1Nan8tTWp/LU1qfy1Nan8tTWp/ITlOX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BAALAAQACgAAAAAAAAAAAAAAAAAAAAAA&#10;AAAAAAAAAAAAAAAAAAAAAAQACgAEAAsAAQ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gMDBwwQEwYLEBMAAAAAAAAAAAAAAAAAAAAAAAAAAAAAAAAAAAAA&#10;AAAAAAYLDxIHDBATAgME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DQANACAAFAA0ABoAQAAcAEcAHgBMACEAUgAjAFcAJQBdACcAYgApAGgA&#10;KwBtAC4AcgAwAHgAMwB/ADMAfwAwAHcALQByACsAbAApAGcAJwBhACUAXAAiAFYAIABRAB4ATAAc&#10;AEYAGQA/ABMAMQALAB0ABAA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gLDQsTGyASHys0Fyc2QBkrO0cbLkBMHTFEUh81SVchOE1dIjtSYiQ/VmgmQltt&#10;KEVfcipIZHgtTWp/LU1qfypIY3coRV9yJkFabCQ+VmciO1FhIDdNXB40SFYdMURRGy4/TBkrO0YW&#10;JjU/ER0oMQoSGB0DBgg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UACgAZABEA&#10;LAAZAD8AIQBSACkAZgAwAHkAMwB/ADMAfwAzAH8AMwB/ADMAfwAzAH8AMwB/ADMAfwAzAH8AMwB/&#10;ADMAfwAzAH8AMwB/ADMAfwAzAH8AMwB/ADMAfwAzAH8AMwB/ADMAfwAzAH8AMwB/ADMAfwAzAH8A&#10;MwB/ADMAfwAzAH8AMwB/ADMAfwAzAH8ALwB2ACcAYgAgAE8AGAA8ABAAKQAIABYAAQ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DBAUJDxUZDxslLBYm&#10;NT8dMkVSJD1VZipJZXktTWp/LU1qfy1Nan8tTWp/LU1qfy1Nan8tTWp/LU1qfy1Nan8tTWp/LU1q&#10;fy1Nan8tTWp/LU1qfy1Nan8tTWp/LU1qfy1Nan8tTWp/LU1qfy1Nan8tTWp/LU1qfy1Nan8tTWp/&#10;LU1qfy1Nan8tTWp/LU1qfy1Nan8pR2J2IjtSYhwwQk8VJDI8DhgiKQcNEhYBAgI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gABkAPwAlAF0ALgBzADMAfwAz&#10;AH8AMwB/ADMAfwAzAH8AMwB/ADMAfwAzAH8AMwB/ADMAfwAzAH8AMwB/ADMAfwAzAH8AMwB/ADMA&#10;fwAzAH8AMwB/ADMAfwAzAH8AMwB/ADMAfwAzAH8AMwB/ADMAfwAzAH8AMwB/ADMAfwAzAH8AMwB/&#10;ADMAfwAzAH8AMwB/ADMAfwAzAH8AMwB/ADMAfwAzAH8AMwB/ADMAfwAzAH8AMwB/ADMAfwAzAH8A&#10;LABvACQAWgAXADoACg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ExogFiY1PyE4TV0oRWBzLU1qfy1Nan8t&#10;TWp/LU1qfy1Nan8tTWp/LU1qfy1Nan8tTWp/LU1qfy1Nan8tTWp/LU1qfy1Nan8tTWp/LU1qfy1N&#10;an8tTWp/LU1qfy1Nan8tTWp/LU1qfy1Nan8tTWp/LU1qfy1Nan8tTWp/LU1qfy1Nan8tTWp/LU1q&#10;fy1Nan8tTWp/LU1qfy1Nan8tTWp/LU1qfy1Nan8tTWp/LU1qfy1Nan8tTWp/LU1qfy1Nan8nQ11v&#10;HzZLWhQjMDoJEB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DAAwAHwAZAD8AJgBfADEAe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AB4ACQAWgAXADoACgAb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gMDCxMaHxYmNT8hOU9fK0pme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qSGR4HzZLWhQjMDoJEBYbAAEB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wAMAB8AGQA/ACYAXwAxAHs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AB4ACQAWgAXADsACwAb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IDAwsTGh8WJjU/ITlPXytKZns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qSWR4IDdLWhQjMTsJEBcbAAEB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0AIAAgAE8AMAB5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LwB2AB4ATAAMAC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MbIBwwQk8qSWV5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pR2J2Gy5ATAsTGiAAAA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QABoAQQAtAHA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tAHIAHABGAAoA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Cg4Q&#10;Fyg3QSdDXXA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hFX3IZKztGCQ8V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cAFQA0&#10;ACcAY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CsAbQAZAEAABw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EBgcSHys0IzxS&#10;Y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JkJbbRYnNUAGCx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PACYAIgBVADEA&#10;e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KQBnABcAOgAFA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g0XICYeNEdVK0pne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kPlZn&#10;FCMwOgUJDA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QAaAEAALgB0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jAFc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UHCRcnNkApRmF0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x40SFcJDx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DgAdAEgAMQB6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JQBeAA0A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gMDhkrPEgrSWV6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hOU5eDBQc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EwAfAE8AMgB8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CgAZQAQACk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wQExwwQk8sS2d8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JD1UZQ4ZIikAAA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GgAiAFYAMgB+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r&#10;AGsAEwAwAAEAAgAAAAAAAAAAAAAAAAAAAAAAAAAAAAAAAAAAAAAAAAAAAAAAAAAAAAAAAAAAAAAA&#10;AAAAAAAAAAAAAAAAAAAAAAAAAAAAAAAAAAAAAAAAAAAAAAAAAAAAAAAAAAAAAAAAAAAAAAAAAAAA&#10;AAAAAAAAAAAAAAAAAAAAAAAAAAAAAAAAAAAAAAAAAAAAAAAAAAAAAAAAAAAAAAAAAAAAAAAAAAAA&#10;AAAAAAAAAAAAAAAAAAAAAAAAAAAAAAAAAAAACQ8VGh40SFYsTGl+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ZBWWsR&#10;HSgwAQEC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AIQAlAF0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LQBxABYAOAACAAUAAAAAAAAAAAAAAAAAAAAAAAAAAAAAAAAAAAAAAAAAAAAA&#10;AAAAAAAAAAAAAAAAAAAAAAAAAAAAAAAAAAAAAAAAAAAAAAAAAAAAAAAAAAAAAAAAAAAAAAAAAAAA&#10;AAAAAAAAAAAAAAAAAAAAAAAAAAAAAAAAAAAAAAAAAAAAAAAAAAAAAAAAAAAAAAAAAAAAAAAAAAAA&#10;AAAAAAAAAAAAAAAAAAAAAAAAAAAAAAAACxQcISE4Tl0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oRF5xEyEuOAIDB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FAAmAF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C4AcgARACsAAAAAAAAAAAAAAAAAAAAAAAAAAAAAAAAA&#10;AAAAAAAAAAAAAAAAAAAAAAAAAAAAAAAAAAAAAAAAAAAAAAAAAAAAAAAAAAAAAAAAAAAAAAAAAAAA&#10;AAAAAAAAAAAAAAAAAAAAAAAAAAAAAAAAAAAAAAAAAAAAAAAAAAAAAAAAAAAAAAAAAAAAAAAAAAAA&#10;AAAAAAAAAAAAAAAAAAAAAAAAAAAABwwQFCE6T1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KEVfcg8aJ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BwAdAEgAMgB9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lAF4ABgAQAAAAAAAAAAAAAAAA&#10;AAAAAAAAAAAAAAAAAAAAAAAAAAAAAAAAAAAAAAAAAAAAAAAAAAAAAAAAAAAAAAAAAAAAAAAAAAAA&#10;AAAAAAAAAAAAAAAAAAAAAAAAAAAAAAAAAAAAAAAAAAAAAAAAAAAAAAAAAAAAAAAAAAAAAAAAAAAA&#10;AAAAAAAAAAAAAAAAAAAAAAAAAgQGBxksPEgsS2h9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E5Tl4FCQ0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ADMALwB1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xAHsAGQA/AAEA&#10;AwAAAAAAAAAAAAAAAAAAAAAAAAAAAAAAAAAAAAAAAAAAAAAAAAAAAAAAAAAAAAAAAAAAAAAAAAAA&#10;AAAAAAAAAAAAAAAAAAAAAAAAAAAAAAAAAAAAAAAAAAAAAAAAAAAAAAAAAAAAAAAAAAAAAAAAAAAA&#10;AAAAAAAAAAAAAAAAAAAAAAAAABIfKzMpRmF1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tKZ3sWJjQ/AQIC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ABsAKQBn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LABtAAwAHwAAAAAAAAAAAAAAAAAAAAAAAAAAAAAAAAAAAAAAAAAAAAAAAAAAAAAAAAAAAAAA&#10;AAAAAAAAAAAAAAAAAAAAAAAAAAAAAAAAAAAAAAAAAAAAAAAAAAAAAAAAAAAAAAAAAAAAAAAAAAAA&#10;AAAAAAAAAAAAAAAAAAAAAAkQFxskPlZn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m&#10;QlttCxIa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wAIQBS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CEAUgAEAAoAAAAAAAAAAAAAAAAAAAAAAAAAAAAAAAAAAAAAAAAAAAAA&#10;AAAAAAAAAAAAAAAAAAAAAAAAAAAAAAAAAAAAAAAAAAAAAAAAAAAAAAAAAAAAAAAAAAAAAAAAAAAA&#10;AAAAAAAAAAAAAAAAAAQHCgwdMURS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HTFEUgMGCQ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MAGAA9ADAAeQ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C8AdwAVADQAAAAAAAAAAAAAAAAAAAAAAAAAAAAAAAAA&#10;AAAAAAAAAAAAAAAAAAAAAAAAAAAAAAAAAAAAAAAAAAAAAAAAAAAAAAAAAAAAAAAAAAAAAAAAAAAA&#10;AAAAAAAAAAAAAAECAwMVJDI9K0lleS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KkhjdxIfKz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ACwAbQ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oAGMABgAQAAAAAAAAAAAAAAAA&#10;AAAAAAAAAAAAAAAAAAAAAAAAAAAAAAAAAAAAAAAAAAAAAAAAAAAAAAAAAAAAAAAAAAAAAAAAAAAA&#10;AAAAAAAAAAAAAAAJDxUaJkJbbS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M8U2MFCQ0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AOAAxAHw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wAHkAEAAoAAAA&#10;AAAAAAAAAAAAAAAAAAAAAAAAAAAAAAAAAAAAAAAAAAAAAAAAAAAAAAAAAAAAAAAAAAAAAAAAAAAA&#10;AAAAAAAAAAAAAAAAFCIvOCtLZ3w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pJZXkOGCE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AAkAFk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HgBLAAEAAwAAAAAAAAAAAAAAAAAAAAAAAAAAAAAAAAAAAAAAAAAAAAAAAAAAAAAAAAAAAAAA&#10;AAAAAAAAAAAAAwUHCB82Slk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a&#10;LT5LAQID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BwALgBy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KgBpAAcAEQAAAAAAAAAAAAAAAAAAAAAAAAAAAAAAAAAAAAAAAAAAAAAAAAAA&#10;AAAAAAAAAAAAAAoRFxwoRV9y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lQFhpBgoO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8ADIAfQ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AB5ABIALwAAAAAAAAAAAAAAAAAAAAAAAAAAAAAAAAAAAAAA&#10;AAAAAAAAAAAAAAAVJDI8LEtofS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rSWV5EBwn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KACYAXg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CEAVAACAAUAAAAAAAAAAAAAAAAAAAAA&#10;AAAAAAAAAAADBggKITlPXi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HTNGVAEDB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AHgAuAHM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CwAbQAIABUAAAAAAAAA&#10;AAAAAAAAAAAAChIZHihGYHM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JkJbbQcNE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C0AMgB+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EAewAO&#10;ACQAAAAAAAAAABAbJi0sTGl+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K0pmew0WHi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+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IAfgATADEVJTM+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ExpfhEdKD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ASg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GlE+pC1aaqA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xcoN0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gAjAFc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TQCgB9WSastZ2q/LWdqvy1eaqktTmqA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x4zRlQBAQI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UAJgBf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E1BIEhWU+vLWdqvy1nar8tZ2q/LWdqvy1gaq8tTmqC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E6T18CBAU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JACkAZ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DNgeDJF1Wsy1nar8tZ2q/LWdqvy1nar8tZ2q/LWdqvy1iarQtT2qF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VAWGkEBwo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DgAsAG0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BTgMhiZfW7YtZ2q/LWdqvy1nar8tZ2q/LWdqvy1nar8tZ2q/LWdqvy1kargt&#10;UWqK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hEXnEHDRI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BUALgBz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c8EoooYWC5LWdqvy1nar8tZ2q/LWdqvy1nar8tZ2q/LWdqvy1nar8tZ2q/&#10;LWdqvy1larstU2qP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pJZHgLExo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YADAAd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IPBSLKmNjuy1nar8tZ2q/LWdqvy1nar8tZ2q/LWdqvy1nar8tZ2q/LWdq&#10;vy1nar8tZ2q/LWdqvy1nar8tVGqP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LExs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DgAuAHQ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BTkMhiliYLktZ2q/LWdqvy1nar8tZ2q/LWdqvy1nar8tZ2q/LWdqvy1n&#10;ar8tZ2q/LWdqvy1nar8tZ2q/LWdqvy1larstUmqL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pJZHgIDxQ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kALABu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M3CIQnX1u2LWdqvy1nar8tZ2q/LWdqvy1nar8tZ2q/LWdqvy1nar8t&#10;Z2q/LWdqvy1nar8tZ2q/LWdqvy1nar8tZ2q/LWdqvy1larotUWqI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lHYnUGCg4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FACkAZ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BNQSBJF1Wsy1nar8tZ2q/LWdqvy1nar8tZ2q/LWdqvy1nar8tZ2q/&#10;LWdqvy1nar8tZ2q/LWdqvy1nar8tZ2q/LWdqvy1nar8tZ2q/LWdqvy1karctT2qF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dDXXAEBwk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mAF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QCgCFZT68tZ2q/LWdqvy1nar8tZ2q/LWdqvy1nar8tZ2q/LWdq&#10;vy1nar8tZ2q/LWdqvy1nar8tZ2q/LWdqvy1nar8tZ2q/LWdqvy1nar8tZ2q/LWdqvy1iarQtTmqC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U/V2kCBAU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BV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eVUeqLWdqvy1nar8tZ2q/LWdqvy1nar8tZ2q/LWdqvy1n&#10;ar8tZ2q/LWdqvy1nar8tZ2q/LWdqvy1nar8tZ2q/LWdqvy1nar8tZ2q/LWdqvy1nar8tZ2q/LWdq&#10;vy1harAtTmqB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I6&#10;UWEBAgI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AS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GlE+pS1nar8tZ2q/LWdqvy1nar8tZ2q/LWdqvy1nar8t&#10;Z2q/LWdqvy1nar8tZ2q/LWdqvy1nar8tZ2q/LWdqvy1nar8tZ2q/LWdqvy1nar8tZ2q/LWdqvy1n&#10;ar8tZ2q/LWdqvy1faqstTWqA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x81SVgAAAE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D0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xVKMp0tZ2q/LWdqvy1nar8tZ2q/LWdqvy1nar8tZ2q/&#10;LWdqvy1nar8tZ2q/LWdqvy1nar8tZ2q/LWdqvy1nar8tZ2q/LWdqvy1nar8tZ2q/LWdqvy1nar8t&#10;Z2q/LWdqvy1nar8tZ2q/LWdqvy1daqY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xsvQU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s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PRSWVLWZqvi1nar8tZ2q/LWdqvy1nar8tZ2q/LWdq&#10;vy1nar8tZ2q/LWdqvy1nar8tZ2q/LWdqvy1nar8tZ2q/LWdqvy1nar8tZ2q/LWdqvy1nar8tZ2q/&#10;LWdqvy1nar8tZ2q/LWdqvy1nar8tZ2q/LWdqvy1aap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xYmNT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GgAyAH0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CT4WjCxlaL4tZ2q/LWdqvy1nar8tZ2q/LWdqvy1n&#10;ar8tZ2q/LWdqvy1nar8tZ2q/LWdqvy1nar8tZ2q/LWdqvy1nar8tZ2q/LWdqvy1nar8tZ2q/LWdq&#10;vy1nar8tZ2q/LWdqvy1nar8tZ2q/LWdqvy1nar8tZ2q/LWdqvy1VapI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w0WH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YALQBx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I2BYIoYV64LWdqvy1nar8tZ2q/LWdqvy1nar8t&#10;Z2q/LWdqvy1nar8tZ2q/LWdqvy1nar8tZ2q/LWdqvy1nar8tZ2q/LWdqvy1nar8tZ2q/LWdqvy1n&#10;ar8tZ2q/LWdqvy1nar8tZ2q/LWdqvy1nar8tZ2q/LWdqvy1nar8tZ2q/LWVqui1QaoY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KkdidgUJD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MAV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H1ZJqy1nar8tZ2q/LWdqvy1nar8tZ2q/&#10;LWdqvy1nar8tZ2q/LWdqvy1nar8tZ2q/LWdqvy1nar8tZ2q/LWdqvy1nar8tZ2q/LWdqvy1nar8t&#10;Z2q/LWdqvy1nar8tZ2q/LWdqvy1nar8tZ2q/LWdqvy1nar8tZ2q/LWdqvy1nar8tZ2q/LWFqsS1N&#10;aoA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IzxTYwAA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ADQ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xJHK5ktZ2q/LWdqvy1nar8tZ2q/LWdq&#10;vy1nar8tZ2q/LWdqvy1nar8tZ2q/LWdqvy1nar8tZ2q/LWdqvy1nar8tZ2q/LWdqvy1nar8tZ2q/&#10;LWdqvy1nar8tZ2q/LWdqvy1nar8tZ2q/LWdqvy1nar8tZ2q/LWdqvy1nar8tZ2q/LWdqvy1nar8t&#10;Z2q/LVpqn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Fic1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VADEAe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HOxGJK2VmvS1nar8tZ2q/LWdqvy1n&#10;ar8tZ2q/LWdqvy1nar8tZ2q/LWdqvy1nar8tZ2q/LWdqvy1nar8tZ2q/LWdqvy1nar8tZ2q/LWdq&#10;vy1nar8tZ2q/LWdqvy1nar8tZ2q/LWdqvy1nar8tZ2q/LWdqvy1nar8tZ2q/LWdqvy1nar8tZ2q/&#10;LWdqvy1nar8tZmq+LVNqj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sTGl+CxI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BQArAG0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TUEgSZfW7YtZ2q/LWdqvy1nar8t&#10;Z2q/LWdqvy1nar8tZ2q/LWdqvy1nar8tZ2q/LWdqvy1nar8tZ2q/LWdqvy1nar8tZ2q/LWdqvy1n&#10;ar8tZ2q/LWdqvy1nar8tZ2q/LWdqvy1nar8tZ2q/LWdqvy1nar8tZ2q/LWdqvy1nar8tZ2q/LWdq&#10;vy1nar8tZ2q/LWdqvy1nar8tZGq5LU9qg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oRWBzAwUH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BO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bUkGmLWdqvy1nar8tZ2q/&#10;LWdqvy1nar8tZ2q/LWdqvy1nar8tZ2q/LWdqvy1nar8tZ2q/LWdqvy1nar8tZ2q/LWdqvy1nar8t&#10;Z2q/LWdqvy1nar8tZ2q/LWdqvy1nar8tZ2q/LWdqvy1nar8tZ2q/LWdqvy1nar8tZ2q/LWdqvy1n&#10;ar8tZ2q/LWdqvy1nar8tZ2q/LWdqvy1nar8tX2qs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fNkp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K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D0QklC1mar4tZ2q/LWdq&#10;vy1nar8tZ2q/LWdqvy1nar8tZ2q/LWdqvy1nar8tZ2q/LWdqvy1nar8tZ2q/LWdqvy1nar8tZ2q/&#10;LWdqvy1nar8tZ2q/LWdqvy1nar8tZ2q/LWdqvy1nar8tZ2q/LWdqvy1nar8tZ2q/LWdqvy1nar8t&#10;Z2q/LWdqvy1nar8tZ2q/LWdqvy1nar8tZ2q/LWdqvy1nar8tWGqa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IC0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BAAMQB6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U5DYcrZGW8LWdqvy1n&#10;ar8tZ2q/LWdqvy1nar8tZ2q/LWdqvy1nar8tZ2q/LWdqvy1nar8tZ2q/LWdqvy1nar8tZ2q/LWdq&#10;vy1nar8tZ2q/LWdqvy1nar8tZ2q/LWdqvy1nar8tZ2q/LWdqvy1nar8tZ2q/LWdqvy1nar8tZ2q/&#10;LWdqvy1nar8tZ2q/LWdqvy1nar8tZ2q/LWdqvy1nar8tZ2q/LWdqvy1mar0tUWqK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tLZ3wHDRI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gAZQ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JFxUsi1nar8t&#10;Z2q/LWdqvy1nar8tZ2q/LWdqvy1nar8tZ2q/LWdqvy1nar8tZ2q/LWdqvy1nar8tZ2q/LWdqvy1n&#10;ar8tZ2q/LWdqvy1nar8tZ2q/LWdqvy1nar8tZ2q/LWdqvy1nar8tZ2q/LWdqvy1nar8tZ2q/LWdq&#10;vy1nar8tZ2q/LWdqvy1nar8tZ2q/LWdqvy1nar8tZ2q/LWdqvy1nar8tZ2q/LWdqvy1iarQ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VAW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ADU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xJILJktZ2q/&#10;LWdqvy1nar8tZ2q/LWdqvy1nar8tZ2q/LWdqvy1nar8tZ2q/LWdqvy1nar8tZ2q/LWdqvy1nar8t&#10;Z2q/LWdqvy1nar8tZ2q/LWdqvy1nar8tZ2q/LWdqvy1nar8tZ2q/LWdqvy1nar8tZ2q/LWdqvy1n&#10;ar8tZ2q/LWdqvy1nar8tZ2q/LWdqvy1nar8tZ2q/LWdqvy1nar8tZ2q/LWdqvy1nar8tZ2q/LWdq&#10;vy1Zap0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xUk&#10;MT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K&#10;AC8Ad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DNwiEKmNj&#10;uy1nar8tZ2q/LWdqvy1nar8tZ2q/LWdqvy1nar8tZ2q/LWdqvy1nar8tZ2q/LWdqvy1nar8tZ2q/&#10;LWdqvy1nar8tZ2q/LWdqvy1nar8tZ2q/LWdqvy1nar8tZ2q/LWdqvy1nar8tZ2q/LWdqvy1nar8t&#10;Z2q/LWdqvy1nar8tZ2q/LWdqvy1nar8tZ2q/LWdqvy1nar8tZ2q/LWdqvy1nar8tZ2q/LWdqvy1n&#10;ar8tZ2q/LWZqvC1QaoU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K0llegQHCg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E4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xtS&#10;QaYtZ2q/LWdqvy1nar8tZ2q/LWdqvy1nar8tZ2q/LWdqvy1nar8tZ2q/LWdqvy1nar8tZ2q/LWdq&#10;vy1nar8tZ2q/LWdqvy1nar8tZ2q/LWdqvy1nar8tZ2q/LWdqvy1nar8tZ2q/LWdqvy1nar8tZ2q/&#10;LWdqvy1nar8tZ2q/LWdqvy1nar8tZ2q/LWdqvy1nar8tZ2q/LWdqvy1nar8tZ2q/LWdqvy1nar8t&#10;Z2q/LWdqvy1nar8tZ2q/LV5qqS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HjNGV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Aa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J&#10;PRWMLWZqvi1nar8tZ2q/LWdqvy1nar8tZ2q/LWdqvy1nar8tZ2q/LWdqvy1nar8tZ2q/LWdqvy1n&#10;ar8tZ2q/LWdqvy1nar8tZ2q/LWdqvy1nar8tZ2q/LWdqvy1nar8tZ2q/LWdqvy1nar8tZ2q/LWdq&#10;vy1nar8tZ2q/LWdqvy1nar8tZ2q/LWdqvy1nar8tZ2q/LWdqvy1nar8tZ2q/LWdqvy1nar8tZ2q/&#10;LWdqvy1nar8tZ2q/LWdqvy1nar8tZ2q/LVRqkC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CxQc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AGg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yVdV7MtZ2q/LWdqvy1nar8tZ2q/LWdqvy1nar8tZ2q/LWdqvy1nar8tZ2q/LWdqvy1nar8t&#10;Z2q/LWdqvy1nar8tZ2q/LWdqvy1nar8tZ2q/LWdqvy1nar8tZ2q/LWdqvy1nar8tZ2q/LWdqvy1n&#10;ar8tZ2q/LWdqvy1nar8tZ2q/LWdqvy1nar8tZ2q/LWdqvy1nar8tZ2q/LWdqvy1nar8tZ2q/LWdq&#10;vy1nar8tZ2q/LWdqvy1nar8tZ2q/LWdqvy1nar8tY2q2LU5qgC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nQltuAQEC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QA1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SSCyZ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WWqd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VJDE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CgAwAHg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zcIhCpjZLs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marwtUGqF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tJZXoEBwo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BO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bUkGm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eaqo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x4zR1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Gg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CT0VjC1mar4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UapA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wsUHC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gBo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lXVez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JqtC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JT9X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ALQ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D0UllS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VRqkS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DRYe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gBp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lXVe0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YWqw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iO1F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AJA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DUEekS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U2qO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KEhk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gBg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iWVCv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faq0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A3T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oAGg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CT0VjC1mar4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Raoo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wcNEh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wBX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fVkmq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V5qqi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HjRHV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EwAyAH4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BjoQiCxmab4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mq+LVFqiS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sTGl+&#10;BgsQ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wBO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bUkGm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XWqn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cMEJ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DQAyAH0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BDgLhSxlaL4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mar4tUGqG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xLaH0ECAs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ABG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YTzqi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caqQ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xosPU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BAAw&#10;AHg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TQDgSpjZLs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VqvC1OaoE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K0lleQEDB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r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PRCSU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VZql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EBsm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Fg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x9WSqs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X2qt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gN0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IADIAfQ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DNgeDLGVovi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mar4tT2qF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xMaH0EBwk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DQ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xJHK5k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Y&#10;aps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xMhLT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cAYg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IlpRsC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FqsS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Iz1U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4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U4DIYtZmq+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VFqiC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BgsP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Pg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FUszni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Wmqf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WJzV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ABu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nX1u2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jarY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ZCW2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Gg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BoAvAAEAPQALwCH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U/V5UOGCHXAAAA/wQGCfQgN0ujLU1q&#10;fy1Nan8fNkqkBAYJ9AAAAP8TIS3IKkhjhi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woRG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BH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nAJwAAAD/AAQA9AAvAIc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qSGSGBAYJ9AQGCfQaLT6zCxMa3wAA&#10;AP8mQVqSJT9XlQAAAP8OGCHWGCo5uQAAAP8RHirMLExp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Giw9S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G4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LwCHAAYA7gAAAP8ABQDxAC8Ah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hEXo0QHCfPHjNGqS1Nan8e&#10;NEioAAAA/yM9VJkoRF6NHTJFqyhGYIosS2eBBwwR6goSGeAsTGiA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oRWB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L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IAfwAVAMoABgDuABoAvAAEAPQALwCH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ExpfxIfK8sAAAD/JUBYlC1Nan8tTWp/KERejAQGCfQAAAD/IDdMo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GCg4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C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JACkAAAA/wAqAJUAJQChAAQA9AAxAIQ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xMaX8UIzDEAAAA/xEeKc0sTGmALU1qfy1Nan8hOE2hAAAA/wAAAP8WJjW/LExpgC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xEeKT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AT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EAgwAIAOoAAAD/AB0AtAATAM8AAgD4ABkAvgAt&#10;AIw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sTGl/FCIvxgAAAP8KEhjhK0pmgy1Nan8tTWp/LU1qfy1Nan8sTGl/FCMwxAIEBfgnRF2N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HTFEU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gB0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ACEAAYA7gAAAP8AAAD/AAAA/wAAAP8A&#10;AAD/ACcAnA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xotPrMAAAD/DRYf2StKZoMtTWp/LU1qfyE5T58FCAzxJkFakS1Nan8XKDi7AAAA/yM9&#10;VJk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oRWB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EA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LgCKAC4AigAvAIcAHwCx&#10;AAQA9AAqAJMAMgCB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oRF6NAAAA/wAAAP8CBAX4DRcg2AIEBfgkPlaWIzxTmgAAAP8MFR3bGCo5uQAAAP8G&#10;Cg7uK0pmg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GCx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wAx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jAKcABAD0ADAAhg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x82S6QAAAD/AAAA/wAAAP8AAAD/AAAA/yM9VJksTGl/Gy5AsQAAAP8AAAD/&#10;BQgM8SVAWZM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xIfKz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AFA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xxUQ6c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V5qqS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K0tn&#10;gipIY4Y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HTJFU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4AdA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KWJguS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Wq6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pR2J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BI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Y6D4g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UWqJ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HDBE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AMg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EUcpmC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Yapk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xIfKz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ABR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cVEOo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V5qqS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HTJF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Gg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yRdVrM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Ymqz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lP1d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EAe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K2VnvS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mar0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tKZ3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4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U5DIY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Qaoc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wUJD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Ig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DEAckC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VRqkC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DBQc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1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SSCyZ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WGqa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SICw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c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xlPPKI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baqM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xkrPE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A&#10;Wg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IFhLrC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V9qrC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IDdLW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Bt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m&#10;X1u1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Y2q2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nQlt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yAH0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QBgCxlaL4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TWqA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AAQE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U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HOxCJ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Raok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wcMER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Cc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1CIJI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VVqk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Dhgh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QANA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EkcrmS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WGqZ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SHys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7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USjGc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Zap0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xQjMT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E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xdNNp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VpqoC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Fyc2Q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R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GU88oi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W2qj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ZKzx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wBO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bUkGm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daqY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xsvQU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FU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x5VR6k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V5qqS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HjNGV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QAW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IFdMrC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X2qs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gN0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wBi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iWlKw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harA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I6U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Gk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yVd&#10;V7M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Jqs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JD5WZ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wAb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J19dti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Y2q2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nQlt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wB2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qYmK6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k&#10;ark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lGYX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H4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yxmab4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ZqvS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K0pm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EAfA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K2VnvS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mq9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rS2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wB2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pYmK6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laro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lHYn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G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ydfXbY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Nqt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J0Nc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oAaQ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JV1Xs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Ymqz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lP1d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Bj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jW1Kw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harA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I7U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AFw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yBYTa0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V9qrS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IDdMW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AVg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HlVIqi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Xmqq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eM0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ABQ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cU0On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daqY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xsvQU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Ek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xpQPaM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Vxqo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GSw8S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Q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XKDd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9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xUk&#10;Mj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Dc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EiAs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AKg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D0MjlC1nar8tZ2q/LWdqvy1nar8tZ2q/LWdqvy1nar8tZ2q/&#10;LWdqvy1nar8vZ2rARmZpx15kaM92YmfXi2Fl3o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JYWXdcmJn1lpkaM5BZWnGLmdqvy1nar8tZ2q/LWdqvy1nar8tZ2q/LWdqvy1nar8t&#10;Z2q/LWdqvy1nar8tVWqT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OGCE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X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IPBOKLWdqvy1nar8tZ2q/LWdqvy1nar8tZ2q/L2dq&#10;wEZmacdeZGjPdmJn14thZd6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JYWXdcmNn1lpjaM5CZWnGLmdqvy1nar8tZ2q/&#10;LWdqvy1nar8tZ2q/LWdqvy1Raoo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wcNEh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M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E0A4EtZmq+LWdqvy1nar8tZ2q/RWVpx2pj&#10;Z9OKYGXe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HYWXdaGNo&#10;0kVlaccuZ2q/LWdqvy1nar8tZ2q/LU5qgS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AQID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HA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ydgXbc5ZmnDYGRn0IJhZtu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RhZtxkZGfRQGZoxi1jarY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dDXG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UAXQ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c0A4MxOxOZcVlVzY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gV1m0F5QaJ88TWmJ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IDdMW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gBK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jMAgCQ4DpJRQCCqdEUuvXhHML+FVk/S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W2XRj1Rlv49UZb98UmazWlBonDlOaYY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ZLDx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Dg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CDQDhD09GJ9uRSy5eEcwv3hHML94RzC/eEcwv4JR&#10;R82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ZZc2PVGW/j1Rlv49UZb+PVGW/&#10;j1Rlv3BRZ6tATmiM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xMgLT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4AJA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DTUFhkQ+G6NzRi68eEcwv3hHML94RzC/eEcwv3hHML94&#10;RzC/f04/yI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1dlyI9UZb+PVGW/j1Rl&#10;v49UZb+PVGW/j1Rlv49UZb91UmauR09okC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DBUcI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R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EjYHiUs/Hqd1Ri+9eEcwv3hHML94RzC/eEcwv3hHML94RzC/&#10;eEcwv3hHML97SjfD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VWXDj1Rlv49U&#10;Zb+PVGW/j1Rlv49UZb+PVGW/j1Rlv49UZb+PVGW/e1Nmsk1PaJQuTWqA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FCQ0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MgB9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GDcJjFJAIKp3Ri++eEcwv3hHML94RzC/eEcwv3hHML94RzC/eEcw&#10;v3hHML94RzC/eEcwv3hHMcCOYGT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Bl3o9UZb+P&#10;VGW/j1Rlv49UZb+PVGW/j1Rlv49UZb+PVGW/j1Rlv49UZb+PVGW/j1Rlv39TZrVSUGiXL01qgC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K0pn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Gs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HzcMkFhBI654RzC/eEcwv3hHML94RzC/eEcwv3hHML94RzC/eEcwv3hH&#10;ML94RzC/eEcwv3hHML94RzC/eEcwv4tcXdq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XmXa&#10;j1Rlv49UZb+PVGW/j1Rlv49UZb+PVGW/j1Rlv49UZb+PVGW/j1Rlv49UZb+PVGW/j1Rlv49UZb+D&#10;U2W4V09omzFNaoI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lP1d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IAVQ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EzYHiVpBJK94RzC/eEcwv3hHML94RzC/eEcwv3hHML94RzC/eEcwv3hHML94&#10;RzC/eEcwv3hHML94RzC/eEcwv3hHML94RzC/h1hU1Y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cZdSPVGW/j1Rlv49UZb+PVGW/j1Rlv49UZb+PVGW/j1Rlv49UZb+PVGW/j1Rlv49UZb+PVGW/&#10;j1Rlv49UZb+PVGW/hVNmuE5PaJU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x4z&#10;Rl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A3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BzQDg0Q+G6N2Ri++eEcwv3hHML94RzC/eEcwv3hHML94RzC/eEcwv3hHML94RzC/&#10;eEcwv3hHML94RzC/eEcwv3hHML94RzC/eEcwv3hHML+CUkfN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1llzY9UZb+PVGW/j1Rlv49UZb+PVGW/j1Rlv49UZb+PVGW/j1Rlv49UZb+PVGW/j1Rl&#10;v49UZb+PVGW/j1Rlv49UZb+PVGW/j1Rlv3VSZq45TWmH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EyEu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Bc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zA7E5luRSy6eEcwv3hHML94RzC/eEcwv3hHML94RzC/eEcwv3hHML94RzC/eEcw&#10;v3hHML94RzC/eEcwv3hHML94RzC/eEcwv3hHML94RzC/eEcwv3xLOsW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VmXFj1Rlv49UZb+PVGW/j1Rlv49UZb+PVGW/j1Rlv49UZb+PVGW/j1Rlv49U&#10;Zb+PVGW/j1Rlv49UZb+PVGW/j1Rlv49UZb+PVGW/j1Rlv4tTZb1dUGefL01qgS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IDhM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vAHY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xo3Co1hQyezeEcwv3hHML94RzC/eEcwv3hHML94RzC/eEcwv3hHML94RzC/eEcwv3hH&#10;ML94RzC/eEcwv3hHML94RzC/eEcwv3hHML94RzC/eEcwv3hHML94RzC/eEcwv41fYd2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Bl3Y9UZb+PVGW/j1Rlv49UZb+PVGW/j1Rlv49UZb+PVGW/j1Rlv49UZb+P&#10;VGW/j1Rlv49UZb+PVGW/j1Rlv49UZb+PVGW/j1Rlv49UZb+PVGW/j1Rlv49UZb+BUmW2RU5oji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Kkhj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MA&#10;V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w1BIVNQB+oeEcwv3hHML94RzC/eEcwv3hHML94RzC/eEcwv3hHML94RzC/eEcwv3hHML94&#10;RzC/eEcwv3hHML94RzC/eEcwv3hHML94RzC/eEcwv3hHML94RzC/eEcwv3hHML94RzC/h1hU1Y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XGXVj1Rlv49UZb+PVGW/j1Rlv49UZb+PVGW/j1Rlv49UZb+PVGW/&#10;j1Rlv49UZb+PVGW/j1Rlv49UZb+PVGW/j1Rlv49UZb+PVGW/j1Rlv49UZb+PVGW/j1Rlv49UZb+P&#10;VGW/bFFnqDVNaoQ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eNEh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3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MzAYE5PBeeckYtvHhHML94RzC/eEcwv3hHML94RzC/eEcwv3hHML94RzC/eEcwv3hHML94RzC/&#10;eEcwv3hHML94RzC/eEcwv3hHML94RzC/eEcwv3hHML94RzC/eEcwv3hHML94RzC/eEcwv3hHML+C&#10;UkfN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ZZc2PVGW/j1Rlv49UZb+PVGW/j1Rlv49UZb+PVGW/j1Rl&#10;v49UZb+PVGW/j1Rlv49UZb+PVGW/j1Rlv49UZb+PVGW/j1Rlv49UZb+PVGW/j1Rlv49UZb+PVGW/&#10;j1Rlv49UZb+PVGW/iFNmu1VPZ5k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xMhL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Bc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YNwmMZ0MptnhHML94RzC/eEcwv3hHML94RzC/eEcwv3hHML94RzC/eEcwv3hHML94RzC/eEcw&#10;v3hHML94RzC/eEcwv3hHML94RzC/eEcwv3hHML94RzC/eEcwv3hHML94RzC/eEcwv3hHML94RzC/&#10;eEcwv3xLOsW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1ZlxY9UZb+PVGW/j1Rlv49UZb+PVGW/j1Rlv49U&#10;Zb+PVGW/j1Rlv49UZb+PVGW/j1Rlv49UZb+PVGW/j1Rlv49UZb+PVGW/j1Rlv49UZb+PVGW/j1Rl&#10;v49UZb+PVGW/j1Rlv49UZb+PVGW/j1Rlv3pSZrE5TWmH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CA0T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AHY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NTwVm3VFLr14RzC/eEcwv3hHML94RzC/eEcwv3hHML94RzC/eEcwv3hHML94RzC/eEcwv3hH&#10;ML94RzC/eEcwv3hHML94RzC/eEcwv3hHML94RzC/eEcwv3hHML94RzC/eEcwv3hHML94RzC/eEcw&#10;v3hHML94RzC/eEcwv41fYd2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gZd2PVGW/j1Rlv49UZb+PVGW/j1Rlv49UZb+P&#10;VGW/j1Rlv49UZb+PVGW/j1Rlv49UZb+PVGW/j1Rlv49UZb+PVGW/j1Rlv49UZb+PVGW/j1Rlv49U&#10;Zb+PVGW/j1Rlv49UZb+PVGW/j1Rlv49UZb+PVGW/j1Rlv4pTZbxLT2iT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pIY3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MAV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CDQDg1RAIax4RzC/eEcwv3hHML94RzC/eEcwv3hHML94RzC/eEcwv3hHML94RzC/eEcwv3hHML94&#10;RzC/eEcwv3hHML94RzC/eEcwv3hHML94RzC/eEcwv3hHML94RzC/eEcwv3hHML94RzC/eEcwv3hH&#10;ML94RzC/eEcwv3hHML94RzC/h1hU1Y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1xl1Y9UZb+PVGW/j1Rlv49UZb+PVGW/&#10;j1Rlv49UZb+PVGW/j1Rlv49UZb+PVGW/j1Rlv49UZb+PVGW/j1Rlv49UZb+PVGW/j1Rlv49UZb+P&#10;VGW/j1Rlv49UZb+PVGW/j1Rlv49UZb+PVGW/j1Rlv49UZb+PVGW/j1Rlv49UZb9nUGelL01qgS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HjRH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A3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xo3Co1sRCu4eEcwv3hHML94RzC/eEcwv3hHML94RzC/eEcwv3hHML94RzC/eEcwv3hHML94RzC/&#10;eEcwv3hHML94RzC/eEcwv3hHML94RzC/eEcwv3hHML94RzC/eEcwv3hHML94RzC/eEcwv3hHML94&#10;RzC/eEcwv3hHML94RzC/eEcwv3hHML+CUkfN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WWXNj1Rlv49UZb+PVGW/j1Rl&#10;v49UZb+PVGW/j1Rlv49UZb+PVGW/j1Rlv49UZb+PVGW/j1Rlv49UZb+PVGW/j1Rlv49UZb+PVGW/&#10;j1Rlv49UZb+PVGW/j1Rlv49UZb+PVGW/j1Rlv49UZb+PVGW/j1Rlv49UZb+PVGW/j1Rlv49UZb9+&#10;Uma0Ok5piC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IC0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Bc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5PBaddkYvvnhHML94RzC/eEcwv3hHML94RzC/eEcwv3hHML94RzC/eEcwv3hHML94RzC/eEcw&#10;v3hHML94RzC/eEcwv3hHML94RzC/eEcwv3hHML94RzC/eEcwv3hHML94RzC/eEcwv3hHML94RzC/&#10;eEcwv3hHML94RzC/eEcwv3hHML94RzC/eEcwv3xLOsW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WZcWPVGW/j1Rlv49U&#10;Zb+PVGW/j1Rlv49UZb+PVGW/j1Rlv49UZb+PVGW/j1Rlv49UZb+PVGW/j1Rlv49UZb+PVGW/j1Rl&#10;v49UZb+PVGW/j1Rlv49UZb+PVGW/j1Rlv49UZb+PVGW/j1Rlv49UZb+PVGW/j1Rlv49UZb+PVGW/&#10;j1Rlv49UZb+KVGW8UU9ol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wcNEh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HY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J&#10;NAOEWUEjrnhHML94RzC/eEcwv3hHML94RzC/eEcwv3hHML94RzC/eEcwv3hHML94RzC/eEcwv3hH&#10;ML94RzC/eEcwv3hHML94RzC/eEcwv3hHML94RzC/eEcwv3hHML94RzC/eEcwv3hHML94RzC/eEcw&#10;v3hHML94RzC/eEcwv3hHML94RzC/eEcwv3hHML94RzC/eEcwv41fYd2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GXdj1Rlv49UZb+P&#10;VGW/j1Rlv49UZb+PVGW/j1Rlv49UZb+PVGW/j1Rlv49UZb+PVGW/j1Rlv49UZb+PVGW/j1Rlv49U&#10;Zb+PVGW/j1Rlv49UZb+PVGW/j1Rlv49UZb+PVGW/j1Rlv49UZb+PVGW/j1Rlv49UZb+PVGW/j1Rl&#10;v49UZb+PVGW/j1Rlv49UZb+PVGW/bVFnqTFNaYE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qSGN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UA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HDcLjm1EK7l4RzC/eEcwv3hHML94RzC/eEcwv3hHML94RzC/eEcwv3hHML94RzC/eEcwv3hHML94&#10;RzC/eEcwv3hHML94RzC/eEcwv3hHML94RzC/eEcwv3hHML94RzC/eEcwv3hHML94RzC/eEcwv3hH&#10;ML94RzC/eEcwv3hHML94RzC/eEcwv3hHML94RzC/eEcwv3hHML94RzC/hldS0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cZdOPVGW/&#10;j1Rlv49UZb+PVGW/j1Rlv49UZb+PVGW/j1Rlv49UZb+PVGW/j1Rlv49UZb+PVGW/j1Rlv49UZb+P&#10;VGW/j1Rlv49UZb+PVGW/j1Rlv49UZb+PVGW/j1Rlv49UZb+PVGW/j1Rlv49UZb+PVGW/j1Rlv49U&#10;Zb+PVGW/j1Rlv49UZb+PVGW/j1Rlv49UZb+PVGW/gVJltj1OaYo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xsvQU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i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ys6EZZ3Ri++eEcwv3hHML94RzC/eEcwv3hHML94RzC/eEcwv3hHML94RzC/eEcwv3hHML94RzC/&#10;eEcwv3hHML94RzC/eEcwv3hHML94RzC/eEcwv3hHML94RzC/eEcwv3hHML94RzC/eEcwv3hHML94&#10;RzC/eEcwv3hHML94RzC/eEcwv3hHML94RzC/eEcwv3hHML94RzC/eEcwv3hHML9+Tj7I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1dl&#10;x49UZb+PVGW/j1Rlv49UZb+PVGW/j1Rlv49UZb+PVGW/j1Rlv49UZb+PVGW/j1Rlv49UZb+PVGW/&#10;j1Rlv49UZb+PVGW/j1Rlv49UZb+PVGW/j1Rlv49UZb+PVGW/j1Rlv49UZb+PVGW/j1Rlv49UZb+P&#10;VGW/j1Rlv49UZb+PVGW/j1Rlv49UZb+PVGW/j1Rlv49UZb+PVGW/i1NlvUlPaJE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CxMbI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Bz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6PBeeeEcwv3hHML94RzC/eEcwv3hHML94RzC/eEcwv3hHML94RzC/eEcwv3hHML94RzC/eEcw&#10;v3hHML94RzC/eEcwv3hHML94RzC/eEcwv3hHML94RzC/eEcwv3hHML94RzC/eEcwv3hHML94RzC/&#10;eEcwv3hHML94RzC/eEcwv3hHML94RzC/eEcwv3hHML94RzC/eEcwv3hHML94RzC/eEcwv3hHML+M&#10;XmDc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f&#10;ZdyPVGW/j1Rlv49UZb+PVGW/j1Rlv49UZb+PVGW/j1Rlv49UZb+PVGW/j1Rlv49UZb+PVGW/j1Rl&#10;v49UZb+PVGW/j1Rlv49UZb+PVGW/j1Rlv49UZb+PVGW/j1Rlv49UZb+PVGW/j1Rlv49UZb+PVGW/&#10;j1Rlv49UZb+PVGW/j1Rlv49UZb+PVGW/j1Rlv49UZb+PVGW/j1Rlv49UZb+PVGW/jVNlvlJPaJc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hEX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Y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GCk5R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GA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HDBE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oAaQ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JD9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8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UIzA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4AMgB+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ExpfgQGC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GA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hOU5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AMg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WNgmLcEUtu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9FTmmP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xEdK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GADIA&#10;fA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DjUFhm1FK7l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lTZbtATmmL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rSmZ7AgMF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wBO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k0A4RoRCm2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dTZbo6TmmI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xsvQU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BMAMgB+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FMwKBYUMns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NTZrc2TWmF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sTGl+BgsP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FU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jMAgFpBJK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4dYVNS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cZdW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31SZrQyTWqC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x4zR1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AFg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9RQCCq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fEs5xY9g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1ZlxY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3dSZrAvTWqA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Bw0S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AXA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Rz4cpX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iFlX1o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dZda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3BR&#10;Zqsu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A3T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AAg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zk7F51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+TT3H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1dlx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2hRZ6Y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CxMa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Bl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qOhCVeEYwvn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+KW1rZ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eZdm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11QZ54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Q9V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ACc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GTcKjHZGL75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9OQMm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1hl&#10;yY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lNlvkpPaJI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DRcf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AGw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Y0AoJrRCq4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4td&#10;Xdq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e&#10;Zdq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iFNlujhOaYY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VAWG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IALg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UkAhq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gE9Dy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1hlyo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eVJmsS5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Dxsl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wAb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zE6E5l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G/jF1e2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fZduPVGXA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XU9nn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dDXW8AAA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s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UNgiJdEYuvX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+AUEPK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1hlyo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NU2W+&#10;RU5oji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Dxok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wBh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BTMCgWdDKbZ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+JWlnY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dZde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FU2W5NE1qg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E5T1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BQAMgB8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9KPh2m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xLOMSOYGTe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GXej1VlxI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9yUWas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sS2d8BgoOE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EQ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KDkQlHhGML5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4RUTdC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bZdC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9WT2ea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xcoOE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BQAuAHI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81BodzRS68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UgywIxeYNyPYWXf&#10;j2Fl349hZd+PYWXfj2Fl349hZd+PYWXfj2Fl349hZd+PYWXfj2Fl349hZd+PYWXfj2Fl349hZd+P&#10;YWXfj2Fl349hZd+PYWXfj2Fl349hZd+PYWXfj2Fl349hZd+PYWXfj2Fl349hZd+PYWXfj2Fl349h&#10;Zd+PYWXfj2Fl349hZd+PYWXfj2Fl349hZd+PYWXfj2Fl349hZd+PYWXfj2Fl349hZd+PYWXfj2Fl&#10;349hZd+PYWXfj2Fl349hZd+PX2Xcj1RlwI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xTZb0+TmmK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oRWBzAQME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AKQ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YEMmsn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f09B&#10;yY9hZd+PYWXfj2Fl349hZd+PYWXfj2Fl349hZd+PYWXfj2Fl349hZd+PYWXfj2Fl349hZd+PYWXf&#10;j2Fl349hZd+PYWXfj2Fl349hZd+PYWXfj2Fl349hZd+PYWXfj2Fl349hZd+PYWXfj2Fl349hZd+P&#10;YWXfj2Fl349hZd+PYWXfj2Fl349hZd+PYWXfj2Fl349hZd+PYWXfj2Fl349hZd+PYWXfj2Fl349h&#10;Zd+PYWXfj2Fl349hZd+PYWXfj2Fl349YZcq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35SZrQ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w4ZIi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UAXQ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zI6FJl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iVpX149hZd+PYWXfj2Fl349hZd+PYWXfj2Fl349hZd+PYWXfj2Fl349hZd+PYWXfj2Fl&#10;349hZd+PYWXfj2Fl349hZd+PYWXfj2Fl349hZd+PYWXfj2Fl349hZd+PYWXfj2Fl349hZd+PYWXf&#10;j2Fl349hZd+PYWXfj2Fl349hZd+PYWXfj2Fl349hZd+PYWXfj2Fl349hZd+PYWXfj2Fl349hZd+P&#10;YWXfj2Fl349hZd+PYWXfj2Fl349hZd+PXWXX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1pQZ5w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hOU9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RADIAfA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JNAOEcEUtu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7SjfDjmBk3o9hZd+PYWXfj2Fl349hZd+PYWXfj2Fl349hZd+PYWXfj2Fl349h&#10;Zd+PYWXfj2Fl349hZd+PYWXfj2Fl349hZd+PYWXfj2Fl349hZd+PYWXfj2Fl349hZd+PYWXfj2Fl&#10;349hZd+PYWXfj2Fl349hZd+PYWXfj2Fl349hZd+PYWXfj2Fl349hZd+PYWXfj2Fl349hZd+PYWXf&#10;j2Fl349hZd+PYWXfj2Fl349hZd+PYWXfj2Bl3o9VZcS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ilNlvDdN&#10;aYU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EtnfAYKDh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BB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0o+HaZ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+EVEzPj2Fl349hZd+PYWXfj2Fl349hZd+PYWXfj2Fl349hZd+P&#10;YWXfj2Fl349hZd+PYWXfj2Fl349hZd+PYWXfj2Fl349hZd+PYWXfj2Fl349hZd+PYWXfj2Fl349h&#10;Zd+PYWXfj2Fl349hZd+PYWXfj2Fl349hZd+PYWXfj2Fl349hZd+PYWXfj2Fl349hZd+PYWXfj2Fl&#10;349hZd+PYWXfj2Fl349hZd+PYWXfj2Fl349hZd+PWmXQ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blFnqS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XKDd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QALABv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YNwmMeEYwvn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lHMsCMXV/bj2Fl349hZd+PYWXfj2Fl349hZd+PYWXf&#10;j2Fl349hZd+PYWXfj2Fl349hZd+PYWXfj2Fl349hZd+PYWXfj2Fl349hZd+PYWXfj2Fl349hZd+P&#10;YWXfj2Fl349hZd+PYWXfj2Fl349hZd+PYWXfj2Fl349hZd+PYWXfj2Fl349hZd+PYWXfj2Fl349h&#10;Zd+PYWXfj2Fl349hZd+PYWXfj2Fl349hZd+PYWXfj19l249UZcC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OU2W+R09pkC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J0RdcAECA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BsAMgB9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2JDJ7N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1MO8aOYGTfj2Fl349hZd+PYWXfj2Fl&#10;349hZd+PYWXfj2Fl349hZd+PYWXfj2Fl349hZd+PYWXfj2Fl349hZd+PYWXfj2Fl349hZd+PYWXf&#10;j2Fl349hZd+PYWXfj2Fl349hZd+PYWXfj2Fl349hZd+PYWXfj2Fl349hZd+PYWXfj2Fl349hZd+P&#10;YWXfj2Fl349hZd+PYWXfj2Fl349hZd+PYWXfj2Fl349gZd+PVmXG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BUma2L01qgC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xLaH0JE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XADs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yOhSZ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4JSSc6PYWXfj2Fl349h&#10;Zd+PYWXfj2Fl349hZd+PYWXfj2Fl349hZd+PYWXfj2Fl349hZd+PYWXfj2Fl349hZd+PYWXfj2Fl&#10;349hZd+PYWXfj2Fl349hZd+PYWXfj2Fl349hZd+PYWXfj2Fl349hZd+PYWXfj2Fl349hZd+PYWXf&#10;j2Fl349hZd+PYWXfj2Fl349hZd+PYWXfj2Fl349hZd+PYWXfj1plzo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9aUGec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FCMx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AF0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CTQD&#10;hHFFLbt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4laV9eP&#10;YWXfj2Fl349hZd+PYWXfj2Fl349hZd+PYWXfj2Fl349hZd+PYWXfj2Fl349hZd+PYWXfj2Fl349h&#10;Zd+PYWXfj2Fl349hZd+PYWXfj2Fl349hZd+PYWXfj2Fl349hZd+PYWXfj2Fl349hZd+PYWXfj2Fl&#10;349hZd+PYWXfj2Fl349hZd+PYWXfj2Fl349hZd+PYWXfj2Fl349dZde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pTZbw3TWmF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E5T1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CgAuAHM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9KPh2m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kk0woxeYNyPYWXfj2Fl349hZd+PYWXfj2Fl349hZd+PYWXfj2Fl349hZd+PYWXfj2Fl349hZd+P&#10;YWXfj2Fl349hZd+PYWXfj2Fl349hZd+PYWXfj2Fl349hZd+PYWXfj2Fl349hZd+PYWXfj2Fl349h&#10;Zd+PYWXfj2Fl349hZd+PYWXfj2Fl349hZd+PYWXfj2Fl349hZd+PX2Xcj1Vlwo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25RZqk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oRmBzAwYIC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wAHgAyAH4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GDcJjHhGML5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fU09x45gZd+PYWXfj2Fl349hZd+PYWXfj2Fl349hZd+PYWXfj2Fl349hZd+PYWXf&#10;j2Fl349hZd+PYWXfj2Fl349hZd+PYWXfj2Fl349hZd+PYWXfj2Fl349hZd+PYWXfj2Fl349hZd+P&#10;YWXfj2Fl349hZd+PYWXfj2Fl349hZd+PYWXfj2Fl349hZd+PYWXfj2Bl349XZce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lNlvkdPaZA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ExpfgoSGB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kAP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9iQyez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g1NLz49hZd+PYWXfj2Fl349hZd+PYWXfj2Fl349hZd+PYWXfj2Fl&#10;349hZd+PYWXfj2Fl349hZd+PYWXfj2Fl349hZd+PYWXfj2Fl349hZd+PYWXfj2Fl349hZd+PYWXf&#10;j2Fl349hZd+PYWXfj2Fl349hZd+PYWXfj2Fl349hZd+PYWXfj2Fl349hZd+PWmXP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fVJm&#10;tC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WJTQ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cAYQ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KjkRlX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G/iVpZ2I9hZd+PYWXfj2Fl349hZd+PYWXfj2Fl349h&#10;Zd+PYWXfj2Fl349hZd+PYWXfj2Fl349hZd+PYWXfj2Fl349hZd+PYWXfj2Fl349hZd+PYWXfj2Fl&#10;349hZd+PYWXfj2Fl349hZd+PYWXfj2Fl349hZd+PYWXfj2Fl349hZd+PYWXfj11l1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SE9okS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ITlP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MAC8AdQ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9jQye0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6STXCjV5h3Y9hZd+PYWXfj2Fl349hZd+P&#10;YWXfj2Fl349hZd+PYWXfj2Fl349hZd+PYWXfj2Fl349hZd+PYWXfj2Fl349hZd+PYWXfj2Fl349h&#10;Zd+PYWXfj2Fl349hZd+PYWXfj2Fl349hZd+PYWXfj2Fl349hZd+PYWXfj2Fl349gZd2PVWXC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94Umaw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lHYnUDBgg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h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IjgNkX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+TT7Ij2Bl349hZd+PYWXf&#10;j2Fl349hZd+PYWXfj2Fl349hZd+PYWXfj2Fl349hZd+PYWXfj2Fl349hZd+PYWXfj2Fl349hZd+P&#10;YWXfj2Fl349hZd+PYWXfj2Fl349hZd+PYWXfj2Fl349hZd+PYWXfj2Fl349hZd+PYGXfj1dlx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9ETWiO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sTGl+CxM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7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9aQSSv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+CUknOj2Fl&#10;349hZd+PYWXfj2Fl349hZd+PYWXfj2Fl349hZd+PYWXfj2Fl349hZd+PYWXfj2Fl349hZd+PYWXf&#10;j2Fl349hZd+PYWXfj2Fl349hZd+PYWXfj2Fl349hZd+PYWXfj2Fl349hZd+PYWXfj2Fl349ZZcy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3NRZqw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xIfK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BJ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GDcJjHhGML5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+FVk/Sj2Fl349hZd+PYWXfj2Fl349hZd+PYWXfj2Fl349hZd+PYWXfj2Fl349hZd+PYWXfj2Fl&#10;349hZd+PYWXfj2Fl349hZd+PYWXfj2Fl349hZd+PYWXfj2Fl349hZd+PYWXfj2Fl349hZd+PWmXP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lNlvj5OaYo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WJzV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wBY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9SQCGq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+IWVXVj2Fl349hZd+PYWXfj2Fl349hZd+PYWXfj2Fl349hZd+PYWXfj2Fl349h&#10;Zd+PYWXfj2Fl349hZd+PYWXfj2Fl349hZd+PYWXfj2Fl349hZd+PYWXfj2Fl349hZd+PYWXfj1xl&#10;0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b1FmqS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HDBCT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MAJwBh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EjYHiHdGL75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lHMcCJWlnYj2Fl349hZd+PYWXfj2Fl349hZd+PYWXfj2Fl349hZd+P&#10;YWXfj2Fl349hZd+PYWXfj2Fl349hZd+PYWXfj2Fl349hZd+PYWXfj2Fl349hZd+PYWXfj2Fl349c&#10;ZdWPVGXA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OU2W+O05piC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x40R1UA&#10;AA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YAKgBp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9KPh2m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lIM8GLXFzaj2Fl349hZd+PYWXfj2Fl349hZd+PYWXf&#10;j2Fl349hZd+PYWXfj2Fl349hZd+PYWXfj2Fl349hZd+PYWXfj2Fl349hZd+PYWXfj2Fl349hZd+P&#10;XWXXj1RlwI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9qUWem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hOU9f&#10;AAEC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sALQBy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DDUFhXZGL75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pJNcKMXmDcj2Fl349hZd+PYWXfj2Fl&#10;349hZd+PYWXfj2Fl349hZd+PYWXfj2Fl349hZd+PYWXfj2Fl349hZd+PYWXfj2Fl349hZd+PYWXf&#10;j15l2I9UZcG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1TZb43TWmF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Iz1U&#10;ZAEDB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ABMALwB3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9CPRqi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xLOMSNX2Ldj2Fl349h&#10;Zd+PYWXfj2Fl349hZd+PYWXfj2Fl349hZd+PYWXfj2Fl349hZd+PYWXfj2Fl349hZd+PYWXfj2Fl&#10;349fZdqPVWXB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2VRZqM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ZB&#10;WmwCBQc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ABsAMQB7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BDMBgXFFLbt4RzC/eEcwv3hH&#10;ML94RzC/eEcwv3hHML94RzC/eEcwv3hHML94RzC/eEcwv3hHML94RzC/eEcwv3hHML94RzC/eEcw&#10;v3hHML94RzC/eEcwv3hHML94RzC/eEcwv3hHML94RzC/eEcwv3hHML94RzC/eEcwv3hHML94RzC/&#10;eEcwv3hHML94RzC/PyUZ3SgXEOooGBDpJBUO7DghFuF3Ri+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1MO8aO&#10;YGPej2Fl349hZd+PYWXfj2Fl349hZd+PYWXfj2Fl349hZd+PYWXfj2Fl349hZd+PYWXfj2Fl349h&#10;Zd+PX2Xbj1Vlw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MUmPAUjA52gAAAP8AAAD/PSQr&#10;5IRNXcOPVGW/j1Rlv49UZb+PVGW/j1Rlv49UZb+PVGW/j1Rlv49UZb+PVGW/j1Rlv49UZb+PVGW/&#10;j1Rlv49UZb+PVGW/j1Rlv49UZb+PVGW/j1Rlv49UZb+PVGW/j1Rlv49UZb+PVGW/j1Rlv49UZb+P&#10;VGW/j1Rlv49UZb+PVGW/ilRlvDBNaYE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n&#10;RF1wBAgL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CY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oORCUeEcwv3hHML94&#10;RzC/eEcwv3hHML94RzC/eEcwv3hHML94RzC/eEcwv3hHML94RzC/eEcwv3hHML94RzC/eEcwv3hH&#10;ML94RzC/eEcwv3hHML94RzC/eEcwv3hHML94RzC/eEcwv3hHML94RzC/eEcwv3hHML94RzC/eEcw&#10;v3hHML94RzC/eEcwv3RELsEWDQj0Fg0I9C4bEuYjFQ7sNB8V43dGL7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9OQMmPYWXfj2Fl349hZd+PYWXfj2Fl349hZd+PYWXfj2Fl349hZd+PYWXfj2Fl349hZd+P&#10;YWXfj19l3I9WZcS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1g0PtcAAAD/PCMr5Eor&#10;NN4AAAD/NyAn5o5TZL+PVGW/j1Rlv49UZb+PVGW/j1Rlv49UZb+PVGW/j1Rlv49UZb+PVGW/j1Rl&#10;v49UZb+PVGW/j1Rlv49UZb+PVGW/j1Rlv49UZb+PVGW/j1Rlv49UZb+PVGW/j1Rlv49UZb+PVGW/&#10;j1Rlv49UZb+PVGW/j1Rlv49UZb+PVGW/UE9olS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KUZgdAYLDx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9OQMmOYGTej2Fl349hZd+PYWXfj2Fl349hZd+PYWXfj2Fl349hZd+PYWXf&#10;j2Fl349fZduPVmXE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VzM92DEdI+mJ&#10;UGHBjVNjvxgOEPUrGR7sjVNjv49UZb+PVGW/j1Rlv49UZb+PVGW/j1Rlv49UZb+PVGW/j1Rlv49U&#10;Zb+PVGW/j1Rlv49UZb+PVGW/j1Rlv49UZb+PVGW/j1Rlv49UZb+PVGW/j1Rlv49UZb+PVGW/j1Rl&#10;v49UZb+PVGW/j1Rlv49UZb+PVGW/j1Rlv49UZb9zUWas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dDXW8GCg4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1NPMeNX2Ldj2Fl349hZd+PYWXfj2Fl349hZd+PYWXfj2Fl&#10;349hZd+PXmXaj1Vlwo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xLOMSMXmDcj2Fl349hZd+PYWXfj2Fl349h&#10;Zd+PYWXfj11l149UZcG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tKNsOLXV7bj2Fl349hZd+P&#10;YWXfj2Fl349dZdWPVGXA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pJNMKKW1rY&#10;j2Fl349hZd+PXGXT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lIMsCIWVfWj1plz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Ywvng3MZeHRlOp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GML14NDCReC0wf3gtMH+EQk2h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0NOaI0tTWp/LU1qfy1Nan8tTWp/LU1qfy1Nan8tTWp/LU1qfy1N&#10;an8tTWp/LU1qfy1Nan8tTWp/LU1qfy1Nan8tTWp/LU1qfy1Nan8tTWp/LU1qfy1Nan8tTWp/LU1q&#10;fy1Nan8tTWp/LU1qfy1Nan8tTWp/LU1qfy1Nan8tTWp/LU1qfy1Nan8tTWp/LU1qfy1Nan8tTWp/&#10;LU1qfytKZ3sNFh4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rADAAeQAzAH8AMwB/ADMAfwAz&#10;AH8AMwB/ADMAfwAzAH8AMwB/ADMAfwAzAH8AMwB/ADMAfwAzAH8AMwB/ADMAfwAzAH8AMwB/ADMA&#10;fwAzAH8AMwB/ADMAfwAzAH8AMwB/ADMAfwAzAH8AMwB/ADMAfwAzAH8AMwB/ADMAfwAzAH8AMwB/&#10;ADMAfwAzAH8AMwB/ADMAfwAzAH9DPRui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QzC3eDIwi3gtMH94LTB/eC0wf3gtMH+AOkKVjVJjvI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ZVFmoy1Nan8tTWp/LU1qfy1Nan8tTWp/LU1qfy1Nan8t&#10;TWp/LU1qfy1Nan8tTWp/LU1qfy1Nan8tTWp/LU1qfy1Nan8tTWp/LU1qfy1Nan8tTWp/LU1qfy1N&#10;an8tTWp/LU1qfy1Nan8tTWp/LU1qfy1Nan8tTWp/LU1qfy1Nan8tTWp/LU1qfy1Nan8tTWp/LU1q&#10;fy1Nan8nQ1xvCA4T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gAQACgAZQAzAH8A&#10;MwB/ADMAfwAzAH8AMwB/ADMAfwAzAH8AMwB/ADMAfwAzAH8AMwB/ADMAfwAzAH8AMwB/ADMAfwAz&#10;AH8AMwB/ADMAfwAzAH8AMwB/ADMAfwAzAH8AMwB/ADMAfwAzAH8AMwB/ADMAfwAzAH8AMwB/ADMA&#10;fwAzAH8AMwB/ADMAfwAzAH8AMwB/ADMAf2hEKbZ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D8wq3guMIJ4LTB/eC0wf3gtMH94LTB/eC0wf3gtMH97MjeHikxaso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FU2W5LU1qfy1Nan8tTWp/LU1qfy1Nan8tTWp/&#10;LU1qfy1Nan8tTWp/LU1qfy1Nan8tTWp/LU1qfy1Nan8tTWp/LU1qfy1Nan8tTWp/LU1qfy1Nan8t&#10;TWp/LU1qfy1Nan8tTWp/LU1qfy1Nan8tTWp/LU1qfy1Nan8tTWp/LU1qfy1Nan8tTWp/LU1qfy1N&#10;an8tTWp/HjRIVwIDB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BoAQgAyAH4AMwB/ADMAfwAzAH8AMwB/ADMAfwAzAH8AMwB/ADMAfwAzAH8AMwB/ADMAfwAzAH8A&#10;MwB/ADMAfwAzAH8AMwB/ADMAfwAzAH8AMwB/ADMAfwAzAH8AMwB/ADMAfwAzAH8AMwB/ADMAfwAz&#10;AH8AMwB/ADMAfwAzAH8AMwB/ADMAfwAzAH8KNASEeEYwvn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YwvXg3MJl4LTB/eC0wf3gtMH94LTB/eC0wf3gtMH94LTB/eC0wf3gtMH94LjGAhEFM&#10;oI5TZb6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86TWiHLU1qfy1Nan8tTWp/LU1q&#10;fy1Nan8tTWp/LU1qfy1Nan8tTWp/LU1qfy1Nan8tTWp/LU1qfy1Nan8tTWp/LU1qfy1Nan8tTWp/&#10;LU1qfy1Nan8tTWp/LU1qfy1Nan8tTWp/LU1qfy1Nan8tTWp/LU1qfy1Nan8tTWp/LU1qfy1Nan8t&#10;TWp/K0pmexIfKz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0AIAAuAHIAMwB/ADMAfwAzAH8AMwB/ADMAfwAzAH8AMwB/ADMAfwAzAH8AMwB/&#10;ADMAfwAzAH8AMwB/ADMAfwAzAH8AMwB/ADMAfwAzAH8AMwB/ADMAfwAzAH8AMwB/ADMAfwAzAH8A&#10;MwB/ADMAfwAzAH8AMwB/ADMAfwAzAH8AMwB/ADMAfy05EpZ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DMLZ4MTCKeC0wf3gtMH94LTB/eC0wf3gtMH94LTB/eC0wf3gtMH94LTB/eC0wf3gt&#10;MH94LTB/fjc+j4xQYLi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1NOZ5gtTWp/LU1qfy1N&#10;an8tTWp/LU1qfy1Nan8tTWp/LU1qfy1Nan8tTWp/LU1qfy1Nan8tTWp/LU1qfy1Nan8tTWp/LU1q&#10;fy1Nan8tTWp/LU1qfy1Nan8tTWp/LU1qfy1Nan8tTWp/LU1qfy1Nan8tTWp/LU1qfy1Nan8tTWp/&#10;LU1qfyZCW20HDRI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AAkAFkAMwB/ADMAfwAzAH8AMwB/ADMAfwAzAH8AMwB/ADMA&#10;fwAzAH8AMwB/ADMAfwAzAH8AMwB/ADMAfwAzAH8AMwB/ADMAfwAzAH8AMwB/ADMAfwAzAH8AMwB/&#10;ADMAfwAzAH8AMwB/ADMAfwAzAH8AMwB/ADMAfwAzAH8AMwB/Sz8epn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PjCpeC4wgngtMH94LTB/eC0wf3gtMH94LTB/eC0wf3gtMH94LTB/eC0wf3gtMH94&#10;LTB/eC0wf3gtMH94LTB/ejA0g4hIVay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a1FnqC1Nan8t&#10;TWp/LU1qfy1Nan8tTWp/LU1qfy1Nan8tTWp/LU1qfy1Nan8tTWp/LU1qfy1Nan8tTWp/LU1qfy1N&#10;an8tTWp/LU1qfy1Nan8tTWp/LU1qfy1Nan8tTWp/LU1qfy1Nan8tTWp/LU1qfy1Nan8tTWp/LU1q&#10;fy1Nan8dM0ZUAQME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ADUAMQB7ADMAfwAzAH8AMwB/ADMAfwAz&#10;AH8AMwB/ADMAfwAzAH8AMwB/ADMAfwAzAH8AMwB/ADMAfwAzAH8AMwB/ADMAfwAzAH8AMwB/ADMA&#10;fwAzAH8AMwB/ADMAfwAzAH8AMwB/ADMAfwAzAH8AMwB/ADMAfwAzAH9tRSu5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TC8eDcwl3gtMH94LTB/eC0wf3gtMH94LTB/eC0wf3gtMH94LTB/eC0wf3gtMH94LTB/&#10;eC0wf3gtMH94LTB/eC0wf3gtMH94LTB/eC0wf4E9RpqOUmO9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FU2W5&#10;LU1qfy1Nan8tTWp/LU1qfy1Nan8tTWp/LU1qfy1Nan8tTWp/LU1qfy1Nan8tTWp/LU1qfy1Nan8t&#10;TWp/LU1qfy1Nan8tTWp/LU1qfy1Nan8tTWp/LU1qfy1Nan8tTWp/LU1qfy1Nan8tTWp/LU1qfy1N&#10;an8rSWV5ER0o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BUAKgBpADMAfwAzAH8A&#10;MwB/ADMAfwAzAH8AMwB/ADMAfwAzAH8AMwB/ADMAfwAzAH8AMwB/ADMAfwAzAH8AMwB/ADMAfwAz&#10;AH8AMwB/ADMAfwAzAH8AMwB/ADMAfwAzAH8AMwB/ADMAfwAzAH8AMwB/DzQGh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Iws3gxMIl4LTB/eC0wf3gtMH94LTB/eC0wf3gtMH94LTB/eC0wf3gtMH94LTB/eC0w&#10;f3gtMH94LTB/eC0wf3gtMH94LTB/eC0wf3gtMH94LTB/eC0wf3w0OYqLTVy0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87TWmILU1qfy1Nan8tTWp/LU1qfy1Nan8tTWp/LU1qfy1Nan8tTWp/LU1qfy1Nan8tTWp/&#10;LU1qfy1Nan8tTWp/LU1qfy1Nan8tTWp/LU1qfy1Nan8tTWp/LU1qfy1Nan8tTWp/LU1qfy1Nan8t&#10;TWp/JT9XaAcME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FgA3&#10;ADAAeAAzAH8AMwB/ADMAfwAzAH8AMwB/ADMAfwAzAH8AMwB/ADMAfwAzAH8AMwB/ADMAfwAzAH8A&#10;MwB/ADMAfwAzAH8AMwB/ADMAfwAzAH8AMwB/ADMAfwAzAH8AMwB/ADMAfwAzAH8uOhKX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Uwu3g4MJt4LTCAeC0wf3gtMH94LTB/eC0wf3gtMH94LTB/eC0wf3gtMH94LTB/eC0wf3gt&#10;MH94LTB/eC0wf3gtMH94LTB/eC0wf3gtMH94LTB/eC0wf3gtMH94LTB/eC0wf3guMYCCPkebjVFi&#10;u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1RPZ5gtTWp/LU1qfy1Nan8tTWp/LU1qfy1Nan8tTWp/LU1qfy1Nan8tTWp/LU1q&#10;fy1Nan8tTWp/LU1qfy1Nan8tTWp/LU1qfy1Nan8tTWp/LU1qfy1Nan8tTWp/LU1qfy1Nan8tTWp/&#10;KkhkeBQiLzgAAQ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MACAAUAAzAH8AMwB/ADMAfwAzAH8AMwB/ADMAfwAzAH8AMwB/ADMAfwAzAH8AMwB/&#10;ADMAfwAzAH8AMwB/ADMAfwAzAH8AMwB/ADMAfwAzAH8AMwB/ADMAfwAzAH8AMwB/ADMAf0w/Hqd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g9MKh4LzCFeC0wf3gtMH94LTB/eC0wf3gtMH94LTB/eC0wf3gtMH94LTB/eC0wf3gtMH94&#10;LTB/eC0wf3gtMH94LTB/eC0wf3gtMH94LTB/eC0wf3gtMH94LTB/eC0wf3gtMH94LTB/eC0wf3gt&#10;MH96MTWFhkZSp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bFFmqC1Nan8tTWp/LU1qfy1Nan8tTWp/LU1qfy1Nan8tTWp/LU1qfy1N&#10;an8tTWp/LU1qfy1Nan8tTWp/LU1qfy1Nan8tTWp/LU1qfy1Nan8tTWp/LU1qfy1Nan8tTWp/LU1q&#10;fxwxQ1EEBwo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HQAqAGoAMwB/ADMAfwAzAH8AMwB/ADMAfwAzAH8AMwB/ADMA&#10;fwAzAH8AMwB/ADMAfwAzAH8AMwB/ADMAfwAzAH8AMwB/ADMAfwAzAH8AMwB/ADMAfwAzAH8AMwB/&#10;bUUruX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CMLR4MzCOeC0wf3gtMH94LTB/eC0wf3gtMH94LTB/eC0wf3gtMH94LTB/eC0wf3gtMH94LTB/&#10;eC0wf3gtMH94LTB/eC0wf3gtMH94LTB/eC0wf3gtMH94LTB/eC0wf3gtMH94LTB/eC0wf3gtMH94&#10;LTB/eC0wf3gtMH94LTB/fTY8jotNXLS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HU2W6LU1qfy1Nan8tTWp/LU1qfy1Nan8tTWp/LU1qfy1Nan8t&#10;TWp/LU1qfy1Nan8tTWp/LU1qfy1Nan8tTWp/LU1qfy1Nan8tTWp/LU1qfy1Nan8tTWp/LU1qfyVA&#10;WGoKERg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WADcAMAB3ADMAfwAzAH8AMwB/ADMAfwAz&#10;AH8AMwB/ADMAfwAzAH8AMwB/ADMAfwAzAH8AMwB/ADMAfwAzAH8AMwB/ADMAfwAzAH8AMwB/ADMA&#10;fxE1Boh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F&#10;MLt4ODCbeC0wgHgtMH94LTB/eC0wf3gtMH94LTB/eC0wf3gtMH94LTB/eC0wf3gtMH94LTB/eC0w&#10;f3gtMH94LTB/eC0wf3gtMH94LTB/eC0wf3gtMH94LTB/eC0wf3gtMH94LTB/eC0wf3gtMH94LTB/&#10;eC0wf3gtMH94LTB/eC0wf3gtMH94LTB/eC4xgII+R5uNUWK7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88TWiJLU1qfy1Nan8tTWp/LU1qfy1Nan8tTWp/&#10;LU1qfy1Nan8tTWp/LU1qfy1Nan8tTWp/LU1qfy1Nan8tTWp/LU1qfy1Nan8tTWp/LU1qfypIY3cT&#10;IS03AAE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oAIABQADMAfwAzAH8A&#10;MwB/ADMAfwAzAH8AMwB/ADMAfwAzAH8AMwB/ADMAfwAzAH8AMwB/ADMAfwAzAH8AMwB/ADMAfwAz&#10;AH8AMwB/LzoSmH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GML54&#10;PTCneC8whHgtMH94LTB/eC0wf3gtMH94LTB/eC0wf3gtMH94LTB/eC0wf3gtMH94LTB/eC0wf3gt&#10;MH94LTB/eC0wf3gtMH94LTB/eC0wf3gtMH94LTB/eC0wf3gtMH94LTB/eC0wf3gtMH94LTB/eC0w&#10;f3gtMH94LTB/eC0wf3gtMH94LTB/eC0wf3gtMH94LTB/eC0wf3owNYSGRVKn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1RPZ5ktTWp/LU1qfy1Nan8tTWp/LU1q&#10;fy1Nan8tTWp/LU1qfy1Nan8tTWp/LU1qfy1Nan8tTWp/LU1qfy1Nan8tTWp/LU1qfyxMaX4cMENQ&#10;AwYJ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Ad&#10;ACoAagAzAH8AMwB/ADMAfwAzAH8AMwB/ADMAfwAzAH8AMwB/ADMAfwAzAH8AMwB/ADMAfwAzAH8A&#10;MwB/ADMAfwAzAH9MPx6o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QjCz&#10;eDMwjngtMH94LTB/eC0wf3gtMH94LTB/eC0wf3gtMH94LTB/eC0wf3gtMH94LTB/eC0wf3gtMH94&#10;LTB/eC0wf3gtMH94LTB/eC0wf3gtMH94LTB/eC0wf3gtMH94LTB/eC0wf3gtMH94LTB/eC0wf3gt&#10;MH94LTB/eC0wf3gtMH94LTB/eC0wf3gtMH94LTB/eC0wf3gtMH94LTB/eC0wf3gtMH99NjyOi01c&#10;tI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bFFnqS1Nan8tTWp/LU1qfy1N&#10;an8tTWp/LU1qfy1Nan8tTWp/LU1qfy1Nan8tTWp/LU1qfy1Nan8tTWp/LU1qfy1Nan8kP1ZoChEY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BEALAAqAGkAMwB/ADMAfwAzAH8AMwB/ADMAfwAzAH8AMwB/ADMAfwAzAH8AMwB/&#10;ADMAfwAzAH8AMwB/ADMAf2JCJ7N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QTCxeDUw&#10;lHgtMH94LTB/eC0wf3gtMH94LTB/eC0wf3gtMH94LTB/eC0wf3gtMH94LTB/eC0wf3gtMH94LTB/&#10;eC0wf3gtMH94LTB/eC0wf3gtMH94LTB/eC0wf3gtMH94LTB/eC0wf3gtMH94LTB/eC0wf3gtMH94&#10;LTB/eC0wf3gtMH94LTB/eC0wf3gtMH94LTB/eC0wf3gtMH94LTB/eC0wf3gtMH94LTB/eC0wf3gt&#10;MH94LTGAgDpClYtNXLS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98UmWzLU1qfy1Nan8t&#10;TWp/LU1qfy1Nan8tTWp/LU1qfy1Nan8tTWp/LU1qfy1Nan8tTWp/LU1qfy1Nan8jPFNkDhki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CgAKQBmADMAfwAzAH8AMwB/ADMAfwAzAH8AMwB/ADMA&#10;fwAzAH8AMwB/ADMAfwAzAH8AMwB/dEYuvX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PzCseDMwj3gt&#10;MH94LTB/eC0wf3gtMH94LTB/eC0wf3gtMH94LTB/eC0wf3gtMH94LTB/eC0wf3gtMH94LTB/eC0w&#10;f3gtMH94LTB/eC0wf3gtMH94LTB/eC0wf3gtMH94LTB/eC0wf3gtMH94LTB/eC0wf3gtMH94LTB/&#10;eC0wf3gtMH94LTB/eC0wf3gtMH94LTB/eC0wf3gtMH94LTB/eC0wf3gtMH94LTB/eC0wf3gtMH94&#10;LTB/eC0wf3gtMH94LTB/eC0wf385QZOKTFuy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tTZb0tTWp/&#10;LU1qfy1Nan8tTWp/LU1qfy1Nan8tTWp/LU1qfy1Nan8tTWp/LU1qfy1Nan8gN0taCxMa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kACcAYgAzAH8AMwB/ADMAfwAz&#10;AH8AMwB/ADMAfwAzAH8AMwB/ADMAfw41BYZ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GML14PTCneDEwiX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/OD+RiUtZsI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zhNaIYtTWp/LU1qfy1Nan8tTWp/LU1qfy1Nan8tTWp/LU1qfyxLZ3wcMUNQBwwQ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IQAmAF8A&#10;MwB/ADMAfwAzAH8AMwB/ADMAfwAzAH8AMwB/IDgMkH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FMLx4OzCieDAwh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fjc+kIlKWK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R05nkC1Nan8tTWp/LU1qfy1Nan8tTWp/LU1qfypJZXkZKztGBAgL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BwAJQBdADMAfwAzAH8AMwB/ADMAfwAzAH8yOhSZ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EMLh4OTCceC8wg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02PI2JSVeu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9VT2iZLU1qfy1Nan8tTWp/LU1qfyhEXnEUIzA6AgQG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SABkAPwArAG0AMwB/ADMAf0M9G6J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Uwu3g9MKZ4NDCP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7MziIg0BLn4tOXra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2NQZ6ItTWp/KkhjdxsvQU0LExs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ABsAHQBIVT0ipX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jC9eD4wqng1MJR4LjCB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01PI2FQ06jjVBguY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OUmS9aEFQkQ4ZIikBAgI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JilteDQwkXg9&#10;MKh4RTC8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GML54QDCveDcwmHgvMIN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jGAfzg/kYdGUqiO&#10;UmO8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5TZb6JSlivgTxFmHkvM4NoJyl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XYsL314&#10;LTB/eC0wf3guMIJ4NjCWeD8wrHhGML5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CMLN4OTCdeDAwhn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kvMoKAO0OWiElWrI5TZL6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pNW7OCP0mdejE2hngtMH94LTB/eC0wf3gtMH8B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BwcU&#10;eC0wf3gtMH94LTB/eC0wf3gtMH94LTB/eC4wgng0MJJ4OzCheEEwsXhGML1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DC5eD4wqHg3MJh4MDCH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S8zgn84QJKEQk2hiktZsY5TZL2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MUGC5&#10;h0ZSqIE8RZh7MjaHeC0wf3gtMH94LTB/eC0wf3gtMH94LTB/eC0wfxMHBx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UNDid4LTB/eC0wf3gtMH94LTB/eC0wf3gtMH94LTB/eC0wf3gtMH94LTB/eC4wgXg0MJB4OjCf&#10;eEAwr3hGML1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Uwung/MKt4ODCa&#10;eDEwin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S8ygX43PpCEQUufiUpY&#10;r45SZL2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VFhuodHVKuCPUeafDM5&#10;ingtMH94LTB/eC0wf3gtMH94LTB/eC0wf3gtMH94LTB/eC0wf3gtMH94LTB/JQ4PJ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xkbR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DGRt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KGx1O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0obHU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AeIFV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UB4g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iAiW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VICJ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dIiVi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1siJG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MlJ2l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YSQnZ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Scqb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oJyl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Kix2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24pLH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csL35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dCsu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SsufH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1Ky5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KSx2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28pLH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nKm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aScq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yUnaX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iJSd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dIyVj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1wiJ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cgI1x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ViAiW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h4gVn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QHiB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LHB5Q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0obHU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UaG0l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RBkb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gZ&#10;Q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8+Fxl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FRc9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zgVFj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QTFTd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MhIUN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A8QKn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8m&#10;Dg8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CAkX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xQHC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BAQN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AwEB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onKnB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2gnKW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CEjXX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ViAi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GhxK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EGRt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QTFTh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zMTFD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0NJH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IAwNI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BgYR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8PBQY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F2LC99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dCsu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UlKGt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jJSd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R4gVX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1AeIF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ExU3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NBMV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ICRd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8W&#10;CAk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8pLHZ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cCot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h4hV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SHiB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0ExU3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zMTFD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ICRd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FQgI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8pLHZ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AqLX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h4hV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UR4gV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0ExU3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8zExQ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ICRd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xQHCB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8pLHZ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wKi1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xweUH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0obHU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DA0i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HgsM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tKCtz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2ooKn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IYGkZ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QBgZ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gJGH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8UBwg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yUnaX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YiQ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5FRY8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83FBY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FBQ53LC9+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dywvfgoEB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oiJGB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ZISN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xETMn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y0RE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gIGdSwvfH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0Ky57BgIC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KGx1O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0obHU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IGBxN3&#10;LC9+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3LC9+EQYH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AeIFV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1AeIF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QcIFn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FAcIF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yAiXH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1YgIl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Cwwg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HgsM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IyZl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2AkJm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UNDid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JA0O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mKGx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2MlJ2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xARLn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Kg8QL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BaScqb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2knKm8B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xAs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KA8Q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cIiRh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1kh&#10;I1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HBxR1LC98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1&#10;LC98EAYG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YGUR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z8XGU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CBWwoK3J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sKCtzBAEB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4PKX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ycODy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CEj&#10;XX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ZISN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BgYRdSwvfH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diwvgUQZG7UAAAD/AAAA/zMTFMhvKSyI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dSwvfBAGBh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FxhB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KGx2vAAAA/zMTFMk+Fxi8AAAA/y4REs13LC9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8+Fxh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RpJypv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0kbHbApDxDTcysuhHYsL4AUBwjqJA0O2HYsL4B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aicqcAQBA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kJCht2LC99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XyMmmQAAAP8uERLNdywv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YsL30ZCQ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UFjt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2IlJ5UAAAD/AAAA/2MlJ5R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NxQW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ghI11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kJSiTAAAA/wAAAP9UHyGl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1khI1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QMDCmwoK3N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cCoshxAGBu4AAAD/VyAio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tKCtzCQMD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oLHncsL35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88Fhi/AAAA/wAAAP8hDA3bGgoK&#10;4y8RE8x3LC+A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dywvfhwKCx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BYYP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dCsughkJCuQAAAD/AAAA/wAA&#10;AP8AAAD/KA8Q1HcsL4B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87Fhc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BWyIkYX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WSEj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BAQMbiksdX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28pLHUJAwM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Cwwh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3LC9+HgsM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3FBY7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zESE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GhtJ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88Fhh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HyFY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Sxwe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BAQNbIiRh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1EeIFUB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CAgZjJSdp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aISRfAg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EBAtrKCty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XyMmZAUBAg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IHBxNwKi13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2YmKGwHAgM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kJCht0Ky57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qJypwDAQF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QNDiZ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bSkrdBEGB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NDiZ0Ky57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2knKm8QBgY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wKCx1wKi13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jJSdpCgME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MHBxRsKCty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WiEkXwYC&#10;A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FBQ5nJilt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1IfIVcC&#10;AQE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DAwleIyVk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KGx1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BAQRXICJc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OxYX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JOHR9T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dywvfisQ&#10;ES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GBlE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QrLnsi&#10;DQ0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DxArcioteX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pJypv&#10;FggJ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PBQYQYCQmZX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Uh4h&#10;VwYCA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CPxcZQncsL35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dCsuezAS&#10;Ez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gsM&#10;IGwoK3J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2cmKW0U&#10;Bwg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AMDCFQfIVl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PHR9U&#10;BQEC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ISFDV0Ky57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yKy15LRES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HCBVjJSdp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YiUnaBIH&#10;Bx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0ExU3cSoteH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cSoteDUUFTgB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BAQMTBwe&#10;UH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0wcHlELBAQ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oLHWQlKGp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2QlKGobCgs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TQTFDdwKi13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AqLXc0ExQ3AQ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DBApLHB5Q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csL35LHB5QCgME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CgsdZCUoa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iJCdoGwoL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BKQ8Q&#10;LGMlJ2l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eIyVkJw4PK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YODyhgJCZm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VICJaHgsM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DQ0kXSIlYn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UsL3xMHB5QEgcH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wsMIVohJF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IqLXlDGRpGDAQF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sKChxYISNd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2soKnE2FBU6BwID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BgYSPBYYP2cmKW1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cCotd0kbHU0eCww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JChtEGRtIbSkrdH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0Ky57Uh4gVicODykDAQE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BIg0NJE0dHlFyKy15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csL35aISRfLxESMgcCA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CAgUr&#10;EBEtVSAiWnYsL31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2Ik&#10;J2g3FBY7DAQF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ICBiMNDiVAGBlEXSMlY3UsL3x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sKCtzTR0fUi4REjEO&#10;BQU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EBBCAMDCI9FxhAWiIkYHQrLnt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cCosdlIeIVczExQ2FAcI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4LDB87Fhc+ViAiW2ooKnF4LTB/eC0wf3gtMH94LTB/eC0wf3gtMH94LTB/eC0wf3gtMH94LTB/&#10;eC0wf3gtMH94LTB/eC0wf3gtMH94LTB/eC0wf3gtMH94LTB/eC0wf3gtMH94LTB/eC0wf3gtMH94&#10;LTB/eC0wf3gtMH94LTB/eC0wf3gtMH94LTB/eC0wf3gtMH94LTB/eC0wf3gtMH94LTB/eC0wf3gt&#10;MH94LTB/eC0wf3gtMH94LTB/eC0wf2ooKnFVICJaOBUWOxkJC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BAQQWCAkXKA8QKzsWFz5MHB5RXyMmZHAqLXd4LTB/eC0w&#10;f3gtMH94LTB/eC0wf3gtMH94LTB/eC0wf3gtMH94LTB/eC0wf3gtMH94LTB/eC0wf3gtMH94LTB/&#10;eC0wf3gtMH94LTB/eC0wf3gtMH94LTB/eC0wf3gtMH94LTB/eC0wf3gtMH94LTB/eC0wf3gtMH9w&#10;Ki13XiMlZEwcHlE6FRc+KA8QKxYICRgEAQE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E&#10;BAwdCwsfLxETMj0XGEBDGRpGSBscTE0dHlFSHiFXVyAjXFsiJGFhJCdnZyYpbWwoK3JxKi14eC0w&#10;f3gtMH9wKi13aygrcmYmKWxhJCdnWyIkYFcgI1xSHiFXTR0eUUgbHExDGRpGPBYYQC8REjIdCgse&#10;CwQE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ICBi4REjFHGhxLRxocSyoP&#10;ES0BAAABAAAAAAAAAAAAAAAAAAAAAAAAAAAmDg8pRxocS0gbHUw5FRY8DAQFDQAAAAAAAAAAAAAA&#10;AAAAAAAAAAAAAAAAAAAAAAAqDxEtEAYG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UODyh3LC9+eC0wf3gtMH94&#10;LTB/eC0wf3IqLXkNBQUOAAAAAAAAAAAJAwMKaScqb3gtMH94LTB/eC0wf3gtMH94LTB/PhcZQgAA&#10;AAAAAAAAAAAAAAAAAAAAAAAAOxYXPngtMH8uERI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CQkadywvfm0pK3QWCAkY&#10;AAAAAAAAAAAyEhQ1eC0wf2IkJ2gAAAAAAQAAAWsoK3J3LC9+NBMVNwEAAAEAAAAADwUGEGEkJ2d4&#10;LTB/MhIUNQAAAAAAAAAAAAAAABgJCRl4LTB/eC0wfyoPE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IeIFZ3LC9+FQgI&#10;FgAAAAAAAAAAAAAAAAAAAABNHR5RYSQnZwcCAgcwEhMzeC0wfzkVFz0AAAAAAAAAAAAAAAAAAAAA&#10;BAEBBHIrLXlxKi14AgEBAgAAAAABAAABcCotd20oK3N4LTB/KxARL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BZiYobG0o&#10;K3MCAAACAAAAAAAAAAAAAAAAAAAAAAAAAAAAAAAAAAAAAEMZGkZ3LC9+DwUGEAAAAAAAAAAAAAAA&#10;AAAAAAAAAAAAQRgaRXcsL34PBQYPAAAAAE4dH1N1LC98FAcIFXQrLnsrEBE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i&#10;JCdobSgrcwIBAQIAAAAAAAAAAAAAAAAAAAAAAAAAAAAAAAAAAAAAQRgaRXUrLnwHAgIHAAAAAAAA&#10;AAAAAAAAAAAAAAAAAABBGBpFdywvfg8FBg8pDxAreC0wfyoPECwEAQEEdSwvfCsQES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MlJ2ltKCtzAgAAAgAAAAAAAAAAAAAAAAAAAAAAAAAAAAAAAAAAAABBGBpFdiwvfQsEBAwA&#10;AAAAAAAAAAAAAAAAAAAAAAAAAD4XGUJ3LC9+GggKHHQrLntXICNcAAAAAAoDBAp1LC98KxARL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iEkX3UrLnwFAQIFAAAAAAAAAAAAAAAAAAAAADoVFz5yKi15CwQECz0XGEF4LTB/&#10;IAwNIgAAAAAAAAAAAAAAAAAAAAAAAAAAXyMmZHUrLnwmDA4oeC0wf3gtMH94LTB/eC0wf3gtMH94&#10;LTB/bSgrcwI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EhMzeC0wf0scHk8AAAAAAAAAAAAAAAAHAgIHcSoteHUrLnwFAQIFEgYH&#10;E3csL35qJypwBAEBBAAAAAAAAAAAAAAAADASEzN4LTB/WyIkYBEGBxJEGRtIQBgZQ0AYGUNHGhxL&#10;eC0wf1cgIlwyEhQ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FmJihseC0wf14jJWMqDxAsNhQVOnQrLnt4LTB/ORUXPQAA&#10;AAAAAAAAOxYXPngtMH92LC99NhQVOiUODydSHiFXeC0wf3UsL3wHAgMIAAAAAAAAAAAAAAAAAAAA&#10;AAQBAQR0Ky57Jw4PK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CAgZUHyFZeC0wf3gtMH94LTB/dywvfjQTFDcA&#10;AAAAAAAAAAAAAAAAAAAALRESMHEqLXh4LTB/eC0wf3gtMH9ZISNeDQQFDQAAAAAAAAAAAAAAAAAA&#10;AAAAAAAABwIDB3QrLnsrEBE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QECDQUFDg0EBQ0AAAAA&#10;AAAAAAAAAAAAAAAAAAAAAAAAAAAAAAAAAAAAAA0EBQ0NBQUOBAEB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AQAAAAAAAAA&#10;AAAAAAAAAAAAAAAAAAAAAAAAAAAAAAAAAAAAAAAAAAAAAAAAAAAAAAAAAAAAAAAAAAAAAAAAAAAA&#10;AAAAAAAAAAAAAAAAAAAAAAAAAAAAAAAAAAAAAAAAAAAAAAAAAAAAAAAAAAAAAAAAAAAAAAAAAAAA&#10;AAAAAAAAAAAAAAAAAAAA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C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KYAAACmAAAAC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DAAAAsgAAALIAAAB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AAACyAAAAsgAAAJ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sgAAALIAAACyAAAA&#10;sgAAAC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8AAACyAAAAsgAA&#10;ALIAAACyAAAA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AAAApgAAALIA&#10;AACyAAAAsgAAALIAAACmAAAA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Cy&#10;AAAAsgAAALIAAACyAAAAsgAAALIAAAB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QAAALIAAACyAAAAsgAAALIAAACyAAAAsgAAAJ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AAA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AAAC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J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T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MAAAC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AAA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AAAA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MAAAC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wAAA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MAAAC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AAOkAAAD/AAAAYQAAAAEAAAAAAAAAAAAAAAgAAADKAAAAEQAAAAAAAAAA&#10;AAAAAAAAAAAAAAAAAAAAkwAAAJ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EAAAD/AAAANAAAABIAAADRAAAANQAAAAAAAAAcAAAA0QAAAOkAAAARAAAA&#10;AAAAAAAAAAAAAAAAAAAAAAAAAAC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YAAAAAAAAAAQAAALQAAAA6AAAAAQAAAKwAAABkAAAA6QAA&#10;ABEAAAAAAAAAAAAAAAAAAAAAAAAAAAAAAJMAAAC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sAAAD/AAAA6QAAAA0AAAAAAAAAAwAAAAUA&#10;AADZAAAAEQAAAAAAAAAAAAAAAAAAAEEAAABBAAAArwAAAK8AAABB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sAAADEAAAAZAAAAAAAAAAA&#10;AAAACAAAANkAAAARAAAAAAAAAAAAAAAAAAAAQQAAAEEAAACvAAAArwAAAEEAAAB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AAADEAAAAAAAAAAAAAADUAAADRAAAA&#10;AwAAAAAAAAAIAAAA2QAAABEAAAAAAAAAAAAAAAAAAAAAAAAAAAAAAJM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MbIEJznr4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9C&#10;c5/AChIZ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AAA/wAAABwAAAABAAAAiAAA&#10;AHsAAAAAAAAAAAAAAAgAAADZAAAAEQAAAAAAAAAAAAAAAAAAAAAAAAAAAAAAkwAAAJ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ExsgQnOevi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0Jzn8AKEhk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eAAAA/wAAAP8A&#10;AAC0AAAAEgAAAAAAAAAAAAAACAAAANkAAAARAAAAAAAAAAAAAAAAAAAAAAAAAAAAAACTAAAA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TGyBCc56+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QnOfwAoSGR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AAAADAAAAAAAAAAAAAAAAAAAAAAAAAAAAAAAAAAAAAAAAAAAAAAAAAAAAAAAAAAAAAAAAAAAAJM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Mb&#10;IEJznr4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9Cc5/AChIZ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wAAAJ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ExsgQnOevi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0Jzn8AKEhk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TGyBCc56+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QnOfwAoSGR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MAAAC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MbIEJznr4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2d+k6Lt7/L0//////n6+/uYqLbBLU1qfy1Nan8tTWp/prTA&#10;yff5+vpMZ4CSLU1qfy1Nan8tTWp/LU1qfy1Nan9Cc5/AChIZ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ExsgQnOevi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5ent7/b3+PlvhZmn0dje4/v7/PxMZ4CSLU1qf7zG&#10;z9b/////9/n6+kxngJItTWp/LU1qfy1Nan8tTWp/LU1qf0Jzn8AKEhk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T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TGyBCc56+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+wvMfPjZ6uuS1Nan+wvMfP/P39/U9qgpR1&#10;ip2r/P39/d/k6Ov7+/z8TGeAki1Nan8tTWp/LU1qfy1Nan8tTWp/QnOfwAoSGR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MAAAC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MbIEJznr4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9JZH2Q8fT29//////b4ebp&#10;LU1qfy1Nan83VnGFn667xfz9/f1MZ4CSLU1qfy1Nan8tTWp/LU1qfy1Nan9Cc5/AChIZ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w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ExsgQnOev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zdWcYWisL3H09rg&#10;5P7+/v55jqCtLU1qfy1Nan+mtMDJ/P39/UxngJItTWp/LU1qfy1Nan8tTWp/LU1qf0Jzn8AKEhk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TAAAA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TGyBCc56+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+sucTNhpmptS1N&#10;an8/XHaK+vv7/L3H0NctTWp/LU1qf6a0wMn8/f39TGeAki1Nan8tTWp/LU1qfy1Nan8tTWp/QnOf&#10;wAoSGR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MAAAC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MbIEJznr4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N1ZxhfX2+Pno&#10;7O/xN1Zxhaa0wMn/////jp+vui1Nan8tTWp/prTAyfz9/f1MZ4CSLU1qfy1Nan8tTWp/LU1qfy1N&#10;an9Cc5/AChIZH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J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ExsgQnOevi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KWzvvz9/f3//////////87W3OEtTWp/LU1qfy1Nan+mtMDJ+/v8/ExngJItTWp/LU1qfy1Nan8t&#10;TWp/LU1qf0Jzn8AKEhk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T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TGyBC&#10;c56+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32Ro7BYcomZLU1qfy1Nan8tTWp/LU1qfy1Nan8tTWp/LU1qfy1Nan8tTWp/&#10;LU1qfy1Nan8tTWp/QnOfwAoSGR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MAAA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MbIEJznr4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9Cc5/AChIZH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wAAAJ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ExsgQnOevi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0Jzn8AKEhk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T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sTGyBCc56+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QnOfwAoSGR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MAAAC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MbIEJznr4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9Cc5/AChIZ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wAAAJ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ExsgQnOevi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0Jzn8AKEhk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T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sTGyBCc56+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QnOfwAoSGR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MAAAC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MbIEJznr4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9Cc5/AChIZH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ExsgQnOevi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0Jzn8AK&#10;Ehk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TAAA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TGyBCc56+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QnOfwAoSGR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MbIEJznr4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9Cc5/AChIZH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J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ExsgQnOe&#10;vi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0Jzn8AKEhk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AAAA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T&#10;GyBCc56+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QnOfwAoSGR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MAAA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MbIEJznr4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9Cc5/AChIZH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J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ExsgQnOevi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0Jzn8AKEhk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IAAAA0AAAAAAAAAAAAAABD&#10;AAAAygAAALYAAADNAAAAXAAAAAAAAAAAAAAAAAAAAAAAAABxAAAAuAAAALYAAADjAAAALgAAAAAA&#10;AAAAAAAAAAAAAAAAAACTAAAA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TGyBCc56+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QnOfwAoSGR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CPAAAA/wAAADQAAAAAAAAA&#10;AAAAAIcAAABgAAAAJAAAAC8AAAAUAAAAAAAAAAAAAAAAAAAABQAAAMoAAAA7AAAAJwAAAC8AAAAG&#10;AAAAAAAAAAAAAAAAAAAAAAAAAJM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MbIEJznr4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9Cc5/AChIZH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0AAADKAAAANAAA&#10;AAAAAAABAAAAvQAAAD0AAAAjAAAACQAAAAAAAAAAAAAAAAAAAAAAAAARAAAA3QAAACgAAAAjAAAA&#10;AQAAAAAAAAAAAAAAAAAAAAAAAAAAAAAAkwAAAJ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ExsgQnOevi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0Jzn8AKEhk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AAAAAKcA&#10;AAA1AAAAAAAAAA4AAADpAAAA8gAAAMQAAAD/AAAANwAAAAAAAAAAAAAAAAAAAC0AAAD/AAAA0QAA&#10;AOkAAADjAAAAFAAAAAAAAAAAAAAAQQAAAEEAAACvAAAArwAAAEE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TGyBCc56+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QnOfwAoSGR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QAAADUAAAAAAAAACgAAAD8AAAAGAAAAAAAAAFwAAACaAAAAAQAAAAAAAAAAAAAAGQAAADYA&#10;AAAAAAAAAQAAAKkAAABYAAAAAAAAAAAAAABBAAAAQQAAAK8AAACvAAAAQQAAAE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MbIEJznr4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9Cc5/AChIZ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0Jz&#10;n8AKEhk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QnOfwAoSGR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ADUAAAAAAAAAAAAAAF4AAAD/AAAA/wAAAKkAAAALAAAACwAA&#10;AP8AAAASAAAABwAAAI8AAAD/AAAA/wAAAHEAAAACAAAAAAAAAAAAAAAAAAAAAAAAAJMAAACTAAAA&#10;AAAAAAAAAAAAAAAAAAAAAAAAAAAAAAAAAAAAAAAAAAAAAAAAAAAAAAAAAAAAAAAAAAAAAAAAAAAA&#10;AAAAAAAAAAAAAAAAACYAXwBFAK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5AI8ARQCuAAAAAAAAAAAAAAAAAAAAAAAAAAAAAAAA&#10;AAAAAAAAAAAAAAAAAAAAAAAAAAAAAAAAAAAAAAAAAAAAAAAAAAAAAAAAAAAAAAAACxMbIEJznr4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LAAAAAAAAAAAA&#10;AAAAAAAAAAAAAAAAAAAAAAAAAAAAAAoAAAAIAAAAAAAAAAAAAAAAAAAAAAAAAAAAAAAAAAAAkwAA&#10;AJMAAAAAAAAAAAAAAAAAAAAAAAAAAAAAAAAAAAAAAAAAAAAAAAAAAAAAAAAAAAAAAAAAAAAAAAAA&#10;AAAAAAAAAAAAAAAAAAAAAAAAJgBfAEUAr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kAjwBFAK4AAAAAAAAAAAAAAAAAAAAAAAAA&#10;AAAAAAAAAAAAAAAAAAAAAAAAAAAAAAAAAAAAAAAAAAAAAAAAAAAAAAAAAAAAAAAAAAAAAAALExsg&#10;QnOevi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AAAAkwAAAAAAAAAAAAAAAAAAAAAAAAAAAAAAAAAAAAAAAAAAAAAAAAAAAAAAAAAAAAAAAAAA&#10;AAAAAAAAAAAAAAAAAAAAAAAAAAAAAAAmAF8ARQCv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OQCPAEUArgAAAAAAAAAAAAAAAAAA&#10;AAAAAAAAAAAAAAAAAAAAAAAAAAAAAAAAAAAAAAAAAAAAAAAAAAAAAAAAAAAAAAAAAAAAAAAAAAAA&#10;AAsTGyBCc56+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QnOfwAoSGR4AAAAAAAAAAAAAAAAAAAAAAAAAAAAAAAAAAAAAAAAA&#10;AAAAAAAAAAAAAAAAAAAAAAAAAAAAAAAAAAAAAAAAAAAAAAAAAAAAAAClPUGwhTE1j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pT1C&#10;rloh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CTAAAAAAAAAAAAAAAAAAAAAAAAAAAAAAAAAAAAAAAAAAAAAAAAAAAAAAAAAAAA&#10;AAAAAAAAAAAAAAAAAAAAAAAAAAAAAAAAAAAAACYAXwBFAK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5AI8ARQCuAAAAAAAAAAAA&#10;AAAAAAAAAAAAAAAAAAAAAAAAAAAAAAAAAAAAAAAAAAAAAAAAAAAAAAAAAAAAAAAAAAAAAAAAAAAA&#10;AAAAAAAACxMbIEJznr4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9Cc5/AChIZHgAAAAAAAAAAAAAAAAAAAAAAAAAAAAAAAAAA&#10;AAAAAAAAAAAAAAAAAAAAAAAAAAAAAAAAAAAAAAAAAAAAAAAAAAAAAAAAAAAAAKU9QbCFMTWO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+lPUKuWiEk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JMAAAAAAAAAAAAAAAAAAAAAAAAAAAAAAAAAAAAAAAAAAAAAAAAAAAAA&#10;AAAAAAAAAAAAAAAAAAAAAAAAAAAAAAAAAAAAAAAAAAAAJgBfAEUAr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kAjwBFAK4AAAAA&#10;AAAAAAAAAAAAAAAAAAAAAAAAAAAAAAAAAAAAAAAAAAAAAAAAAAAAAAAAAAAAAAAAAAAAAAAAAAAA&#10;AAAAAAAAAAAAAAALExsgQnOevi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0Jzn8AKEhkeAAAAAAAAAAAAAAAAAAAAAAAAAAAA&#10;AAAAAAAAAAAAAAAAAAAAAAAAAAAAAAAAAAAAAAAAAAAAAAAAAAAAAAAAAAAAAAAAAAAApT1BsIUx&#10;NY5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6U9Qq5aIS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AAAAkwAAAAAAAAAAAAAAAAAAAAAAAAAAAAAAAAAAAAAAAAAAAAAA&#10;AAAAAAAAAAAAAAAAAAAAAAAAAAAAAAAAAAAAAAAAAAAAAAAAAAAmAF8ARQCv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OQCPAEUA&#10;rgAAAAAAAAAAAAAAAAAAAAAAAAAAAAAAAAAAAAAAAAAAAAAAAAAAAAAAAAAAAAAAAAAAAAAAAAAA&#10;AAAAAAAAAAAAAAAAAAAAAAsTGyBCc56+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QnOfwAoSGR4AAAAAAAAAAAAAAAAAAAAA&#10;AAAAAAAAAAAAAAAAAAAAAAAAAAAAAAAAAAAAAAAAAAAAAAAAAAAAAAAAAAAAAAAAAAAAAAAAAACl&#10;PUGwhTE1jn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pT1Crloh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AAACTAAAAAAAAAAAAAAAAAAAAAAAAAAAAAAAAAAAAAAAA&#10;AAAAAAAAAAAAAAAAAAAAAAAAAAAAAAAAAAAAAAAAAAAAAAAAAAAAAAAAACYAXwBFAK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x9LH49vi2+0AMwB/ADMAf4WdhcL6+/r89/j3+/v7+/3t8O32JlEmkgAzAH8AMwB/ADMAfwA5&#10;AI8ARQCuAAAAAAAAAAAAAAAAAAAAAAAAAAAAAAAAAAAAAAAAAAAAAAAAAAAAAAAAAAAAAAAAAAAA&#10;AAAAAAAAAAAAAAAAAAAAAAAAAAAACxMbIEJznr4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9Cc5/AChIZHgAAAAAAAAAAAAAA&#10;AAAAAAAAAAAAAAAAAAAAAAAAAAAAAAAAAAAAAAAAAAAAAAAAAAAAAAAAAAAAAAAAAAAAAAAAAAAA&#10;AAAAAKU9QbCFMTWO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+lPUKuWiEk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JMAAAAAAAAAAAAAAAAAAAAAAAAAAAAAAAAA&#10;AAAAAAAAAAAAAAAAAAAAAAAAAAAAAAAAAAAAAAAAAAAAAAAAAAAAAAAAAAAAAAAAJgBfAEUAr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FkQWitLb0uj/////2uHa7AAzAH8AMwB/wMzA3/Hz8fiUqZTJn7Kfz4uii8UAMwB/ADMAfwAzAH8A&#10;MwB/ADkAjwBFAK4AAAAAAAAAAAAAAAAAAAAAAAAAAAAAAAAAAAAAAAAAAAAAAAAAAAAAAAAAAAAA&#10;AAAAAAAAAAAAAAAAAAAAAAAAAAAAAAAAAAALExsgQnOevi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0Jzn8AKEhkeAAAAAAAA&#10;AAAAAAAAAAAAAAAAAAAAAAAAAAAAAAAAAAAAAAAAAAAAAAAAAAAAAAAAAAAAAAAAAAAAAAAAAAAA&#10;AAAAAAAAAAAApT1BsIUxNY5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6U9Qq5aISR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TAAAAkwAAAAAAAAAAAAAAAAAAAAAAAAAA&#10;AAAAAAAAAAAAAAAAAAAAAAAAAAAAAAAAAAAAAAAAAAAAAAAAAAAAAAAAAAAAAAAAAAAAAAAmAF8A&#10;RQCv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+fsp/P9/j3++ru6vTb4tvtADMAfwAzAH/d493u2+Lb7YqhisRyjnK4ADMAfwAzAH8AMwB/&#10;ADMAfwAzAH8AOQCPAEUArgAAAAAAAAAAAAAAAAAAAAAAAAAAAAAAAAAAAAAAAAAAAAAAAAAAAAAA&#10;AAAAAAAAAAAAAAAAAAAAAAAAAAAAAAAAAAAAAAAAAAsTGyBCc56+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QnOfwAoSGR4A&#10;AAAAAAAAAAAAAAAAAAAAAAAAAAAAAAAAAAAAAAAAAAAAAAAAAAAAAAAAAAAAAAAAAAAAAAAAAAAA&#10;AAAAAAAAAAAAAAAAAAClPUGwhTE1jn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43OoX18PD20rm61HgtMH94LTB/eC0wf343OoXy&#10;6ury6d3d6ngtMH94LTB/eC0wf3gtMH94LTB/pT1Crloh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MAAACTAAAAAAAAAAAAAAAAAAAA&#10;AAAAAAAAAAAAAAAAAAAAAAAAAAAAAAAAAAAAAAAAAAAAAAAAAAAAAAAAAAAAAAAAAAAAAAAAAAAA&#10;ACYAXwBFAK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ypUKpQAMwB/ytTK5N/l3+8AMwB/FkQWivj5+Pv/////9ff1+v/////W3tbqADMA&#10;fwAzAH8AMwB/ADMAfwA5AI8ARQCuAAAAAAAAAAAAAAAAAAAAAAAAAAAAAAAAAAAAAAAAAAAAAAAA&#10;AAAAAAAAAAAAAAAAAAAAAAAAAAAAAAAAAAAAAAAAAAAAAAAACxMbIEJznr4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9Cc5/A&#10;ChIZHgAAAAAAAAAAAAAAAAAAAAAAAAAAAAAAAAAAAAAAAAAAAAAAAAAAAAAAAAAAAAAAAAAAAAAA&#10;AAAAAAAAAAAAAAAAAAAAAAAAAKU9QbCFMTWO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+lc3Wq9e/v9f/////SubrUeC0wf3gtMH94LTB/&#10;2cPE2//////r4OHseC0wf3gtMH94LTB/eC0wf3gtMH+lPUKuWiEkY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AAAJMAAAAAAAAAAAAA&#10;AAAAAAAAAAAAAAAAAAAAAAAAAAAAAAAAAAAAAAAAAAAAAAAAAAAAAAAAAAAAAAAAAAAAAAAAAAAA&#10;AAAAAAAAJgBfAEUAr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/Q2dDn3+Xf7wAzAH8NPQ2Fr7+v13aRdroAMwB/m6+bzf39&#10;/f5Rc1GnADMAfwAzAH8AMwB/ADkAjwBFAK4AAAAAAAAAAAAAAAAAAAAAAAAAAAAAAAAAAAAAAAAA&#10;AAAAAAAAAAAAAAAAAAAAAAAAAAAAAAAAAAAAAAAAAAAAAAAAAAAAAAALExsgQnOevi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0Jzn8AKEhkeAAAAAAAAAAAAAAAAAAAAAAAAAAAAAAAAAAAAAAAAAAAAAAAAAAAAAAAAAAAAAAAA&#10;AAAAAAAAAAAAAAAAAAAAAAAAAAAAAAAApT1BsIUxNY5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+jb3Onx6Onx/fv7/dK5utR4LTB/eC0w&#10;f7WLjbj+/v7+9e/v9ezh4e14LTB/eC0wf3gtMH94LTB/eC0wf6U9Qq5aISR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AAAAkwAAAAAA&#10;AAAAAAAAAAAAAAAAAAAAAAAAAAAAAAAAAAAAAAAAAAAAAAAAAAAAAAAAAAAAAAAAAAAAAAAAAAAA&#10;AAAAAAAAAAAAAAAmAF8ARQCv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9DZ0Off5d/vADMAfw09DYWVqpXKHEkcjQAzAH9L&#10;b0uk/f39/m6LbrYAMwB/ADMAfwAzAH8AOQCPAEUArgAAAAAAAAAAAAAAAAAAAAAAAAAAAAAAAAAA&#10;AAAAAAAAAAAAAAAAAAAAAAAAAAAAAAAAAAAAAAAAAAAAAAAAAAAAAAAAAAAAAAsTGyBCc56+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QnOfwAoSGR4AAAAAAAAAAAAAAAAAAAAAAAAAAAAAAAAAAAAAAAAAAAAAAAAAAAAAAAAA&#10;AAAAAAAAAAAAAAAAAAAAAAAAAAAAAAAAAAAAAAClPUGwhTE1jn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kFJVlngtMH/59vb50rm61Xgt&#10;MH+DP0GK/Pr6/Na+v9jgz9Di7uTl73gtMH94LTB/eC0wf3gtMH94LTB/pT1Crloh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MAAACT&#10;AAAAAAAAAAAAAAAAAAAAAAAAAAAAAAAAAAAAAAAAAAAAAAAAAAAAAAAAAAAAAAAAAAAAAAAAAAAA&#10;AAAAAAAAAAAAAAAAAAAAACYAXwBFAK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0NnQ59/l3+8AMwB/O2I7nP39/f67yLvd&#10;ADMAf8PPw+H8/Pz9MlsymAAzAH8AMwB/ADMAfwA5AI8ARQCuAAAAAAAAAAAAAAAAAAAAAAAAAAAA&#10;AAAAAAAAAAAAAAAAAAAAAAAAAAAAAAAAAAAAAAAAAAAAAAAAAAAAAAAAAAAAAAAAAAAACxMbIEJz&#10;nr4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9Cc5/AChIZHgAAAAAAAAAAAAAAAAAAAAAAAAAAAAAAAAAAAAAAAAAAAAAAAAAA&#10;AAAAAAAAAAAAAAAAAAAAAAAAAAAAAAAAAAAAAAAAAAAAAKU9QbCFMTWO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fjc6hfn29vnS&#10;ubrVeC0wf+bY2ef38vP3fjc6heXW1+bw6OjxeC0wf3gtMH94LTB/eC0wf3gtMH+lPUKuWiEk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wAAAJMAAAAAAAAAAAAAAAAAAAAAAAAAAAAAAAAAAAAAAAAAAAAAAAAAAAAAAAAAAAAAAAAAAAAA&#10;AAAAAAAAAAAAAAAAAAAAAAAAAAAAJgBfAEUAr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/O187m3+Xf7wAzAH8AMwB/rb2t&#10;1v///////////v7+/o6kjsYAMwB/ADMAfwAzAH8AMwB/ADkAjwBFAK4AAAAAAAAAAAAAAAAAAAAA&#10;AAAAAAAAAAAAAAAAAAAAAAAAAAAAAAAAAAAAAAAAAAAAAAAAAAAAAAAAAAAAAAAAAAAAAAAAAAAL&#10;ExsgQnOevi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0Jzn8AKEhkeAAAAAAAAAAAAAAAAAAAAAAAAAAAAAAAAAAAAAAAAAAAA&#10;AAAAAAAAAAAAAAAAAAAAAAAAAAAAAAAAAAAAAAAAAAAAAAAAAAAApT1BsIUxNY5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+NzqF&#10;+fb2+dK5utWDP0GK+fb2+f/////////////////////o2tvpeC0wf3gtMH94LTB/eC0wf6U9Qq5a&#10;IS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AAAAkwAAAAAAAAAAAAAAAAAAAAAAAAAAAAAAAAAAAAAAAAAAAAAAAAAAAAAAAAAAAAAA&#10;AAAAAAAAAAAAAAAAAAAAAAAAAAAAAAAAAAAmAF8ARQCv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KlQqlFh5WKsNPQ2FADMAfwAzAH8AMwB/ADMAfwAzAH8AOQCPAEUArgAAAAAAAAAAAAAA&#10;AAAAAAAAAAAAAAAAAAAAAAAAAAAAAAAAAAAAAAAAAAAAAAAAAAAAAAAAAAAAAAAAAAAAAAAAAAAA&#10;AAAAAAsTGyBCc56+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QnOfwAoSGR4AAAAAAAAAAAAAAAAAAAAAAAAAAAAAAAAAAAAA&#10;AAAAAAAAAAAAAAAAAAAAAAAAAAAAAAAAAAAAAAAAAAAAAAAAAAAAAAAAAAClPUGwhTE1jn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43OoX59vb50rm61XgtMH+lc3WprYCCsaBsbqXr3+Ds8Ojo8ZVbXZt4LTB/eC0wf3gtMH94LTB/&#10;pT1Crloh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MAAACTAAAAAAAAAAAAAAAAAAAAAAAAAAAAAAAAAAAAAAAAAAAAAAAAAAAAAAAA&#10;AAAAAAAAAAAAAAAAAAAAAAAAAAAAAAAAAAAAAAAAACYAXwBFAK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5AI8ARQCuAAAAAAAA&#10;AAAAAAAAAAAAAAAAAAAAAAAAAAAAAAAAAAAAAAAAAAAAAAAAAAAAAAAAAAAAAAAAAAAAAAAAAAAA&#10;AAAAAAAAAAAACxMbIEJznr4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9Cc5/AChIZHgAAAAAAAAAAAAAAAAAAAAAAAAAAAAAA&#10;AAAAAAAAAAAAAAAAAAAAAAAAAAAAAAAAAAAAAAAAAAAAAAAAAAAAAAAAAAAAAAAAAKU9QbCFMTWO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fjc6hfn29vnSubrVeC0wf3gtMH94LTB/eC0wf+XW1+bu5OXveC0wf3gtMH94LTB/eC0w&#10;f3gtMH+lPUKuWiEk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AAJMAAAAAAAAAAAAAAAAAAAAAAAAAAAAAAAAAAAAAAAAAAAAAAAAA&#10;AAAAAAAAAAAAAAAAAAAAAAAAAAAAAAAAAAAAAAAAAAAAAAAAJgBfAEUAr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kAjwBFAK4A&#10;AAAAAAAAAAAAAAAAAAAAAAAAAAAAAAAAAAAAAAAAAAAAAAAAAAAAAAAAAAAAAAAAAAAAAAAAAAAA&#10;AAAAAAAAAAAAAAAAAAALExsgQnOevi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0Jzn8AKEhkeAAAAAAAAAAAAAAAAAAAAAAAA&#10;AAAAAAAAAAAAAAAAAAAAAAAAAAAAAAAAAAAAAAAAAAAAAAAAAAAAAAAAAAAAAAAAAAAAAAAApT1B&#10;sIUxNY5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6U9Qq5aISR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TAAAAkwAAAAAAAAAAAAAAAAAAAAAAAAAAAAAAAAAAAAAAAAAA&#10;AAAAAAAAAAAAAAAAAAAAAAAAAAAAAAAAAAAAAAAAAAAAAAAAAAAAAAAmAF8ARQCv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OQCP&#10;AEUArgAAAAAAAAAAAAAAAAAAAAAAAAAAAAAAAAAAAAAAAAAAAAAAAAAAAAAAAAAAAAAAAAAAAAAA&#10;AAAAAAAAAAAAAAAAAAAAAAAAAAsTGyBCc56+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QnOfwAoSGR4AAAAAAAAAAAAAAAAA&#10;AAAAAAAAAAAAAAAAAAAAAAAAAAAAAAAAAAAAAAAAAAAAAAAAAAAAAAAAAAAAAAAAAAAAAAAAAAAA&#10;AAClPUGwhTE1jn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pT1Crloh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MAAACTAAAAAAAAAAAAAAAAAAAAAAAAAAAAAAAAAAAA&#10;AAAAAAAAAAAAAAAAAAAAAAAAAAAAAAAAAAAAAAAAAAAAAAAAAAAAAAAAAAAAACYAXwBFAK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5AI8ARQCuAAAAAAAAAAAAAAAAAAAAAAAAAAAAAAAAAAAAAAAAAAAAAAAAAAAAAAAAAAAAAAAA&#10;AAAAAAAAAAAAAAAAAAAAAAAAAAAAAAAACxMbIEJznr4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9Cc5/AChIZHgAAAAAAAAAA&#10;AAAAAAAAAAAAAAAAAAAAAAAAAAAAAAAAAAAAAAAAAAAAAAAAAAAAAAAAAAAAAAAAAAAAAAAAAAAA&#10;AAAAAAAAAKU9QbCFMTWO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+lPUKuWiEk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wAAAJMAAAAAAAAAAAAAAAAAAAAAAAAAAAAA&#10;AAAAAAAAAAAAAAAAAAAAAAAAAAAAAAAAAAAAAAAAAAAAAAAAAAAAAAAAAAAAAAAAAAAAJgBfAEUA&#10;r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kAjwBFAK4AAAAAAAAAAAAAAAAAAAAAAAAAAAAAAAAAAAAAAAAAAAAAAAAAAAAAAAAA&#10;AAAAAAAAAAAAAAAAAAAAAAAAAAAAAAAAAAAAAAALExsgQnOevi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0Jzn8AKEhkeAAAA&#10;AAAAAAAAAAAAAAAAAAAAAAAAAAAAAAAAAAAAAAAAAAAAAAAAAAAAAAAAAAAAAAAAAAAAAAAAAAAA&#10;AAAAAAAAAAAAAAAApT1BsIUxNY5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6U9Qq5aISR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AAAAkwAAAAAAAAAAAAAAAAAAAAAA&#10;AAAAAAAAAAAAAAAAAAAAAAAAAAAAAAAAAAAAAAAAAAAAAAAAAAAAAAAAAAAAAAAAAAAAAAAAAAAm&#10;AF8ARQCv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OQCPAEUArgAAAAAAAAAAAAAAAAAAAAAAAAAAAAAAAAAAAAAAAAAAAAAAAAAA&#10;AAAAAAAAAAAAAAAAAAAAAAAAAAAAAAAAAAAAAAAAAAAAAAsTGyBCc56+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QnOfwAoS&#10;GR4AAAAAAAAAAAAAAAAAAAAAAAAAAAAAAAAAAAAAAAAAAAAAAAAAAAAAAAAAAAAAAAAAAAAAAAAA&#10;AAAAAAAAAAAAAAAAAAAAAAClPUGwhTE1jn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pT1Crloh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AAACTAAAAAAAAAAAAAAAA&#10;AAAAAAAAAAAAAAAAAAAAAAAAAAAAAAAAAAAAAAAAAAAAAAAAAAAAAAAAAAAAAAAAAAAAAAAAAAAA&#10;AAAAACYAXwBFAK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5AI8ARQCuAAAAAAAAAAAAAAAAAAAAAAAAAAAAAAAAAAAAAAAAAAAA&#10;AAAAAAAAAAAAAAAAAAAAAAAAAAAAAAAAAAAAAAAAAAAAAAAAAAAACxMbIEJznr4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9C&#10;c5/AChIZHgAAAAAAAAAAAAAAAAAAAAAAAAAAAAAAAAAAAAAAAAAAAAAAAAAAAAAAAAAAAAAAAAAA&#10;AAAAAAAAAAAAAAAAAAAAAAAAAAAAAKU9QbCFMTWO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+lPUKuWiEkY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JMAAAAAAAAA&#10;AAAAAAAAAAAAAAAAAAAAAAAAAAAAAAAAAAAAAAAAAAAAAAAAAAAAAAAAAAAAAAAAAAAAAAAAAAAA&#10;AAAAAAAAAAAAJgBfAEUAr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kAjwBFAK4AAAAAAAAAAAAAAAAAAAAAAAAAAAAAAAAAAAAA&#10;AAAAAAAAAAAAAAAAAAAAAAAAAAAAAAAAAAAAAAAAAAAAAAAAAAAAAAAAAAALExsgQnOevi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0Jzn8AKEhkeAAAAAAAAAAAAAAAAAAAAAAAAAAAAAAAAAAAAAAAAAAAAAAAAAAAAAAAAAAAA&#10;AAAAAAAAAAAAAAAAAAAAAAAAAAAAAAAAAAAApT1BsIUxNY5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6U9Qq5aISR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AAAAkwAA&#10;AAAAAAAAAAAAAAAAAAAAAAAAAAAAAAAAAAAAAAAAAAAAAAAAAAAAAAAAAAAAAAAAAAAAAAAAAAAA&#10;AAAAAAAAAAAAAAAAAAAmAF8ARQCv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OQCPAEUArgAAAAAAAAAAAAAAAAAAAAAAAAAAAAAA&#10;AAAAAAAAAAAAAAAAAAAAAAAAAAAAAAAAAAAAAAAAAAAAAAAAAAAAAAAAAAAAAAAAAAsTGyBCc56+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QnOfwAoSGR4AAAAAAAAAAAAAAAAAAAAAAAAAAAAAAAAAAAAAAAAAAAAAAAAAAAAA&#10;AAAAAAAAAAAAAAAAAAAAAAAAAAAAAAAAAAAAAAAAAAClPUGwhTE1jn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pT1CrlohJ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MA&#10;AACTAAAAAAAAAAAAAAAAAAAAAAAAAAAAAAAAAAAAAAAAAAAAAAAAAAAAAAAAAAAAAAAAAAAAAAAA&#10;AAAAAAAAAAAAAAAAAAAAAAAAACYAXwBFAK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5AI8ARQCuAAAAAAAAAAAAAAAAAAAAAAAA&#10;AAAAAAAAAAAAAAAAAAAAAAAAAAAAAAAAAAAAAAAAAAAAAAAAAAAAAAAAAAAAAAAAAAAAAAAACxMb&#10;IEJznr4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9Cc5/AChIZHgAAAAAAAAAAAAAAAAAAAAAAAAAAAAAAAAAAAAAAAAAAAAAA&#10;AAAAAAAAAAAAAAAAAAAAAAAAAAAAAAAAAAAAAAAAAAAAAAAAAKU9QbCFMTWO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+lPUKuWiEk&#10;Y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wAAAJMAAAAAAAAAAAAAAAAAAAAAAAAAAAAAAAAAAAAAAAAAAAAAAAAAAAAAAAAAAAAAAAAA&#10;AAAAAAAAAAAAAAAAAAAAAAAAAAAAAAAAJgBfAEUAr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kAjwBFAK4AAAAAAAAAAAAAAAAA&#10;AAAAAAAAAAAAAAAAAAAAAAAAAAAAAAAAAAAAAAAAAAAAAAAAAAAAAAAAAAAAAAAAAAAAAAAAAAAA&#10;AAALExsgQnOevi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0Jzn8AKEhkeAAAAAAAAAAAAAAAAAAAAAAAAAAAAAAAAAAAAAAAA&#10;AAAAAAAAAAAAAAAAAAAAAAAAAAAAAAAAAAAAAAAAAAAAAAAAAAAAAAAApT1BsIUxNY5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6U9&#10;Qq5aISR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kwAAAAAAAAAAAAAAAAAAAAAAAAAAAAAAAAAAAAAAAAAAAAAAAAAAAAAAAAAA&#10;AAAAAAAAAAAAAAAAAAAAAAAAAAAAAAAAAAAAAAAmAF8ARQCv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OQCPAEUArgAAAAAAAAAA&#10;AAAAAAAAAAAAAAAAAAAAAAAAAAAAAAAAAAAAAAAAAAAAAAAAAAAAAAAAAAAAAAAAAAAAAAAAAAAA&#10;AAAAAAAAAAsTGyBCc56+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QnOfwAoSGR4AAAAAAAAAAAAAAAAAAAAAAAAAAAAAAAAA&#10;AAAAAAAAAAAAAAAAAAAAAAAAAAAAAAAAAAAAAAAAAAAAAAAAAAAAAAAAAAAAAAClPUGwhTE1jn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pT1Crloh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D/AAAA8gAAAD0AAAAAAAAAAAAA&#10;AAAAAAAAAAAAAAAAAJMAAACTAAAAAAAAAAAAAAAAAAAAAAAAAAAAAAAAAAAAAAAAAAAAAAAAAAAA&#10;AAAAAAAAAAAAAAAAAAAAAAAAAAAAAAAAAAAAAAAAAAAAACYAXwBFAK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5AI8ARQCuAAAA&#10;AAAAAAAAAAAAAAAAAAAAAAAAAAAAAAAAAAAAAAAAAAAAAAAAAAAAAAAAAAAAAAAAAAAAAAAAAAAA&#10;AAAAAAAAAAAAAAAACxMbIEJznr4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9Cc5/AChIZHgAAAAAAAAAAAAAAAAAAAAAAAAAA&#10;AAAAAAAAAAAAAAAAAAAAAAAAAAAAAAAAAAAAAAAAAAAAAAAAAAAAAAAAAAAAAAAAAAAAAKU9QbCF&#10;MTWO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+lPUKuWiEk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AAAA8gAAACEAAAApAAAA8gAAABUA&#10;AAAAAAAAAAAAAAAAAAAAAAAAkwAAAJMAAAAAAAAAAAAAAAAAAAAAAAAAAAAAAAAAAAAAAAAAAAAA&#10;AAAAAAAAAAAAAAAAAAAAAAAAAAAAAAAAAAAAAAAAAAAAAAAAAAAAJgBfAEUAr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kAjwBF&#10;AK4AAAAAAAAAAAAAAAAAAAAAAAAAAAAAAAAAAAAAAAAAAAAAAAAAAAAAAAAAAAAAAAAAAAAAAAAA&#10;AAAAAAAAAAAAAAAAAAAAAAALExsgQnOevi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0Jzn8AKEhkeAAAAAAAAAAAAAAAAAAAA&#10;AAAAAAAAAAAAAAAAAAAAAAAAAAAAAAAAAAAAAAAAAAAAAAAAAAAAAAAAAAAAAAAAAAAAAAAAAAAA&#10;pT1BsIUxNY5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6U9Qq5aIS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CCAAAAAAAAAAAAAACR&#10;AAAAOgAAAAAAAAAAAAAAAAAAAAAAAACTAAAAkwAAAAAAAAAAAAAAAAAAAAAAAAAAAAAAAAAAAAAA&#10;AAAAAAAAAAAAAAAAAAAAAAAAAAAAAAAAAAAAAAAAAAAAAAAAAAAAAAAAAAAmAF8ARQCv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OQCPAEUArgAAAAAAAAAAAAAAAAAAAAAAAAAAAAAAAAAAAAAAAAAAAAAAAAAAAAAAAAAAAAAAAAAA&#10;AAAAAAAAAAAAAAAAAAAAAAAAAAAAAAsTGyBCc56+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QnOfwAoSGR4AAAAAAAAAAAAA&#10;AAAAAAAAAAAAAAAAAAAAAAAAAAAAAAAAAAAAAAAAAAAAAAAAAAAAAAAAAAAAAAAAAAAAAAAAAAAA&#10;AAAAAAClPUGwhTE1jn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pT1CrlohJGAAAAAAAAAAAAAAAAAAAAAAAAAAAAAAAAAAAAAAAAAA&#10;AAAAAAAAAAAAAAAAAAAAAAAAAAAAAAAAAAAAAAAAAAAAAAAAAAAAAAAAAAAAAAAAAAAAAAAAAAAA&#10;AAAAAAAAAAAAAAAAAAAAAAAAAAAAAAAAAAAAAAAAAJEAAABC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QAAAHsAAAAAAAAA&#10;AAAAAFkAAABzAAAAAAAAAAAAAAAAAAAAAAAAAJMAAACTAAAAAAAAAAAAAAAAAAAAAAAAAAAAAAAA&#10;AAAAAAAAAAAAAAAAAAAAAAAAAAAAAAAAAAAAAAAAAAAAAAAAAAAAAAAAAAAAAAAAACYAXwBFAK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5AI8ARQCuAAAAAAAAAAAAAAAAAAAAAAAAAAAAAAAAAAAAAAAAAAAAAAAAAAAAAAAAAAAA&#10;AAAAAAAAAAAAAAAAAAAAAAAAAAAAAAAAAAAACxMbIEJznr4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9Cc5/AChIZHgAAAAAA&#10;AAAAAAAAAAAAAAAAAAAAAAAAAAAAAAAAAAAAAAAAAAAAAAAAAAAAAAAAAAAAAAAAAAAAAAAAAAAA&#10;AAAAAAAAAAAAAKU9QbCFMTWO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+lPUKuWiEkYAAAAAAAAAAAAAAAAAAAAAAAAAAAAAAAAAAA&#10;AAAAAAAAAAAAAAAAAAAAAAAAAAAAAAAAAAAAAAAAAAAAAAAAAAAAAAAAAAAAAAAAAAAAAAAAAAAA&#10;AAAAAAAAAAAAAAAAAAAAAAAAAAAAAAAAAAAAAAAAAAAAAAAAsgAAALIAAACmAAAAbwAAAC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ZAAAAewAA&#10;AAAAAAAAAAAAWQAAAHMAAAAAAAAAAAAAAAAAAAAAAAAAkwAAAJMAAAAAAAAAAAAAAAAAAAAAAAAA&#10;AAAAAAAAAAAAAAAAAAAAAAAAAAAAAAAAAAAAAAAAAAAAAAAAAAAAAAAAAAAAAAAAAAAAAAAAJgBf&#10;AEUAr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kAjwBFAK4AAAAAAAAAAAAAAAAAAAAAAAAAAAAAAAAAAAAAAAAAAAAAAAAAAAAA&#10;AAAAAAAAAAAAAAAAAAAAAAAAAAAAAAAAAAAAAAAAAAALExsgQnOev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0Jzn8AKEhke&#10;AAAAAAAAAAAAAAAAAAAAAAAAAAAAAAAAAAAAAAAAAAAAAAAAAAAAAAAAAAAAAAAAAAAAAAAAAAAA&#10;AAAAAAAAAAAAAAAAAAAApT1BsIUxNY5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6U9Qq5aISRgAAAAAAAAAAAAAAAAAAAAAAAAAAAA&#10;AAAAAAAAAAAAAAAAAAAAAAAAAAAAAAAAAAAAAAAAAAAAAAAAAAAAAAAAAAAAAAAAAAAAAAAAAAAA&#10;AAAAAAAAAAAAAAAAAAAAAAAAAAAAAAAAAAAAAAAAAAAAAAAAAAAAAACyAAAAsgAAALIAAACyAAAA&#10;sgAAAJAAAABC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P8AAAD/AAAA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QAAAE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sgAAALIAAACyAAAAsgAAAJEAAABD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AAAA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AAA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IAAACyAAAApwAAAG8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gAAA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EAAAB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QAAAEMAAAA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QAAAE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MAAAAA&#10;AAAAAAAAAAAAAAAAAAAAAAAAAAAAAAA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DAAAA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LoAAAD/AAAA&#10;/wAAAIkAAAAKAAAAAAAAAAAAAAA2AAAA6QAAAP8AAAD/AAAAdwAAAAQAAAAAAAAAAAAAAAAAAAAk&#10;AAAAsg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GUAAAD/AAAA/wAAAOkAAAA6AAAAAAAAAAAAAAAHAAAAhQAAAP8AAAD/AAAA4wAAADAA&#10;AAAAAAAAAAAAAAAAAAAAAAAARgAAAKk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kAAAD/AAAAXgAA&#10;AAkAAAASAAAAsAAAAJoAAAAAAAAANgAAAP8AAABGAAAACAAAAB0AAADEAAAAkwAAAAEAAAAAAAAA&#10;NwAAAP8AAACy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AAAA3QAAACMAAAAHAAAAQgAAAP8AAAAlAAAAAQAAAL0AAACfAAAAFgAAAAgAAABN&#10;AAAA/wAAACUAAAAAAAAAAAAAABgAAAD/AAAAsg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AAAAJoA&#10;AAAAAAAAAAAAAAAAAAAYAAAAZAAAAAYAAAC4AAAAVAAAAAAAAAAAAAAAAAAAABEAAAD/AAAAJgAA&#10;AAsAAADVAAAAaAAAAMI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OkAAAAiAAAAAAAAAAAAAAAAAAAAXAAAAC0AAAAtAAAA3QAAAAYAAAAAAAAA&#10;AAAAAAAAAABvAAAAmgAAAAEAAAACAAAAvwAAAIIAAACy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AAAATgAAAAAAAAAAAAAAAAAAAAAAAAAAAAAACwAAAN0AAAAaAAAAAAAAAAAAAAAAAAAAAAAAAKcA&#10;AAA4AAAAAAAAAAAAAAAgAAAA0Q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AAA3QAAAAUAAAAAAAAAAAAAAAAAAAAAAAAAAAAAAFsAAACJAAAAAAAA&#10;AAAAAAAAAAAAAAAAACQAAADRAAAAAwAAAGgAAAB7AAAAHgAAANE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cAAABTAAAAAAAAAAAAAAAAAAAAAAAAAAAAAAAIAAAA2QAAABUAAAAAAAAAAAAAAAAAAAAA&#10;AAAApwAAADgAAAAAAAAAAAAAACUAAADR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UAAADdAAAACQAAAAAAAAAAAAAAAAAAAAAAAAAAAAAAWwAAAHsA&#10;AAAAAAAAAAAAAAAAAAAAAAAAJAAAANEAAAArAAAA3QAAAAYAAAAkAAAA1Q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AAAAJIAAAAAAAAAAAAAAAAAAAAUAAAA2QAAAA0AAAC4AAAATgAAAAAAAAAAAAAA&#10;AAAAAAsAAADdAAAAJgAAAAAAAAAAAAAAJQAAANE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AAAOkAAAAdAAAAAAAAAAAAAAAAAAAAcAAAAFgAAAAt&#10;AAAA3QAAAAUAAAAAAAAAAAAAAAAAAABhAAAApQAAAGAAAAD/AAAA/wAAAP8AAAD/AAAApw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/wAAAEwAAAAEAAAADwAAAKIAAACaAAAAAQAAADsAAAD/AAAANwAA&#10;AAQAAAAVAAAAsAAAAKcAAAACAAAAAAAAAAAAAAAlAAAA0Q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MQAAAAWAAAAAAAAAD0AAAD/AAAA&#10;JgAAAAQAAAC/AAAAlQAAAA4AAAAEAAAARgAAAP8AAAAuAAAABwAAAA8AAAAMAAAANwAAANUAAA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6QAAAP8AAAD/AAAAnAAAAA4AAAAAAAAAAAAAAEIA&#10;AAD/AAAA/wAAAP8AAACJAAAACAAAAAAAAAAAAAAAAAAAACUAAADC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hQAAAP8AAAD/AAAA8gAA&#10;AEQAAAAAAAAAAAAAAA0AAACRAAAA/wAAAP8AAADpAAAAOgAAAAAAAAAAAAAAAAAAAAAAAAAkAAAA&#10;wg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AAAAgAAAAAAAAAAAAAAAAAAAAA&#10;AAAAAAAAAAAAAAAL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AsA&#10;AAAAAAAAAAAAAAAAAAAAAAAAAAAAAAAAAAAG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BAAAAAAAAAAAAAAAAAAAAAAAAAAAAAAAAAAAAAY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AAAhwAAAP8AAAD/AAAAuAAAAB8AAAAAAAAAAAAAABkAAAC2AAAA&#10;/wAAAP8AAACdAAAAFgAAAAAAAAABAAAAXwAAAP8AAAD/AAAAYQ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L8AAACVAAAAEgAAAAsAAABsAAAA3QAAAAkAAAARAAAA6QAA&#10;AGsAAAANAAAADwAAAHwAAADdAAAACQAAADUAAADjAAAAGwAAABoAAADVAAAAM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3QAAAAYAAAAAAAAAAAAAAAQAAABtAAAAFgAAAGYA&#10;AACaAAAAAAAAAAAAAAAAAAAAAQAAAL0AAABUAAAAMQAAAD4AAAAAAAAAAAAAALQAAAA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kAAACSAAAAAAAAAAAAAAAAAAAAAAAAAAAAAAAA&#10;AAAAqQAAAEkAAAAAAAAAAAAAAAAAAAAAAAAAWQAAAHMAAAAAAAAAAAAAAAAAAAAsAAAA/wAAAB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QAAAJIAAAAAAAAAAAAAAAAAAAAAAAAA&#10;AAAAAAAAAACpAAAAPgAAAAAAAAAAAAAAAAAAAAAAAABZAAAAcwAAAAAAAAAAAAAALgAAAP8AAAB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3QAAAAUAAAAAAAAAAAAA&#10;AAIAAACyAAAAKwAAAGYAAACSAAAAAAAAAAAAAAAAAAAAAQAAAKkAAABZAAAAAAAAAEUAAAD/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DEAAAAfAAAAAoA&#10;AAAHAAAAZQAAAN0AAAAJAAAAGAAAAP8AAABeAAAABgAAAAsAAABrAAAA4wAAABAAAAAsAAAA/wAA&#10;AEIAAAALAAAAEgA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gAAAC2&#10;AAAA/wAAAP8AAADdAAAAJAAAAAAAAAAAAAAAJAAAANEAAAD/AAAA/wAAALgAAAAfAAAAAAAAAHgA&#10;AAD/AAAA/wAAAP8AAAD/AAAA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AAAACwAAAAAAAAAAAAAAAAAAAAAAAAAAAAAAAAAAAA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AAAAAAAAAAAAAAAA&#10;AAAAAAAAAAAAAAAAAAAAAAAAAAAAAAAAAAAAAAAAAAAAAAAAAAAAAAAAAAAAAAAAAAAAAAAAAAAL&#10;AAAAAAAAAAAAAAAAAAAAAAAAAAAAAAAAAAAAAAAAAAMAAA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QAAAP8AAAAYAAAAAAAA&#10;AAAAAAAAAAAAAAAAAAAAAAAAAAAAAAAAAAAAAAAAAAAAAAAAAAAAAAAAAAAAAAAAAAAAAAAAAAAA&#10;AAAAAAAAAAAAAAAAAAAAAAAAAAAAAAAAAAAAAAAAAAAAAAAAAAAAAAAAAAAAAAAAAAAAAAAAAAAA&#10;AAAAAAAAAAAAAAAAAAAAAAAAAAAAAAAAAAAAAAAAAAAAAAAAAAAAAAAAABUAAADyAAAAEQAAAAAA&#10;AAAAAAAAAAAAAAAAAAAAAAAAAAAAAAAAAAAOAAAA3QAAAE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LQAAAD/AAAA&#10;NAAAAAAAAAAAAAAAAAAAAAAAAAAAAAAAAAAAAAAAAAAAAAAAAAAAAAAAAAAAAAAAAAAAAAAAAAAA&#10;AAAAGAAAAJYAAAAHAAAAAAAAAAAAAAAAAAAAAAAAAAAAAAAAAAAAAAAAAAAAAAAAAAAAAAAAAAAA&#10;AAAAAAAAPwAAA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AAAAcgAAAAYA&#10;AAAAAAAAAAAAAAAAAAAAAAAAAAAAAAAAAAAAAAAAAAAAAAAAAAAAAAAAAAAAAAAAAAAAAAAAAAAA&#10;AAAAAAAAAAAAAAAAAAAAAAAAAAAAAAAAAAAAAAAAAAAAAAAAAAAAAAAAAAAAAAAAAAAAAAAAAAAA&#10;AAAAAAAAAAAAAAAAAAAAAAAAAAAAAAAAAAAAAAAAAAAAAAAAAAAAAAAAAAAAAAAAAQAAAIgAAAAq&#10;AAAAAAAAAAAAAAAAAAAAAAAAAAAAAAAAAAAAAAAAAFsAAAB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sgAA&#10;A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LwAAAC8AAAAvAAAALwAAAC8AAAAvAAAALwAAAC8AAAAvAAAALwAAAC8AAAAv&#10;AAAALwAAAC8AAAAvAAAALwAAAC8AAAAvAAAALwAAAC8AAAAvAAAALwAAAC8AAAAvAAAALwAAAC8A&#10;AAAvAAAALwAAAC8AAAAvAAAALwAAAC8AAAAvAAAALwAAAC8AAAAvAAAALwAAAC8AAAAvAAAALwAA&#10;AC8AAAAvAAAALwAAAB8AAAAAAAAAEA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A8AAAAAAAAAH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RS5Fxg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UOVS5AAAA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lQ5VLkAAAA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VDlU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UOVS5AAAAL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lQ5VLk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qag5rG8u/y+P/////+/v7/0sjS5mhGaKqJbom88e7x9//////9/P3+uaq5&#10;2G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VDlUuQAA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u3o7fX39ff6mYKZxczAzOL+/v7/oYuhyuvm6/T6+Pr8oo2iy9XM&#10;1ej+/f7+jHKMv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UOVS5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vT2+u3tbe7LqquthoRmiqjHKMvv7+/v+smazQ+vn6/Mm9yeFo&#10;RmiqfF58tf39/f69rr3a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lQ5VLk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rh2uHu/v3+/pF5kcH29Pb6&#10;3dXd7GhGaKqijaLK/v3+/s3CzeN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VDlUuQAAAC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4drh7v////+7rLvZaEZo&#10;qs7DzuT/////+fj5/P7+/v//////zMHM42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UOVS5AAA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b09vru7q7vb+/v7/r52v0mhG&#10;aKpoRmiqgGSAuLSjtNXOw87krJms0Pz7/P2zorPU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lQ5VLkAAA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rk3eTw/v7+/7+xv9ui&#10;jaLKqJWoznhaeLPt6O316uXq82hGaKrVzNXo/v3+/oluibx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VDlUuQAA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iW6JvPv6+/3/////&#10;///////////+/v7/qJSozrOis9T9/f3+//////7+/v/EtsTe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UOVS5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qchZzHb09vr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lQ5VLkAAAA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VDlUuQAAAC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UOVS5AAAA&#10;L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lQ5&#10;VLkAAAA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VDlUuQAA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FL0XGAAA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AAALwAAAC8AAAAvAAAALwAAAC8AAAAvAAAALwAAAC8AAAAvAAAALwAAAC8AAAAvAAAALwAAAC8A&#10;AAAvAAAALwAAAC8AAAAvAAAALwAAAC8AAAAvAAAALwAAAC8AAAAvAAAALwAAAC8AAAAvAAAALwAA&#10;AC8AAAAvAAAALwAAAC8AAAAvAAAALwAAAC8AAAAvAAAALwAAAC8AAAAvAAAALwAAAC8AAAAvAAAA&#10;LwAAAB8AAAAAAAAAEA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A8AAAAAAAAAIA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TAAAAkwAAAJMAAACTAAAA&#10;kwAAAJMAAACTAAAAkwAAAJMAAACTAAAAkwAAAJMAAACTAAAAkwAAAJMAAACTAAAAkwAAAJMAAACT&#10;AAAAkwAAAJMAAACTAAAAkwAAAJMAAACTAAAAkwAAAJMAAACTAAAAkwAAAJMAAACTAAAAnQAAAL8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K4AAACu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vwAAAJw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X&#10;AAAAZ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QAAAE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oAAAAF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AA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gAAA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E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AAA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QAAAE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oAAAA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6QAAAP8AAABh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XwAAAP8A&#10;AAD/AAAAYQ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AAAALI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P8AAAA0AAAAEgAAANEAAAA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UAAADj&#10;AAAAGwAAABoAAADVAAAA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AAAD/AAAAsg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NgAAAAAAAAABAAAA&#10;tAAAAD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QAAAD4AAAAAAAAAAAAAALQAAAA6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AAAA1QAAAGgAAADC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wAA&#10;AP8AAADp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/w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AAAAN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AAAAKwAAAMQAAAB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AAAP8AAAB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AAAA0Q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AAAAMQAAAAAAAAAAAAAANQAAANE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U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UAAADR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D/AAAAHAAAAAEAAACI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/wAAAEIAAAALAAAAEgAAAA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QAAANE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4AAAD/AAAA/wAAALQAAAA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gAAAD/AAAA/wAAAP8AAAD/AAAA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wg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1BLAwQKAAAAAAAAACEA2AMFuhZDFQAWQxUAFQAAAGRycy9tZWRp&#10;YS9pbWFnZTIudGlmZk1NACoAFTW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8+//X59f/wNnA/7/Yv//b6dv//v7+////////&#10;////////////////////3uve/8DZwP++2L7/zeHN//X59f//////////////////////////////&#10;///z9/P/1ub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P7/1+b0/8je8f/H3fH/2uj1//3+////////////////////////&#10;/////97r9//I3vH/xtzw/9Hj9P/z+Pz///////////////////////v9/v/Z6PX/1OX0/97q9v/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f69//grSC/4CzgP+As4D/gLOA/4CzgP+KuYr/&#10;9Pj0////////////+Pv4/5fAl/+As4D/gLOA/4CzgP+As4D/gLOA/8fdx///////////////////&#10;/////P38/5jBmP+Ht4f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v3/63N6v+tzer/rc3q/63N6v+tzer/r87q//P4/P//////////&#10;//b6/f+00uz/rc3q/63N6v+tzer/rc3q/63N6v/N4fP////////////l7/j/rs7q/63N6v+tzer/&#10;rc3q/7LQ6//1+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/Pr/4K0gv+QvJD/7fTt////////////1OXU&#10;/4CzgP+gxqD///////7+/v+Uv5T/gbOB/9Lk0v/+/v7///////P48/+hxqH/gLOA/9Tl1P//////&#10;/////+Ht4f+Ht4f/gLOA/5W/l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ny+f+tzer/stDr/+ry+f///////////9Xm9P+tzer/uNPs////&#10;///9/v//s9Hs/63N6v/U5fT//f7////////x9vz/uNTt/63N6v/W5vX//////7rV7f+uzur/7fT6&#10;///////g7Pf/rc3q/8Xc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00rT/grSC/+717v//////////////&#10;////////udW5/6HHof/6/Pr/1ubW/4CzgP/N4c3///////////////////////z9/P+JuIn/i7mL&#10;//39/f/3+vf/gLOA/53Enf+myab/kb2R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dnv/63N6v/r8/r//////////////////////8Tb8P+4&#10;0+z/+Pv9/9fm9f+tzer/0OLz///////////////////////7/f7/r87q/7DO6v/5+/7/u9Xt/8re&#10;8f////////////7+//+wz+v/wtr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vDm/+RvZH//v7+////////&#10;///////////////////////////////E28T/grSC//P48////////////////////////////8Xc&#10;xf+CtIL/8/fz//3+/f/e697//////8jeyP+Muoz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+20uz/stDr//3+/v//////////////////////&#10;////////////////y9/y/63N6v/x9vz////////////////////////////L4PL/rc3q//H2+///&#10;////////////////////4ez3/63N6v/H3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Mag/5G9kf/9/f3/&#10;/////////////////////////////////////8Xcxf+FtoX/+vz6////////////////////////&#10;////xdzF/4K0gv/z9/P/////////////////xNvE/4y6j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jT7P+y0Ov//f7/////////////////&#10;///////////////////////L4PL/rs3q//j7/f///////////////////////////8vg8v+tzer/&#10;8fb7/////////////////+vz+v+uzur/rs7q//T4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fxZ//kb2R&#10;//7+/v//////////////////////////////////////xdzF/4O0g//2+fb/////////////////&#10;///////////H3cf/grSC//P48//////////////////E28T/jLqM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Ps/7LQ6//9/v7/////////&#10;/////////////////////////////8vg8v+uzur/9Pn9////////////////////////////zeHz&#10;/63N6v/x9vz////////////l7/j/rs7q/63N6v/p8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rM&#10;qv+FtoX/+/z7///////////////////////M4Mz/irmK//b59v/I3sj/gLOA/+Tv5P//////////&#10;/////////////////6TIpP+FtoX/+/z7/////////////////8TbxP+Muoz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81u7/rs3q//r8/v//&#10;////////////////////0OLz/6/O6v/0+Pz/zuHz/63N6v/i7ff/////////////////////////&#10;//+61e3/rs3q//r8/v//////2ej1/63N6v+uzur/7P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ubW/4CzgP+817z/////////////////+vz6/4u5i/+FtoX/+/z7//D28P+CtIL/lb+V//z9&#10;/P/////////////////V5dX/gLOA/6nLqf//////////////////////xNvE/4y6jP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fm9f+tzer/&#10;xdzw//////////////////j7/f+wz+v/rs3q//r8/v/v9fv/rc3q/7TR7P/7/P7/////////////&#10;////1ub0/63N6v+71u3//////97r9v+tzer/ttLs//v8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8Ob/4CzgP+lyaX/2+nb/8/iz/+Gtob/gLOA/83hzf///////////8vfy/+A&#10;s4D/g7SD/8/iz//g7OD/s9Gz/4CzgP+EtYT/+fv5///////////////////////E28T/jLqM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7bS7P+tzer/utXu/9vp9v/S5PT/r87q/63N6v/Q4vP////////////Q4vP/rc3q/67O6v/S5PT/&#10;3uv2/8HZ7/+tzer/rs7q//j7/f/+/v//sc/r/63N6v++1+7/yt7x/8fd8f/E2/D/1ub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Pr/sM+w/4CzgP+As4D/gLOA/4K0gv/S5NL/////////////////&#10;/////9jn2P+LuYv/gLOA/4CzgP+As4D/q8yr//X59f///////////////////////////8Xcxf+R&#10;vZH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v9/7/Y7/+tzer/rc3q/63N6v+tzer/1OX0///////////////////////Y5/X/sM/r&#10;/63N6v+tzer/rc3q/73X7v/z+Pz///////b6/f+vzur/rc3q/63N6v+tzer/rc3q/63N6v/C2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T49P/1+fX/////////////////////&#10;///////////////////////1+fX/9Pj0//z9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+///z+Pz/8vf8////////////////////////////////////&#10;////////8/j8//P4/P/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9/L/3+zf/8vfy/+/2b//uNS4/7PRs/+tzq3/qMuo/6LHov+dxJ3/l8CX&#10;/5K9kv+Nu43/h7eH/4CzgP+As4D/iLiI/426jf+TvpP/mMGY/57Fnv+jyKP/qcup/67Orv+z0bP/&#10;udW5/8DZwP/O4c7/4u3i//X5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+v3/6vL6/93q9v/W5vX/0ePz/87h8//K3vH/x93x/8Pa7/+/2O//u9bt/7jU&#10;7f+10uz/sc/r/63N6v+tzer/stDr/7XS7P+51O3/vNbu/8DZ7//D2vD/x93x/8vf8v/O4fL/0uT0&#10;/9bm9f/f6/b/7PT6//j7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z6/+bw5v/T&#10;5NP/wNnA/63Orf+Zwpn/hraG/4CzgP+As4D/gLOA/4CzgP+As4D/gLOA/4CzgP+As4D/gLOA/4Cz&#10;gP+As4D/gLOA/4CzgP+As4D/gLOA/4CzgP+As4D/gLOA/4CzgP+As4D/gLOA/4CzgP+As4D/gLOA&#10;/4CzgP+As4D/gLOA/4CzgP+As4D/gLOA/4m4if+dxJ3/sNCw/8Pbw//W5tb/6fHp//z9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3+/+/1+//i7vj/&#10;1ub1/8rf8v+91u7/sM/r/63N6v+tzer/rc3q/63N6v+tzer/rc3q/63N6v+tzer/rc3q/63N6v+t&#10;zer/rc3q/63N6v+tzer/rc3q/63N6v+tzer/rc3q/63N6v+tzer/rc3q/63N6v+tzer/rc3q/63N&#10;6v+tzer/rc3q/63N6v+tzer/rc3q/7LQ6/+/2O//zODy/9jn9f/k7vj/8Pb7//3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r3//A2cD/osei/4y6jP+As4D/&#10;gLOA/4CzgP+As4D/gLOA/4CzgP+As4D/gLOA/4CzgP+As4D/gLOA/4CzgP+As4D/gLOA/4CzgP+A&#10;s4D/gLOA/4CzgP+As4D/gLOA/4CzgP+As4D/gLOA/4CzgP+As4D/gLOA/4CzgP+As4D/gLOA/4Cz&#10;gP+As4D/gLOA/4CzgP+As4D/gLOA/4CzgP+As4D/gLOA/4CzgP+As4D/gLOA/4CzgP+As4D/gLOA&#10;/5C8kP+lyaX/xdzF/+Tu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+f/W5vX/w9rv/7TR7P+tzer/rc3q&#10;/63N6v+tzer/rc3q/63N6v+tzer/rc3q/63N6v+tzer/rc3q/63N6v+tzer/rc3q/63N6v+tzer/&#10;rc3q/63N6v+tzer/rc3q/63N6v+tzer/rc3q/63N6v+tzer/rc3q/63N6v+tzer/rc3q/63N6v+t&#10;zer/rc3q/63N6v+tzer/rc3q/63N6v+tzer/rc3q/63N6v+tzer/rc3q/63N6v+tzer/rc3q/7fT&#10;7f/E2/D/2ej1/+30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9/P/g7OD/wNnA/6DGoP+EtYT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e3h/+lyaX/xdzF/+Tu5P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+///r8/r/1ub1/8HZ7/+vzu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7HP6//E2/D/2ej1/+30+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fz/4Ozg/8DZwP+gxqD/hLWE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e3h/+lyaX/xNvE/+Tv&#10;5P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v//6/P6/9bm9f/B2e//r87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7HQ6//F3PD/2Of1/+30+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7N//sNCw/4a2hv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m4if+z0bP/3+vf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r/zODy/7DP6/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7LQ6//O4fP/6vL5//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17/++2L7/j7yP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jbqN/7nVuf/l7+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5&#10;/f/V5vX/ttLs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tdLs/9Lk9P/u9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v4/8vg&#10;y/+cw5z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SvZL/v9i//+zz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z+/93q9v+/&#10;2O7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41O3/1eb0//L3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2ejZ/6rMqv+E&#10;tYT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5jBmP/F3MX/8fb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//5vD5/8je8f+vzuv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7zW&#10;7v/Z6PX/9vr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+fb/v9m//4u5i/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qMuo/+Xv5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/3/1ub1/7TR7P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xtzw/+70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9vH/t9S3/4W2hf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6HGof/d6t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+f3/0OLz/7DO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8La7//p8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8+z/sM+w/4O1g/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wpr/1ubW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+Pz/zODy/6/O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+1+7/5O/4//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7+X/qcup/4Gzgf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lL+U/8/iz//9/v3/////////////////////////////////////////////////////////////&#10;////////////////////////////////////////////////////////////////////////////&#10;////////////////////////////////////////////////////////////////////////////&#10;///////////////////////////////////////u9Pr/x93x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utXt&#10;/+Ds9//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e697/osei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67jv/H3cf/+vz6////////////////////////////////////////////&#10;////////////////////////////////////////////////////////////////////////////&#10;////////////////////////////////////////////////////////////////////////////&#10;///////////////////////////////////p8vr/w9rw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7bS7P/a6PX//P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8+v/n8Wf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Nu43/1OXU////////////////////////////////&#10;////////////////////////////////////////////////////////////////////////////&#10;////////////////////////////////////////////////////////////////////////////&#10;///////////////////////////////y9/z/wdnv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10uz/4+7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4+/j/t9S3/4K0gv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oceh/+/17///////////////&#10;////////////////////////////////////////////////////////////////////////////&#10;////////////////////////////////////////////////////////////////////////////&#10;///////////////////////////6/P7/0OPz/67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wtrw//T4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ODM/4q5iv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hLWE/8DZwP/8&#10;/fz/////////////////////////////////////////////////////////////////////////&#10;////////////////////////////////////////////////////////////////////////////&#10;////////////////////////////3uv3/7PQ6/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87r/9bm9P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/k/5fBl/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5G9kf/g7OD/////////////////////////////////////////////////////////////&#10;////////////////////////////////////////////////////////////////////////////&#10;////////////////////////7fT7/7zW7f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7jT7P/r8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jz/63Orf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tzq3/9fn1////////////////////////////////////////////&#10;////////////////////////////////////////////////////////////////////////////&#10;////////////////////9/r9/8re8f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/K3vH/+Pv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38/8Lawv+Gtob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It4j/y+DL////////////////////////////////&#10;////////////////////////////////////////////////////////////////////////////&#10;/////////////////f7//9fm9P+xz+v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y0Ov/3er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Xv5f+SvpL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nMSc/+/17///////////////&#10;////////////////////////////////////////////////////////////////////////////&#10;/////////////////+70+v+41O3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v9jv//T4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3cf/g7SD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hreG/9fn1///&#10;////////////////////////////////////////////////////////////////////////////&#10;///////////////////b6fb/rs7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sc/r/+Xv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+vf/pcml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7TStP/8/fz/////////////////////////////////////////////////////////////&#10;///////////////6/P7/xdvw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87h8v/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+7j/4y6j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5W/lf/u9e7/////////////////////////////////////////////////&#10;////////////////7fT6/7XR7P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7rV7f/0+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Pbw/+CtIL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a2hv/Q4tD/////////////////////////////////////&#10;/////////////////9jn9f+u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7HP6//g7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59f+gxq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rzav/+vz6////////////////////&#10;//////////////j7/f/B2e/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/J3vH/+/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7eH/i7mL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RvZH/6vLq////////&#10;///////////////r8/r/tNHr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40+z/8ff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uTS/4G0gf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EtYT/&#10;2+nb////////////4u34/67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wz+v/6PH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HZwf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BtIH/zuHO/9bm9P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uzer/3+v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00rT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91q5n/jLnJ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1OX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v3/p8qn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H/c6qd/26nq/9up6v/g7TA/6zN6f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yN3x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6/5/Fn/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f7KC/3Gpn/9up6v/bqer/26nq/9up6v/fbC6/6rL5/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wdnv//v9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59v+YwZj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36yg/9xqaL/bqer/26nq/9up6v/bqer/26nq/9up6v/eK21/6fK5P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utXt//f6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9vH/kb2R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9+sYX/b6ik/26nq/9up6v/bqer/26nq/9up6v/bqer/26nq/9up6v/dauy&#10;/6PH4P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ttPs//H3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vLq/4y6j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fbGH/2+opv9up6v/bqer/26nq/9up6v/bqer/26nq/9up6v/bqer/26n&#10;q/9up6v/camu/57E2/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sc/r/+vz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w5/+IuIj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3ywiP9vqKj/bqer/26nq/9up6v/bqer/26nq/9up6v/bqer/26nq/9u&#10;p6v/bqer/26nq/9up6v/bqer/53E2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+ry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9/H/i7qL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9+soX/b6im/26nq/9up6v/bqer/26nq/9up6v/bqer/26nq/9up6v/&#10;bqer/26nq/9up6v/bqer/26nq/9up6v/camu/6HG3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sc/r/+/2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2/5G9kf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f7KD/3CopP9up6v/bqer/26nq/9up6v/bqer/26nq/9up6v/bqer&#10;/26nq/9up6v/bqer/26nq/9up6v/bqer/26nq/9up6v/cqqv/6XI4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s9Dr//T4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8+v+XwZf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3+ygv9wqaL/bqer/26nq/9up6v/bqer/26nq/9up6v/bqer/26n&#10;q/9up6v/bqer/26nq/9up6v/bqer/26nq/9up6v/bqer/26nq/9up6v/dayy/6jK5f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t9Pt//j7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v3/oMag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9/s4H/cqqg/26nq/9up6v/bqer/26nq/9up6v/bqer/26nq/9u&#10;p6v/bqer/26nq/9up6v/bqer/26nq/9up6v/bqer/26nq/9up6v/bqer/26nq/9up6v/ea62/6rL&#10;5/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u9bu//v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nLqf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3OqnP9up6v/bqer/26nq/9up6v/bqer/26nq/9up6v/&#10;bqer/26nq/9up6v/bqer/26nq/9up6v/bqer/26nq/9up6v/bqer/26nq/9up6v/bqer/26nq/9u&#10;p6v/fbC6/6zM6f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wNnv//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00rT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91rJn/bqer/26nq/9up6v/bqer/26nq/9up6v/bqer&#10;/26nq/9up6v/bqer/26nq/9up6v/bqer/26nq/9up6v/bqer/26nq/9up6v/bqer/26nq/9up6v/&#10;bqer/26nq/9up6v/gbO+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xtzx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trC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dqyT/26nq/9up6v/bqer/26nq/9up6v/bqer/26n&#10;q/9up6v/bqer/26nq/9up6v/bqer/26nq/9up6v/bqer/26nq/9up6v/bqer/26nq/9up6v/bqer&#10;/26nq/9up6v/bqer/26nq/9up6v/hrbD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zOD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Pl0/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3mvj/9tp6r/bqer/26nq/9up6v/bqer/26nq/9u&#10;p6v/bqer/26nq/9up6v/bqer/26nq/9up6v/bqer/26nq/9up6v/bqer/26nq/9up6v/bqer/26n&#10;q/9up6v/bqer/26nq/9up6v/bqer/26nq/9up6v/jrrL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1ub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7+X/grSC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98sYn/baep/26nq/9up6v/bqer/26nq/9up6v/&#10;bqer/26nq/9up6v/bqer/26nq/9up6v/bqer/26nq/9up6v/bqer/26nq/9up6v/bqer/26nq/9u&#10;p6v/bqer/26nq/9up6v/bqer/26nq/9up6v/bqer/26nq/9up6v/m8LY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5/H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v5/427jf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f7OC/2+opf9up6v/bqer/26nq/9up6v/bqer&#10;/26nq/9up6v/bqer/26nq/9up6v/bqer/26nq/9up6v/bqer/26nq/9up6v/bqer/26nq/9up6v/&#10;bqer/26nq/9up6v/bqer/26nq/9up6v/bqer/26nq/9up6v/bqer/26nq/9yqq//psnj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y0Ov/9vr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nyqf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9zqp3/bqer/26nq/9up6v/bqer/26n&#10;q/9up6v/bqer/26nq/9up6v/bqer/26nq/9up6v/bqer/26nq/9up6v/bqer/26nq/9up6v/bqer&#10;/26nq/9up6v/bqer/26nq/9up6v/bqer/26nq/9up6v/bqer/26nq/9up6v/bqer/26nq/97r7j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+1+7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+DL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eK2R/26nq/9up6v/bqer/26nq/9u&#10;p6v/bqer/26nq/9up6v/bqer/26nq/9up6v/bqer/26nq/9up6v/bqer/26nq/9up6v/bqer/26n&#10;q/9up6v/bqer/26nq/9up6v/bqer/26nq/9up6v/bqer/26nq/9up6v/bqer/26nq/9up6v/bqer&#10;/26nq/+Nus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/V5v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6v+EtYT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32xh/9up6n/bqer/26nq/9up6v/&#10;bqer/26nq/9up6v/bqer/26nq/9up6v/bqer/26nq/9up6v/bqer/26nq/9up6v/bqer/26nq/9u&#10;p6v/bqer/26nq/9up6v/bqer/26nq/9up6v/bqer/26nq/9up6v/bqer/26nq/9up6v/bqer/26n&#10;q/9up6v/bqer/26oq/+exNv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7N6v/r8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Pr/kr6S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9/soL/cKik/26nq/9up6v/bqer&#10;/26nq/9up6v/bqer/26nq/9up6v/bqer/26nq/9up6v/bqer/26nq/9up6v/bqer/26nq/9up6v/&#10;bqer/26nq/9up6v/bqer/26nq/9up6v/bqer/26nq/9up6v/bqer/26nq/9up6v/bqer/26nq/9u&#10;p6v/bqer/26nq/9up6v/bqer/3Srsf+py+b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7XS7P/6/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HQsf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3Srmv9up6v/bqer/26n&#10;q/9up6v/bqer/26nq/9up6v/bqer/26nq/9up6v/bqer/26nq/9up6v/bqer/26nq/9up6v/bqer&#10;/26nq/9up6v/bqer/26nq/9up6v/bqer/26nq/9up6v/bqer/26nq/9up6v/bqer/26nq/9up6v/&#10;bqer/26nq/9up6v/bqer/26nq/9up6v/bqer/4Cyvf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8Xb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5dT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95r47/baeq/26nq/9u&#10;p6v/bqer/26nq/9up6v/bqer/26nq/9up6v/bqer/26nq/9up6v/bqer/26nq/9up6v/bqer/26n&#10;q/9up6v/bqer/26nq/9up6v/bqer/26nq/9up6v/bqer/26nq/9up6v/bqer/26nq/9up6v/bqer&#10;/26nq/9up6v/bqer/26nq/9up6v/bqer/26nq/9up6v/bqer/5K9z/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9zp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/Xv/4W2hf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fbGF/26nqP9up6v/&#10;bqer/26nq/9up6v/bqer/26nq/9up6v/bqer/26nq/9up6v/bqer/26nq/9up6v/bqer/26nq/9u&#10;p6v/bqer/26nq/9up6v/bqer/26nq/9up6v/bqer/26nq/9up6v/bqer/26nq/9up6v/bqer/26n&#10;q/9up6v/bqer/26nq/9up6v/bqer/26nq/9up6v/bqer/26nq/9up6v/b6is/6LH3/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87r//D2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awpr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9yqaL/bqer&#10;/26nq/9up6v/bqer/26nq/9up6v/bqer/26nq/9up6v/bqer/26nq/9up6v/bqer/26nq/9up6v/&#10;bqer/26nq/9up6v/bqer/26nq/9up6v/bqer/26nq/9up6v/bqer/26nq/9up6v/bqer/26nq/9u&#10;p6v/bqer/26nq/9up6v/bqer/26nq/9up6v/bqer/26nq/9up6v/bqer/26nq/9up6v/eK21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utX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t/K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d62R/26n&#10;q/9up6v/bqer/26nq/9up6v/bqer/26nq/9up6v/bqer/26nq/9up6v/bqer/26nq/9up6v/bqer&#10;/26nq/9up6v/bqer/26nq/9up6v/bqer/26nq/9up6v/bqer/26nq/9up6v/bqer/26nq/9up6v/&#10;bqer/26nq/9up6v/bqer/26nq/9up6v/bqer/26nq/9up6v/bqer/26nq/9up6v/bqer/26nq/9u&#10;p6v/kLvN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2ej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5&#10;9f+IuIj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36yg/9u&#10;p6f/bqer/26nq/9up6v/bqer/26nq/9up6v/bqer/26nq/9up6v/bqer/26nq/9up6v/bqer/26n&#10;q/9up6v/bqer/26nq/9up6v/bqer/26nq/9up6v/bqer/26nq/9up6v/bqer/26nq/9up6v/bqer&#10;/26nq/9up6v/bqer/26nq/9up6v/bqer/26nq/9up6v/bqer/26nq/9up6v/bqer/26nq/9up6v/&#10;bqer/26nq/9wqa3/p8rk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wz+v/9/r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dCx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dKua/26nq/9up6v/bqer/26nq/9up6v/bqer/26nq/9up6v/bqer/26nq/9up6v/bqer/26nq/9u&#10;p6v/bqer/26nq/9up6v/bqer/26nq/9up6v/bqer/26nq/9up6v/bqer/26nq/9up6v/bqer/26n&#10;q/9up6v/bqer/26nq/9up6v/bqer/26nq/9up6v/bqer/26nq/9up6v/bqer/26nq/9up6v/bqer&#10;/26nq/9up6v/bqer/26nq/+DtMD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/J3v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Xv5f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3ywiP9tp6r/bqer/26nq/9up6v/bqer/26nq/9up6v/bqer/26nq/9up6v/bqer/26nq/9up6v/&#10;bqer/26nq/9up6v/bqer/26nq/9up6v/bqer/26nq/9up6v/bqer/26nq/9up6v/bqer/26nq/9u&#10;p6v/bqer/26nq/9up6v/bqer/26nq/9up6v/bqer/26nq/9up6v/bqer/26nq/9up6v/bqer/26n&#10;q/9up6v/bqer/26nq/9up6v/bqer/26nq/+dw9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/q8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sCW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cKmi/26nq/9up6v/bqer/26nq/9up6v/bqer/26nq/9up6v/bqer/26nq/9up6v/bqer&#10;/26nq/9up6v/bqer/26nq/9up6v/bqer/26nq/9up6v/bqer/26nq/9up6v/bqer/26nq/9up6v/&#10;bqer/26nq/9up6v/bqer/26nq/9up6v/bqer/26nq/9up6v/bqer/26nq/9up6v/bqer/26nq/9u&#10;p6v/bqer/26nq/9up6v/bqer/26nq/9up6v/bqer/3ass/+szen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7jU7f/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rfyv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3etkf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5C7zf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9no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+fX/hraG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9+soP/bqeo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cKmt/6fK5P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sM/r//f6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HQsf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3Srmv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g7TA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yN3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7+X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98sIj/baeq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ncPa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6v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bAlv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3Cpov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5rrb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71u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5NL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94ro7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+bwtj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/o8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bAlv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3Cpo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3ywuf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8DY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6dv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97r4z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57E2/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+vz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/Fn/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3KpoP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gLK9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xN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7+X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98sIj/baeq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osff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8Pb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jLq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3Ornf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+DtMD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/I3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8+z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99sYb/baaq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+kx+H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/y9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HQsf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3Srmv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4a2w/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8zg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9/L/grSC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9+soT/baep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6is/6fJ5P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s7q//b6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nVuf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3Wsl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ibfG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0OL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/Pv/&#10;h7eH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9/soH/bqeo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xqa7/q8zo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xz+v/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Tl1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3mu&#10;jv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+XwNT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/i7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8qn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c6qe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4Cyvf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8Tb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69/+Bs4H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3+yg/9tpqn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6jK5f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/j7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DL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eK2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kr3P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2+n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dxJ3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9xqaD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7r7j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+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bx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frGF/22nqv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+kyOH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/z+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B2cH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92rJT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426y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9Xm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G9kf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3CopP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d620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ud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7+X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9CXEL/JDIk/ys8K/8rPCv/Kzwr/yc2J/95qXn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jqjA/zZASf8AAAD/DxIV/3uSp/+t&#10;zer/rc3q/3uSp/8wOUH/OkVP/zpFT/8zPEX/pMLe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jUu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0NeQ/8kMiT/Kzwr/xEYEf8AAAD/ERgR/3use/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PB3f8PEhX/DxIV/2Z5iv8rNDv/&#10;AAAA/5Oux/+tzer/Slhk/wkLDP88R1H/OkVP/ykxOP+kwt7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/Q4v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b2R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QFlA/wcJB/9xnnH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mrbQ/0BMV/9ziJz/rc3q&#10;/3WLn/8AAAD/iaO6/6rJ5v8oMDb/Fxwf/5axyv+dutT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7XS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49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2qUav8AAAD/Tm1O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szOn/RlRf/wAAAP+Qq8P/ob/a/xccH/8AAAD/AAAA/wAAAP9kd4j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/T4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OPQ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O1I7/wsQC/93p3f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Mzp/09ea/8AAAD/Q1Bb/6vL6P+UsMn/AAAA/1BfbP+HoLb/KzQ7/wAAAP+Trsf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3uv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w0L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3SidP8AAAD/N0w3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zM6f9NXGn/AAAA/ygwNv+mxeH/rc3q/63N6v+tzer/rc3q/63N6v94jqL/AAAA/4mju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/K3v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u6&#10;i/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aJFo/wAAAP9fhF/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ZniK/wAAAP8zPEX/p8bi/63N6v+tzer/iKG4/0BMV/+LpLz/rc3q/3SJnf8AAAD/&#10;iaO6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7XS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9e/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9TdFP/AAAA/2qU&#10;av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5q20P8AAAD/AAAA/wkLDP80Pkf/CQsM/42nv/+PqcH/AAAA/yQrMf9oe4z/DxIV&#10;/w8SFf+evNb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/L3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7hzv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1Z4Vv8L&#10;EAv/eal5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epGm/wAAAP8AAAD/AAAA/wAAAP8AAAD/iaO6/63N6v9ugpT/AAAA/wAA&#10;AP8PEhX/i6W9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3uv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8+v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dKyb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+EtMH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o&#10;yOT/osDc/6rJ5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/J3v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Luov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9vqKb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3Kqr/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7PR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fTt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fbGG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6PH4P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/L3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4c3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94rpD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k77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3er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7Orv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3Srm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+EtMH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/J3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8CX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cKmi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3mut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7zW&#10;7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DtYP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9tp6n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6is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87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bx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frKF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psnj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9f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6t3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97r4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+cw9n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/p8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rfyv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3etkf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5O90P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9zq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NS4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dayY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irjH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0eP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l&#10;yaX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9zq57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+Asr3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/F3P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K+kv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2+opP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3ass/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7jT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gbOB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H/baap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z6/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32xhv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o8fg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8vf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OfY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ea6M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+awdf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/m&#10;8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L38v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94rZH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5O+0P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93q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Tbx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3ask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kLvN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2Of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ti+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dqyV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+Nus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/V5f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41Lj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91rJj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4q4x/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9Hj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HQsf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3Srmv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hrbD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zOD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syq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c6qc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+DtMD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/J3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kyKT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9yqp7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4Cyvf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8Xc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3E&#10;nf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3Gpof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fbC6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wN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sCW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cKii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6rrf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81u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QvJ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9vqKX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3ass/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7jT7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4m4if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2+np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c6qw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tNH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gbSB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baeq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wqK3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vz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DtIP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9tp6n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+orP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7O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m4if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26np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c6qw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s9H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kLyQ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b6il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2rLP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30+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WwJb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9wqKL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3mut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7zW7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zDn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3GpoP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fLC5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v9j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8ij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cqqf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+Asr3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/E2/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y6n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9zqp3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4O0wP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8jd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6/Pr/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3Sr&#10;m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9up6v/bqer&#10;/26nq/9up6v/bqer/26nq/9up6v/bqer/26nq/9up6v/bqer/26nq/9up6v/hrbD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zOD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tO2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/Q4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817z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9Tl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Lawv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2Of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N7I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/c6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5tX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96ro7/bqer/26nq/9up6v/bqer/26nq/9up6v/bqer/26n&#10;q/9up6v/bqer/3Cmqv9/nqL/j5SZ/5+KkP+tgof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uDiP+ci5H/jJWa/3ueo/9vpqr/bqer/26nq/9up6v/bqer/26nq/9up6v/bqer&#10;/26nq/9up6v/bqer/5nB1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+Xv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x6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3ywh/9up6v/bqer/26nq/9up6v/bqer/26nq/9w&#10;pqr/f56i/4+Umf+fipD/rYKH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uDiP+cjJH/jJWa/3yeo/9vpqr/bqer/26n&#10;q/9up6v/bqer/26nq/9up6v/o8fg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8ff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38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f7OB/22nqv9up6v/bqer/26nq/9+naL/&#10;l4+U/6yCh/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qDiP+V&#10;kJX/fp2i/2+mqv9up6v/bqer/26nq/+szOn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/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j7yP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b6il/3aipv+QlJj/p4WK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qIWK/5OSlv97n6P/dqyz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uN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ix6L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hLCA/5ehef+ji4f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xjJb/vrDI/7LE4P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/E2/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XT&#10;tf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Bsn//kaV7/6eWdv+3iHH/uYdx/7OEff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72KlP/PlKb/z5Sm/8ifs/+9s8v/ssfi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9Dj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93H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EsH//nZ14/7SLcv+5h3H/uYdx/7mHcf+5h3H/&#10;tIR6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woyY/8+Upv/PlKb/z5Sm/8+U&#10;pv/PlKb/xKW7/7PB2/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3On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6dv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Grn7/oJp3/7aJcf+5h3H/uYdx/7mHcf+5h3H/uYdx&#10;/7mHcf+2hXf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/Hj53/z5Sm/8+Upv/P&#10;lKb/z5Sm/8+Upv/PlKb/z5Sm/8ajt/+2vtf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/p8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717v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JrX7/pJh3/7eIcf+5h3H/uYdx/7mHcf+5h3H/uYdx/7mH&#10;cf+5h3H/uYdx/7eGc/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8ySov/PlKb/&#10;z5Sm/8+Upv/PlKb/z5Sm/8+Upv/PlKb/z5Sm/8+Upv/JoLT/uLrU/63M6f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/X5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4Gzgf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Lqnz/p5V1/7iHcP+5h3H/uYdx/7mHcf+5h3H/uYdx/7mHcf+5&#10;h3H/uYdx/7mHcf+5h3H/uYdx/6+Bhf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wgof/z5Sm&#10;/8+Upv/PlKb/z5Sm/8+Upv/PlKb/z5Sm/8+Upv/PlKb/z5Sm/8+Upv/PlKb/yp2w/7q40P+uzOn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vz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L+U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Pp3z/qpN1/7mHcf+5h3H/uYdx/7mHcf+5h3H/uYdx/7mHcf+5h3H/&#10;uYdx/7mHcf+5h3H/uYdx/7mHcf+5h3H/sIKC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7WF&#10;jP/PlKb/z5Sm/8+Upv/PlKb/z5Sm/8+Upv/PlKb/z5Sm/8+Upv/PlKb/z5Sm/8+Upv/PlKb/z5Sm&#10;/8ubrf+7s8z/r8vn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7vV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qzKr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JrH3/qpF0/7mHcf+5h3H/uYdx/7mHcf+5h3H/uYdx/7mHcf+5h3H/uYdx&#10;/7mHcf+5h3H/uYdx/7mHcf+5h3H/uYdx/7mHcf+yhH/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uoiR/8+Upv/PlKb/z5Sm/8+Upv/PlKb/z5Sm/8+Upv/PlKb/z5Sm/8+Upv/PlKb/z5Sm/8+U&#10;pv/PlKb/z5Sm/8+Upv/Mmq3/ubrT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yd7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jey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EsID/oJp3/7iIcf+5h3H/uYdx/7mHcf+5h3H/uYdx/7mHcf+5h3H/uYdx/7mH&#10;cf+5h3H/uYdx/7mHcf+5h3H/uYdx/7mHcf+5h3H/uYdx/7SEe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/CjJj/z5Sm/8+Upv/PlKb/z5Sm/8+Upv/PlKb/z5Sm/8+Upv/PlKb/z5Sm/8+Upv/P&#10;lKb/z5Sm/8+Upv/PlKb/z5Sm/8+Upv/PlKb/xqO3/7HF4f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/b6f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PHo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l6F6/7SKcv+5h3H/uYdx/7mHcf+5h3H/uYdx/7mHcf+5h3H/uYdx/7mHcf+5&#10;h3H/uYdx/7mHcf+5h3H/uYdx/7mHcf+5h3H/uYdx/7mHcf+5h3H/toZ0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8qRoP/PlKb/z5Sm/8+Upv/PlKb/z5Sm/8+Upv/PlKb/z5Sm/8+Upv/PlKb/&#10;z5Sm/8+Upv/PlKb/z5Sm/8+Upv/PlKb/z5Sm/8+Upv/PlKb/zpao/72xx/+uzOj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/D2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biJ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jKl9/62Pc/+5h3H/uYdx/7mHcf+5h3H/uYdx/7mHcf+5h3H/uYdx/7mHcf+5h3H/&#10;uYdx/7mHcf+5h3H/uYdx/7mHcf+5h3H/uYdx/7mHcf+5h3H/uYdx/7mHcf+5h3H/r4KE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xg4j/z5Sm/8+Upv/PlKb/z5Sm/8+Upv/PlKb/z5Sm/8+Upv/PlKb/z5Sm&#10;/8+Upv/PlKb/z5Sm/8+Upv/PlKb/z5Sm/8+Upv/PlKb/z5Sm/8+Upv/PlKb/z5Sm/8qbrv+1v9n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y0O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o&#10;y6j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hq9+/6SXdv+5h3H/uYdx/7mHcf+5h3H/uYdx/7mHcf+5h3H/uYdx/7mHcf+5h3H/uYdx&#10;/7mHcf+5h3H/uYdx/7mHcf+5h3H/uYdx/7mHcf+5h3H/uYdx/7mHcf+5h3H/uYdx/7mHcf+xg3/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7qHkP/PlKb/z5Sm/8+Upv/PlKb/z5Sm/8+Upv/PlKb/z5Sm/8+U&#10;pv/PlKb/z5Sm/8+Upv/PlKb/z5Sm/8+Upv/PlKb/z5Sm/8+Upv/PlKb/z5Sm/8+Upv/PlKb/z5Sm&#10;/8+Upv/DqL7/sMjl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8fd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jey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rKA/5udef+2iXH/uYdx/7mHcf+5h3H/uYdx/7mHcf+5h3H/uYdx/7mHcf+5h3H/uYdx/7mH&#10;cf+5h3H/uYdx/7mHcf+5h3H/uYdx/7mHcf+5h3H/uYdx/7mHcf+5h3H/uYdx/7mHcf+5h3H/uYdx&#10;/7SEe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woyY/8+Upv/PlKb/z5Sm/8+Upv/PlKb/z5Sm/8+Upv/P&#10;lKb/z5Sm/8+Upv/PlKb/z5Sm/8+Upv/PlKb/z5Sm/8+Upv/PlKb/z5Sm/8+Upv/PlKb/z5Sm/8+U&#10;pv/PlKb/z5Sm/8+Upv/NmKr/u7XN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3Or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PHo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uqfP+xjXP/uYdx/7mHcf+5h3H/uYdx/7mHcf+5h3H/uYdx/7mHcf+5h3H/uYdx/7mHcf+5&#10;h3H/uYdx/7mHcf+5h3H/uYdx/7mHcf+5h3H/uYdx/7mHcf+5h3H/uYdx/7mHcf+5h3H/uYdx/7mH&#10;cf+5h3H/toZ0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/KkaD/z5Sm/8+Upv/PlKb/z5Sm/8+Upv/PlKb/&#10;z5Sm/8+Upv/PlKb/z5Sm/8+Upv/PlKb/z5Sm/8+Upv/PlKb/z5Sm/8+Upv/PlKb/z5Sm/8+Upv/P&#10;lKb/z5Sm/8+Upv/PlKb/z5Sm/8+Upv/PlKb/yKG1/7HF4f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/x9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ibiJ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ZoHn/t4dw/7mHcf+5h3H/uYdx/7mHcf+5h3H/uYdx/7mHcf+5h3H/uYdx/7mHcf+5h3H/&#10;uYdx/7mHcf+5h3H/uYdx/7mHcf+5h3H/uYdx/7mHcf+5h3H/uYdx/7mHcf+5h3H/uYdx/7mHcf+5&#10;h3H/uYdx/7mHcf+5h3H/r4KE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sYOI/8+Upv/PlKb/z5Sm/8+Upv/PlKb/z5Sm&#10;/8+Upv/PlKb/z5Sm/8+Upv/PlKb/z5Sm/8+Upv/PlKb/z5Sm/8+Upv/PlKb/z5Sm/8+Upv/PlKb/&#10;z5Sm/8+Upv/PlKb/z5Sm/8+Upv/PlKb/z5Sm/8+Upv/PlKb/zZap/7e71P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stD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oy6j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EsH//p5N0/7mHcf+5h3H/uYdx/7mHcf+5h3H/uYdx/7mHcf+5h3H/uYdx/7mHcf+5h3H/uYdx&#10;/7mHcf+5h3H/uYdx/7mHcf+5h3H/uYdx/7mHcf+5h3H/uYdx/7mHcf+5h3H/uYdx/7mHcf+5h3H/&#10;uYdx/7mHcf+5h3H/uYdx/7mHcf+xg3/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6iJH/z5Sm/8+Upv/PlKb/z5Sm/8+U&#10;pv/PlKb/z5Sm/8+Upv/PlKb/z5Sm/8+Upv/PlKb/z5Sm/8+Upv/PlKb/z5Sm/8+Upv/PlKb/z5Sm&#10;/8+Upv/PlKb/z5Sm/8+Upv/PlKb/z5Sm/8+Upv/PlKb/z5Sm/8+Upv/PlKb/z5Sm/8Grwf+uzOj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/I3v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jey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jKl8/7KLcf+5h3H/uYdx/7mHcf+5h3H/uYdx/7mHcf+5h3H/uYdx/7mHcf+5h3H/uYdx/7mH&#10;cf+5h3H/uYdx/7mHcf+5h3H/uYdx/7mHcf+5h3H/uYdx/7mHcf+5h3H/uYdx/7mHcf+5h3H/uYdx&#10;/7mHcf+5h3H/uYdx/7mHcf+5h3H/uYdx/7SEe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8KMmP/PlKb/z5Sm/8+Upv/P&#10;lKb/z5Sm/8+Upv/PlKb/z5Sm/8+Upv/PlKb/z5Sm/8+Upv/PlKb/z5Sm/8+Upv/PlKb/z5Sm/8+U&#10;pv/PlKb/z5Sm/8+Upv/PlKb/z5Sm/8+Upv/PlKb/z5Sm/8+Upv/PlKb/z5Sm/8+Upv/PlKb/z5Sm&#10;/8mdsf+yxeH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9zp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PHo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5ueeP+4iHH/uYdx/7mHcf+5h3H/uYdx/7mHcf+5h3H/uYdx/7mHcf+5h3H/uYdx/7mHcf+5&#10;h3H/uYdx/7mHcf+5h3H/uYdx/7mHcf+5h3H/uYdx/7mHcf+5h3H/uYdx/7mHcf+5h3H/uYdx/7mH&#10;cf+5h3H/uYdx/7mHcf+5h3H/uYdx/7mHcf+5h3H/toZ0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ypGh/8+Upv/PlKb/&#10;z5Sm/8+Upv/PlKb/z5Sm/8+Upv/PlKb/z5Sm/8+Upv/PlKb/z5Sm/8+Upv/PlKb/z5Sm/8+Upv/P&#10;lKb/z5Sm/8+Upv/PlKb/z5Sm/8+Upv/PlKb/z5Sm/8+Upv/PlKb/z5Sm/8+Upv/PlKb/z5Sm/8+U&#10;pv/PlKb/z5Sm/82XqP+5t9D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8f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ibiJ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Svfv+qknT/uYdx/7mHcf+5h3H/uYdx/7mHcf+5h3H/uYdx/7mHcf+5h3H/uYdx/7mHcf+5h3H/&#10;uYdx/7mHcf+5h3H/uYdx/7mHcf+5h3H/uYdx/7mHcf+5h3H/uYdx/7mHcf+5h3H/uYdx/7mHcf+5&#10;h3H/uYdx/7mHcf+5h3H/uYdx/7mHcf+5h3H/uYdx/7mHcf+5h3H/r4KE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7GDiP/PlKb/z5Sm&#10;/8+Upv/PlKb/z5Sm/8+Upv/PlKb/z5Sm/8+Upv/PlKb/z5Sm/8+Upv/PlKb/z5Sm/8+Upv/PlKb/&#10;z5Sm/8+Upv/PlKb/z5Sm/8+Upv/PlKb/z5Sm/8+Upv/PlKb/z5Sm/8+Upv/PlKb/z5Sm/8+Upv/P&#10;lKb/z5Sm/8+Upv/PlKb/z5Sm/8+Upv/Dp73/rsrn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7LQ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vz6/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NqHz/s4px/7mHcf+5h3H/uYdx/7mHcf+5h3H/uYdx/7mHcf+5h3H/uYdx/7mHcf+5h3H/uYdx&#10;/7mHcf+5h3H/uYdx/7mHcf+5h3H/uYdx/7mHcf+5h3H/uYdx/7mHcf+5h3H/uYdx/7mHcf+5h3H/&#10;uYdx/7mHcf+5h3H/uYdx/7mHcf+5h3H/uYdx/7mHcf+5h3H/uYdx/7mHcf+yg37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vImS/8+U&#10;pv/PlKb/z5Sm/8+Upv/PlKb/z5Sm/8+Upv/PlKb/z5Sm/8+Upv/PlKb/z5Sm/8+Upv/PlKb/z5Sm&#10;/8+Upv/PlKb/z5Sm/8+Upv/PlKb/z5Sm/8+Upv/PlKb/z5Sm/8+Upv/PlKb/z5Sm/8+Upv/PlKb/&#10;z5Sm/8+Upv/PlKb/z5Sm/8+Upv/PlKb/z5Sm/8+Upv/Km67/s8Pf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zOD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q3f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lKN6/7iHcP+5h3H/uYdx/7mHcf+5h3H/uYdx/7mHcf+5h3H/uYdx/7mHcf+5h3H/uYdx/7mH&#10;cf+5h3H/uYdx/7mHcf+5h3H/uYdx/7mHcf+5h3H/uYdx/7mHcf+5h3H/uYdx/7mHcf+5h3H/uYdx&#10;/7mHcf+5h3H/uYdx/7mHcf+5h3H/uYdx/7mHcf+5h3H/uYdx/7mHcf+5h3H/uYdx/7aGd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/H&#10;kJ7/z5Sm/8+Upv/PlKb/z5Sm/8+Upv/PlKb/z5Sm/8+Upv/PlKb/z5Sm/8+Upv/PlKb/z5Sm/8+U&#10;pv/PlKb/z5Sm/8+Upv/PlKb/z5Sm/8+Upv/PlKb/z5Sm/8+Upv/PlKb/z5Sm/8+Upv/PlKb/z5Sm&#10;/8+Upv/PlKb/z5Sm/8+Upv/PlKb/z5Sm/8+Upv/PlKb/z5Sm/8+Upv/Olqj/t73W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/q8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u5i/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5udeP+5h3H/uYdx/7mHcf+5h3H/uYdx/7mHcf+5h3H/uYdx/7mHcf+5h3H/uYdx/7mHcf+5&#10;h3H/uYdx/7mHcf+5h3H/uYdx/7mHcf+5h3H/uYdx/7mHcf+5h3H/uYdx/7mHcf+5h3H/uYdx/7mH&#10;cf+5h3H/uYdx/7mHcf+5h3H/uYdx/7mHcf+5h3H/uYdx/7mHcf+5h3H/uYdx/7mHcf+5h3H/uYdx&#10;/6+BhP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s4OK/8+Upv/PlKb/z5Sm/8+Upv/PlKb/z5Sm/8+Upv/PlKb/z5Sm/8+Upv/PlKb/z5Sm/8+Upv/P&#10;lKb/z5Sm/8+Upv/PlKb/z5Sm/8+Upv/PlKb/z5Sm/8+Upv/PlKb/z5Sm/8+Upv/PlKb/z5Sm/8+U&#10;pv/PlKb/z5Sm/8+Upv/PlKb/z5Sm/8+Upv/PlKb/z5Sm/8+Upv/PlKb/z5Sm/8+Upv/OlKb/urfP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ttP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udW5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/T5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8Of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/H3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v5X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71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Pbw/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9no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fx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+Pr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8Wf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8La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4c3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qqff+1inL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7W+2f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4Oz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7+f+C&#10;tIL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Hrn7/s4t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Zao/7TC3f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7DP6//7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HQsf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hLB//7GNcv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Jiq/7LF4f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zOD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Ps/4G0gf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Kxf/+tj3P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y5uu/7DI5P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/z+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syq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Bsn//qpJ0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soN/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uoiR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yZ6x/6/K5/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yN3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8un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6aVd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2hnT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/KkaH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x6G2/67L6P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/x9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jyKP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hmXf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xgoD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uYeP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xKW6/63M6f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xN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r3/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mp14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aFd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/IkJ7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warA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/r8/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rDmv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5Skev+4h3D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GCgf+vgYb/r4GG/6+B&#10;hv+vgYb/r4GG/6+Bhv+vgYb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tYW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vrDI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vdf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fY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Mqn3/t4dw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tYV3/6+Bhv+v&#10;gYb/r4GG/6+Bhv+vgYb/r4GG/6+Bhv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/G&#10;j5z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X/t7zW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/m8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76T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7F//7KL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sIKD/6+Bhv+vgYb/r4GG/6+Bhv+vgYb/r4GG/6+Bhv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tISL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Ml6r/scfi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utX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49H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mlHX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HoLT/rczp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/i7v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+QvZ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l6B5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+9r8f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ttPs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k0/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mrff+2iH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6U&#10;pv+1v9n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/j7v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3Enf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CsX//sI1y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GCgf+vgYb/r4GG/6+Bhv+vgYb/r4GG/6+Bhv+v&#10;gYb/r4GG/6+Bhv+vgYb/r4GG/6+Bhv+vgYb/r4GG/6+Bhv+vgYb/r4GG/6+Bhv+vgYb/r4GG/6+B&#10;hv+vgYb/r4GG/6+Bhv+vgYb/r4GG/6+Bhv+vgYb/r4GG/6+Bhv+vgYb/r4GG/6+Bhv+vgYb/r4GG&#10;/6+Bhv+vgYb/r4GG/6+Bhv+vgYb/r4GG/6+Bhv+vgYb/r4GG/6+Bhv+vgYb/r4GG/6+Bhv+vgYb/&#10;r4GG/6+Bhv+vgYb/t4aO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yZrP+wyeb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wdn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Pr/4K0gv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6OXdv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t4Z0/6+Bhf+vgYb/r4GG/6+Bhv+vgYb/&#10;r4GG/6+Bhv+vgYb/r4GG/6+Bhv+vgYb/r4GG/6+Bhv+vgYb/r4GG/6+Bhv+vgYb/r4GG/6+Bhv+v&#10;gYb/r4GG/6+Bhv+vgYb/r4GG/6+Bhv+vgYb/r4GG/6+Bhv+vgYb/r4GG/6+Bhv+vgYb/r4GG/6+B&#10;hv+vgYb/r4GG/6+Bhv+vgYb/r4GG/6+Bhv+vgYb/r4GG/6+Bhv+vgYb/r4GG/6+Bhv+vgYb/r4GG&#10;/6+Bhv+vgYb/r4GG/7CCh//LkqL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Wkuf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7N6v/0+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u9a7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TpHr/uIdw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s4R8/6+Bhv+vgYb/r4GG&#10;/6+Bhv+vgYb/r4GG/6+Bhv+vgYb/r4GG/6+Bhv+vgYb/r4GG/6+Bhv+vgYb/r4GG/6+Bhv+vgYb/&#10;r4GG/6+Bhv+vgYb/r4GG/6+Bhv+vgYb/r4GG/6+Bhv+vgYb/r4GG/6+Bhv+vgYb/r4GG/6+Bhv+v&#10;gYb/r4GG/6+Bhv+vgYb/r4GG/6+Bhv+vgYb/r4GG/6+Bhv+vgYb/r4GG/6+Bhv+vgYb/r4GG/6+B&#10;hv+vgYb/r4GG/6+Bhv+vgYb/v4qV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7u0zP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0+T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/Pr/jLqM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h61+/7aI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4h3L/sIKE/6+B&#10;hv+vgYb/r4GG/6+Bhv+vgYb/r4GG/6+Bhv+vgYb/r4GG/6+Bhv+vgYb/r4GG/6+Bhv+vgYb/r4GG&#10;/6+Bhv+vgYb/r4GG/6+Bhv+vgYb/r4GG/6+Bhv+vgYb/r4GG/6+Bhv+vgYb/r4GG/6+Bhv+vgYb/&#10;r4GG/6+Bhv+vgYb/r4GG/6+Bhv+vgYb/r4GG/6+Bhv+vgYb/r4GG/6+Bhv+vgYb/r4GG/6+Bhv+v&#10;gYb/r4GG/6+Bhv+vgYb/r4GG/7KDif/OlKX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pWn/7PD3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7XS7P/8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5tb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ukHT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1&#10;hXf/r4GG/6+Bhv+vgYb/r4GG/6+Bhv+vgYb/r4GG/6+Bhv+vgYb/r4GG/6+Bhv+vgYb/r4GG/6+B&#10;hv+vgYb/r4GG/6+Bhv+vgYb/r4GG/6+Bhv+vgYb/r4GG/6+Bhv+vgYb/r4GG/6+Bhv+vgYb/r4GG&#10;/6+Bhv+vgYb/r4GG/6+Bhv+vgYb/r4GG/6+Bhv+vgYb/r4GG/6+Bhv+vgYb/r4GG/6+Bhv+vgYb/&#10;r4GG/6+Bhv+vgYb/r4GG/6+Bhv+vgYb/xY6c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yZ2x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5O/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hx6H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l595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xg4D/r4GG/6+Bhv+vgYb/r4GG/6+Bhv+vgYb/r4GG/6+Bhv+vgYb/r4GG/6+Bhv+v&#10;gYb/r4GG/6+Bhv+vgYb/r4GG/6+Bhv+vgYb/r4GG/6+Bhv+vgYb/r4GG/6+Bhv+vgYb/r4GG/6+B&#10;hv+vgYb/r4GG/6+Bhv+vgYb/r4GG/6+Bhv+vgYb/r4GG/6+Bhv+vgYb/r4GG/6+Bhv+vgYb/r4GG&#10;/6+Bhv+vgYb/r4GG/6+Bhv+vgYb/r4GG/7eGj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vbLK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8HZ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17v+CtIL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Svfv+1iX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eGc/+vgYX/r4GG/6+Bhv+vgYb/r4GG/6+Bhv+vgYb/r4GG/6+Bhv+vgYb/&#10;r4GG/6+Bhv+vgYb/r4GG/6+Bhv+vgYb/r4GG/6+Bhv+vgYb/r4GG/6+Bhv+vgYb/r4GG/6+Bhv+v&#10;gYb/r4GG/6+Bhv+vgYb/r4GG/6+Bhv+vgYb/r4GG/6+Bhv+vgYb/r4GG/6+Bhv+vgYb/r4GG/6+B&#10;hv+vgYb/r4GG/6+Bhv+vgYb/r4GG/6+Bhv+wgof/y5Ki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Nlqj/&#10;scfj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uzer/9P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7Yvv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o5d2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OEfP+vgYb/r4GG/6+Bhv+vgYb/r4GG/6+Bhv+vgYb/r4GG&#10;/6+Bhv+vgYb/r4GG/6+Bhv+vgYb/r4GG/6+Bhv+vgYb/r4GG/6+Bhv+vgYb/r4GG/6+Bhv+vgYb/&#10;r4GG/6+Bhv+vgYb/r4GG/6+Bhv+vgYb/r4GG/6+Bhv+vgYb/r4GG/6+Bhv+vgYb/r4GG/6+Bhv+v&#10;gYb/r4GG/6+Bhv+vgYb/r4GG/6+Bhv+vgYb/r4GG/7+Ll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Ep73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9Xm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z7/5C8k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uqfP+4h3D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Idx/7CChP+vgYb/r4GG/6+Bhv+vgYb/r4GG/6+B&#10;hv+vgYb/r4GG/6+Bhv+vgYb/r4GG/6+Bhv+vgYb/r4GG/6+Bhv+vgYb/r4GG/6+Bhv+vgYb/r4GG&#10;/6+Bhv+vgYb/r4GG/6+Bhv+vgYb/r4GG/6+Bhv+vgYb/r4GG/6+Bhv+vgYb/r4GG/6+Bhv+vgYb/&#10;r4GG/6+Bhv+vgYb/r4GG/6+Bhv+vgYb/r4GG/6+Bhv+zhIr/zpSl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f+2vtj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20+z//P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O/k/4K0gv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ro5z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toZ1/6+Bhf+vgYb/r4GG/6+Bhv+v&#10;gYb/r4GG/6+Bhv+vgYb/r4GG/6+Bhv+vgYb/r4GG/6+Bhv+vgYb/r4GG/6+Bhv+vgYb/r4GG/6+B&#10;hv+vgYb/r4GG/6+Bhv+vgYb/r4GG/6+Bhv+vgYb/r4GG/6+Bhv+vgYb/r4GG/6+Bhv+vgYb/r4GG&#10;/6+Bhv+vgYb/r4GG/6+Bhv+vgYb/r4GG/6+Bhv+vgYb/sIKH/8mQn/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qbr/+uzOn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s7q/+7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NvE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5ef&#10;e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s4R6/6+Bhv+vgYb/&#10;r4GG/6+Bhv+vgYb/r4GG/6+Bhv+vgYb/r4GG/6+Bhv+vgYb/r4GG/6+Bhv+vgYb/r4GG/6+Bhv+v&#10;gYb/r4GG/6+Bhv+vgYb/r4GG/6+Bhv+vgYb/r4GG/6+Bhv+vgYb/r4GG/6+Bhv+vgYb/r4GG/6+B&#10;hv+vgYb/r4GG/6+Bhv+vgYb/r4GG/6+Bhv+vgYb/r4GG/6+Bhv/Bi5f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72yy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/Y5/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oceh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E&#10;r37/tYl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sYOA&#10;/6+Bhv+vgYb/r4GG/6+Bhv+vgYb/r4GG/6+Bhv+vgYb/r4GG/6+Bhv+vgYb/r4GG/6+Bhv+vgYb/&#10;r4GG/6+Bhv+vgYb/r4GG/6+Bhv+vgYb/r4GG/6+Bhv+vgYb/r4GG/6+Bhv+vgYb/r4GG/6+Bhv+v&#10;gYb/r4GG/6+Bhv+vgYb/r4GG/6+Bhv+vgYb/r4GG/6+Bhv+vgYb/t4aO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Zao/7HH4/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wdn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+fX/jLqM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6OXdv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3h3L/sIKE/6+Bhv+vgYb/r4GG/6+Bhv+vgYb/r4GG/6+Bhv+vgYb/r4GG/6+Bhv+vgYb/r4GG&#10;/6+Bhv+vgYb/r4GG/6+Bhv+vgYb/r4GG/6+Bhv+vgYb/r4GG/6+Bhv+vgYb/r4GG/6+Bhv+vgYb/&#10;r4GG/6+Bhv+vgYb/r4GG/6+Bhv+vgYb/r4GG/6+Bhv+vgYb/r4GG/7KDif/Nk6T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w6a8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7TR6//5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7eH/gbSB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Lqnz/uIdw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2hnb/r4GG/6+Bhv+vgYb/r4GG/6+Bhv+vgYb/r4GG/6+Bhv+vgYb/r4GG/6+B&#10;hv+vgYb/r4GG/6+Bhv+vgYb/r4GG/6+Bhv+vgYb/r4GG/6+Bhv+vgYb/r4GG/6+Bhv+vgYb/r4GG&#10;/6+Bhv+vgYb/r4GG/6+Bhv+vgYb/r4GG/6+Bhv+vgYb/r4GG/6+Bhv+vgob/yJCf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X/tr7Y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uzer/7PT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2c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66Oc/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zhHv/r4GG/6+Bhv+vgYb/r4GG/6+Bhv+vgYb/r4GG/6+Bhv+v&#10;gYb/r4GG/6+Bhv+vgYb/r4GG/6+Bhv+vgYb/r4GG/6+Bhv+vgYb/r4GG/6+Bhv+vgYb/r4GG/6+B&#10;hv+vgYb/r4GG/6+Bhv+vgYb/r4GG/6+Bhv+vgYb/r4GG/6+Bhv+vgYb/r4GG/8CLl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J&#10;nrH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9fm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+exZ7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Tonr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xg4H/r4GG/6+Bhv+vgYb/r4GG/6+Bhv+vgYb/&#10;r4GG/6+Bhv+vgYb/r4GG/6+Bhv+vgYb/r4GG/6+Bhv+vgYb/r4GG/6+Bhv+vgYb/r4GG/6+Bhv+v&#10;gYb/r4GG/6+Bhv+vgYb/r4GG/6+Bhv+vgYb/r4GG/6+Bhv+vgYb/r4GG/6+Bhv+3ho7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+2vdb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/B2e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48/+KuYr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66Oc/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eHc/+vgoT/r4GG/6+Bhv+vgYb/r4GG&#10;/6+Bhv+vgYb/r4GG/6+Bhv+vgYb/r4GG/6+Bhv+vgYb/r4GG/6+Bhv+vgYb/r4GG/6+Bhv+vgYb/&#10;r4GG/6+Bhv+vgYb/r4GG/6+Bhv+vgYb/r4GG/6+Bhv+vgYb/r4GG/6+Bhv+vgYb/sYOI/82TpP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ehtf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s9Dr//n8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7r3v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Qpnv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aGdv+vgYb/r4GG/6+B&#10;hv+vgYb/r4GG/6+Bhv+vgYb/r4GG/6+Bhv+vgYb/r4GG/6+Bhv+vgYb/r4GG/6+Bhv+vgYb/r4GG&#10;/6+Bhv+vgYb/r4GG/6+Bhv+vgYb/r4GG/6+Bhv+vgYb/r4GG/6+Bhv+vgYb/r4GG/6+Bhv/HkJ7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7W+2f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/q8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Tb&#10;x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6qRdP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OEev+v&#10;gYb/r4GG/6+Bhv+vgYb/r4GG/6+Bhv+vgYb/r4GG/6+Bhv+vgYb/r4GG/6+Bhv+vgYb/r4GG/6+B&#10;hv+vgYb/r4GG/6+Bhv+vgYb/r4GG/6+Bhv+vgYb/r4GG/6+Bhv+vgYb/r4GG/6+Bhv+vgYb/wo2Z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xaS4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3er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XStf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Lqnz/uIdw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OEff+vgYb/r4GG/6+Bhv+vgYb/r4GG/6+Bhv+vgYb/r4GG/6+Bhv+vgYb/r4GG/6+Bhv+v&#10;gYb/r4GG/6+Bhv+vgYb/r4GG/6+Bhv+vgYb/r4GG/6+Bhv+vgYb/r4GG/6+Bhv+vgYb/r4GG/7+L&#10;l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X/s8Pe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9Xm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fKp/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6aVd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KDf/+vgYb/r4GG/6+Bhv+vgYb/r4GG/6+Bhv+vgYb/r4GG/6+Bhv+vgYb/&#10;r4GG/6+Bhv+vgYb/r4GG/6+Bhv+vgYb/r4GG/6+Bhv+vgYb/r4GG/6+Bhv+vgYb/r4GG/6+Bhv+8&#10;iZL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Eprz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/M4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8/57Fnv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IrH3/uIdw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Idx/7GDgf+vgYb/r4GG/6+Bhv+vgYb/r4GG/6+Bhv+vgYb/r4GG&#10;/6+Bhv+vgYb/r4GG/6+Bhv+vgYb/r4GG/6+Bhv+vgYb/r4GG/6+Bhv+vgYb/r4GG/6+Bhv+vgYb/&#10;uoeQ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6Upf+yxN/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x93w&#10;//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v5/5bAlv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6OXdv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Idy/7CCgv+vgYb/r4GG/6+Bhv+vgYb/r4GG/6+B&#10;hv+vgYb/r4GG/6+Bhv+vgYb/r4GG/6+Bhv+vgYb/r4GG/6+Bhv+vgYb/r4GG/6+Bhv+vgYb/r4GG&#10;/7eGjv/PlKX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Kp&#10;v/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8La&#10;7//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j0/427jf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Grn7/t4dw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t4dz/7CChP+vgYb/r4GG/6+Bhv+v&#10;gYb/r4GG/6+Bhv+vgYb/r4GG/6+Bhv+vgYb/r4GG/6+Bhv+vgYb/r4GG/6+Bhv+vgYb/r4GG/6+B&#10;hv+2hY3/zpSl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pWm/7DH4/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+&#10;1+7/+/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PTs/4i4i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5+ad/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t4Z0/6+BhP+vgYb/&#10;r4GG/6+Bhv+vgYb/r4GG/6+Bhv+vgYb/r4GG/6+Bhv+vgYb/r4GG/6+Bhv+vgYb/r4GG/6+Bhv+v&#10;gYb/tISL/82TpP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wKzC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udTt//r8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O/k/4S1h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CsX//tYlx/7mHcf+5h3H/&#10;uYdx/7mHcf+5h3H/uYdx/7mHcf+5h3H/uYdx/7mHcf+5h3H/uYdx/7mHcf+5h3H/uYdx/7mHcf+5&#10;h3H/uYdx/7mHcf+5h3H/uYdx/7mHcf+5h3H/uYdx/7mHcf+5h3H/uYdx/7mHcf+5h3H/uYdx/7mH&#10;cf+5h3H/uYdx/7mHcf+Yb13/HxYS/wAAAP8+LSb/qHpm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toZ1&#10;/6+Bhf+vgYb/r4GG/6+Bhv+vgYb/r4GG/6+Bhv+vgYb/r4GG/6+Bhv+vgYb/r4GG/6+Bhv+vgYb/&#10;r4GG/7ODiv/MkqP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2xNVv8S&#10;DQ7/wYqa/8+Upv/PlKb/z5Sm/8+Upv/PlKb/z5Sm/8+Upv/PlKb/z5Sm/8+Upv/PlKb/z5Sm/8+U&#10;pv/PlKb/z5Sm/8+Upv/PlKb/z5Sm/8+Upv/PlKb/z5Sm/8+Upv/PlKb/z5Sm/8+Upv/PlKb/z5Sm&#10;/8+Upv/PlKb/z5Sm/8+Upv/Nl6j/rsvn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7bS7P/2+v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ejZ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5Kjev+5h3H/uYdx&#10;/7mHcf+5h3H/uYdx/7mHcf+5h3H/uYdx/7mHcf+5h3H/uYdx/7mHcf+5h3H/uYdx/7mHcf+5h3H/&#10;uYdx/7mHcf+5h3H/uYdx/7mHcf+5h3H/uYdx/7mHcf+5h3H/uYdx/7mHcf+5h3H/uYdx/7mHcf+5&#10;h3H/uYdx/7mHcf+5h3H/oXZi/wAAAP80JR//ak5B/wAAAP85KiP/uIZw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tYV3/6+Bhv+vgYb/r4GG/6+Bhv+vgYb/r4GG/6+Bhv+vgYb/r4GG/6+Bhv+vgYb/r4GG&#10;/6+Bhv+yg4n/y5Kh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+fcX//&#10;AAAA/xINDv/Bipr/z5Sm/8+Upv/PlKb/z5Sm/8+Upv/PlKb/z5Sm/8+Upv/PlKb/z5Sm/8+Upv/P&#10;lKb/z5Sm/8+Upv/PlKb/z5Sm/8+Upv/PlKb/z5Sm/8+Upv/PlKb/z5Sm/8+Upv/PlKb/z5Sm/8+U&#10;pv/PlKb/z5Sm/8+Upv/PlKb/z5Sm/8+Upv+5uNH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00ev/8/j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tYV3/6+Bhf+vgYb/r4GG/6+Bhv+vgYb/r4GG/6+Bhv+vgYb/r4GG/6+B&#10;hv+vgYb/s4SK/8uSo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wYqa&#10;/xwUFv8AAAD/FxAS/8GKmv/PlKb/z5Sm/8+Upv/PlKb/z5Sm/8+Upv/PlKb/z5Sm/8+Upv/PlKb/&#10;z5Sm/8+Upv/PlKb/z5Sm/8+Upv/PlKb/z5Sm/8+Upv/PlKb/z5Sm/8+Upv/PlKb/z5Sm/8+Upv/P&#10;lKb/z5Sm/8+Upv/PlKb/z5Sm/8+Upv/PlKb/z5Sm/8WkuP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ttPs//T4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toZ2/6+BhP+vgYb/r4GG/6+Bhv+vgYb/r4GG/6+Bhv+v&#10;gYb/r4GG/7SEi//Nk6P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t4Z0/7CChP+vgYb/r4GG/6+Bhv+vgYb/&#10;r4GG/6+Bhv+3ho7/zpOk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t4dz/7CCg/+vgYb/r4GG&#10;/6+Bhv+vgYb/uYeQ/8+Upf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Idy/7GC&#10;gf+vgYb/r4GG/7yJk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Idy/7GDgP/Ai5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iHH/4Z+a/92dqf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ohy/+ainv/4rbD/+K2w/+Kgq/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tcDa/63N6v+tzer/rc3q/63N6v+tzer/rc3q/63N6v+tzer/&#10;rc3q/63N6v+tzer/rc3q/63N6v+tzer/rc3q/63N6v+tzer/rc3q/63N6v+tzer/rc3q/63N6v+t&#10;zer/rc3q/63N6v+tzer/rc3q/63N6v+tzer/rc3q/63N6v+tzer/rc3q/63N6v+tzer/rc3q/63N&#10;6v+tzer/r87q/+jx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Tl1P+Gt4b/gLOA/4CzgP+As4D/&#10;gLOA/4CzgP+As4D/gLOA/4CzgP+As4D/gLOA/4CzgP+As4D/gLOA/4CzgP+As4D/gLOA/4CzgP+A&#10;s4D/gLOA/4CzgP+As4D/gLOA/4CzgP+As4D/gLOA/4CzgP+As4D/gLOA/4CzgP+As4D/gLOA/4Cz&#10;gP+As4D/gLOA/4CzgP+As4D/gLOA/5+ad/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8GMef/tpqX/+K2w//itsP/4rbD/+K2w/+qlrf/Rla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ArML/rc3q/63N6v+tzer/rc3q/63N6v+tzer/rc3q&#10;/63N6v+tzer/rc3q/63N6v+tzer/rc3q/63N6v+tzer/rc3q/63N6v+tzer/rc3q/63N6v+tzer/&#10;rc3q/63N6v+tzer/rc3q/63N6v+tzer/rc3q/63N6v+tzer/rc3q/63N6v+tzer/rc3q/63N6v+t&#10;zer/rc3q/7fT7f/w9v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17/+Zwpn/gLOA&#10;/4CzgP+As4D/gLOA/4CzgP+As4D/gLOA/4CzgP+As4D/gLOA/4CzgP+As4D/gLOA/4CzgP+As4D/&#10;gLOA/4CzgP+As4D/gLOA/4CzgP+As4D/gLOA/4CzgP+As4D/gLOA/4CzgP+As4D/gLOA/4CzgP+A&#10;s4D/gLOA/4CzgP+As4D/gLOA/4CzgP+As4D/sY1y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/Nk4X/9aut//itsP/4rbD/+K2w//itsP/4rbD/+K2w//Oqr//Xmaj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yZrP+tzer/rc3q/63N6v+tzer/rc3q/63N&#10;6v+tzer/rc3q/63N6v+tzer/rc3q/63N6v+tzer/rc3q/63N6v+tzer/rc3q/63N6v+tzer/rc3q&#10;/63N6v+tzer/rc3q/63N6v+tzer/rc3q/63N6v+tzer/rc3q/63N6v+tzer/rc3q/63N6v+tzer/&#10;rc3q/63N6v/H3fH/+/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+9173/gbOB/4CzgP+As4D/gLOA/4CzgP+As4D/gLOA/4CzgP+As4D/gLOA/4CzgP+As4D/gLOA&#10;/4CzgP+As4D/gLOA/4CzgP+As4D/gLOA/4CzgP+As4D/gLOA/4CzgP+As4D/gLOA/4CzgP+As4D/&#10;gLOA/4CzgP+As4D/gLOA/4CzgP+As4D/gLOA/4Wvfv+4h3D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7iHP/356X//itsP/4rbD/+K2w//itsP/4rbD/+K2w//itsP/4rbD/+K2w//etsP/j&#10;oKv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7HF4P+tzer/rc3q/63N6v+t&#10;zer/rc3q/63N6v+tzer/rc3q/63N6v+tzer/rc3q/63N6v+tzer/rc3q/63N6v+tzer/rc3q/63N&#10;6v+tzer/rc3q/63N6v+tzer/rc3q/63N6v+tzer/rc3q/63N6v+tzer/rc3q/63N6v+tzer/rc3q&#10;/63N6v+vzur/3uv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7N//jLqM/4CzgP+As4D/gLOA/4CzgP+As4D/gLOA/4CzgP+As4D/gLOA/4Cz&#10;gP+As4D/gLOA/4CzgP+As4D/gLOA/4CzgP+As4D/gLOA/4CzgP+As4D/gLOA/4CzgP+As4D/gLOA&#10;/4CzgP+As4D/gLOA/4CzgP+As4D/gLOA/4CzgP+As4D/laJ6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wYx5/+6npv/4rbD/+K2w//itsP/4rbD/+K2w//itsP/4rbD/+K2w//itsP/4rbD/&#10;+K2w//itsP/up67/05an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urXO/63N6v+tzer/&#10;rc3q/63N6v+tzer/rc3q/63N6v+tzer/rc3q/63N6v+tzer/rc3q/63N6v+tzer/rc3q/63N6v+t&#10;zer/rc3q/63N6v+tzer/rc3q/63N6v+tzer/rc3q/63N6v+tzer/rc3q/63N6v+tzer/rc3q/63N&#10;6v+tzer/uNPs//H3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+vf/pcml/4CzgP+As4D/gLOA/4CzgP+As4D/gLOA/4CzgP+A&#10;s4D/gLOA/4CzgP+As4D/gLOA/4CzgP+As4D/gLOA/4CzgP+As4D/gLOA/4CzgP+As4D/gLOA/4Cz&#10;gP+As4D/gLOA/4CzgP+As4D/gLOA/4CzgP+As4D/gLOA/4CzgP+jl3b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86Uhv/2rK7/+K2w//itsP/4rbD/+K2w//itsP/4rbD/+K2w//itsP/4rbD/+K2w&#10;//itsP/4rbD/+K2w//itsP/2rLD/25up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CqL7/rc3q&#10;/63N6v+tzer/rc3q/63N6v+tzer/rc3q/63N6v+tzer/rc3q/63N6v+tzer/rc3q/63N6v+tzer/&#10;rc3q/63N6v+tzer/rc3q/63N6v+tzer/rc3q/63N6v+tzer/rc3q/63N6v+tzer/rc3q/63N6v+t&#10;zer/rc3q/8ne8f/7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t/K/4S1hP+As4D/gLOA/4CzgP+As4D/&#10;gLOA/4CzgP+As4D/gLOA/4CzgP+As4D/gLOA/4CzgP+As4D/gLOA/4CzgP+As4D/gLOA/4CzgP+A&#10;s4D/gLOA/4CzgP+As4D/gLOA/4CzgP+As4D/gLOA/4CzgP+As4D/gLOA/7OL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yJdP/gn5j/+K2w//itsP/4rbD/+K2w//itsP/4rbD/+K2w//itsP/4rbD/+K2w//it&#10;sP/4rbD/+K2w//itsP/4rbD/+K2w//itsP/4rbD/56Os/9CV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yZ&#10;rP+tzer/rc3q/63N6v+tzer/rc3q/63N6v+tzer/rc3q/63N6v+tzer/rc3q/63N6v+tzer/rc3q&#10;/63N6v+tzer/rc3q/63N6v+tzer/rc3q/63N6v+tzer/rc3q/63N6v+tzer/rc3q/63N6v+tzer/&#10;rc3q/7HP6//g7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q/5bAlv+As4D/gLOA&#10;/4CzgP+As4D/gLOA/4CzgP+As4D/gLOA/4CzgP+As4D/gLOA/4CzgP+As4D/gLOA/4CzgP+As4D/&#10;gLOA/4CzgP+As4D/gLOA/4CzgP+As4D/gLOA/4CzgP+As4D/gLOA/4CzgP+HrH7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/Ejnz/76en//itsP/4rbD/+K2w//itsP/4rbD/+K2w//itsP/4rbD/+K2w//itsP/4&#10;rbD/+K2w//itsP/4rbD/+K2w//itsP/4rbD/+K2w//itsP/4rbD/8amv/9aZqP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7LD3/+tzer/rc3q/63N6v+tzer/rc3q/63N6v+tzer/rc3q/63N6v+tzer/rc3q/63N&#10;6v+tzer/rc3q/63N6v+tzer/rc3q/63N6v+tzer/rc3q/63N6v+tzer/rc3q/63N6v+tzer/rc3q&#10;/63N6v+81u7/8/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8je&#10;yP+Ht4f/gLOA/4CzgP+As4D/gLOA/4CzgP+As4D/gLOA/4CzgP+As4D/gLOA/4CzgP+As4D/gLOA&#10;/4CzgP+As4D/gLOA/4CzgP+As4D/gLOA/4CzgP+As4D/gLOA/4CzgP+As4D/gLOA/5Whe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8iXT/3JyU//itsP/4rbD/+K2w//itsP/4rbD/+K2w//itsP/4rbD/+K2w//itsP/4rbD/&#10;+K2w//itsP/4rbD/+K2w//itsP/4rbD/+K2w//itsP/4rbD/+K2w//itsP/4rbD/+K2w/+airP/R&#10;la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urbO/63N6v+tzer/rc3q/63N6v+tzer/rc3q/63N6v+tzer/rc3q/63N6v+t&#10;zer/rc3q/63N6v+tzer/rc3q/63N6v+tzer/rc3q/63N6v+tzer/rc3q/63N6v+tzer/rc3q/63N&#10;6v+xz+v/2+n2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38/+vz6//gLOA/4CzgP+As4D/gLOA/4CzgP+As4D/gLOA/4CzgP+As4D/gLOA/4Cz&#10;gP+As4D/gLOA/4CzgP+As4D/gLOA/4CzgP+As4D/gLOA/4CzgP+As4D/gLOA/4CzgP+As4D/pJd2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0JWI//Kpqv/4rbD/+K2w//itsP/4rbD/+K2w//itsP/4rbD/+K2w//itsP/4rbD/+K2w&#10;//itsP/4rbD/+K2w//itsP/4rbD/+K2w//itsP/4rbD/+K2w//itsP/4rbD/+K2w//itsP/4rbD/&#10;+K2w//Srr//enqr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Cp73/rc3q/63N6v+tzer/rc3q/63N6v+tzer/rc3q/63N6v+tzer/&#10;rc3q/63N6v+tzer/rc3q/63N6v+tzer/rc3q/63N6v+tzer/rc3q/63N6v+tzer/rc3q/63N6v+t&#10;zer/yt/x//f6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7eL/lcCV/4CzgP+As4D/gLOA/4CzgP+As4D/gLOA/4CzgP+A&#10;s4D/gLOA/4CzgP+As4D/gLOA/4CzgP+As4D/gLOA/4CzgP+As4D/gLOA/4CzgP+As4D/gLOA/4Cz&#10;gP+zi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w457/+qkov/4rbD/+K2w//itsP/4rbD/+K2w//itsP/4rbD/+K2w//itsP/4rbD/+K2w//it&#10;sP/4rbD/+K2w//itsP/4rbD/+K2w//itsP/4rbD/+K2w//itsP/4rbD/+K2w//itsP/4rbD/+K2w&#10;//itsP/4rbD/+K2w//itsP/vp67/1pio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yYqv+tzer/rc3q/63N6v+tzer/rc3q/63N6v+tzer/rc3q&#10;/63N6v+tzer/rc3q/63N6v+tzer/rc3q/63N6v+tzer/rc3q/63N6v+tzer/rc3q/63N6v+tzer/&#10;u9Xu/+zz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yN7I/4i4iP+As4D/gLOA/4CzgP+As4D/&#10;gLOA/4CzgP+As4D/gLOA/4CzgP+As4D/gLOA/4CzgP+As4D/gLOA/4CzgP+As4D/gLOA/4CzgP+A&#10;s4D/iKx9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vYp1/92dlf/4rbD/+K2w//itsP/4rbD/+K2w//itsP/4rbD/+K2w//itsP/4rbD/+K2w//itsP/4&#10;rbD/+K2w//itsP/4rbD/+K2w//itsP/4rbD/+K2w//itsP/4rbD/+K2w//itsP/4rbD/+K2w//it&#10;sP/4rbD/+K2w//itsP/4rbD/+K2w//itsP/4rbD/5qKr/9KW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7LD3v+tzer/rc3q/63N6v+tzer/rc3q/63N&#10;6v+tzer/rc3q/63N6v+tzer/rc3q/63N6v+tzer/rc3q/63N6v+tzer/rc3q/63N6v+tzer/stDr&#10;/9vp9f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n1/6/Pr/+As4D/gLOA&#10;/4CzgP+As4D/gLOA/4CzgP+As4D/gLOA/4CzgP+As4D/gLOA/4CzgP+As4D/gLOA/4CzgP+As4D/&#10;gLOA/4CzgP+WoXn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9CViP/zqqv/+K2w//itsP/4rbD/+K2w//itsP/4rbD/+K2w//itsP/4rbD/+K2w//itsP/4rbD/&#10;+K2w//itsP/4rbD/+K2w//itsP/4rbD/+K2w//itsP/4rbD/+K2w//itsP/4rbD/+K2w//itsP/4&#10;rbD/+K2w//itsP/4rbD/+K2w//itsP/4rbD/+K2w//itsP/4rbD/9auw/96dq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urXN/63N6v+tzer/rc3q/63N6v+t&#10;zer/rc3q/63N6v+tzer/rc3q/63N6v+tzer/rc3q/63N6v+tzer/rc3q/63N6v+tzer/rc3q/8vf&#10;8v/4+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4v+VwJX/gLOA/4CzgP+As4D/gLOA/4CzgP+As4D/gLOA/4CzgP+As4D/gLOA/4CzgP+As4D/gLOA&#10;/4CzgP+As4D/gLOA/6SWdv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8SO&#10;fP/qpKL/+K2w//itsP/4rbD/+K2w//itsP/4rbD/+K2w//itsP/4rbD/+K2w//itsP/4rbD/+K2w&#10;//itsP/4rbD/+K2w//itsP/4rbD/+K2w//itsP/4rbD/+K2w//itsP/4rbD/+K2w//itsP/4rbD/&#10;+K2w//itsP/4rbD/+K2w//itsP/4rbD/+K2w//itsP/4rbD/+K2w//itsP/4rbD/+K2w/++nrv/W&#10;mKj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DqL3/rc3q/63N6v+tzer/&#10;rc3q/63N6v+tzer/rc3q/63N6v+tzer/rc3q/63N6v+tzer/rc3q/63N6v+tzer/rc3q/7zW7v/s&#10;8/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T5NP/lsCW/4CzgP+As4D/gLOA/4CzgP+As4D/gLOA/4CzgP+As4D/gLOA/4Cz&#10;gP+As4D/gLOA/4CzgP+As4D/ro5z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8aPfv/k&#10;oZz/+K2w//itsP/4rbD/+K2w//itsP/4rbD/+K2w//itsP/4rbD/+K2w//itsP/4rbD/+K2w//it&#10;sP/4rbD/+K2w//itsP/4rbD/+K2w//itsP/4rbD/+K2w//itsP/4rbD/+K2w//itsP/4rbD/+K2w&#10;//itsP/4rbD/+K2w//itsP/4rbD/+K2w//itsP/4rbD/+K2w//itsP/4rbD/+K2w//itsP/4rbD/&#10;+K2w//itsP/qpKz/1pmo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iesf+tzer/rc3q&#10;/63N6v+tzer/rc3q/63N6v+tzer/rc3q/63N6v+tzer/rc3q/63N6v+tzer/rc3q/77X7v/k7/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+fX/5nCmf+As4D/gLOA/4CzgP+As4D/gLOA/4CzgP+A&#10;s4D/gLOA/4CzgP+As4D/gLOA/4CzgP+2iHD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8uSg//oo6D/&#10;+K2w//itsP/4rbD/+K2w//itsP/4rbD/+K2w//itsP/4rbD/+K2w//itsP/4rbD/+K2w//itsP/4&#10;rbD/+K2w//itsP/4rbD/+K2w//itsP/4rbD/+K2w//itsP/4rbD/+K2w//itsP/4rbD/+K2w//it&#10;sP/4rbD/+K2w//itsP/4rbD/+K2w//itsP/4rbD/+K2w//itsP/4rbD/+K2w//itsP/4rbD/+K2w&#10;//itsP/4rbD/+K2w//itsP/4rbD/66Wt/9eZqP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ZWn/63N&#10;6v+tzer/rc3q/63N6v+tzer/rc3q/63N6v+tzer/rc3q/63N6v+tzer/rc3q/8Xc8P/q8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vp2/+dxJ3/gLOA/4CzgP+As4D/&#10;gLOA/4CzgP+As4D/gLOA/4CzgP+As4D/h65+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ohy/9CViP/vp6f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+2mrf/Ymqj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sMXh/63N6v+tzer/rc3q/63N6v+tzer/rc3q/63N6v+tzer/r87q/8vg8v/z+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697/oMag&#10;/4CzgP+As4D/gLOA/4CzgP+As4D/gLOA/4CzgP+Pp3v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vIl0/9WYjf/yqar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tp63/2Zqo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+2vdb/rc3q/63N6v+tzer/rc3q/63N6v+tzer/sM/r/9Lk9P/2+v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+7j/6LHov+As4D/gLOA/4CzgP+As4D/gLOA/5efe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wIt4/9uck//1q63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76iu/9qbqP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7u0zf+tzer/rc3q/63N6v+tzer/ttLs/9no9f/6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07f/A2cD/kr2S/4CzgP+As4D/n5p3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9iXX/0paK/+iko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Kqr//koav/1Zin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wK3E/63N6v+y0Ov/zeHz/+ry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O/k/7fUt/+vl3z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uIc//Nk4X/5KGc//esr/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76iu/+Gfqv/Tlq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9CVpv/Wr77/5O/4//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i3uv/mop7/&#10;0JWI/7yJdP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uYdx/7mHcf+5h3H/uYdx/7mHcf+5h3H/uYdx/7mHcf+5h3H/uYdx/7mHcf+5&#10;h3H/uYdx/7mHcf+5h3H/uYdx/8mRgf/fnpf/9aut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tpq3/3p2q&#10;/9GV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z5Sm/8+Upv/PlKb/z5Sm/8+Upv/PlKb/z5Sm/8+Upv/PlKb/z5Sm/8+Upv/PlKb/&#10;z5Sm/8+Upv/PlKb/z5Sm/9maqP/oo6z/9qyw//m4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+K2w&#10;//itsP/4rbD/9qyu/+Kgmv/LkoP/uohy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mHcf+5h3H/uYdx/7mHcf+5h3H/uYdx/7mHcf+5h3H/uYdx/7mHcf+5h3H/uYdx/7mHcf+5h3H/&#10;uYdx/7mHcf+5h3H/xI58/9ubk//yqar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96yw/+qkrf/bnKn/0J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8+U&#10;pv/PlKb/z5Sm/8+Upv/PlKb/z5Sm/8+Upv/PlKb/z5Sm/8+Upv/PlKb/z5Sm/8+Upv/PlKb/z5Sm&#10;/8+Upv/PlKb/1pmn/+Whq//0q6//+K2w//itsP/4rbD/+K2w///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0dP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vR0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Mzv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8z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sjK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7yc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xMb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rFx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q/wv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cDC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bu9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5vL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t7r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m4u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mztf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bS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K6x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7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rrH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u&#10;s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iytf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bO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be6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5t7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u73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m8v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m/wf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b/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sPG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6xM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x8n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rIy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zf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8z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9DR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70N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1NX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vU1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X2f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9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Nvd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83N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5OX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3l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w8f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/vH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/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ba5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bi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w8X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6xM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P0f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vQ0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9rc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/Nz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6Oj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96e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09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/1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7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bm8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m7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yMr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8n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b3f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829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Dx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7w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bO2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sr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xsn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vH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b3f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/Nz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Dx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+8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bO2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LK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xsn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7yM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b3f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zc3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Dx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/vH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bO2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yt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y83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8z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p6v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96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i0t/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ba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9HT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709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7/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7x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ur3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5&#10;u7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Y2f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zZ2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2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/vj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cHD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rCx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3u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/ODh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/4rrH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wsv//+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Mzv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8z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Lz&#10;//iusf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+8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sjK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sj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8PH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+8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w8X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sT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q6/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+6+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q+w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b3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eXm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95u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bm8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bq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4eL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94u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5t7r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La5///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i4/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8&#10;4+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Awv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cH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Ly//iusf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usf/+9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9PU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9P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z/+LW3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m1t////P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5OX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/eT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wsT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nBx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09P/4rrH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3rK//j2Rl/wAAAP8AAAD/jWJk//Wqrf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rH//vT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V1v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5prbf8AAAD/c1BR/3JPUf8AAAD/o3J0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zV1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/m3uv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z5CT/59vcf/0qq3/1pWX/wAAAP+KYGL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5trn///z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3u//iusf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7Z/gf8AAAD/DQkJ/9uZn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6x//7u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9ja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gltc/wAAAP8AAAD/r3p8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72N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cLE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7aWo/y0fIP8lGhr/86ms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cH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Pj/+bW3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+QZGb/SzQ1/++mqf/2q67/Piss/xYP&#10;D//noaT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0t///+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6+z/+K6x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4xhY/8AAAD/aUlK/3JPUf8A&#10;AAD/YkRG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rH//uz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1tj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7qap/2tLTP8AAAD/&#10;AAAA/1Y8Pf/poqX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zX2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/6wMP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+6mqf/spKf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5wc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39//5s7b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LO1///5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q6v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+6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Y2v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/N3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P0f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vV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Gy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7zM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9//rAw/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sfJ///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//m7vv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rCxP//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4//m1u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5vsD///v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Pz//iytf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bm8///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3u//iwsv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2uf/+9v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bn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tLb//vP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bn//ivsv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La5//70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uzt//iytf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m6vf//&#10;+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Ly//i1t/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5wcP/&#10;/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//m5u/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sbI&#10;//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//q+wf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vN&#10;z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8//rE&#10;xv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8&#10;19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/vJy/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rH/&#10;/eL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T1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+y&#10;//3o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j5P/4sbT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m3&#10;uv/+8P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09f/5vb/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6&#10;x8n//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/81Nb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7L/&#10;/N7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6uv/+LW3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bi6&#10;//7x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/+sXH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vJ&#10;y///+/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Nze//ivsv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xs//8&#10;4O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Hy//m7vf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5vL7/&#10;/vP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/zb3f/4sbT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sbT//Nvc&#10;//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39//7&#10;y83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srM//73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7O3/+bu9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bu9//3s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//Nvc//iytf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LK1//zb3P/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5//rLzf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rLzf//+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s7f/5u73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m8vv/97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8&#10;4uP/+bu9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m+wP/95O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Xm//m9v/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rFx//96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o6P/6v8L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+y//vLzf/+8/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6er/+sHE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LCz//zS0//+9v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u3t//rD&#10;xf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ba4//vZ2v//+v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z8//81tj/+bi7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srX/+83P//3q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u3u//vQ0v/4tLb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vsv/7x8n//eTl///9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/96Oj/+8vM//ixs/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rBxP/83t////r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8&#10;//3i4//6xcf/+K6x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bu+//vY2v/+9v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//efo//vT1P/5v8H/+K+y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0t//6ysz//N/g&#10;//7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z//enp//zW1//5wcP/+K+y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5s7X/+sbJ//zc3f/+8f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uvs//zX2P/6xMb/+La4//itsP/4rbD/+K2w//itsP/4rbD/+K2w//itsP/4rbD/+K2w//it&#10;sP/4rbD/+K2w//itsP/4rbD/+K2w//itsP/4rbD/+K2w//itsP/4rbD/+K2w//itsP/4rbD/+K2w&#10;//itsP/4rbD/+K2w//itsP/4rbD/+K2w//itsP/4rbD/+K2w//itsP/4rbD/+K2w//itsP/4rbD/&#10;+K2w//itsP/4rbD/+K2w//itsP/4rbD/+La4//rFx//82dr//e3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/7w8f/84+T//NfY//rKzP/6vsH/+LK1//itsP/4&#10;rbD/+K2w//itsP/4rbD/+K2w//itsP/4rbD/+K2w//itsP/4rbD/+K2w//itsP/4rbD/+K2w//it&#10;sP/4rbD/+K2w//itsP/4rbD/+K2w//itsP/4rbD/+K2w//itsP/4rbD/+K2w//itsP/4rbD/+K2w&#10;//iytf/5vsD/+srM//vW2P/84+T//e/w///8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f3//3r6//83uD//NbX//zS0//7zs//+8vM//rGyf/6w8b/+cDC//m8v//5uLv/+bW4//ixtP/4&#10;rbD/+K2w//iytf/4tbj/+bm8//m8v//6wcP/+sPG//rGyf/7y8z/+87P//zS0//71df//N7f//7r&#10;7P//+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//N/g//vO0P/7ztD/&#10;/OHj///+/v////////////////////////////zk5f/7ztD/+87Q//zY2f/+9vf/////////////&#10;//////////////////////////zh4//+9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OXm//itsP/4rbD/+K2w&#10;//itsP/4rbD/+LCz//729v////////////74+P/5t7r/+K2w//itsP/4rbD/+K2w//itsP/71Nb/&#10;///////////////////////////819j/+K2w//zf4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u7v/4rbD/+LS2//3v&#10;8P////////////zc3v/4rbD/+bu+/////////v7/+LW4//itsP/8293///7+///////+9PX/+by/&#10;//itsP/83N7//////////////////u/v//itsP/4rbD//OH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8fJ//itsP/+&#10;8fH///////////////////////vLzP/5vL////r6//ze3//4rbD/+9fZ////////////////////&#10;/////Pz/+LGz//ixtP///v7////////+/v/4srX/+bS3//itsP/84e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/5ubv/&#10;+bS3///9/f///////////////////////////////////////NLT//itsP/+9PX/////////////&#10;///////////////70tT/+K2w///19v//////+snL//ivsv/+8fL/+K+y//zh4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m7vv/5tLf///7+///////////////////////////////////////70tT/+K6x///6+v//////&#10;//////////////////////vS1P/4rbD///X2//3j5P/4rbD//eLj///8/P/4r7L//OH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bu9//m0t////f3///////////////////////////////////////vS1P/4rrH//vf3&#10;////////////////////////////+9TW//itsP/96+3/+K+y//rDxv////////j5//ivsv/84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wcT/+K6x///7/P//////////////////////+9bY//iws///+Pj/+9XW//it&#10;sP/96er////////////////////////////6vsH/+K6x//3j5f/4rbD/+K2w//itsP/4rbD/+K2w&#10;//itsP/5tLf///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3//4rbD/+8zO///////////////////6+v/4sbT/+K6x///7/P/+&#10;8vP/+K2w//m2uf///Pz//////////////////N7f//itsP/6wcP//vP0//vQ0v/81NX//NTV//vO&#10;0P/4rbD/+sPF//zc3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/m5u//4rbD/+r/B//3i4//72dr/+K+y//itsP/719n/&#10;///////////819j/+K2w//iusf/72dr//ebn//rGyf/4rbD/+K+y//75+v//////////////////&#10;//////z8//ivsv/84+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7//rFx//4rbD/+K2w//itsP/4rbD//Nvc&#10;///////////////////////84OH/+LG0//itsP/4rbD/+K2w//rCxP//9vf/////////////////&#10;////////////+vv/+K+y//zh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+9vb///b3////&#10;//////////////////////////////////////////b3//729v//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4+Pj/+/v7////////&#10;////////////////////////////////////////////////////////////////////////////&#10;////////////////////////////////////////////////////////////////////////////&#10;///////////////////////4+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3d3/3d3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CQkP+QkJ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9PT/WVlZ/1lZWf/09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y8vP9NTU3/TU1N/7y8v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m5u/01NTf9NTU3/b29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d3f9NTU3/TU1N/01NTf9N&#10;TU3/3d3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JCQ/01NTf9NTU3/&#10;TU1N/01NTf+QkJ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09P9ZWVn/TU1N&#10;/01NTf9NTU3/TU1N/1lZWf/09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Ly8/01N&#10;Tf9NTU3/TU1N/01NTf9NTU3/TU1N/7y8v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u&#10;bm7/TU1N/01NTf9NTU3/TU1N/01NTf9NTU3/b29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sbP9sbG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2xsb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sbGz/bGx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xsbP9sbG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2xsb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sbGz/bGx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xsbP9sbG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2xs&#10;b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s&#10;bGz/bGx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xsbP9sbG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2xsb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m5uf9WVlb//f39//////+5ubn/AAAA/w0NDf/CwsL/////////&#10;//////////////////9sbGz/bGx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AAAA/01NTf/9/f3/39/f/w0NDf/e3t7/1tbW/w0NDf/q&#10;6ur//////////////////////2xsbP9sbG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39/0BAQP99fX3/TU1N//39/f+fn5//fX19////////////&#10;bm5u/8XFxf//////////////////////bGxs/2xs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l5f/hISE/+Hh4f8uLi7//f39/6ampv+EhIT/////&#10;//////+mpqb/jIyM////////////vr6+/76+vv9QUFD/UFBQ/76+vv++vr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tbW/yIiIv/5+fn/29vb/yoqKv/8/Pz/pqam/4SE&#10;hP///////////6ampv+MjIz///////////++vr7/vr6+/1BQUP9QUFD/vr6+/76+v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fn5//AAAA/wAAAP8AAAD/AAAA/1hYWP+j&#10;o6P/jIyM////////////enp6/8XFxf//////////////////////bGxs/2xs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8vr/g7Tg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4Kz3//r8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4+P/w8PD/8/Pz/8jIyP8qKir/&#10;8fHx/9ra2v8cHBz/7+/v/+vr6/8WFhb/3t7e//////////////////////9sbGz/bGx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+v+DtOD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grPf/+vz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9vb&#10;/z09Pf/9/f3//////5WVlf8AAAD/AAAA/6Kiov///////////////////////////2xsbP9sbG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6/4O0&#10;4P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Cs9//6/P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19f/39/f/////////////////////////////////bGxs&#10;/2xs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r/g7Tg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4Kz3//r8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sbGz/bGx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+v+DtOD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grPf/+vz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xsbP9sbG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L6/4O04P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Cs9//6/P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bGxs/2xsb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r/g7Tg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/E2/D//v7//+Pu+P+tzer/tNHr//X5/f//&#10;/////v///9jn9f+tzer/rc3q/63N6v+tzer/rc3q/4Kz3//r8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sbGz/bGx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+v+DtOD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/b6/f//////5O74/63N6v/r8/r/&#10;/////83h8v/t9Pv//v///73W7v+tzer/rc3q/63N6v+tzer/grPf/+vz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2xsbP9sbG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6/4O04P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/m8Pn//v////7////k7vj/sc/r&#10;//3+///o8fn/rc3q/7nU7f/+////0+T0/63N6v+tzer/rc3q/63N6v+Cs9//6/P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bGxs/2xsb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8vr/g7Tg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zeDy///////T5PT/+vz+/+Tv&#10;+P+xz+v//P3+/+bw+f+tzer/sc/r//z9/v/k7/j/rc3q/63N6v+tzer/rc3q/4Kz3//r8/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sbGz/bGx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+v+DtOD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7TR6//8/f7/7vX7/7HP6//8&#10;/f7/5vD5/7HP6//8/f7/5/H5/63N6v+xz+v//P3+/+Tv+P+tzer/rc3q/63N6v+tzer/grPf/+vz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xsbP9sbG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6/4O04P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yd7x////////////&#10;////////////////4e33//z9/v/k7/j/rc3q/7jT7P/+////0OLz/63N6v+tzer/rc3q/63N6v+C&#10;s9//6/P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bGxs/2xsb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8vr/g7Tg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zODy&#10;/83h8v/K3/H//f7//+ny+v+xz+v/7vX7//z9/v+51O3/5e/4///////A2e//rc3q/63N6v+tzer/&#10;rc3q/4Kz3//r8/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sbGz/bGx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+v+DtOD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7HP6//8/f7/5O/4/63N6v/E2/D/+/3+////////////4+74/63N6v+tzer/rc3q&#10;/63N6v+tzer/grPf/+vz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xsbP9s&#10;bG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6&#10;/4O04P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yd7x/77X7v+tzer/rc3q/63N&#10;6v+tzer/rc3q/63N6v+Cs9//6/P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Gxs/2xs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8vr/g7Tg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4Kz3//r8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sbGz/bGx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+v+DtOD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grPf/+vz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xsbP9sbG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6/4O04P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Cs9//6/P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bGxs/2xsb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8vr/g7Tg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4Kz3//r8/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sbGz/bGx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+v+DtOD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grPf/+vz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2xsbP9sbG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L6/4O04P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Cs9//6/P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Gxs/2xs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r/g7Tg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4Kz3//r8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sbGz/bGx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+v+DtOD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grPf&#10;/+vz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xsbP9sbG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6/4O04P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Cs9//6/P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bGxs/2xsb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r/g7Tg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4Kz3//r8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sbGz/bGx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+v+D&#10;tOD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grPf/+vz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Cs9//6/P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4Kz3//r8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sbGz/bGxs////////////////////////////////////////////////////////&#10;/////////////////////////////////////////6DGoP9QlV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9wqXD/UZdR////////&#10;////////////////////////////////////////////////////////////////////////////&#10;/////////////+ry+v+DtOD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LCwv8WFhb/AAAA/3Z2dv/19fX//////7m5uf8AAAD/DQ0N/8LCwv//////////&#10;/////////////////2xsbP9sbGz/////////////////////////////////////////////////&#10;////////////////////////////////////////////////oMag/1CVU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3CpcP9Rl1H/&#10;////////////////////////////////////////////////////////////////////////////&#10;////////////////////6vL6/4O04P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7u7/AAAA/83Nzf/09PT/YGBg/5KSkv/f39//DQ0N/97e3v/W1tb/DQ0N/+rq&#10;6v//////////////////////bGxs/2xsbP//////////////////////////////////////////&#10;//////////////////////////////////////////////////////+gxqD/UJVQ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cKlw&#10;/1GXUf//////////////////////////////////////////////////////////////////////&#10;///////////////////////////q8vr/g7Tg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4Kz3//r8/r/////////////////&#10;////////////////////////////////////////////////////////////////////////////&#10;////9IyQ//aipv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WNkv/5wM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q6v+jo6P///////////+goKD/hISE/5+fn/99fX3///////////9u&#10;bm7/xcXF//////////////////////9sbGz/bGxs////////////////////////////////////&#10;/////////////////////////////////////////////////////////////6DGoP9QlV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9wqXD/UZdR////////////////////////////////////////////////////////////////&#10;/////////////////////////////////+ry+v+DtOD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grPf/+vz+v//////////&#10;////////////////////////////////////////////////////////////////////////////&#10;///////////0jJD/9qKm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9Y2S//nAw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yoqKv+2trb/pqam/4SEhP//////&#10;/////6ampv+MjIz///////////++vr7/vr6+/1BQUP9QUFD/vr6+/76+vv//////////////////&#10;////////////////////////////////////////////////////////////////////oMag/1CV&#10;U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3CpcP9Rl1H/////////////////////////////////////////////////////////&#10;////////////////////////////////////////6vL6/4O04P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Cs9//6/P6////&#10;////////////////////////////////////////////////////////////////////////////&#10;//////////////////SMkP/2oqb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1jZL/+cD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u7v8uLi7/hISE//////+mpqb/hISE&#10;////////////pqam/4yMjP///////////76+vv++vr7/UFBQ/1BQUP++vr7/vr6+////////////&#10;//////////////////////////////////////////////////////////////////////////+g&#10;xqD/UJVQ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cKlw/1GXUf//////////////////////////////////////////////////&#10;///////////////////////////////////////////////q8vr/g7Tg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4Kz3//r&#10;8/r/////////////////////////////////////////////////////////////////////////&#10;////////////////////////9IyQ//aipv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WNkv/5wM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3t7/AAAA/5ubm////////////6Sk&#10;pP+MjIz///////////96enr/xcXF//////////////////////9sbGz/bGxs////////////////&#10;////////////////////////////////////////////////////////////////////////////&#10;/////6DGoP9QlV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/G3cb//P38///////8/fz/xt3G/4CzgP+As4D/gLOA/8bdxv//////tNK0&#10;/4CzgP+As4D/gLOA/4CzgP9wqXD/UZdR////////////////////////////////////////////&#10;/////////////////////////////////////////////////////+ry+v+DtOD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grPf/+vz+v//////////////////////////////////////////////////////////////////&#10;///////////////////////////////0jJD/9qKm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9Y2S//nAw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x/yIiIv+Kior/9vb2/+3t7f/z&#10;8/P/2tra/xwcHP/v7+//6+vr/xYWFv/e3t7//////////////////////2xsbP9sbGz/////////&#10;////////////////////////////////////////////////////////////////////////////&#10;////////////oMag/1CVU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jruO//z9/P/p8un/nMOc/+jx6P/8/fz/k76T/4CzgP+cw5z//f79////&#10;//+00rT/gLOA/4CzgP+As4D/gLOA/3CpcP9Rl1H/////////////////////////////////////&#10;////////////////////////////////////////////////////////////6vL6/4O04P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Cs9//6/P6////////////////////////////////////////////////////////////&#10;//////////////////////////////////////SMkP/2oqb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1jZL/+cD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AwMD/AAAA/wAAAP8AAAD/&#10;AAAA/46Ojv//////lZWV/wAAAP8AAAD/oqKi////////////////////////////bGxs/2xsbP//&#10;////////////////////////////////////////////////////////////////////////////&#10;//////////////////+gxqD/UJVQ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cw5z/6/Pr/6TIpP+As4D/yd7J//7+/v+Vv5X/gLOA//D28P/2&#10;+fb//v/+/7bTtv+As4D/gLOA/4CzgP+As4D/cKlw/1GXUf//////////////////////////////&#10;///////////////////////////////////////////////////////////////////q8vr/g7Tg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4Kz3//r8/r/////////////////////////////////////////////////////&#10;////////////////////////////////////////////9IyQ//aipv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3n6P/////////////4&#10;+f/6yMr/+LG0//7w8f////////////3n5//4rbD/+K2w//itsP/4rbD/+K2w//WNkv/5wM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X1//f39/////////////////////////////////9sbGz/&#10;bGxs////////////////////////////////////////////////////////////////////////&#10;/////////////////////////6DGoP9QlV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u5i//3+vf/9fn1/4a2hv/T5dP/&#10;/v7+/6zNrP/+/v7/ttO2/4CzgP+As4D/gLOA/4CzgP9wqXD/UZdR////////////////////////&#10;/////////////////////////////////////////////////////////////////////////+ry&#10;+v+DtOD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grPf/+vz+v//////////////////////////////////////////////&#10;///////////////////////////////////////////////////0jJD/9qKm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7z9H///////3j5P/6&#10;ycv///v7//709P/95OX///////vT1f/83+D///////vP0P/4rbD/+K2w//itsP/4rbD/9Y2S//nA&#10;w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xsbP9sbGz/////////////////////////////////////////////////////////////////&#10;////////////////////////////////oMag/1CVU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wpr/9/r3//3+/f+kyKT/sM+w&#10;//7//v/K38r/pcml//7//v+31Lf/gLOA/4CzgP+As4D/gLOA/3CpcP9Rl1H/////////////////&#10;////////////////////////////////////////////////////////////////////////////&#10;////6vL6/4O04P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Cs9//6/P6////////////////////////////////////////&#10;//////////////////////////////////////////////////////////SMkP/2oqb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vT1P/+8PH/&#10;+LG0//itsP/+8fH///b2//zX2P/83+D/+K2w//rJy///////+9DR//itsP/4rbD/+K2w//itsP/1&#10;jZL/+cD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bGxs/2xsbP//////////////////////////////////////////////////////////&#10;//////////////////////////////////////+gxqD/UJVQ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qsyq//3+/f/4+/j/mcKZ/4Cz&#10;gP/N4c3///////////////////////////+uzq7/gLOA/4CzgP+As4D/cKlw/1GXUf//////////&#10;////////////////////////////////////////////////////////////////////////////&#10;///////////q8vr/g7Tg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4Kz3//r8/r/////////////////////////////////&#10;////////////////////////////////////////////////////////////////9IyQ//aipv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8zO///+/v/+6+z/+K2w//itsP/+8vL////////8/P/4trj/+K2w//itsP/4rbD/&#10;+K2w//WNkv/5wM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sbGz/bGxs////////////////////////////////////////////////////&#10;/////////////////////////////////////////////6DGoP9QlV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u5i//6/Pr//f79/7bTtv+2&#10;07b/ttO2/5W/lf+y0bL/sdCx/8Hawf//////x97H/4CzgP+As4D/gLOA/4CzgP9wqXD/UZdR////&#10;////////////////////////////////////////////////////////////////////////////&#10;/////////////////+ry+v+DtOD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grPf/+vz+v//////////////////////////&#10;///////////////////////////////////////////////////////////////////////0jJD/&#10;9qKm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vQ0f///v7///b2//ixtP/4rbD/+K2w//zY2f/95uf///////3i4//4rbD/+K2w&#10;//itsP/4rbD/9Y2S//nAw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2xsbP9sbGz/////////////////////////////////////////////&#10;////////////////////////////////////////////////////oMag/1CVU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vti+////////////&#10;///////////9/v3/lb+V/4CzgP+As4D/pcml//7//v+00rT/gLOA/4CzgP+As4D/gLOA/3CpcP9R&#10;l1H/////////////////////////////////////////////////////////////////////////&#10;////////////////////////6vL6/4O04P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Cs9//6/P6////////////////////&#10;////////////////////////////////////////////////////////////////////////////&#10;//SMkP/2oqb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82tz///////7y8v/4rbD/+K2w//vV1//83N7/+K2w//itsP//9fb//vX1//it&#10;sP/4rbD/+K2w//itsP/1jZL/+cD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bGxs/2xsbP//////////////////////////////////////&#10;//////////////////////////////////////////////////////////+gxqD/UJVQ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cKlw/1GXUf//////////////////////////////////////////////////////////////////&#10;///////////////////////////////q8vr/g7Tg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4Kz3//r8/r/////////////&#10;////////////////////////////////////////////////////////////////////////////&#10;////////9IyQ//aipv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8zO////////9fb/+sbI//vQ0v/6ysz//u3t///////5v8H/+sjK///+/v/9&#10;5uf/+K2w//itsP/4rbD/+K2w//WNkv/5wM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sbGz/bGxs////////////////////////////////&#10;/////////////////////////////////////////////////////////////////6DGoP9QlV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9wqXD/UZdR////////////////////////////////////////////////////////////&#10;/////////////////////////////////////+ry+v+DtOD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grPf/+vz+v//////&#10;////////////////////////////////////////////////////////////////////////////&#10;///////////////0jJD/9qKm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96On///////////////////////709f/5v8H///n5////////////&#10;//b2//m6vf/4rbD/+K2w//itsP/4rbD/9Y2S//nAw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xsbP9sbGz/////////////////////////&#10;////////////////////////////////////////////////////////////////////////oMag&#10;/1CVU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3CpcP9Rl1H/////////////////////////////////////////////////////&#10;////////////////////////////////////////////6vL6/4O04P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Cs9//6/P6&#10;////////////////////////////////////////////////////////////////////////////&#10;//////////////////////SMkP/2oqb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sjK&#10;//rExv/4rbD/+K2w//itsP/4rbD/+K2w//itsP/1jZL/+cDD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bGxs/2xsbP//////////////////&#10;////////////////////////////////////////////////////////////////////////////&#10;//+gxqD/UJVQ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cKlw/1GXUf//////////////////////////////////////////////&#10;///////////////////////////////////////////////////q8vr/g7Tg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4Kz&#10;3//r8/r/////////////////////////////////////////////////////////////////////&#10;////////////////////////////9IyQ//aipv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WNkv/5wM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sbGz/bGxs////////////&#10;////////////////////////////////////////////////////////////////////////////&#10;/////////6DGoP9QlV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9wqXD/UZdR////////////////////////////////////////&#10;/////////////////////////////////////////////////////////+ry+v+DtOD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grPf/+vz+v//////////////////////////////////////////////////////////////&#10;///////////////////////////////////0jJD/9qKm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9Y2S//nAw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2xsbP9sbGz/////&#10;////////////////////////////////////////////////////////////////////////////&#10;////////////////oMag/1CVU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3CpcP9Rl1H/////////////////////////////////&#10;////////////////////////////////////////////////////////////////6vL6/4O04P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Cs9//6/P6////////////////////////////////////////////////////////&#10;//////////////////////////////////////////SMkP/2oqb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1jZL/+cDD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Gxs/2xs&#10;bP//////////////////////////////////////////////////////////////////////////&#10;//////////////////////+gxqD/UJVQ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cKlw/1GXUf//////////////////////////&#10;///////////////////////////////////////////////////////////////////////q8vr/&#10;g7Tg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4Kz3//r8/r/////////////////////////////////////////////////&#10;////////////////////////////////////////////////9IyQ//aipv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WNkv/5wM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s&#10;bGz/bGxs////////////////////////////////////////////////////////////////////&#10;/////////////////////////////6DGoP9QlV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9wqXD/UZdR////////////////////&#10;////////////////////////////////////////////////////////////////////////////&#10;/+ry+v+DtOD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grPf/+vz+v//////////////////////////////////////////&#10;///////////////////////////////////////////////////////0jJD/9qKm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9Y2S&#10;//nAw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xsbP9sbGz/////////////////////////////////////////////////////////////&#10;////////////////////////////////////oMag/1CVU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3CpcP9Rl1H/////////////&#10;////////////////////////////////////////////////////////////////////////////&#10;////////6vL6/4O04P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Cs9//6/P6////////////////////////////////////&#10;//////////////////////////////////////////////////////////////SMkP/2oqb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1jZL/+cD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bGxs/2xsbP//////////////////////////////////////////////////////&#10;//////////////////////////////////////////+gxqD/UJVQ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cKlw/1GXUf//////&#10;////////////////////////////////////////////////////////////////////////////&#10;///////////////q8vr/g7Tg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4Kz3//r8/r/////////////////////////////&#10;////////////////////////////////////////////////////////////////////9IyQ//ai&#10;pv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WNkv/5wM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sbGz/bGxs////////////////////////////////////////////////&#10;/////////////////////////////////////////////////6DGoP9QlV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9wqXD/UZdR&#10;////////////////////////////////////////////////////////////////////////////&#10;/////////////////////+ry+v+DtOD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grPf/+vz+v//////////////////////&#10;///////////////////////////////////////////////////////////////////////////0&#10;jJD/9qKm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9Y2S//nAw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xsbP9sbGz/////////////////////////////////////////&#10;////////////////////////////////////////////////////////oMag/1CVU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3Cp&#10;cP9Rl1H/////////////////////////////////////////////////////////////////////&#10;////////////////////////////6vL6/4O04P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Cs9//6/P6////////////////&#10;////////////////////////////////////////////////////////////////////////////&#10;//////SMkP/2oqb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1jZL/+cD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bGxs/2xsbP//////////////////////////////////&#10;//////////////////////////////////////////////////////////////+gxqD/UJVQ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cKlw/1GXUf//////////////////////////////////////////////////////////////&#10;///////////////////////////////////q8vr/g7Tg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4Kz3//r8/r/////////&#10;////////////////////////////////////////////////////////////////////////////&#10;////////////9IyQ//aipv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WNkv/5wM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sbGz/bGxs////////////////////////////&#10;/////////////////////////////////////////////////////////////////////6DGoP9Q&#10;lV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9wqXD/UZdR////////////////////////////////////////////////////////&#10;/////////////////////////////////////////+ry+v+DtOD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grPf/+vz+v//&#10;////////////////////////////////////////////////////////////////////////////&#10;///////////////////0jJD/9qKm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9Y2S//nAw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2xsbP9sbGz/////////////////////&#10;////////////////////////////////////////////////////////////////////////////&#10;oMag/1CVU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3CpcP9Rl1H/////////////////////////////////////////////////&#10;////////////////////////////////////////////////6vL6/4O04P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Cs9//&#10;6/P6////////////////////////////////////////////////////////////////////////&#10;//////////////////////////SMkP/2oqb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1jZL/+cD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bGxs/2xsbP//////////////&#10;////////////////////////////////////////////////////////////////////////////&#10;//////+gxqD/UJVQ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cKlw/1GXUf//////////////////////////////////////////&#10;///////////////////////////////////////////////////////q8vr/g7Tg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4Kz3//r8/r/////////////////////////////////////////////////////////////////&#10;////////////////////////////////9IyQ//aipv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WNkv/5wM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sbGz/bGxs////////&#10;////////////////////////////////////////////////////////////////////////////&#10;/////////////6DGoP9QlV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9wqXD/UZdR////////////////////////////////////&#10;/////////////////////////////////////////////////////////////+ry+v+DtOD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grPf/+vz+v//////////////////////////////////////////////////////////&#10;///////////////////////////////////////0jJD/9qKm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9Y2S//nAw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xsbP9sbGz/&#10;////////////////////////////////////////////////////////////////////////////&#10;////////////////////oMag/1CVU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3CpcP9Rl1H/////////////////////////////&#10;////////////////////////////////////////////////////////////////////6vL6/4O0&#10;4P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Cs9//6/P6////////////////////////////////////////////////////&#10;//////////////////////////////////////////////SMkP/2oqb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1jZL/+cD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Gxs&#10;/2xsbP//////////////////////////////////////////////////////////////////////&#10;//////////////////////////+gxqD/UJVQ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cKlw/1GXUf//////////////////////&#10;///////////////////////////////////////////////////////////////////////////q&#10;8vr/g7Tg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4Kz3//r8/r/////////////////////////////////////////////&#10;////////////////////////////////////////////////////9IyQ//aipv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WNkv/5&#10;wM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sbGz/bGxs////////////////////////////////////////////////////////////////&#10;/////////////////////////////////6DGoP9QlV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9wqXD/UZdR////////////////&#10;////////////////////////////////////////////////////////////////////////////&#10;/////+ry+v+DtOD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grPf/+vz+v//////////////////////////////////////&#10;///////////////////////////////////////////////////////////0jJD/9qKm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9Y2S//nAw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2xsbP9sbGz/////////////////////////////////////////////////////////&#10;////////////////////////////////////////oMag/1CVU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3CpcP9Rl1H/////////&#10;////////////////////////////////////////////////////////////////////////////&#10;////////////6vL6/4O04P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Cs9//6/P6////////////////////////////////&#10;//////////////////////////////////////////////////////////////////SMkP/2oqb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1jZL/+cD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bm5/wAAAP8NDQ3/wsLC////////////&#10;////////////////bGxs/2xsbP//////////////////////////////////////////////////&#10;//////////////////////////////////////////////+gxqD/UJVQ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cKlw/1GXUf//&#10;////////////////////////////////////////////////////////////////////////////&#10;///////////////////q8vr/g7Tg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4Kz3//r8/r/////////////////////////&#10;////////////////////////////////////////////////////////////////////////9IyQ&#10;//aipv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WNkv/5wM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/f3/8NDQ3/3t7e/9bW1v8NDQ3/6urq&#10;//////////////////////9sbGz/bGxs////////////////////////////////////////////&#10;/////////////////////////////////////////////////////6DGoP9QlV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9wqXD/&#10;UZdR////////////////////////////////////////////////////////////////////////&#10;/////////////////////////+ry+v+DtOD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grPf/+vz+v//////////////////&#10;////////////////////////////////////////////////////////////////////////////&#10;///0jJD/9qKm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9Y2S//nAw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n5+f/319ff///////////25u&#10;bv/FxcX//////////////////////2xsbP9sbGz/////////////////////////////////////&#10;////////////////////////////////////////////////////////////oMag/1CVU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3CpcP9Rl1H/////////////////////////////////////////////////////////////////&#10;////////////////////////////////6vL6/4O04P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Cs9//6/P6////////////&#10;////////////////////////////////////////////////////////////////////////////&#10;//////////SMkP/2oqb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1jZL/+cDD////////////////////////////////////////&#10;////////////////////////////////////////////////////////////////////////////&#10;////////////////////////////////////////bm5u/729vf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mpqb/hISE////////&#10;////pqam/4yMjP//////////////////////bGxs/2xsbP//////////////////////////////&#10;//////////////////////////////////////////////////////////////////+gxqD/UJVQ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cKlw/1GXUf//////////////////////////////////////////////////////////&#10;///////////////////////////////////////q8vr/g7Tg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4Kz3//r8/r/////&#10;////////////////////////////////////////////////////////////////////////////&#10;////////////////9IyQ//aipv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WNkv/5wMP/////////////////////////////////&#10;////////////////////////////////////////////////////////////////////////////&#10;//////////////////////////////////////////////9NTU3/TU1N/1lZWf+QkJD/3d3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VlZX/AAAA/wAAAP+ioq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Wlpb/6en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9vb3/vb2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mJi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01N&#10;Tf9NTU3/TU1N/01NTf9NTU3/bm5u/7y8vP/0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X/9/f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aW&#10;lv/p6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29vf+9vb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+YmJ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U1N/01NTf9YWFj/kJCQ/93d3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paW/+np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b29/729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5iYm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ubm7/vLy8//T0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Wlpb/6en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9vb3/vb2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mJi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v//Pz8////&#10;//////////////////////////////j4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j4//////////////////////////////////z8/P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3t7/RUVF/wAAAP8A&#10;AAD/dnZ2//X19f///////////8nJyf8WFhb/AAAA/wAAAP+IiIj/+/v7/////////////////9vb&#10;2/9NTU3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mpqa/wAAAP8AAAD/FhYW/8XFxf////////////j4+P96enr/AAAA/wAAAP8cHBz/z8/P&#10;//////////////////////+5ubn/VlZW//39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wAAAP+hoaH/&#10;9vb2/+3t7f9PT0//ZWVl///////Jycn/AAAA/7m5uf/39/f/4uLi/zs7O/9sbGz//v7+///////I&#10;yMj/AAAA/01NTf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6Ojv8iIiL/3Nzc//j4+P+9vb3/AAAA/9ra2v/+/v7/QkJC/2BgYP/p6en/9/f3/7Ky&#10;sv8AAAD/2tra////////////5+fn/wAAAP9NTU3//f3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fn5//ZWVl&#10;/////////////////+fn5/+bm5v/+Pj4/0dHR/+rq6v/////////////////7u7u/wAAAP/Z2dn/&#10;9PT0/yoqKv+Xl5f/PT09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FhYW/93d3f////////////////+jo6P/0tLS/9LS0v8iIiL/+fn5////////&#10;/////////5CQkP9lZWX//v7+//39/f9AQED/fX19/01NTf/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1hY&#10;WP+xsbH////////////////////////////09PT/IiIi/+Xl5f//////////////////////WFhY&#10;/8fHx////////////9/f3/8uLi7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ra2v8iIiL/+vr6////////////////////////////pKSk/3Z2dv//////&#10;////////////////29vb/y4uLv/8/Pz/l5eX/4SEhP/h4eH/Li4u//39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FhY/6ysrP////////////////////////////f39/8mJib/6urq////////////////////&#10;//9YWFj/x8fH////////////2tra/y4uLv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tra/yIiIv/29vb///////////////////////////+kpKT/hISE&#10;///////////////////////b29v/Li4u/9PT0/8iIiL/+fn5/9vb2/8qKir//Pz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fn5//bW1t/////////////////+vr6/8mJib/8fHx/0dHR/+xsbH/////////////&#10;////9PT0/yIiIv/Z2dn////////////a2tr/Li4u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PT/FhYW/+Li4v////////////////+Pj4//p6en/9LS&#10;0v8iIiL/+vr6/////////////////56env9aWlr/np6e/wAAAP8AAAD/AAAA/wAAAP9YWFj//f3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Pj4/8AAAD/s7Oz//v7+//w8PD/XV1d/2VlZf/+/v7/xMTE/wAAAP/IyMj/&#10;+/v7/+rq6v9PT0//WFhY//39/f///////////9ra2v8uLi7//f3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BgYH/Ozs7/+np6f//////wsLC/wAAAP/Z&#10;2dn/+/v7/0BAQP9qamr/8fHx//v7+/+5ubn/AAAA/9HR0f/4+Pj/8PDw//Pz8//IyMj/Kioq//Hx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3Nzf8WFhb/AAAA/wAAAP9jY2P/8fHx////////////vb29&#10;/wAAAP8AAAD/AAAA/3Z2dv/39/f/////////////////2tra/z09Pf/9/f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96enr/AAAA/wAAAP8NDQ3/&#10;u7u7////////////8vLy/25ubv8AAAD/AAAA/xYWFv/FxcX//////////////////////9vb2/89&#10;PT3//f3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9PT/9/f3////////////////////&#10;//////////////T09P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9PT0&#10;//////////////////////////////////n5+f/09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7+/v/////////////////////////////////+fn5//v7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Ly8v94eHj/AAAA/wAAAP9HR0f/4ODg////////////5ubm/0lJSf8A&#10;AAD/AAAA/2JiYv/p6en///////7+/v+goKD/AAAA/wAAAP+enp7//f3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/QEBA/2pqav/t7e3/9PT0/5OTk/8iIiL/9vb2/+7u7v8WFhb/&#10;lJSU//Ly8v/w8PD/g4OD/yIiIv/29vb/ysrK/xwcHP/k5OT/5eXl/yoqKv/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bW1v8iIiL/+fn5////////////+/v7/5KSkv/p6en/mZmZ&#10;/2VlZf/////////////////+/v7/QkJC/6urq//Ozs7/wcHB////////////S0tL/8XF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qam/21tbf//////////////////////////////&#10;//9WVlb/tra2//////////////////////+mpqb/jIyM/////////////////9PT0/8AAAD/4uL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pqb/bW1t////////////////////////&#10;/////////1ZWVv/BwcH//////////////////////6ampv+MjIz////////////R0dH/AAAA/7m5&#10;u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bW1v8iIiL/+vr6////////////&#10;/f39/01NTf/U1NT/mZmZ/21tbf/////////////////+/v7/VlZW/6ampv//////urq6/wAAAP/I&#10;yM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v7/zs7O/+Dg4P/9fX1&#10;//j4+P+ampr/IiIi//b29v/n5+f/AAAA/6Ghof/5+fn/9PT0/5SUlP8cHBz/7+/v/9PT0/8AAAD/&#10;vb29//T09P/t7e3/+Pj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0lJ&#10;Sf8AAAD/AAAA/yIiIv/b29v////////////b29v/Li4u/wAAAP8AAAD/R0dH/+Dg4P//////h4eH&#10;/wAAAP8AAAD/AAAA/wAAAP/Hx8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/09PT/////////////////////////////////9fX1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j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4+P//////////////////&#10;//////////////////////////////////////////////////////////////////////////T0&#10;9P///////////////////////////////////////Pz8//j4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0tL/AAAA/+fn5///////&#10;////////////////////////////////////////////////////////////////////////////&#10;////////////////////////////////////////////////////////////////////////////&#10;////////////////////////////////////////////////////////6urq/w0NDf/u7u7/////&#10;//////////////////////////////////Hx8f8iIiL/vLy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7u7v/S0tL/wAAAP/L&#10;y8v/////////////////////////////////////////////////////////////////////////&#10;///n5+f/aWlp//j4+P//////////////////////////////////////////////////////////&#10;///////AwMD/lZW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vb2/+NjY3/+fn5&#10;////////////////////////////////////////////////////////////////////////////&#10;////////////////////////////////////////////////////////////////////////////&#10;///////////////////////////////////////////////////////////////+/v7/d3d3/9XV&#10;1f//////////////////////////////////////pKSk/52dn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DAwP9NTU3/&#10;u7u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////////&#10;//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/////////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99Z33/0ND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DQ0P+5rbn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ua25/9DQ0P/Q0ND/sKCw/9jE2P/YxNj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+woLD/0NDQ/9DQ0P+afpr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5p+mv/Q0N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NDQ/7mtuf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+5rbn/0NDQ/9DQ0P+woLD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7CgsP/Q0ND/0NDQ/5p+mv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mn6a/9DQ0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0ND/ua25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7mtuf/Q0ND/0NDQ/7CgsP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9jE2P/YxNj/sKCw/9DQ0P/Q0ND/mn6a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afpr/0ND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DQ0P+5rbn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ua25/9DQ0P/Q0ND/sKCw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+woLD/0NDQ/9DQ0P+afpr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5p+mv/Q0N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NDQ/7mtuf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+5rbn/0NDQ/9DQ0P+woLD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7CgsP/Q0ND/0NDQ/5p+&#10;mv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mn6a&#10;/9DQ0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/fz9///fz9///////6+Pr/0LfQ/72bvf/fz9///v3+//38/f/+/v7/+/j7/8ap&#10;xv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afpr/0ND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xKbE//79/v/07vT/0LjQ//r3+v/28fb/vZu9/+/m7//8+vz/49Xj/+bZ5v/h&#10;0eH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5p+mv/Q0N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/Co8L/6uDq/8quyv+9m73/9O70//j0+P+9m73/9vL2//bx9v/h0eH/&#10;2sfa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mn6a/9DQ0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3czd//7+/v//////5tnm/8Kjwv/9/P3/////&#10;//37/f//////9e/1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afpr/0ND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/Otc7/49Xj//j0+P/8+/z/yK3I/+rg&#10;6v/bydv/vZu9/+XY5f///v//0rrS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5p+mv/Q0N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/Co8L/6d7p/8erx/+9m73/2MTY///////a&#10;x9r/49Xj/8SmxP+9m73/0LjQ///+///Zxtn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mn6a/9DQ0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8yyzP///v//7eTt/72bvf/v5+//&#10;/v7+/9S+1P///v//7eTt/72bvf/w5/D//v7+/8quyv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afpr/0N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+rf6v//////////&#10;///////l2OX/vZu9/+rf6v/////////////////i0+L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5p+mv/Q0N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/YxNj/2MTY/7CgsP/Q0ND/0NDQ/5p+mv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8er&#10;x//Wwtb/wKDA/72bvf+9m73/vZu9/8erx//UvdT/wKDA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mn6a/9DQ0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0ND/ua25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49Xj/+PV4//j1eP/49Xj/+PV4//j1eP/49Xj/+PV4//j1eP/49Xj&#10;/+PV4//j1eP/49Xj/7mtuf/Q0ND/0NDQ/7Cgs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9jE2P/YxNj/sKCw/9DQ0P/Q0ND/mn6a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afpr/0ND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DQ0P+5rbn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/j1eP/49Xj/+PV4//j1eP/49Xj/+PV4//j1eP/49Xj/+PV&#10;4//j1eP/49Xj/+PV4//j1eP/ua25/9DQ0P/Q0ND/sKCw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/YxNj/2MTY/9jE2P/YxNj/2MTY&#10;/9jE2P/YxNj/2MTY/9jE2P/YxNj/2MTY/9jE2P/YxNj/2MTY/9jE2P+woLD/0NDQ/9DQ0P+afpr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5p+mv/Q&#10;0N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NDQ/7mtuf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+PV4//j1eP/49Xj/+PV4//j1eP/49Xj/+PV4//j&#10;1eP/49Xj/+PV4//j1eP/49Xj/+PV4/+5rbn/0NDQ/9DQ0P+woLD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9jE2P/YxNj/2MTY/9jE&#10;2P/YxNj/2MTY/9jE2P/YxNj/2MTY/9jE2P/YxNj/2MTY/9jE2P/YxNj/2MTY/7CgsP/Q0ND/0NDQ&#10;/5p+mv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mn6a/9DQ0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//////////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/////////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2xsbP9sbGz/bGxs/2xsbP9s&#10;bGz/bGxs/2xsbP9sbGz/bGxs/2xsbP9sbGz/bGxs/2xsbP9sbGz/bGxs/2xsbP9sbGz/bGxs/2xs&#10;bP9sbGz/bGxs/2xsbP9sbGz/bGxs/2xsbP9sbGz/bGxs/2xsbP9sbGz/bGxs/2xsbP9sbGz/bGxs&#10;/2xsbP9sbGz/bGxs/2xsbP9sbGz/bGxs/2xsbP9sbGz/bGxs/2xsbP9QUFD/UFBQ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zk5Of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OTk5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29vf+9vb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hoa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Gho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b29/729&#10;v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Gho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aGh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9&#10;vb3/vb2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aGh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hoa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29vf+9vb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hoaG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Gho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Kiov8AAAD/FhYW/8TEx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39//RUVF/wAAAP9HR0f/39/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6+v/5SU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ysr/HBwc/+np6f/W1tb/FhYW/+7u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0BAQP+goKD/+/v7/6Kiov9AQED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6Ghof8AAAD/lJS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k5P/W1tb///////T09P8cHBz/7u7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mpqa//f39///////3Nzc&#10;/yoqKv/8/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1NT/S0tL/3V1df+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cnJz/AAAA/09PT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9qamr/dXV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8/P//////rKys/4yM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j4//FxcX/&#10;FhYW/9DQ0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ampq/zs7O//39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kpKT/jIy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a2tr/////&#10;//////+Kior/jIy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X1/zs7O/9iYmL/+/v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SkpP+MjI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LCw/yYm&#10;Jv/7+/v/9fX1/zU1Nf/Fxc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9WVlb/PT09/+3t7f/u7u7/7u7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pKSk/4yM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cHBw/wAAAP8AAAD/h4eH//z8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xYWFv8AAAD/AAAA/wAAAP89PT3//Pz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mpqb/jIy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X1//f3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UEsDBAoAAAAAAAAAIQCC2I5AFkMVABZDFQAVAAAAZHJzL21l&#10;ZGlhL2ltYWdlMS50aWZmTU0AKgAVN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BAAQACgAGQA/ABkAQAAOACQAAAABAAAA&#10;AAAAAAAAAAAAAAAAAAAAAAAADQAhABkAPwAaAEEAFAAyAAQACgAAAAAAAAAAAAAAAAAAAAAAAAAA&#10;AAAAAAAEAAwAEAA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FBwgVJDI9HjRHVR40SFYTIS44AAECAgAAAAAAAAAAAAAAAAAA&#10;AAAAAAAAEh8rMx40R1UeNEhXGSs8RwYLDxIAAAAAAAAAAAAAAAAAAAAAAQMEBRQjMDoYKThDEh4q&#10;MwABA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ACAAMgB9ADMAfwAzAH8AMwB/ADMAfwAv&#10;AHUABAALAAAAAAAAAAAAAwAHACkAaAAzAH8AMwB/ADMAfwAzAH8AMwB/ABYAOAAAAAAAAAAAAAAA&#10;AAAAAAAAAQADACkAZwAwAHg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HioyLExpfi1Nan8tTWp/LU1qfy1Nan8rSmZ7BwwQEwAAAAAA&#10;AAAABAgLDShGYHMtTWp/LU1qfy1Nan8tTWp/LU1qfxsvQU0AAAAAAAAAAA0XICcsTGh9LU1qfy1N&#10;an8tTWp/KkhjdwUJDA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UADIAfQAsAG8ABwASAAAAAAAAAAAA&#10;EQArADMAfwAmAF8AAAAAAAAAAQArAGsAMgB+ABIALQAAAAEAAAAAAAUADAAlAF4AMwB/ABEAKwAA&#10;AAAAAAAAAAwAHgAwAHgAMwB/ACoAag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BUcIixMaX4qSGN3CxMaIAAAAAAAAAAAFic1QC1Nan8nQltu&#10;AAAAAAABAgIpR2J1LExpfhcoN0IAAQICAAAAAAgNExYmQlttLU1qfxcnNkAAAAAAJUBYaixMaH0K&#10;ERccAAAAABAcJy8sTGl+IDdLW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EsAMgB9AAcAEQAAAAAAAAAA&#10;AAAAAAAAAAAAHABGACYAXgACAAUAEAApADMAfwAUADIAAAAAAAAAAAAAAAAAAAAAAAEAAwAvAHYA&#10;LgB0AAAAAgADAAgAMwB/ACcAYgAjAFkALABu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OlBgLExpfgoSGR4AAAAAAAAAAAAAAAAAAAAAIDdM&#10;WydCW24DBggKFiU0Pi1Nan8ZKzxIAAAAAAAAAAAAAAAAAAAAAAIEBQYrSmZ7K0llegIEBwglP1dp&#10;HTFEUgAAAAAAAAAAAAABASpJZXkhOU5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ZAAsAG4AAAABAAAA&#10;AAAAAAAAAAAAAAAAAAAAAAAAAAAAAAAAAAAXADsAMgB9AAUADAAAAAAAAAAAAAAAAAAAAAAAAAAA&#10;ABcAOgAyAH0ABAAMAAEAAgANACEAAAAAABYANwAuAHM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ShEXnEqSGN3AQICAwAAAAAAAAAAAAAAAAAA&#10;AAAAAAAAAAAAAAAAAAAdMURRLExpfggNExYAAAAAAAAAAAAAAAAAAAAAAAAAABwxQ1AsTGl+BwwR&#10;FQAAAAAAAAAAAAAAAAAAAAAQGyYuLU1qfx81S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gBfACwAbgAA&#10;AAIAAAAAAAAAAAAAAAAAAAAAAAAAAAAAAAAAAAAAABcAOgAxAHoAAgAFAAAAAAAAAAAAAAAAAAAA&#10;AAAAAAAAFwA6ADIAfQAEAAwAAAAAAAAAAAAAAAAAFwA7AC4Acw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0JbbipIY3cBAgMDAAAAAAAAAAAA&#10;AAAAAAAAAAAAAAAAAAAAAAAAABwxQ1AsS2h9AwYICgAAAAAAAAAAAAAAAAAAAAAAAAAAHDFDUCxM&#10;aX4HDBEVAAAAAAAAAAAAAAAAChIZHixMaH0sTGh9BQkN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GAA&#10;LABuAAAAAQAAAAAAAAAAAAAAAAAAAAAAAAAAAAAAAAAAAAAAFwA6ADEAfAADAAkAAAAAAAAAAAAA&#10;AAAAAAAAAAAAAAAWADgAMgB9AAUADAAAAAAAAAAAAAAAAAAXADsALgBz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Q1xvKkhjdwECAgMAAAAA&#10;AAAAAAAAAAAAAAAAAAAAAAAAAAAAAAAAHDFDUCxMaH0FCg4QAAAAAAAAAAAAAAAAAAAAAAAAAAAb&#10;L0FNLExpfggNExYAAAAAAAAAAA0XICcsTGh9LExpfgwUHC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AVQAxAHoAAQAEAAAAAAAAAAAAAAAAAAAAAAAUADMALwB1AAMACQAWADcAMwB/AAsAGwAAAAAA&#10;AAAAAAAAAAAAAAAAAAAAACQAWwAxAHoAAQAEAAAAAAAAAAAAAAAAABcAOwAuAHM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Q+VmcsS2h9AgQG&#10;BwAAAAAAAAAAAAAAAAAAAAAaLD1JK0pmewUJDRAbLkBMLU1qfw8aJCwAAAAAAAAAAAAAAAAAAAAA&#10;AAAAACZBWWssS2h9AgQGBwAAAAAUIzA6LU1qfyxMaH0KEhg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ApADMAfwAbAEMAAAAAAAAAAAAAAAAAAgAFAC4AdAAxAHoAAQAEAAYADwAyAH0AKgBq&#10;AAEAAwAAAAAAAAAAAAAAAAAQACoAMwB/ACIAVgAAAAAAAAAAAAAAAAAAAAAAFwA7AC4Acw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iU0Pi1N&#10;an8fNkpZAAAAAAAAAAAAAAAAAwYICitKZnosS2h9AgQGBwkPFRksTGl+KUZhdAIDBQYAAAAAAAAA&#10;AAAAAAAWJjQ/LU1qfyQ/VmgAAAAAER4pMi1Nan8oRF5xAgMF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ABkADMAfwAkAFoADgAkABMAMAAwAHkAMwB/ABQAMgAAAAAAAAAAABQA&#10;NAAzAH8AMQB8ABMAMAAMAB8AHgBMADMAfwAxAHsAAgAGAAAAAAAAAAAAAAAAAAAAAAAXADsALgBz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KERecS1Nan8lQFlqEyEuNxgqOkUsS2d8LU1qfxkrPEgAAAAAAAAAABosPUktTWp/LExofRgq&#10;OkURHikyIjpQYC1Nan8sTGh9BAcJCwEBAgIrSWV5LU1qfyQ9VGUdMURSHjRIVh82S1oVJTM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UAHwBPADMAfwAzAH8AMwB/ADIAfQASAC0AAAAAAAAAAAAA&#10;AAAAAAAAAA8AJwAuAHQAMwB/ADMAfwAzAH8AIQBUAAQACgAAAAAAAAAAAAAAAAAAAAAAAAAAABcA&#10;OgAsAG4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BQcJIjtSYi1Nan8tTWp/LU1qfyxMaX4XKDdCAAAAAAAAAAAAAAAAAAAAABUkMjwr&#10;SmZ6LU1qfy1Nan8tTWp/JD5VZgYLDxIAAAAABQkMDixLZ3wtTWp/LU1qfy1Nan8tTWp/LU1qfyE5&#10;Tl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QACwAEAAoAAAAAAAAAAAAAAAAA&#10;AAAAAAAAAAAAAAAAAAAAAAAAAAAEAAoABAALAAE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IDAwcMEBMGCxATAAAAAAAAAAAAAAAAAAAAAAAAAAAAAAAA&#10;AAAAAAAAAAAGCw8SBwwQEwIDBA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0ADQAgABQANAAaAEAAHABHAB4ATAAhAFIAIwBXACUAXQAnAGIA&#10;KQBoACsAbQAuAHIAMAB4ADMAfwAzAH8AMAB3AC0AcgArAGwAKQBnACcAYQAlAFwAIgBWACAAUQAe&#10;AEwAHABGABkAPwATADEACwAdAAQA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ICw0LExsgEh8rNBcnNkAZKztHGy5ATB0xRFIfNUlXIThNXSI7UmIkP1Zo&#10;JkJbbShFX3IqSGR4LU1qfy1Nan8qSGN3KEVfciZBWmwkPlZnIjtRYSA3TVweNEhWHTFEURsuP0wZ&#10;KztGFiY1PxEdKDEKEhgdAwYI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FAAoA&#10;GQARACwAGQA/ACEAUgApAGYAMAB5ADMAfwAzAH8AMwB/ADMAfwAzAH8AMwB/ADMAfwAzAH8AMwB/&#10;ADMAfwAzAH8AMwB/ADMAfwAzAH8AMwB/ADMAfwAzAH8AMwB/ADMAfwAzAH8AMwB/ADMAfwAzAH8A&#10;MwB/ADMAfwAzAH8AMwB/ADMAfwAzAH8AMwB/AC8AdgAnAGIAIABPABgAPAAQACkACAAWAAE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QFCQ8VGQ8b&#10;JSwWJjU/HTJFUiQ9VWYqSWV5LU1qfy1Nan8tTWp/LU1qfy1Nan8tTWp/LU1qfy1Nan8tTWp/LU1q&#10;fy1Nan8tTWp/LU1qfy1Nan8tTWp/LU1qfy1Nan8tTWp/LU1qfy1Nan8tTWp/LU1qfy1Nan8tTWp/&#10;LU1qfy1Nan8tTWp/LU1qfy1Nan8tTWp/KUdidiI7UmIcMEJPFSQyPA4YIikHDRIWAQIC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IAAZAD8AJQBdAC4AcwAz&#10;AH8AMwB/ADMAfwAzAH8AMwB/ADMAfwAzAH8AMwB/ADMAfwAzAH8AMwB/ADMAfwAzAH8AMwB/ADMA&#10;fwAzAH8AMwB/ADMAfwAzAH8AMwB/ADMAfwAzAH8AMwB/ADMAfwAzAH8AMwB/ADMAfwAzAH8AMwB/&#10;ADMAfwAzAH8AMwB/ADMAfwAzAH8AMwB/ADMAfwAzAH8AMwB/ADMAfwAzAH8AMwB/ADMAfwAzAH8A&#10;MwB/ACwAbwAkAFoAFwA6AAoAG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MaIBYmNT8hOE1dKEVgcy1Nan8t&#10;TWp/LU1qfy1Nan8tTWp/LU1qfy1Nan8tTWp/LU1qfy1Nan8tTWp/LU1qfy1Nan8tTWp/LU1qfy1N&#10;an8tTWp/LU1qfy1Nan8tTWp/LU1qfy1Nan8tTWp/LU1qfy1Nan8tTWp/LU1qfy1Nan8tTWp/LU1q&#10;fy1Nan8tTWp/LU1qfy1Nan8tTWp/LU1qfy1Nan8tTWp/LU1qfy1Nan8tTWp/LU1qfy1Nan8tTWp/&#10;J0Ndbx82S1oUIzA6CRAW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wAMAB8AGQA/ACYAXwAxAHs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AAeAAkAFoAFwA6AAoAGw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IDAwsTGh8WJjU/ITlPXytKZns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KkhkeB82S1oUIzA6CRAWGw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MADAAfABkAPwAmAF8AMQB7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AAeAAkAFoAFwA7&#10;AAsAGw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CAwMLExofFiY1PyE5T18rSmZ7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KklkeCA3S1oUIzE7CRAX&#10;GwAB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ACAAIABPADAAeQ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C8AdgAeAEwADAAg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sTGyAcMEJPKklleS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KUdidhsuQEwLExogAAAB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YAEAAaAEEALQBw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LQByABwARgAKAB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oOEBcoN0EnQ11w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oRV9yGSs7RgkPFR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H&#10;ABUANAAnAGM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rAG0AGQBAAAc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BAYHEh8r&#10;NCM8UmM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ZCW20WJzVABgsQ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DwAmACIA&#10;VQAxAHs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CkAZwAXADoABQ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gINFyAmHjRHVStK&#10;Z3s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JD5WZxQjMDoFCQw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kAGgBAAC4AdA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IwBXAAo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FBwkXJzZAKUZhdC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eNEhXCQ8V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4AHQBIADEAeg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CUAXgANAC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IDA4ZKzxIK0llei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ITlOXgwUH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HABMAHwBPADIAfA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oAGUAEAAp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EBMcMEJPLEtnfC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Q9VGUOGSIpAAAB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BoAIgBWADIAfg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KwBrABMAMAABAAIAAAAAAAAAAAAAAAAAAAAAAAAAAAAAAAAAAAAAAAAAAAAAAAAAAAAAAAAA&#10;AAAAAAAAAAAAAAAAAAAAAAAAAAAAAAAAAAAAAAAAAAAAAAAAAAAAAAAAAAAAAAAAAAAAAAAAAAAA&#10;AAAAAAAAAAAAAAAAAAAAAAAAAAAAAAAAAAAAAAAAAAAAAAAAAAAAAAAAAAAAAAAAAAAAAAAAAAAA&#10;AAAAAAAAAAAAAAAAAAAAAAAAAAAAAAAAAAAAAAAAAAkPFRoeNEhWLExpfi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m&#10;QVlrER0oMAEBA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NACEAJQBd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C0AcQAWADgAAgAFAAAAAAAAAAAAAAAAAAAAAAAAAAAAAAAAAAAAAAAA&#10;AAAAAAAAAAAAAAAAAAAAAAAAAAAAAAAAAAAAAAAAAAAAAAAAAAAAAAAAAAAAAAAAAAAAAAAAAAAA&#10;AAAAAAAAAAAAAAAAAAAAAAAAAAAAAAAAAAAAAAAAAAAAAAAAAAAAAAAAAAAAAAAAAAAAAAAAAAAA&#10;AAAAAAAAAAAAAAAAAAAAAAAAAAAAAAAAAAAAAAsUHCEhOE5d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KERecRMhLjgCAwQ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BQAJgBf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uAHIAEQArAAAAAAAAAAAAAAAAAAAAAAAAAAAA&#10;AAAAAAAAAAAAAAAAAAAAAAAAAAAAAAAAAAAAAAAAAAAAAAAAAAAAAAAAAAAAAAAAAAAAAAAAAAAA&#10;AAAAAAAAAAAAAAAAAAAAAAAAAAAAAAAAAAAAAAAAAAAAAAAAAAAAAAAAAAAAAAAAAAAAAAAAAAAA&#10;AAAAAAAAAAAAAAAAAAAAAAAAAAAAAAAAAAcMEBQhOk9f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hFX3IPGiQ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cAHQBIADIAfQ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JQBeAAYAEAAAAAAAAAAA&#10;AAAAAAAAAAAAAAAAAAAAAAAAAAAAAAAAAAAAAAAAAAAAAAAAAAAAAAAAAAAAAAAAAAAAAAAAAAAA&#10;AAAAAAAAAAAAAAAAAAAAAAAAAAAAAAAAAAAAAAAAAAAAAAAAAAAAAAAAAAAAAAAAAAAAAAAAAAAA&#10;AAAAAAAAAAAAAAAAAAAAAAAAAAAAAAIEBgcZLDxILEtofS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hOU5eBQkN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zAC8AdQ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QB7ABkA&#10;PwABAAMAAAAAAAAAAAAAAAAAAAAAAAAAAAAAAAAAAAAAAAAAAAAAAAAAAAAAAAAAAAAAAAAAAAAA&#10;AAAAAAAAAAAAAAAAAAAAAAAAAAAAAAAAAAAAAAAAAAAAAAAAAAAAAAAAAAAAAAAAAAAAAAAAAAAA&#10;AAAAAAAAAAAAAAAAAAAAAAAAAAAAAAASHyszKUZhdS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rSmd7FiY0PwEC&#10;A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wAbACkAZ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CwAbQAMAB8AAAAAAAAAAAAAAAAAAAAAAAAAAAAAAAAAAAAAAAAAAAAAAAAAAAAAAAAA&#10;AAAAAAAAAAAAAAAAAAAAAAAAAAAAAAAAAAAAAAAAAAAAAAAAAAAAAAAAAAAAAAAAAAAAAAAAAAAA&#10;AAAAAAAAAAAAAAAAAAAAAAAAAAAJEBcbJD5WZ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JkJbbQsSG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MACEAUg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hAFIABAAKAAAAAAAAAAAAAAAAAAAAAAAAAAAAAAAAAAAAAAAA&#10;AAAAAAAAAAAAAAAAAAAAAAAAAAAAAAAAAAAAAAAAAAAAAAAAAAAAAAAAAAAAAAAAAAAAAAAAAAAA&#10;AAAAAAAAAAAAAAAAAAAAAAAEBwoMHTFEUi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x0xRFIDBgk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DABgAPQAwAHk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vAHcAFQA0AAAAAAAAAAAAAAAAAAAAAAAAAAAA&#10;AAAAAAAAAAAAAAAAAAAAAAAAAAAAAAAAAAAAAAAAAAAAAAAAAAAAAAAAAAAAAAAAAAAAAAAAAAAA&#10;AAAAAAAAAAAAAAAAAAABAgMDFSQyPStJZXk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pIY3cSHys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AGgAsAG0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KABjAAYAEAAAAAAAAAAA&#10;AAAAAAAAAAAAAAAAAAAAAAAAAAAAAAAAAAAAAAAAAAAAAAAAAAAAAAAAAAAAAAAAAAAAAAAAAAAA&#10;AAAAAAAAAAAAAAAAAAAACQ8VGiZCW20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jPFNjBQkN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DgAMQB8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AB5ABAA&#10;KAAAAAAAAAAAAAAAAAAAAAAAAAAAAAAAAAAAAAAAAAAAAAAAAAAAAAAAAAAAAAAAAAAAAAAAAAAA&#10;AAAAAAAAAAAAAAAAAAAAABQiLzgrS2d8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qSWV5Dhgh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gAJABZ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B4ASwABAAMAAAAAAAAAAAAAAAAAAAAAAAAAAAAAAAAAAAAAAAAAAAAAAAAAAAAAAAAA&#10;AAAAAAAAAAAAAAAAAAMFBwgfNkpZ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Gi0+SwECAw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cAC4Acg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CoAaQAHABEAAAAAAAAAAAAAAAAAAAAAAAAAAAAAAAAAAAAAAAAAAAAA&#10;AAAAAAAAAAAAAAAAAAAKERccKEVfci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JUBYaQYKDh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PAAyAH0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AAeQASAC8AAAAAAAAAAAAAAAAAAAAAAAAAAAAAAAAA&#10;AAAAAAAAAAAAAAAAAAAAFSQyPCxLaH0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K0lleRAcJy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CgAmAF4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hAFQAAgAFAAAAAAAAAAAAAAAA&#10;AAAAAAAAAAAAAAAAAwYICiE5T14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x0zRlQBAwQ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B4ALgBz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sAG0ACAAVAAAA&#10;AAAAAAAAAAAAAAAAAAoSGR4oRmBz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ZCW20HDRI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tADIAfg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x&#10;AHsADgAkAAAAAAAAAAAQGyYtLExpfi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tKZnsN&#10;Fh4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Pg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yAH4AEwAxFSUzPi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xMaX4RHSg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Eo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xpRPqQtWmqg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XKD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IAIwBX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E0AoAfVkmrLWdqvy1nar8tXmqpLU5qgC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eM0ZUAQEC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FACYAX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BNQSBIVlPry1nar8tZ2q/LWdqvy1nar8tYGqvLU5qgi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hOk9fAgQF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QApAGc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zYHgyRdVrMtZ2q/LWdqvy1nar8tZ2q/LWdqvy1nar8tYmq0LU9qhS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lQFhpBAcK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4ALABt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U4DIYmX1u2LWdqvy1nar8tZ2q/LWdqvy1nar8tZ2q/LWdqvy1nar8t&#10;ZGq4LVFqii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oRF5x&#10;Bw0S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AVAC4Ac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HPBKKKGFguS1nar8tZ2q/LWdqvy1nar8tZ2q/LWdqvy1nar8tZ2q/&#10;LWdqvy1nar8tZWq7LVNqj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qSWR4CxM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GAAwAHc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CDwUiypjY7stZ2q/LWdqvy1nar8tZ2q/LWdqvy1nar8tZ2q/LWdq&#10;vy1nar8tZ2q/LWdqvy1nar8tZ2q/LVRqj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CxMb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4ALgB0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U5DIYpYmC5LWdqvy1nar8tZ2q/LWdqvy1nar8tZ2q/LWdqvy1n&#10;ar8tZ2q/LWdqvy1nar8tZ2q/LWdqvy1nar8tZWq7LVJqi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qSWR4CA8U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JACwAbg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DNwiEJ19bti1nar8tZ2q/LWdqvy1nar8tZ2q/LWdqvy1nar8t&#10;Z2q/LWdqvy1nar8tZ2q/LWdqvy1nar8tZ2q/LWdqvy1nar8tZWq6LVFqiC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pR2J1BgoO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BQApAGc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TUEgSRdVrMtZ2q/LWdqvy1nar8tZ2q/LWdqvy1nar8tZ2q/&#10;LWdqvy1nar8tZ2q/LWdqvy1nar8tZ2q/LWdqvy1nar8tZ2q/LWdqvy1nar8tZGq3LU9qhS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nQ11wBAcJC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JgBf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0AoAhWU+vLWdqvy1nar8tZ2q/LWdqvy1nar8tZ2q/LWdq&#10;vy1nar8tZ2q/LWdqvy1nar8tZ2q/LWdqvy1nar8tZ2q/LWdqvy1nar8tZ2q/LWdqvy1nar8tYmq0&#10;LU5qgi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lP1dpAgQF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IAVQ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HlVHqi1nar8tZ2q/LWdqvy1nar8tZ2q/LWdqvy1n&#10;ar8tZ2q/LWdqvy1nar8tZ2q/LWdqvy1nar8tZ2q/LWdqvy1nar8tZ2q/LWdqvy1nar8tZ2q/LWdq&#10;vy1nar8tYWqwLU5qgS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iOlFhAQIC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Es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xpRPqUtZ2q/LWdqvy1nar8tZ2q/LWdqvy1nar8t&#10;Z2q/LWdqvy1nar8tZ2q/LWdqvy1nar8tZ2q/LWdqvy1nar8tZ2q/LWdqvy1nar8tZ2q/LWdqvy1n&#10;ar8tZ2q/LWdqvy1nar8tX2qrLU1qgC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fNUlYAAAB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A9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VSjKdLWdqvy1nar8tZ2q/LWdqvy1nar8tZ2q/&#10;LWdqvy1nar8tZ2q/LWdqvy1nar8tZ2q/LWdqvy1nar8tZ2q/LWdqvy1nar8tZ2q/LWdqvy1nar8t&#10;Z2q/LWdqvy1nar8tZ2q/LWdqvy1nar8tXWqm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bL0F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EALA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D0UllS1mar4tZ2q/LWdqvy1nar8tZ2q/LWdq&#10;vy1nar8tZ2q/LWdqvy1nar8tZ2q/LWdqvy1nar8tZ2q/LWdqvy1nar8tZ2q/LWdqvy1nar8tZ2q/&#10;LWdqvy1nar8tZ2q/LWdqvy1nar8tZ2q/LWdqvy1nar8tWmqf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WJjU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ABoAMgB9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k+FowsZWi+LWdqvy1nar8tZ2q/LWdqvy1n&#10;ar8tZ2q/LWdqvy1nar8tZ2q/LWdqvy1nar8tZ2q/LWdqvy1nar8tZ2q/LWdqvy1nar8tZ2q/LWdq&#10;vy1nar8tZ2q/LWdqvy1nar8tZ2q/LWdqvy1nar8tZ2q/LWdqvy1nar8tVWqS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NFh8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GAC0AcQ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CNgWCKGFeuC1nar8tZ2q/LWdqvy1nar8t&#10;Z2q/LWdqvy1nar8tZ2q/LWdqvy1nar8tZ2q/LWdqvy1nar8tZ2q/LWdqvy1nar8tZ2q/LWdqvy1n&#10;ar8tZ2q/LWdqvy1nar8tZ2q/LWdqvy1nar8tZ2q/LWdqvy1nar8tZ2q/LWdqvy1larotUGqG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pHYnYFCQw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Fc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x9WSastZ2q/LWdqvy1nar8tZ2q/&#10;LWdqvy1nar8tZ2q/LWdqvy1nar8tZ2q/LWdqvy1nar8tZ2q/LWdqvy1nar8tZ2q/LWdqvy1nar8t&#10;Z2q/LWdqvy1nar8tZ2q/LWdqvy1nar8tZ2q/LWdqvy1nar8tZ2q/LWdqvy1nar8tZ2q/LWdqvy1h&#10;arEtTWqA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M8U2MA&#10;AA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0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SRyuZLWdqvy1nar8tZ2q/LWdq&#10;vy1nar8tZ2q/LWdqvy1nar8tZ2q/LWdqvy1nar8tZ2q/LWdqvy1nar8tZ2q/LWdqvy1nar8tZ2q/&#10;LWdqvy1nar8tZ2q/LWdqvy1nar8tZ2q/LWdqvy1nar8tZ2q/LWdqvy1nar8tZ2q/LWdqvy1nar8t&#10;Z2q/LWdqvy1aap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xYnN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AFQAxAHs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BzsRiStlZr0tZ2q/LWdqvy1n&#10;ar8tZ2q/LWdqvy1nar8tZ2q/LWdqvy1nar8tZ2q/LWdqvy1nar8tZ2q/LWdqvy1nar8tZ2q/LWdq&#10;vy1nar8tZ2q/LWdqvy1nar8tZ2q/LWdqvy1nar8tZ2q/LWdqvy1nar8tZ2q/LWdqvy1nar8tZ2q/&#10;LWdqvy1nar8tZ2q/LWZqvi1Tao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ExpfgsSG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UAKwBt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E1BIEmX1u2LWdqvy1nar8t&#10;Z2q/LWdqvy1nar8tZ2q/LWdqvy1nar8tZ2q/LWdqvy1nar8tZ2q/LWdqvy1nar8tZ2q/LWdqvy1n&#10;ar8tZ2q/LWdqvy1nar8tZ2q/LWdqvy1nar8tZ2q/LWdqvy1nar8tZ2q/LWdqvy1nar8tZ2q/LWdq&#10;vy1nar8tZ2q/LWdqvy1nar8tZ2q/LWRquS1PaoM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KEVgcwMFBw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Tg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G1JBpi1nar8tZ2q/&#10;LWdqvy1nar8tZ2q/LWdqvy1nar8tZ2q/LWdqvy1nar8tZ2q/LWdqvy1nar8tZ2q/LWdqvy1nar8t&#10;Z2q/LWdqvy1nar8tZ2q/LWdqvy1nar8tZ2q/LWdqvy1nar8tZ2q/LWdqvy1nar8tZ2q/LWdqvy1n&#10;ar8tZ2q/LWdqvy1nar8tZ2q/LWdqvy1nar8tZ2q/LV9qrC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HzZK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RACs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9EJJQtZmq+LWdq&#10;vy1nar8tZ2q/LWdqvy1nar8tZ2q/LWdqvy1nar8tZ2q/LWdqvy1nar8tZ2q/LWdqvy1nar8tZ2q/&#10;LWdqvy1nar8tZ2q/LWdqvy1nar8tZ2q/LWdqvy1nar8tZ2q/LWdqvy1nar8tZ2q/LWdqvy1nar8t&#10;Z2q/LWdqvy1nar8tZ2q/LWdqvy1nar8tZ2q/LWdqvy1nar8tZ2q/LVhqmi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EyAt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QADEA&#10;eg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FOQ2HK2RlvC1n&#10;ar8tZ2q/LWdqvy1nar8tZ2q/LWdqvy1nar8tZ2q/LWdqvy1nar8tZ2q/LWdqvy1nar8tZ2q/LWdq&#10;vy1nar8tZ2q/LWdqvy1nar8tZ2q/LWdqvy1nar8tZ2q/LWdqvy1nar8tZ2q/LWdqvy1nar8tZ2q/&#10;LWdqvy1nar8tZ2q/LWdqvy1nar8tZ2q/LWdqvy1nar8tZ2q/LWdqvy1nar8tZmq9LVFqii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rS2d8Bw0S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AGU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yRcVLIt&#10;Z2q/LWdqvy1nar8tZ2q/LWdqvy1nar8tZ2q/LWdqvy1nar8tZ2q/LWdqvy1nar8tZ2q/LWdqvy1n&#10;ar8tZ2q/LWdqvy1nar8tZ2q/LWdqvy1nar8tZ2q/LWdqvy1nar8tZ2q/LWdqvy1nar8tZ2q/LWdq&#10;vy1nar8tZ2q/LWdqvy1nar8tZ2q/LWdqvy1nar8tZ2q/LWdqvy1nar8tZ2q/LWdqvy1nar8tYmq0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lQFl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QA1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SSCyZ&#10;LWdqvy1nar8tZ2q/LWdqvy1nar8tZ2q/LWdqvy1nar8tZ2q/LWdqvy1nar8tZ2q/LWdqvy1nar8t&#10;Z2q/LWdqvy1nar8tZ2q/LWdqvy1nar8tZ2q/LWdqvy1nar8tZ2q/LWdqvy1nar8tZ2q/LWdqvy1n&#10;ar8tZ2q/LWdqvy1nar8tZ2q/LWdqvy1nar8tZ2q/LWdqvy1nar8tZ2q/LWdqvy1nar8tZ2q/LWdq&#10;vy1nar8tWWqd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VJDE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CgAvAHc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zcI&#10;hCpjY7stZ2q/LWdqvy1nar8tZ2q/LWdqvy1nar8tZ2q/LWdqvy1nar8tZ2q/LWdqvy1nar8tZ2q/&#10;LWdqvy1nar8tZ2q/LWdqvy1nar8tZ2q/LWdqvy1nar8tZ2q/LWdqvy1nar8tZ2q/LWdqvy1nar8t&#10;Z2q/LWdqvy1nar8tZ2q/LWdqvy1nar8tZ2q/LWdqvy1nar8tZ2q/LWdqvy1nar8tZ2q/LWdqvy1n&#10;ar8tZ2q/LWdqvy1marwtUGqF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tJZXoEBwo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wBO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bUkGmLWdqvy1nar8tZ2q/LWdqvy1nar8tZ2q/LWdqvy1nar8tZ2q/LWdqvy1nar8tZ2q/LWdq&#10;vy1nar8tZ2q/LWdqvy1nar8tZ2q/LWdqvy1nar8tZ2q/LWdqvy1nar8tZ2q/LWdqvy1nar8tZ2q/&#10;LWdqvy1nar8tZ2q/LWdqvy1nar8tZ2q/LWdqvy1nar8tZ2q/LWdqvy1nar8tZ2q/LWdqvy1nar8t&#10;Z2q/LWdqvy1nar8tZ2q/LWdqvy1eaqk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x4zRl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Gg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CT0VjC1mar4tZ2q/LWdqvy1nar8tZ2q/LWdqvy1nar8tZ2q/LWdqvy1nar8tZ2q/LWdqvy1n&#10;ar8tZ2q/LWdqvy1nar8tZ2q/LWdqvy1nar8tZ2q/LWdqvy1nar8tZ2q/LWdqvy1nar8tZ2q/LWdq&#10;vy1nar8tZ2q/LWdqvy1nar8tZ2q/LWdqvy1nar8tZ2q/LWdqvy1nar8tZ2q/LWdqvy1nar8tZ2q/&#10;LWdqvy1nar8tZ2q/LWdqvy1nar8tZ2q/LWdqvy1UapA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wsUHC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Bo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lXVezLWdqvy1nar8tZ2q/LWdqvy1nar8tZ2q/LWdqvy1nar8tZ2q/LWdqvy1nar8t&#10;Z2q/LWdqvy1nar8tZ2q/LWdqvy1nar8tZ2q/LWdqvy1nar8tZ2q/LWdqvy1nar8tZ2q/LWdqvy1n&#10;ar8tZ2q/LWdqvy1nar8tZ2q/LWdqvy1nar8tZ2q/LWdqvy1nar8tZ2q/LWdqvy1nar8tZ2q/LWdq&#10;vy1nar8tZ2q/LWdqvy1nar8tZ2q/LWdqvy1nar8tZ2q/LWNqti1OaoA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J0JbbgEBA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UANQ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EkgsmS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VlqnS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FSQxO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oAMAB4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M3CIQqY2S7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mq8LVBqhS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rSWV6BAcK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8ATg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G1JBpi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Xmqq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eM0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Bo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k9FYwtZmq+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VGqQ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LFBw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oAaA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JV1Xs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iarQ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U/V2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C0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9FJZU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UapE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w0WHi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oAaQ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JV1XtC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FqsC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IjtRY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ACQ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1BHpE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VNqj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ChIZH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YA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IllQr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X2qt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gN0x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Bo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k9FYwtZmq+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UWqK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HDRI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MAV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H1ZJqi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e&#10;aqo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x40R1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BMAMgB+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Y6EIgsZmm+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Zqvi1Raok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ExpfgYLEB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Tg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G1JBpi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V1qp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HDBCT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0AMgB9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Q4C4UsZWi+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mq+LVBqhi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sS2h9BAgLD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wA&#10;Rg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GE86oi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XGqk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aLD1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QAMAB4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E0A4Eq&#10;Y2S7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larwtTmqB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tJZXkBAwQ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AK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D0QklC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WapY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xAbJi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wBY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fVkqr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V9qrS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IDdMW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AAyAH0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zYHgyxlaL4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mq+LU9q&#10;hS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sTGh9BAcJ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A0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SRyuZ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WGqb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IS0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yJaUbA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harE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M9V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O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FOAyGLWZqvi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Raog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wYLDx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AD4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xVLM54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Vpqn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Fic1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Abg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J19bti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Y2q2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mQlt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Bo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yAIEAHQC1AAAA/wAAAP8AFQDIAC8AiA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xcoOLsEBgn0Kkdi&#10;hy1Nan8tTWp/JT9XlQYKDu4AAAD/ER4pzStJZYQ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KERg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AR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B8ArwAAAP8AFQDJABoAvAAAAP8AEwDNADI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pJZIUaLD21AAAA/wQG&#10;CfQqR2KHLU1qfypIZIYEBgn0BAYJ9BMhLcgAAAD/EyAtyS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xosPU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ABu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HwCwABEA0wAxAIQAMgCAAAgA6gAPANgAMgCA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Dxok1AAAAP8A&#10;AAD/BAYJ9CpHYoctTWp/HzZLpAAAAP8iOlCdLU1qfxEdKM8EBgn0Kkdih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KEVg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C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oAJkAAAD/ABMAzQAy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aLT6z&#10;J0NcjxQjMMQEBgn0Kkdihy1Nan8eM0epAAAA/yQ9VZgtTWp/EyEtyAQGCfQqR2KH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BgoO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v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KgCVAAAA/wAAAP8AKgCU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EiAsygQGCfQqR2KHLU1qfx4zR6kAAAD/Iz1UmS1Nan8SICzKBAYJ9CpHYoc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R&#10;Hik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E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CoAkwAAAP8AAAD/ACMApQ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IS3IBAYJ9CpHYoctTWp/HjNHqQAAAP8kPVWYLU1qfxMhLcgEBgn0Kkdi&#10;h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x0xRF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4AdA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vAIcABgDuAAAA/wAlAKI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xMhLcgEBgn0Kkdihy1Nan8fNkukAAAA/x81SqUsTGl/Dhki1QUI&#10;DPEqR2KH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KEVg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BA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BkAvwAAAP8AAAD/&#10;AA4A2wALAOMAFADMADIAgA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EiAsygQGCfQqR2KHLU1qfypHYocAAAD/BAYJ9BMhLcgA&#10;AAD/ER4qzCxMaX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BgsQ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MQ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xAIIACgDkAAAA&#10;/wAAAP8AAAD/AAAA/wARANQAMgCA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UIzDEBQgM8SpHYoctTWp/LU1qfyE5T58AAAD/&#10;AAAA/woRF+MoRmCK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SHys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BQ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cVEOn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eaqk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tLZ4IqSGOG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x0yRV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uAHQ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yliYLk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Vqu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KUdi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S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GOg+I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VFqiS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BwwR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ADI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xFHKZg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WGqZ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SHys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AUQ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HFRDqC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e&#10;aqk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x0yRV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QBo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kXVaz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Jqs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JT9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AHs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ytlZ70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mq9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rSmd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AO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FOQyG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UGqH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FCQw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CI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xAHJA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UapA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wwUHC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ANQ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EkgsmS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Vhqmi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EiAsN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BH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ZTzyi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W2qj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ZKzx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Fo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yBY&#10;S6w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faqw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A3S1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wAbQ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Jl9btS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Nqti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J0J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MgB9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0AYAsZWi+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U1qgC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AAE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FA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BzsQiS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UWqJ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HDB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An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NQiCS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VapM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w4YIS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UADQ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xJHK5k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VhqmS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Eh8r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O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FEoxnC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WWqd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UIzE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BB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XTTaf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aaqA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xcnNk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c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xlPPKI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Vtqo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GSs8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Tg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G1JBpi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XWqm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bL0F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gBV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eVUep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eaqk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x4zRl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Fs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yBXTKw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V9qrC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IDdL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AYg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IlpS&#10;sC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YWqw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iOlF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gBp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lXVez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iarM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Q+Vm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G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ydfXbY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Nq&#10;ti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J0Jb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dg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KmJiui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Gq5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p&#10;RmF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B+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sZmm+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mar0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tKZn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xAHw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ytlZ70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ZqvS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K0tnf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dg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KWJiui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Wq6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pR2J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ABv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nX122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jarc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dDX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qAGk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yVdV7M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Jqs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JT9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cAY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I1tSsC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YWqw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iO1F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QBc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gWE2t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faq0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A3T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FY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x5VSKo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V5qqi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HjNH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UA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HFNDp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nar8t&#10;Z2q/LWdqvy1nar8tZ2q/LWdqvy1nar8tZ2q/LWdqvy1nar8tZ2q/LWdqvy1nar8tXWqm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bL0F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QBJ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xksPE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EM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Fyg3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gAPQ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VJDI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3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xIgL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ACo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9DI5QtZ2q/LWdqvy1nar8tZ2q/LWdqvy1nar8tZ2q/&#10;LWdqvy1nar8tZ2q/L2dqwEZmacdeZGjPdmJn14thZd6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iWFl3XJiZ9ZaZGjOQWVpxi5nar8tZ2q/LWdqvy1nar8tZ2q/LWdqvy1nar8t&#10;Z2q/LWdqvy1nar8tZ2q/LVVqk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Dhgh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CDwTii1nar8tZ2q/LWdqvy1nar8tZ2q/LWdq&#10;vy9nasBGZmnHXmRoz3ZiZ9eLYWXe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iWFl3XJjZ9ZaY2jOQmVpxi5nar8tZ2q/&#10;LWdqvy1nar8tZ2q/LWdqvy1nar8tUWqK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HDRI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D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BNAOBLWZqvi1nar8tZ2q/LWdqv0Vl&#10;acdqY2fTimBl3o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h2Fl&#10;3WhjaNJFZWnHLmdqvy1nar8tZ2q/LWdqvy1OaoE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wE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QBw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nYF23OWZpw2BkZ9CC&#10;YWbb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EYWbcZGRn0UBmaMYtY2q2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nQ1x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AF0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HNAODMTsTmXFZVc2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FdZtBeUGifPE1piS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A3TF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4ASg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IzAIAkOA6SUUAgqnRFLr14RzC/hVZP&#10;0o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1tl0Y9UZb+PVGW/fFJms1pQaJw5&#10;TmmG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GSw8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A4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g0A4Q9PRifbkUsuXhHML94RzC/eEcwv3hH&#10;ML+CUUfN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WWXNj1Rlv49UZb+PVGW/&#10;j1Rlv49UZb9wUWerQE5ojC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IC0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CQ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01BYZEPhujc0YuvHhHML94RzC/eEcwv3hHML94&#10;RzC/eEcwv39OP8i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XZciPVGW/j1Rl&#10;v49UZb+PVGW/j1Rlv49UZb+PVGW/dVJmrkdPaJA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wwVHC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EQ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xI2B4lLPx6ndUYvvXhHML94RzC/eEcwv3hHML94RzC/&#10;eEcwv3hHML94RzC/e0o3w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1Vlw49U&#10;Zb+PVGW/j1Rlv49UZb+PVGW/j1Rlv49UZb+PVGW/j1Rlv3tTZrJNT2iULk1qgC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BQkN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IAfQ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xg3CYxSQCCqd0YvvnhHML94RzC/eEcwv3hHML94RzC/eEcw&#10;v3hHML94RzC/eEcwv3hHML94RzHAjmBk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gZd6P&#10;VGW/j1Rlv49UZb+PVGW/j1Rlv49UZb+PVGW/j1Rlv49UZb+PVGW/j1Rlv49UZb9/U2a1UlBoly9N&#10;aoA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tKZ3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wBr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x83DJBYQSOueEcwv3hHML94RzC/eEcwv3hHML94RzC/eEcwv3hH&#10;ML94RzC/eEcwv3hHML94RzC/eEcwv3hHML+LXF3a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15l2o9UZb+PVGW/j1Rlv49UZb+PVGW/j1Rlv49UZb+PVGW/j1Rlv49UZb+PVGW/j1Rlv49UZb+P&#10;VGW/g1NluFdPaJsxTWqC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JT9X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FU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xM2B4laQSSveEcwv3hHML94RzC/eEcwv3hHML94RzC/eEcwv3hHML94&#10;RzC/eEcwv3hHML94RzC/eEcwv3hHML94RzC/eEcwv4dYVNW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XGXUj1Rlv49UZb+PVGW/j1Rlv49UZb+PVGW/j1Rlv49UZb+PVGW/j1Rlv49UZb+PVGW/&#10;j1Rlv49UZb+PVGW/j1Rlv4VTZrhOT2iV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eM0Z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AN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c0A4NEPhujdkYvvnhHML94RzC/eEcwv3hHML94RzC/eEcwv3hHML94RzC/&#10;eEcwv3hHML94RzC/eEcwv3hHML94RzC/eEcwv3hHML94RzC/glJHzY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ZZc2PVGW/j1Rlv49UZb+PVGW/j1Rlv49UZb+PVGW/j1Rlv49UZb+PVGW/j1Rl&#10;v49UZb+PVGW/j1Rlv49UZb+PVGW/j1Rlv49UZb91UmauOU1ph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xMhL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X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wOxOZbkUsunhHML94RzC/eEcwv3hHML94RzC/eEcwv3hHML94RzC/eEcw&#10;v3hHML94RzC/eEcwv3hHML94RzC/eEcwv3hHML94RzC/eEcwv3hHML98Szr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1ZlxY9UZb+PVGW/j1Rlv49UZb+PVGW/j1Rlv49UZb+PVGW/j1Rlv49U&#10;Zb+PVGW/j1Rlv49UZb+PVGW/j1Rlv49UZb+PVGW/j1Rlv49UZb+LU2W9XVBnny9NaoE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CA4T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LwB2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NwqNYUMns3hHML94RzC/eEcwv3hHML94RzC/eEcwv3hHML94RzC/eEcwv3hH&#10;ML94RzC/eEcwv3hHML94RzC/eEcwv3hHML94RzC/eEcwv3hHML94RzC/eEcwv3hHML+NX2Hd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gZd2PVGW/j1Rlv49UZb+PVGW/j1Rlv49UZb+PVGW/j1Rlv49UZb+P&#10;VGW/j1Rlv49UZb+PVGW/j1Rlv49UZb+PVGW/j1Rlv49UZb+PVGW/j1Rlv49UZb+PVGW/gVJltkVO&#10;aI4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pIY3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AFc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MNQSFTUAfqHhHML94RzC/eEcwv3hHML94RzC/eEcwv3hHML94RzC/eEcwv3hHML94&#10;RzC/eEcwv3hHML94RzC/eEcwv3hHML94RzC/eEcwv3hHML94RzC/eEcwv3hHML94RzC/eEcwv4dY&#10;VNW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1xl1Y9UZb+PVGW/j1Rlv49UZb+PVGW/j1Rlv49UZb+PVGW/&#10;j1Rlv49UZb+PVGW/j1Rlv49UZb+PVGW/j1Rlv49UZb+PVGW/j1Rlv49UZb+PVGW/j1Rlv49UZb+P&#10;VGW/j1Rlv2xRZ6g1TWqE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HjRI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AN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DMwGBOTwXnnJGLbx4RzC/eEcwv3hHML94RzC/eEcwv3hHML94RzC/eEcwv3hHML94RzC/&#10;eEcwv3hHML94RzC/eEcwv3hHML94RzC/eEcwv3hHML94RzC/eEcwv3hHML94RzC/eEcwv3hHML94&#10;RzC/glJHzY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WWXNj1Rlv49UZb+PVGW/j1Rlv49UZb+PVGW/j1Rl&#10;v49UZb+PVGW/j1Rlv49UZb+PVGW/j1Rlv49UZb+PVGW/j1Rlv49UZb+PVGW/j1Rlv49UZb+PVGW/&#10;j1Rlv49UZb+PVGW/j1Rlv4hTZrtVT2eZ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IS0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X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GDcJjGdDKbZ4RzC/eEcwv3hHML94RzC/eEcwv3hHML94RzC/eEcwv3hHML94RzC/eEcw&#10;v3hHML94RzC/eEcwv3hHML94RzC/eEcwv3hHML94RzC/eEcwv3hHML94RzC/eEcwv3hHML94RzC/&#10;eEcwv3hHML98Szr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WZcWPVGW/j1Rlv49UZb+PVGW/j1Rlv49U&#10;Zb+PVGW/j1Rlv49UZb+PVGW/j1Rlv49UZb+PVGW/j1Rlv49UZb+PVGW/j1Rlv49UZb+PVGW/j1Rl&#10;v49UZb+PVGW/j1Rlv49UZb+PVGW/j1Rlv49UZb96UmaxOU1ph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wgNEx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wB2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zU8FZt1RS69eEcwv3hHML94RzC/eEcwv3hHML94RzC/eEcwv3hHML94RzC/eEcwv3hH&#10;ML94RzC/eEcwv3hHML94RzC/eEcwv3hHML94RzC/eEcwv3hHML94RzC/eEcwv3hHML94RzC/eEcw&#10;v3hHML94RzC/eEcwv3hHML+NX2Hd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GXdj1Rlv49UZb+PVGW/j1Rlv49UZb+P&#10;VGW/j1Rlv49UZb+PVGW/j1Rlv49UZb+PVGW/j1Rlv49UZb+PVGW/j1Rlv49UZb+PVGW/j1Rlv49U&#10;Zb+PVGW/j1Rlv49UZb+PVGW/j1Rlv49UZb+PVGW/j1Rlv49UZb+KU2W8S09ok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qSGN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AFc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g0A4NUQCGseEcwv3hHML94RzC/eEcwv3hHML94RzC/eEcwv3hHML94RzC/eEcwv3hHML94&#10;RzC/eEcwv3hHML94RzC/eEcwv3hHML94RzC/eEcwv3hHML94RzC/eEcwv3hHML94RzC/eEcwv3hH&#10;ML94RzC/eEcwv3hHML94RzC/eEcwv4dYVNW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cZdWPVGW/j1Rlv49UZb+PVGW/&#10;j1Rlv49UZb+PVGW/j1Rlv49UZb+PVGW/j1Rlv49UZb+PVGW/j1Rlv49UZb+PVGW/j1Rlv49UZb+P&#10;VGW/j1Rlv49UZb+PVGW/j1Rlv49UZb+PVGW/j1Rlv49UZb+PVGW/j1Rlv49UZb+PVGW/Z1BnpS9N&#10;aoE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x40R1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AN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NwqNbEQruHhHML94RzC/eEcwv3hHML94RzC/eEcwv3hHML94RzC/eEcwv3hHML94RzC/&#10;eEcwv3hHML94RzC/eEcwv3hHML94RzC/eEcwv3hHML94RzC/eEcwv3hHML94RzC/eEcwv3hHML94&#10;RzC/eEcwv3hHML94RzC/eEcwv3hHML94RzC/glJHzY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1llzY9UZb+PVGW/j1Rl&#10;v49UZb+PVGW/j1Rlv49UZb+PVGW/j1Rlv49UZb+PVGW/j1Rlv49UZb+PVGW/j1Rlv49UZb+PVGW/&#10;j1Rlv49UZb+PVGW/j1Rlv49UZb+PVGW/j1Rlv49UZb+PVGW/j1Rlv49UZb+PVGW/j1Rlv49UZb+P&#10;VGW/flJmtDpOaYg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EyAtN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X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OTwWnXZGL754RzC/eEcwv3hHML94RzC/eEcwv3hHML94RzC/eEcwv3hHML94RzC/eEcw&#10;v3hHML94RzC/eEcwv3hHML94RzC/eEcwv3hHML94RzC/eEcwv3hHML94RzC/eEcwv3hHML94RzC/&#10;eEcwv3hHML94RzC/eEcwv3hHML94RzC/eEcwv3hHML98Szr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VmXFj1Rlv49U&#10;Zb+PVGW/j1Rlv49UZb+PVGW/j1Rlv49UZb+PVGW/j1Rlv49UZb+PVGW/j1Rlv49UZb+PVGW/j1Rl&#10;v49UZb+PVGW/j1Rlv49UZb+PVGW/j1Rlv49UZb+PVGW/j1Rlv49UZb+PVGW/j1Rlv49UZb+PVGW/&#10;j1Rlv49UZb+PVGW/ilRlvFFPaJc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HDRI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wB2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CTQDhFlBI654RzC/eEcwv3hHML94RzC/eEcwv3hHML94RzC/eEcwv3hHML94RzC/eEcwv3hH&#10;ML94RzC/eEcwv3hHML94RzC/eEcwv3hHML94RzC/eEcwv3hHML94RzC/eEcwv3hHML94RzC/eEcw&#10;v3hHML94RzC/eEcwv3hHML94RzC/eEcwv3hHML94RzC/eEcwv3hHML+NX2Hd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Bl3Y9UZb+P&#10;VGW/j1Rlv49UZb+PVGW/j1Rlv49UZb+PVGW/j1Rlv49UZb+PVGW/j1Rlv49UZb+PVGW/j1Rlv49U&#10;Zb+PVGW/j1Rlv49UZb+PVGW/j1Rlv49UZb+PVGW/j1Rlv49UZb+PVGW/j1Rlv49UZb+PVGW/j1Rl&#10;v49UZb+PVGW/j1Rlv49UZb+PVGW/j1Rlv21RZ6kxTWmB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Kkhj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FA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xw3C45tRCu5eEcwv3hHML94RzC/eEcwv3hHML94RzC/eEcwv3hHML94RzC/eEcwv3hHML94&#10;RzC/eEcwv3hHML94RzC/eEcwv3hHML94RzC/eEcwv3hHML94RzC/eEcwv3hHML94RzC/eEcwv3hH&#10;ML94RzC/eEcwv3hHML94RzC/eEcwv3hHML94RzC/eEcwv3hHML94RzC/eEcwv4ZXUtO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XGXT&#10;j1Rlv49UZb+PVGW/j1Rlv49UZb+PVGW/j1Rlv49UZb+PVGW/j1Rlv49UZb+PVGW/j1Rlv49UZb+P&#10;VGW/j1Rlv49UZb+PVGW/j1Rlv49UZb+PVGW/j1Rlv49UZb+PVGW/j1Rlv49UZb+PVGW/j1Rlv49U&#10;Zb+PVGW/j1Rlv49UZb+PVGW/j1Rlv49UZb+PVGW/j1Rlv4FSZbY9TmmK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bL0F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0A&#10;Ig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rOhGWd0YvvnhHML94RzC/eEcwv3hHML94RzC/eEcwv3hHML94RzC/eEcwv3hHML94RzC/&#10;eEcwv3hHML94RzC/eEcwv3hHML94RzC/eEcwv3hHML94RzC/eEcwv3hHML94RzC/eEcwv3hHML94&#10;RzC/eEcwv3hHML94RzC/eEcwv3hHML94RzC/eEcwv3hHML94RzC/eEcwv3hHML94RzC/fk4+yI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XZcePVGW/j1Rlv49UZb+PVGW/j1Rlv49UZb+PVGW/j1Rlv49UZb+PVGW/j1Rlv49UZb+PVGW/&#10;j1Rlv49UZb+PVGW/j1Rlv49UZb+PVGW/j1Rlv49UZb+PVGW/j1Rlv49UZb+PVGW/j1Rlv49UZb+P&#10;VGW/j1Rlv49UZb+PVGW/j1Rlv49UZb+PVGW/j1Rlv49UZb+PVGW/j1Rlv4tTZb1JT2iR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wsT&#10;Gy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4Ac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OjwXnnhHML94RzC/eEcwv3hHML94RzC/eEcwv3hHML94RzC/eEcwv3hHML94RzC/eEcw&#10;v3hHML94RzC/eEcwv3hHML94RzC/eEcwv3hHML94RzC/eEcwv3hHML94RzC/eEcwv3hHML94RzC/&#10;eEcwv3hHML94RzC/eEcwv3hHML94RzC/eEcwv3hHML94RzC/eEcwv3hHML94RzC/eEcwv3hHML94&#10;RzC/jF5g3I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X2Xcj1Rlv49UZb+PVGW/j1Rlv49UZb+PVGW/j1Rlv49UZb+PVGW/j1Rlv49UZb+PVGW/j1Rl&#10;v49UZb+PVGW/j1Rlv49UZb+PVGW/j1Rlv49UZb+PVGW/j1Rlv49UZb+PVGW/j1Rlv49UZb+PVGW/&#10;j1Rlv49UZb+PVGW/j1Rlv49UZb+PVGW/j1Rlv49UZb+PVGW/j1Rlv49UZb+PVGW/j1Rlv41TZb5S&#10;T2iX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o&#10;RF5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BG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xgpOU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JABg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BwwR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AGk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Q/Vm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gAPA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FCMwO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OADIAfg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xMaX4EBgk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gBg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ITlO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DI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FjYJi3BFLbt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RU5pj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RHSg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BgAyAHw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41BYZtRSu5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JU2W7QE5pi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K0pmewIDB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8ATg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JNAOEaEQptn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HU2W6Ok5piC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bL0F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TADIAfg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BTMCgWFDJ7N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7SjjEjmB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Bl349WZcS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DU2a3Nk1phS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ExpfgYLDx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gBV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IzAIBaQSSv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+HWFTU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XGXV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99Uma0Mk1qgi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eM0d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BY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UUAgqn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xLOcWPYG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WZcW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93UmawL01q&#10;gC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wcNEh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AFw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0c+HKV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4hZV9a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XWXW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9wUWarLk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gN0x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IA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5Oxed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fk09x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XZce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9oUWem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wsTG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gAZQ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KjoQlXhGML5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ilta2Y9hZd+PYWXf&#10;j2Fl349hZd+PYWXfj2Fl349hZd+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XmXZ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9dUGee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kPVV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n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xk3Cox2Ri++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/TkDJj2Fl&#10;349hZd+PYWXfj2Fl349hZd+PYWXfj2Fl34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YZcm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5TZb5KT2iS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w0X&#10;Hy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wBs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GNAKCa0QquH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+LXV3aj2Fl349hZd+PYWXfj2Fl349hZd+PYWXfj2Fl34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XmXa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hTZbo4TmmG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l&#10;QFh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C4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1JAIat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3lSZrEu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w8bJS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sAG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xOhOZ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11PZ5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nQ11vAAAB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ALA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FDYIiXRGLr1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VNlvkVOaI4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w8aJ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cAYQ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UzAoFnQym2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iVpZ2I9hZd+PYWXfj2Fl349hZd+PYWXfj2Fl&#10;349hZd+PYWXfj2Fl349hZd+PYWXfj2Fl349hZd+PYWXfj2Fl349hZd+PYWXfj2Fl349hZd+PYWXf&#10;j2Fl349hZd+PYWXfj2Fl349hZd+PYWXfj2Fl349hZd+PYWXfj2Fl349hZd+PYWXfj2Fl349hZd+P&#10;YWXfj2Fl349hZd+PYWXfj2Fl349hZd+PYWXfj2Fl349hZd+PYWXfj2Fl349hZd+PYWXfj2Fl349h&#10;Zd+PYWXfj2Fl349hZd+PXWXX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hVNluTRNaoM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hOU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UADIAfA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Sj4dpn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8SzjEjmBk3o9hZd+PYWXfj2Fl349h&#10;Zd+PYWXfj2Fl349hZd+PYWXfj2Fl349hZd+PYWXfj2Fl349hZd+PYWXfj2Fl349hZd+PYWXfj2Fl&#10;349hZd+PYWXfj2Fl349hZd+PYWXfj2Fl349hZd+PYWXfj2Fl349hZd+PYWXfj2Fl349hZd+PYWXf&#10;j2Fl349hZd+PYWXfj2Fl349hZd+PYWXfj2Fl349hZd+PYWXfj2Fl349hZd+PYWXfj2Fl349hZd+P&#10;YWXfj2Fl349hZd+PYWXfj2Bl3o9VZcS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clFmrC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EtnfAYKDh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wBE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yg5EJR4RjC+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+EVE3Qj2Fl349hZd+P&#10;YWXfj2Fl349hZd+PYWXfj2Fl349hZd+PYWXfj2Fl349hZd+PYWXfj2Fl349hZd+PYWXfj2Fl349h&#10;Zd+PYWXfj2Fl349hZd+PYWXfj2Fl349hZd+PYWXfj2Fl349hZd+PYWXfj2Fl349hZd+PYWXfj2Fl&#10;349hZd+PYWXfj2Fl349hZd+PYWXfj2Fl349hZd+PYWXfj2Fl349hZd+PYWXfj2Fl349hZd+PYWXf&#10;j2Fl349hZd+PYWXfj2Fl349hZd+PW2XQ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Vk9nmi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XKDh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UA&#10;LgBy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PNQaHc0UuvH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lIMsCMXmDc&#10;j2Fl349hZd+PYWXfj2Fl349hZd+PYWXfj2Fl349hZd+PYWXfj2Fl349hZd+PYWXfj2Fl349hZd+P&#10;YWXfj2Fl349hZd+PYWXfj2Fl349hZd+PYWXfj2Fl349hZd+PYWXfj2Fl349hZd+PYWXfj2Fl349h&#10;Zd+PYWXfj2Fl349hZd+PYWXfj2Fl349hZd+PYWXfj2Fl349hZd+PYWXfj2Fl349hZd+PYWXfj2Fl&#10;349hZd+PYWXfj2Fl349hZd+PYWXfj19l3I9UZcC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MU2W9Pk5pi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KEVgcwEDB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ACk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2BDJrJ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9PQcmPYWXfj2Fl349hZd+PYWXfj2Fl349hZd+PYWXfj2Fl349hZd+PYWXfj2Fl349hZd+PYWXf&#10;j2Fl349hZd+PYWXfj2Fl349hZd+PYWXfj2Fl349hZd+PYWXfj2Fl349hZd+PYWXfj2Fl349hZd+P&#10;YWXfj2Fl349hZd+PYWXfj2Fl349hZd+PYWXfj2Fl349hZd+PYWXfj2Fl349hZd+PYWXfj2Fl349h&#10;Zd+PYWXfj2Fl349hZd+PYWXfj2Fl349hZd+PWGXK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9+Uma0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OGSI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AF0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yOhSZ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4laV9ePYWXfj2Fl349hZd+PYWXfj2Fl349hZd+PYWXfj2Fl349hZd+PYWXfj2Fl&#10;349hZd+PYWXfj2Fl349hZd+PYWXfj2Fl349hZd+PYWXfj2Fl349hZd+PYWXfj2Fl349hZd+PYWXf&#10;j2Fl349hZd+PYWXfj2Fl349hZd+PYWXfj2Fl349hZd+PYWXfj2Fl349hZd+PYWXfj2Fl349hZd+P&#10;YWXfj2Fl349hZd+PYWXfj2Fl349hZd+PYWXfj11l1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9aUGec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ITlPX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EQAyAHw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CTQDhHBFLbt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0o3w45gZN6PYWXfj2Fl349hZd+PYWXfj2Fl349hZd+PYWXfj2Fl349h&#10;Zd+PYWXfj2Fl349hZd+PYWXfj2Fl349hZd+PYWXfj2Fl349hZd+PYWXfj2Fl349hZd+PYWXfj2Fl&#10;349hZd+PYWXfj2Fl349hZd+PYWXfj2Fl349hZd+PYWXfj2Fl349hZd+PYWXfj2Fl349hZd+PYWXf&#10;j2Fl349hZd+PYWXfj2Fl349hZd+PYWXfj2Fl349gZd6PVWXE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pT&#10;Zbw3TWmF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xLZ3wGCg4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oAQQ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9KPh2m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hFRMz49hZd+PYWXfj2Fl349hZd+PYWXfj2Fl349hZd+P&#10;YWXfj2Fl349hZd+PYWXfj2Fl349hZd+PYWXfj2Fl349hZd+PYWXfj2Fl349hZd+PYWXfj2Fl349h&#10;Zd+PYWXfj2Fl349hZd+PYWXfj2Fl349hZd+PYWXfj2Fl349hZd+PYWXfj2Fl349hZd+PYWXfj2Fl&#10;349hZd+PYWXfj2Fl349hZd+PYWXfj2Fl349hZd+PYWXfj1pl0I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25RZ6k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Fyg3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EACwAb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GDcJjHhG&#10;ML5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5RzLAjF1f249hZd+PYWXfj2Fl349hZd+PYWXf&#10;j2Fl349hZd+PYWXfj2Fl349hZd+PYWXfj2Fl349hZd+PYWXfj2Fl349hZd+PYWXfj2Fl349hZd+P&#10;YWXfj2Fl349hZd+PYWXfj2Fl349hZd+PYWXfj2Fl349hZd+PYWXfj2Fl349hZd+PYWXfj2Fl349h&#10;Zd+PYWXfj2Fl349hZd+PYWXfj2Fl349hZd+PYWXfj2Fl349fZduPVGXA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lNlvkdPaZA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dEXXABAgM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bADIAfQ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9i&#10;Qyez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9TDvGjmBk349hZd+PYWXfj2Fl&#10;349hZd+PYWXfj2Fl349hZd+PYWXfj2Fl349hZd+PYWXfj2Fl349hZd+PYWXfj2Fl349hZd+PYWXf&#10;j2Fl349hZd+PYWXfj2Fl349hZd+PYWXfj2Fl349hZd+PYWXfj2Fl349hZd+PYWXfj2Fl349hZd+P&#10;YWXfj2Fl349hZd+PYWXfj2Fl349hZd+PYWXfj2Fl349hZd+PYGXfj1Zlxo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gVJmti9NaoA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sS2h9CRAW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7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MjoUmX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+CUknOj2Fl349h&#10;Zd+PYWXfj2Fl349hZd+PYWXfj2Fl349hZd+PYWXfj2Fl349hZd+PYWXfj2Fl349hZd+PYWXfj2Fl&#10;349hZd+PYWXfj2Fl349hZd+PYWXfj2Fl349hZd+PYWXfj2Fl349hZd+PYWXfj2Fl349hZd+PYWXf&#10;j2Fl349hZd+PYWXfj2Fl349hZd+PYWXfj2Fl349hZd+PYWXfj2Fl349aZc6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WlBnnC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xQjMT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QBd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k0A4RxRS27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+J&#10;WlfXj2Fl349hZd+PYWXfj2Fl349hZd+PYWXfj2Fl349hZd+PYWXfj2Fl349hZd+PYWXfj2Fl349h&#10;Zd+PYWXfj2Fl349hZd+PYWXfj2Fl349hZd+PYWXfj2Fl349hZd+PYWXfj2Fl349hZd+PYWXfj2Fl&#10;349hZd+PYWXfj2Fl349hZd+PYWXfj2Fl349hZd+PYWXfj2Fl349hZd+PXWXX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KU2W8N01phS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hOU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oALgBz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Sj4dpn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pJNMKMXmDcj2Fl349hZd+PYWXfj2Fl349hZd+PYWXfj2Fl349hZd+PYWXfj2Fl349hZd+P&#10;YWXfj2Fl349hZd+PYWXfj2Fl349hZd+PYWXfj2Fl349hZd+PYWXfj2Fl349hZd+PYWXfj2Fl349h&#10;Zd+PYWXfj2Fl349hZd+PYWXfj2Fl349hZd+PYWXfj2Fl349hZd+PYWXfj19l3I9VZcK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9uUWap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KEZgcwMGC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B4AMgB+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xg3CYx4RjC+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1NPceOYGXfj2Fl349hZd+PYWXfj2Fl349hZd+PYWXfj2Fl349hZd+PYWXf&#10;j2Fl349hZd+PYWXfj2Fl349hZd+PYWXfj2Fl349hZd+PYWXfj2Fl349hZd+PYWXfj2Fl349hZd+P&#10;YWXfj2Fl349hZd+PYWXfj2Fl349hZd+PYWXfj2Fl349hZd+PYWXfj2Fl349gZd+PV2XH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5TZb5HT2mQ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xMaX4KEhg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AD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YkMns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4NTS8+PYWXfj2Fl349hZd+PYWXfj2Fl349hZd+PYWXfj2Fl&#10;349hZd+PYWXfj2Fl349hZd+PYWXfj2Fl349hZd+PYWXfj2Fl349hZd+PYWXfj2Fl349hZd+PYWXf&#10;j2Fl349hZd+PYWXfj2Fl349hZd+PYWXfj2Fl349hZd+PYWXfj2Fl349hZd+PYWXfj1plz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31SZrQ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FiU0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nAGE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yo5EZV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xv4laWdiPYWXfj2Fl349hZd+PYWXfj2Fl349h&#10;Zd+PYWXfj2Fl349hZd+PYWXfj2Fl349hZd+PYWXfj2Fl349hZd+PYWXfj2Fl349hZd+PYWXfj2Fl&#10;349hZd+PYWXfj2Fl349hZd+PYWXfj2Fl349hZd+PYWXfj2Fl349hZd+PYWXfj2Fl349dZde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0hPaJE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E5T1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DAAvAHU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Y0MntH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kk1wo1eYd2PYWXfj2Fl349hZd+P&#10;YWXfj2Fl349hZd+PYWXfj2Fl349hZd+PYWXfj2Fl349hZd+PYWXfj2Fl349hZd+PYWXfj2Fl349h&#10;Zd+PYWXfj2Fl349hZd+PYWXfj2Fl349hZd+PYWXfj2Fl349hZd+PYWXfj2Fl349hZd+PYGXdj1Vl&#10;wo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eFJmsC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pR2J1AwYI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0AIQ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yI4DZF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fk0+yI9gZd+PYWXf&#10;j2Fl349hZd+PYWXfj2Fl349hZd+PYWXfj2Fl349hZd+PYWXfj2Fl349hZd+PYWXfj2Fl349hZd+P&#10;YWXfj2Fl349hZd+PYWXfj2Fl349hZd+PYWXfj2Fl349hZd+PYWXfj2Fl349hZd+PYWXfj2Bl349X&#10;Zce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RE1oji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ExpfgsTG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cAO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WkEkr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glJJ&#10;zo9hZd+PYWXfj2Fl349hZd+PYWXfj2Fl349hZd+PYWXfj2Fl349hZd+PYWXfj2Fl349hZd+PYWXf&#10;j2Fl349hZd+PYWXfj2Fl349hZd+PYWXfj2Fl349hZd+PYWXfj2Fl349hZd+PYWXfj2Fl349hZd+P&#10;WWXM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9zUWas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SHys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0ASQ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xg3CYx4RjC+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hVZP0o9hZd+PYWXfj2Fl349hZd+PYWXfj2Fl349hZd+PYWXfj2Fl349hZd+PYWXfj2Fl&#10;349hZd+PYWXfj2Fl349hZd+PYWXfj2Fl349hZd+PYWXfj2Fl349hZd+PYWXfj2Fl349hZd+PYWXf&#10;j1plz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5TZb4+TmmK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Fic1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MAWA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UkAhqn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iFlV1Y9hZd+PYWXfj2Fl349hZd+PYWXfj2Fl349hZd+PYWXfj2Fl349h&#10;Zd+PYWXfj2Fl349hZd+PYWXfj2Fl349hZd+PYWXfj2Fl349hZd+PYWXfj2Fl349hZd+PYWXfj2Fl&#10;349cZdO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29RZqk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xww&#10;Qk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DACcAYQ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xI2B4h3Ri++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5RzHAiVpZ2I9hZd+PYWXfj2Fl349hZd+PYWXfj2Fl349hZd+P&#10;YWXfj2Fl349hZd+PYWXfj2Fl349hZd+PYWXfj2Fl349hZd+PYWXfj2Fl349hZd+PYWXfj2Fl349h&#10;Zd+PXGXVj1RlwI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lNlvjtOaYg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e&#10;NEdV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GACoAaQ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Sj4dpn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5SDPBi1xc2o9hZd+PYWXfj2Fl349hZd+PYWXf&#10;j2Fl349hZd+PYWXfj2Fl349hZd+PYWXfj2Fl349hZd+PYWXfj2Fl349hZd+PYWXfj2Fl349hZd+P&#10;YWXfj11l149UZcC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alFnpi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ITlPXwABAg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LAC0Acg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w1BYV2Ri++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6STXCjF5g3I9hZd+PYWXfj2Fl&#10;349hZd+PYWXfj2Fl349hZd+PYWXfj2Fl349hZd+PYWXfj2Fl349hZd+PYWXfj2Fl349hZd+PYWXf&#10;j2Fl349eZdiPVGXB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NU2W+N01phS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M9VGQBA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TAC8A&#10;d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Qj0aon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8SzjEjV9i3Y9h&#10;Zd+PYWXfj2Fl349hZd+PYWXfj2Fl349hZd+PYWXfj2Fl349hZd+PYWXfj2Fl349hZd+PYWXfj2Fl&#10;349hZd+PX2Xaj1VlwY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9lUWaj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mQVpsAgUH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gAbADEAe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QzAYFxRS27eEcwv3hH&#10;ML94RzC/eEcwv3hHML94RzC/eEcwv3hHML94RzC/eEcwv3hHML94RzC/eEcwv3hHML94RzC/eEcw&#10;v3hHML94RzC/eEcwv3hHML94RzC/eEcwv3hHML94RzC/eEcwv3hHML94RzC/eEcwv3hHML94RzC/&#10;eEcwv3hHML94RzC/eEcwv1IwINMAAAD/AAAA/0MnG9t3Ri+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9&#10;TDvGjmBj3o9hZd+PYWXfj2Fl349hZd+PYWXfj2Fl349hZd+PYWXfj2Fl349hZd+PYWXfj2Fl349h&#10;Zd+PYWXfj19l249VZcO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FJjwFIwOdoAAAD/AAAA&#10;/z0kK+SETV3Dj1Rlv49UZb+PVGW/j1Rlv49UZb+PVGW/j1Rlv49UZb+PVGW/j1Rlv49UZb+PVGW/&#10;j1Rlv49UZb+PVGW/j1Rlv49UZb+PVGW/j1Rlv49UZb+PVGW/j1Rlv49UZb+PVGW/j1Rlv49UZb+P&#10;VGW/j1Rlv49UZb+PVGW/j1Rlv4pUZbwwTWmB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J0RdcAQICw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m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KDkQlHhHML94&#10;RzC/eEcwv3hHML94RzC/eEcwv3hHML94RzC/eEcwv3hHML94RzC/eEcwv3hHML94RzC/eEcwv3hH&#10;ML94RzC/eEcwv3hHML94RzC/eEcwv3hHML94RzC/eEcwv3hHML94RzC/eEcwv3hHML94RzC/eEcw&#10;v3hHML94RzC/eEcwv3hHML9hOSbLBgMC/GI6J8ppPirGFAsI9VAvINR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/TkDJj2Fl349hZd+PYWXfj2Fl349hZd+PYWXfj2Fl349hZd+PYWXfj2Fl349hZd+P&#10;YWXfj2Fl349fZdyPVmXE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9YND7XAAAA/zwj&#10;K+RKKzTeAAAA/zcgJ+aOU2S/j1Rlv49UZb+PVGW/j1Rlv49UZb+PVGW/j1Rlv49UZb+PVGW/j1Rl&#10;v49UZb+PVGW/j1Rlv49UZb+PVGW/j1Rlv49UZb+PVGW/j1Rlv49UZb+PVGW/j1Rlv49UZb+PVGW/&#10;j1Rlv49UZb+PVGW/j1Rlv49UZb+PVGW/j1Rlv1BPaJU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lGYHQGCw8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/TkDJjmBk3o9hZd+PYWXfj2Fl349hZd+PYWXfj2Fl349hZd+PYWXf&#10;j2Fl349hZd+PX2Xbj1ZlxI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1czPdgx&#10;HSPpiVBhwY1TY78YDhD1Kxke7I1TY7+PVGW/j1Rlv49UZb+PVGW/j1Rlv49UZb+PVGW/j1Rlv49U&#10;Zb+PVGW/j1Rlv49UZb+PVGW/j1Rlv49UZb+PVGW/j1Rlv49UZb+PVGW/j1Rlv49UZb+PVGW/j1Rl&#10;v49UZb+PVGW/j1Rlv49UZb+PVGW/j1Rlv49UZb+PVGW/c1FmrC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nQ11vBgoO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9TTzHjV9i3Y9hZd+PYWXfj2Fl349hZd+PYWXfj2Fl&#10;349hZd+PYWXfj15l2o9VZcK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8SzjEjF5g3I9hZd+PYWXfj2Fl349h&#10;Zd+PYWXfj2Fl349dZdePVGXB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7SjbDi11e249hZd+P&#10;YWXfj2Fl349hZd+PXWXVj1RlwI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6STTC&#10;ilta2I9hZd+PYWXfj1xl0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5SDLAiFlX1o9aZc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GML54NzGXh0ZTqY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jC9eDQwkXgtMH94LTB/hEJNoY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9DTmiNLU1qfy1Nan8tTWp/LU1qfy1Nan8tTWp/LU1qfy1N&#10;an8tTWp/LU1qfy1Nan8tTWp/LU1qfy1Nan8tTWp/LU1qfy1Nan8tTWp/LU1qfy1Nan8tTWp/LU1q&#10;fy1Nan8tTWp/LU1qfy1Nan8tTWp/LU1qfy1Nan8tTWp/LU1qfy1Nan8tTWp/LU1qfy1Nan8tTWp/&#10;LU1qfy1Nan8rSmd7DRYeJ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KwAwAHkAMwB/ADMAfwAz&#10;AH8AMwB/ADMAfwAzAH8AMwB/ADMAfwAzAH8AMwB/ADMAfwAzAH8AMwB/ADMAfwAzAH8AMwB/ADMA&#10;fwAzAH8AMwB/ADMAfwAzAH8AMwB/ADMAfwAzAH8AMwB/ADMAfwAzAH8AMwB/ADMAfwAzAH8AMwB/&#10;ADMAfwAzAH8AMwB/ADMAfwAzAH8AMwB/Qz0bon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Mwt3gyMIt4LTB/eC0wf3gtMH94LTB/gDpClY1SY7y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2VRZqMtTWp/LU1qfy1Nan8tTWp/LU1qfy1Nan8t&#10;TWp/LU1qfy1Nan8tTWp/LU1qfy1Nan8tTWp/LU1qfy1Nan8tTWp/LU1qfy1Nan8tTWp/LU1qfy1N&#10;an8tTWp/LU1qfy1Nan8tTWp/LU1qfy1Nan8tTWp/LU1qfy1Nan8tTWp/LU1qfy1Nan8tTWp/LU1q&#10;fy1Nan8tTWp/J0NcbwgOEx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EAAoAGUA&#10;MwB/ADMAfwAzAH8AMwB/ADMAfwAzAH8AMwB/ADMAfwAzAH8AMwB/ADMAfwAzAH8AMwB/ADMAfwAz&#10;AH8AMwB/ADMAfwAzAH8AMwB/ADMAfwAzAH8AMwB/ADMAfwAzAH8AMwB/ADMAfwAzAH8AMwB/ADMA&#10;fwAzAH8AMwB/ADMAfwAzAH8AMwB/ADMAfwAzAH9oRCm2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g/MKt4LjCCeC0wf3gtMH94LTB/eC0wf3gtMH94LTB/ezI3h4pMWrK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hVNluS1Nan8tTWp/LU1qfy1Nan8tTWp/&#10;LU1qfy1Nan8tTWp/LU1qfy1Nan8tTWp/LU1qfy1Nan8tTWp/LU1qfy1Nan8tTWp/LU1qfy1Nan8t&#10;TWp/LU1qfy1Nan8tTWp/LU1qfy1Nan8tTWp/LU1qfy1Nan8tTWp/LU1qfy1Nan8tTWp/LU1qfy1N&#10;an8tTWp/LU1qfx40SFcCAwU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EIAMgB+ADMAfwAzAH8AMwB/ADMAfwAzAH8AMwB/ADMAfwAzAH8AMwB/ADMAfwAzAH8A&#10;MwB/ADMAfwAzAH8AMwB/ADMAfwAzAH8AMwB/ADMAfwAzAH8AMwB/ADMAfwAzAH8AMwB/ADMAfwAz&#10;AH8AMwB/ADMAfwAzAH8AMwB/ADMAfwAzAH8AMwB/CjQEhHhGML5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GML14NzCZeC0wf3gtMH94LTB/eC0wf3gtMH94LTB/eC0wf3gtMH94LTB/eC4x&#10;gIRBTKCOU2W+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Ok1ohy1Nan8tTWp/LU1q&#10;fy1Nan8tTWp/LU1qfy1Nan8tTWp/LU1qfy1Nan8tTWp/LU1qfy1Nan8tTWp/LU1qfy1Nan8tTWp/&#10;LU1qfy1Nan8tTWp/LU1qfy1Nan8tTWp/LU1qfy1Nan8tTWp/LU1qfy1Nan8tTWp/LU1qfy1Nan8t&#10;TWp/LU1qfytKZnsSHys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ACAALgByADMAfwAzAH8AMwB/ADMAfwAzAH8AMwB/ADMAfwAzAH8AMwB/&#10;ADMAfwAzAH8AMwB/ADMAfwAzAH8AMwB/ADMAfwAzAH8AMwB/ADMAfwAzAH8AMwB/ADMAfwAzAH8A&#10;MwB/ADMAfwAzAH8AMwB/ADMAfwAzAH8AMwB/ADMAfwAzAH8tORKW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QzC2eDEwingtMH94LTB/eC0wf3gtMH94LTB/eC0wf3gtMH94LTB/eC0wf3gt&#10;MH94LTB/eC0wf343Po+MUGC4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9TTmeYLU1qfy1N&#10;an8tTWp/LU1qfy1Nan8tTWp/LU1qfy1Nan8tTWp/LU1qfy1Nan8tTWp/LU1qfy1Nan8tTWp/LU1q&#10;fy1Nan8tTWp/LU1qfy1Nan8tTWp/LU1qfy1Nan8tTWp/LU1qfy1Nan8tTWp/LU1qfy1Nan8tTWp/&#10;LU1qfy1Nan8mQlttBw0S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gAJABZADMAfwAzAH8AMwB/ADMAfwAzAH8AMwB/ADMA&#10;fwAzAH8AMwB/ADMAfwAzAH8AMwB/ADMAfwAzAH8AMwB/ADMAfwAzAH8AMwB/ADMAfwAzAH8AMwB/&#10;ADMAfwAzAH8AMwB/ADMAfwAzAH8AMwB/ADMAfwAzAH8AMwB/ADMAf0s/HqZ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D4wqXguMIJ4LTB/eC0wf3gtMH94LTB/eC0wf3gtMH94LTB/eC0wf3gtMH94&#10;LTB/eC0wf3gtMH94LTB/eC0wf3owNIOISFWs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2tRZ6gt&#10;TWp/LU1qfy1Nan8tTWp/LU1qfy1Nan8tTWp/LU1qfy1Nan8tTWp/LU1qfy1Nan8tTWp/LU1qfy1N&#10;an8tTWp/LU1qfy1Nan8tTWp/LU1qfy1Nan8tTWp/LU1qfy1Nan8tTWp/LU1qfy1Nan8tTWp/LU1q&#10;fy1Nan8tTWp/HTNGVAEDB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QA1ADEAewAzAH8AMwB/ADMAfwAz&#10;AH8AMwB/ADMAfwAzAH8AMwB/ADMAfwAzAH8AMwB/ADMAfwAzAH8AMwB/ADMAfwAzAH8AMwB/ADMA&#10;fwAzAH8AMwB/ADMAfwAzAH8AMwB/ADMAfwAzAH8AMwB/ADMAfwAzAH8AMwB/bUUruX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UwvHg3MJd4LTB/eC0wf3gtMH94LTB/eC0wf3gtMH94LTB/eC0wf3gtMH94LTB/&#10;eC0wf3gtMH94LTB/eC0wf3gtMH94LTB/eC0wf3gtMH+BPUaajlJjvY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hVNluS1Nan8tTWp/LU1qfy1Nan8tTWp/LU1qfy1Nan8tTWp/LU1qfy1Nan8tTWp/LU1qfy1Nan8t&#10;TWp/LU1qfy1Nan8tTWp/LU1qfy1Nan8tTWp/LU1qfy1Nan8tTWp/LU1qfy1Nan8tTWp/LU1qfy1N&#10;an8tTWp/K0lleREdKD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VACoAaQAzAH8A&#10;MwB/ADMAfwAzAH8AMwB/ADMAfwAzAH8AMwB/ADMAfwAzAH8AMwB/ADMAfwAzAH8AMwB/ADMAfwAz&#10;AH8AMwB/ADMAfwAzAH8AMwB/ADMAfwAzAH8AMwB/ADMAfwAzAH8AMwB/ADMAfw80Bod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CMLN4MTCJeC0wf3gtMH94LTB/eC0wf3gtMH94LTB/eC0wf3gtMH94LTB/eC0w&#10;f3gtMH94LTB/eC0wf3gtMH94LTB/eC0wf3gtMH94LTB/eC0wf3gtMH98NDmKi01ctI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O01piC1Nan8tTWp/LU1qfy1Nan8tTWp/LU1qfy1Nan8tTWp/LU1qfy1Nan8tTWp/&#10;LU1qfy1Nan8tTWp/LU1qfy1Nan8tTWp/LU1qfy1Nan8tTWp/LU1qfy1Nan8tTWp/LU1qfy1Nan8t&#10;TWp/LU1qfyU/V2gHDBA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BYANwAwAHgAMwB/ADMAfwAzAH8AMwB/ADMAfwAzAH8AMwB/ADMAfwAzAH8AMwB/ADMAfwAzAH8A&#10;MwB/ADMAfwAzAH8AMwB/ADMAfwAzAH8AMwB/ADMAfwAzAH8AMwB/ADMAfwAzAH8AMwB/LjoSl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FMLt4ODCbeC0wgHgtMH94LTB/eC0wf3gtMH94LTB/eC0wf3gtMH94LTB/eC0wf3gt&#10;MH94LTB/eC0wf3gtMH94LTB/eC0wf3gtMH94LTB/eC0wf3gtMH94LTB/eC0wf3gtMH94LjGAgj5H&#10;m41RYru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9UT2eYLU1qfy1Nan8tTWp/LU1qfy1Nan8tTWp/LU1qfy1Nan8tTWp/LU1q&#10;fy1Nan8tTWp/LU1qfy1Nan8tTWp/LU1qfy1Nan8tTWp/LU1qfy1Nan8tTWp/LU1qfy1Nan8tTWp/&#10;LU1qfypIZHgUIi84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DAAgAFAAMwB/ADMAfwAzAH8AMwB/ADMAfwAzAH8AMwB/ADMAfwAzAH8AMwB/&#10;ADMAfwAzAH8AMwB/ADMAfwAzAH8AMwB/ADMAfwAzAH8AMwB/ADMAfwAzAH8AMwB/ADMAfwAzAH9M&#10;Px6n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PTCoeC8whXgtMH94LTB/eC0wf3gtMH94LTB/eC0wf3gtMH94LTB/eC0wf3gtMH94&#10;LTB/eC0wf3gtMH94LTB/eC0wf3gtMH94LTB/eC0wf3gtMH94LTB/eC0wf3gtMH94LTB/eC0wf3gt&#10;MH94LTB/ejE1hYZGUqe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2xRZqgtTWp/LU1qfy1Nan8tTWp/LU1qfy1Nan8tTWp/LU1qfy1N&#10;an8tTWp/LU1qfy1Nan8tTWp/LU1qfy1Nan8tTWp/LU1qfy1Nan8tTWp/LU1qfy1Nan8tTWp/LU1q&#10;fy1Nan8cMUNRBAcK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B0AKgBqADMAfwAzAH8AMwB/ADMAfwAzAH8AMwB/ADMA&#10;fwAzAH8AMwB/ADMAfwAzAH8AMwB/ADMAfwAzAH8AMwB/ADMAfwAzAH8AMwB/ADMAfwAzAH8AMwB/&#10;ADMAf21FK7l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QjC0eDMwjngtMH94LTB/eC0wf3gtMH94LTB/eC0wf3gtMH94LTB/eC0wf3gtMH94LTB/&#10;eC0wf3gtMH94LTB/eC0wf3gtMH94LTB/eC0wf3gtMH94LTB/eC0wf3gtMH94LTB/eC0wf3gtMH94&#10;LTB/eC0wf3gtMH94LTB/eC0wf302PI6LTVy0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h1Nlui1Nan8tTWp/LU1qfy1Nan8tTWp/LU1qfy1Nan8t&#10;TWp/LU1qfy1Nan8tTWp/LU1qfy1Nan8tTWp/LU1qfy1Nan8tTWp/LU1qfy1Nan8tTWp/LU1qfy1N&#10;an8lQFhqChEYH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FgA3ADAAdwAzAH8AMwB/ADMAfwAz&#10;AH8AMwB/ADMAfwAzAH8AMwB/ADMAfwAzAH8AMwB/ADMAfwAzAH8AMwB/ADMAfwAzAH8AMwB/ADMA&#10;fwAzAH8RNQaI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TC7eDgwm3gtMIB4LTB/eC0wf3gtMH94LTB/eC0wf3gtMH94LTB/eC0wf3gtMH94LTB/eC0w&#10;f3gtMH94LTB/eC0wf3gtMH94LTB/eC0wf3gtMH94LTB/eC0wf3gtMH94LTB/eC0wf3gtMH94LTB/&#10;eC0wf3gtMH94LTB/eC0wf3gtMH94LTB/eC0wf3guMYCCPkebjVFiu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PE1oiS1Nan8tTWp/LU1qfy1Nan8tTWp/&#10;LU1qfy1Nan8tTWp/LU1qfy1Nan8tTWp/LU1qfy1Nan8tTWp/LU1qfy1Nan8tTWp/LU1qfy1Nan8q&#10;SGN3EyEtNwABA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KACAAUAAzAH8A&#10;MwB/ADMAfwAzAH8AMwB/ADMAfwAzAH8AMwB/ADMAfwAzAH8AMwB/ADMAfwAzAH8AMwB/ADMAfwAz&#10;AH8AMwB/ADMAfy86Eph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jC+eD0wp3gvMIR4LTB/eC0wf3gtMH94LTB/eC0wf3gtMH94LTB/eC0wf3gtMH94LTB/eC0wf3gt&#10;MH94LTB/eC0wf3gtMH94LTB/eC0wf3gtMH94LTB/eC0wf3gtMH94LTB/eC0wf3gtMH94LTB/eC0w&#10;f3gtMH94LTB/eC0wf3gtMH94LTB/eC0wf3gtMH94LTB/eC0wf3gtMH96MDWEhkVSp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9UT2eZLU1qfy1Nan8tTWp/LU1q&#10;fy1Nan8tTWp/LU1qfy1Nan8tTWp/LU1qfy1Nan8tTWp/LU1qfy1Nan8tTWp/LU1qfy1Nan8sTGl+&#10;HDBDUAMGCQ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HQAqAGoAMwB/ADMAfwAzAH8AMwB/ADMAfwAzAH8AMwB/ADMAfwAzAH8AMwB/ADMAfwAzAH8A&#10;MwB/ADMAfwAzAH8AMwB/TD8eqH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Iws3gzMI54LTB/eC0wf3gtMH94LTB/eC0wf3gtMH94LTB/eC0wf3gtMH94LTB/eC0wf3gtMH94&#10;LTB/eC0wf3gtMH94LTB/eC0wf3gtMH94LTB/eC0wf3gtMH94LTB/eC0wf3gtMH94LTB/eC0wf3gt&#10;MH94LTB/eC0wf3gtMH94LTB/eC0wf3gtMH94LTB/eC0wf3gtMH94LTB/eC0wf3gtMH94LTB/fTY8&#10;jotNXLS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2xRZ6ktTWp/LU1qfy1N&#10;an8tTWp/LU1qfy1Nan8tTWp/LU1qfy1Nan8tTWp/LU1qfy1Nan8tTWp/LU1qfy1Nan8tTWp/JD9W&#10;aAoRGB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RACwAKgBpADMAfwAzAH8AMwB/ADMAfwAzAH8AMwB/ADMAfwAzAH8AMwB/&#10;ADMAfwAzAH8AMwB/ADMAfwAzAH9iQiez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Ew&#10;sXg1MJR4LTB/eC0wf3gtMH94LTB/eC0wf3gtMH94LTB/eC0wf3gtMH94LTB/eC0wf3gtMH94LTB/&#10;eC0wf3gtMH94LTB/eC0wf3gtMH94LTB/eC0wf3gtMH94LTB/eC0wf3gtMH94LTB/eC0wf3gtMH94&#10;LTB/eC0wf3gtMH94LTB/eC0wf3gtMH94LTB/eC0wf3gtMH94LTB/eC0wf3gtMH94LTB/eC0wf3gt&#10;MH94LTB/eC0xgIA6QpWLTVy0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fFJlsy1Nan8t&#10;TWp/LU1qfy1Nan8tTWp/LU1qfy1Nan8tTWp/LU1qfy1Nan8tTWp/LU1qfy1Nan8tTWp/IzxTZA4Z&#10;Ii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AoACkAZgAzAH8AMwB/ADMAfwAzAH8AMwB/ADMA&#10;fwAzAH8AMwB/ADMAfwAzAH8AMwB/ADMAf3RGLr1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D8wrHgz&#10;MI94LTB/eC0wf3gtMH94LTB/eC0wf3gtMH94LTB/eC0wf3gtMH94LTB/eC0wf3gtMH94LTB/eC0w&#10;f3gtMH94LTB/eC0wf3gtMH94LTB/eC0wf3gtMH94LTB/eC0wf3gtMH94LTB/eC0wf3gtMH94LTB/&#10;eC0wf3gtMH94LTB/eC0wf3gtMH94LTB/eC0wf3gtMH94LTB/eC0wf3gtMH94LTB/eC0wf3gtMH94&#10;LTB/eC0wf3gtMH94LTB/eC0wf3gtMH9/OUGTikxbso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LU2W9&#10;LU1qfy1Nan8tTWp/LU1qfy1Nan8tTWp/LU1qfy1Nan8tTWp/LU1qfy1Nan8tTWp/IDdLWgsTG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4AJAAnAGIAMwB/ADMAfwAz&#10;AH8AMwB/ADMAfwAzAH8AMwB/ADMAfwAzAH8ONQWG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jC9eD0wp3gxMIl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fzg/kYlLWbC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84TWiGLU1qfy1Nan8tTWp/LU1qfy1Nan8tTWp/LU1qfy1Nan8sS2d8HDFDUAcME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NACEA&#10;JgBfADMAfwAzAH8AMwB/ADMAfwAzAH8AMwB/ADMAfyA4DJB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TC8eDswongwMIZ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43PpCJSliv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0dOZ5AtTWp/LU1qfy1Nan8tTWp/LU1qfy1Nan8qSWV5GSs7RgQICw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cACUAXQAzAH8AMwB/ADMAfwAzAH8AMwB/MjoUmX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DC4eDkwnHgvMIN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9NjyNiUlXro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VU9omS1Nan8tTWp/LU1qfy1Nan8oRF5xFCMwOgIEBg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EgAZAD8AKwBtADMAfwAzAH9DPRui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FMLt4PTCmeDQwj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zM4iINAS5+LTl62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9jUGeiLU1qfypIY3cbL0FNCxMb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bAB0ASFU9IqV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YwvXg+MKp4NTCUeC4wgX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9NTyNhUNOo41QYLm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lJkvWhBUJEOGSIpAQIC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yYpbXg0&#10;MJF4PTCoeEUwvH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RzC/eEcwv3hHML94RzC/eEcwv3hHML94RzC/eEcwv3hHML94RzC/eEcw&#10;v3hHML94RzC/eEcwv3hHML94RjC+eEAwr3g3MJh4LzCD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4xgH84P5GH&#10;RlKojlJjvI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PVGW/j1Rlv49UZb+PVGW/j1Rlv49UZb+PVGW/j1Rlv49UZb+PVGW/j1Rlv49U&#10;Zb+PVGW/j1Rlv49UZb+OU2W+iUpYr4E8RZh5LzODaCcp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F2&#10;LC99eC0wf3gtMH94LjCCeDYwlng/MKx4RjC+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cwv3hHML94RzC/eEcwv3hHML94RzC/eEcwv3hHML94RzC/eEcwv3hHML94RzC/eEcwv3hH&#10;ML94RzC/eEcwv3hHML94QjCzeDkwnXgwMIZ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5LzKCgDtDlohJVqyOU2S+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1Rlv49UZb+PVGW/j1Rlv49UZb+PVGW/j1Rlv49UZb+PVGW/j1Rlv49UZb+PVGW/j1Rlv49UZb+P&#10;VGW/j1Rlv49UZb+KTVuzgj9JnXoxNoZ4LTB/eC0wf3gtMH94LTB/AQ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MZG0d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Qxkb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hsdTn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KGx1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HiBV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1AeIF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YgIlt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VSAi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SIlY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bIiR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JSdp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2EkJ2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kn&#10;Km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aCcp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Cosdn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uKSx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3LC9+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QrLn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UrLnx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dSsuf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yksdn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vKSx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Jypv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2knKm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MlJ2l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YiU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SMlY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cIiV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ICNc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1YgIl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IeIFZ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UB4g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xweUH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KGx1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FGhtJ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0QZG0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YGUN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PhcZ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hUXPX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84FRY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0ExU3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zIS&#10;FD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gPECp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Jg4PK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gJ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8UBwg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QED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wMBAQ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Jypw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oJyl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ghI11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1YgIl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hocS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RBkbS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0ExU4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8zExQ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N&#10;DSR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yAMDS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YGEX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DwUGD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BdiwvfX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QrLn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lJShr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YyUn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EeIFV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QHiB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BMVN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zQT&#10;FT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CAkX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FggJ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vKSx2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AqLX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IeIVd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Uh4gV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BMVN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8zExQ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CAkX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xUICB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KSx2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wKi1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IeIVd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1EeIF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BMVN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MxMU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CAkX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8UBwg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vKSx2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cCotd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scHlB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KGx1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AwNIn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x4LD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Sgrc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qKCp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C&#10;GBpG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0AYGU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cICRh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FAcI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MlJ2l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2IkJ2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RUWPH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NxQWO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BQUOdywvfn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csL34KBAQ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IiRg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WSEj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REzJ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8tERI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ICBnUsL3x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dCsuewYCA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hsdTn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KGx1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gcTdywvfn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dywvfhEGBx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HiBV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QHiB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UHCBZ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xQHC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cgIlx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WICJ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gsMIH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x4LD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yMmZX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gJCZ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DQ4n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yQNDi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mJihs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jJS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sQ&#10;ES5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yoPEC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WknKm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pJypv&#10;AQ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8QLH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ygPEC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CIkYX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ZISN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BwcUdSwvfH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dSwvfBAGBh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GBlE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8/Fxl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BAgVsKCty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bCgrcwQBA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cODyl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8nDg8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ghI11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WSEj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YGEXUsL3x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aygqjAAAAP9JGx2x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UsL3wQBgY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hcYQX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2IkJ5YUBwjqAAAA/0UaG7R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PhcY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QEEaScqb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lJSiTAAAA/wAAAP8AAAD/RRobtH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2onKnAEAQE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ZCQobdiwvfX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2gnKY9LHB6uYyUnlAAAAP9FGhu0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2LC99GQkK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3FBY7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nJimRAAAA/0UaG7R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zcUFj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ISNd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2YmKZEAAAD/RRobtH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ZISN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DAwps&#10;KCtz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ZiYpkQAAAP9FGhu0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bSgrcwkDAw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wKCx53LC9+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mJimRAAAA&#10;/0UaG7R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csL34cCgs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wWGD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2cm&#10;KZEAAAD/SRsdsX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OxYX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VsiJGF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1khI1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QEDG4pLHV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vKSx1CQMD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wsMIX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dywvfh4LD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xQWO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8xEhM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Rob&#10;SX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PBYY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x8hWH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0scHk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QEDWyIkYX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RHiBVAQ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gIGYyUnaX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WiEkXwI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BAQLaygrcn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18jJmQFAQI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wcTcCotd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mJihsBwID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CQobdCsue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aicqcAwE&#10;BQ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DQ4m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20pK3QR&#10;BgY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DQ4mdCsue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pJypv&#10;EAYGE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CgsdcCotd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YyUn&#10;aQoDBA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BwcUbCgrcn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1oh&#10;JF8GAgI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OBQUOZyYpbX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S&#10;HyFXAgEB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wMJXiMlZH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Shsd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QEE&#10;VyAiXH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zsWFz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CTh0fU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cs&#10;L34rE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BgZRH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0&#10;Ky57Ig0N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A8QK3IqLXl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aScqbxYICR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UGEGAkJmV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1IeIVcGAg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j8XGUJ3LC9+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Qr&#10;LnswEhM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4LDCBsKCty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n&#10;JiltFAcI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DAwhUHyFZ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Tx0fVAUBA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hQ1dCsue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cist&#10;eS0REj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UBwgVYyUnaX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2Il&#10;J2gSBw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BNBMVN3EqLXh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EqLXg1&#10;FBU4AQ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QE&#10;DEwcHlB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MHB5R&#10;CwQE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KCx1kJShq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kJShqGwoL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E0ExQ3cCotd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wKi13NBMUNwE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wQKSxweUH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3LC9+SxweUAoDBA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woLHWQlKGp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YiQnaBsKCx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SkPECxjJSdp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XiMlZCcODy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Dg8oYCQmZn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VSAiWh4LDC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0NJF0iJWJ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1LC98TBweUBIHBx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LDCFaISRf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yKi15QxkaRgwEBQ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Cgoc&#10;WCEjXX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rKCpxNhQVOgcCA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QYGEjwWGD9nJilt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AqLXdJGx1NHgsM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obRBkbSG0pK3R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dCsue1IeIFYnDg8pAwEB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SINDSRNHR5RcisteX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3LC9+WiEkXy8REjIHAgM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gIFKxARLVUgIlp2LC99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iJCdoNxQWOwwEBQ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CAgYjDQ4lQBgZRF0jJWN1LC98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bCgrc00dH1Iu&#10;ERIxDgUFD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QgDAwiPRcYQFoiJGB0Ky57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AqLHZSHiFXMxMUNhQHCB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CwwfOxYXPlYgIltqKCpxeC0wf3gtMH94LTB/eC0wf3gtMH94LTB/eC0wf3gtMH94LTB/&#10;eC0wf3gtMH94LTB/eC0wf3gtMH94LTB/eC0wf3gtMH94LTB/eC0wf3gtMH94LTB/eC0wf3gtMH94&#10;LTB/eC0wf3gtMH94LTB/eC0wf3gtMH94LTB/eC0wf3gtMH94LTB/eC0wf3gtMH94LTB/eC0wf3gt&#10;MH94LTB/eC0wf3gtMH94LTB/eC0wf3gtMH9qKCpxVSAiWjgVFjsZCQo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QEEFggJFygPECs7Fhc+TBweUV8jJmRwKi13eC0w&#10;f3gtMH94LTB/eC0wf3gtMH94LTB/eC0wf3gtMH94LTB/eC0wf3gtMH94LTB/eC0wf3gtMH94LTB/&#10;eC0wf3gtMH94LTB/eC0wf3gtMH94LTB/eC0wf3gtMH94LTB/eC0wf3gtMH94LTB/eC0wf3gtMH94&#10;LTB/cCotd14jJWRMHB5ROhUXPigPECsWCAkYBAEB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BAQMHQsLHy8REzI9FxhAQxkaRkgbHExNHR5RUh4hV1cgI1xbIiRhYSQnZ2cmKW1sKCtycSot&#10;eHgtMH94LTB/cCotd2soK3JmJilsYSQnZ1siJGBXICNcUh4hV00dHlFIGxxMQxkaRjwWGEAvERIy&#10;HQoLHgsEBA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CAgYuERIxRxocS0ca&#10;HEsqDxEtAQAAAQAAAAAAAAAAAAAAAAAAAAAAAAAAJg4PKUcaHEtIGx1MORUWPAwEBQ0AAAAAAAAA&#10;AAAAAAAAAAAAAAAAAAAAAAAAAAAAKg8RLRAGBh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Dg8odywvfngtMH94&#10;LTB/eC0wf3gtMH9yKi15DQUFDgAAAAAAAAAACQMDCmknKm94LTB/eC0wf3gtMH94LTB/eC0wfz4X&#10;GUIAAAAAAAAAAAAAAAAAAAAAAAAAADsWFz54LTB/LhES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kJGncsL35tKSt0&#10;FggJGAAAAAAAAAAAMhIUNXgtMH9iJCdoAAAAAAEAAAFrKCtydywvfjQTFTcBAAABAAAAAA8FBhBh&#10;JCdneC0wfzISFDUAAAAAAAAAAAAAAAAYCQkZeC0wf3gtMH8qDx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SHiBWdywv&#10;fhUICBYAAAAAAAAAAAAAAAAAAAAATR0eUWEkJ2cHAgIHMBITM3gtMH85FRc9AAAAAAAAAAAAAAAA&#10;AAAAAAQBAQRyKy15cSoteAIBAQIAAAAAAQAAAXAqLXdtKCtzeC0wfysQES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WYm&#10;KGxtKCtzAgAAAgAAAAAAAAAAAAAAAAAAAAAAAAAAAAAAAAAAAABDGRpGdywvfg8FBhAAAAAAAAAA&#10;AAAAAAAAAAAAAAAAAEEYGkV3LC9+DwUGDwAAAABOHR9TdSwvfBQHCBV0Ky57KxAR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iQnaG0oK3MCAQECAAAAAAAAAAAAAAAAAAAAAAAAAAAAAAAAAAAAAEEYGkV1Ky58BwICBwAA&#10;AAAAAAAAAAAAAAAAAAAAAAAAQRgaRXcsL34PBQYPKQ8QK3gtMH8qDxAsBAEBBHUsL3wrEBE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JSdpbSgrcwIAAAIAAAAAAAAAAAAAAAAAAAAAAAAAAAAAAAAAAAAAQRgaRXYsL30L&#10;BAQMAAAAAAAAAAAAAAAAAAAAAAAAAAA+FxlCdywvfhoIChx0Ky57VyAjXAAAAAAKAwQKdSwvfCsQ&#10;ES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ohJF91Ky58BQECBQAAAAAAAAAAAAAAAAAAAAA6FRc+cioteQsEBAs9FxhB&#10;eC0wfyAMDSIAAAAAAAAAAAAAAAAAAAAAAAAAAF8jJmR1Ky58JgwOKHgtMH94LTB/eC0wf3gtMH94&#10;LTB/eC0wf20oK3MC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BITM3gtMH9LHB5PAAAAAAAAAAAAAAAABwICB3EqLXh1Ky58BQEC&#10;BRIGBxN3LC9+aicqcAQBAQQAAAAAAAAAAAAAAAAwEhMzeC0wf1siJGARBgcSRBkbSEAYGUNAGBlD&#10;RxocS3gtMH9XICJcMhIU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BZiYobHgtMH9eIyVjKg8QLDYUFTp0Ky57eC0wfzkV&#10;Fz0AAAAAAAAAADsWFz54LTB/diwvfTYUFTolDg8nUh4hV3gtMH91LC98BwIDCAAAAAAAAAAAAAAA&#10;AAAAAAAEAQEEdCsueycODy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gIGVB8hWXgtMH94LTB/eC0wf3csL340&#10;ExQ3AAAAAAAAAAAAAAAAAAAAAC0REjBxKi14eC0wf3gtMH94LTB/WSEjXg0EBQ0AAAAAAAAAAAAA&#10;AAAAAAAAAAAAAAcCAwd0Ky57KxARL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EBAg0FBQ4NBAUN&#10;AAAAAAAAAAAAAAAAAAAAAAAAAAAAAAAAAAAAAAAAAAANBAUNDQUFDgQBAQ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EAAAA&#10;AAAAAAAAAAAAAAAAAAAAAAAAAAAAAAAAAAAAAAAAAAAAAAAAAAAAAAAAAAAAAAAAAAAAAAAAAAAA&#10;AAAAAAAAAAAAAAAAAAAAAAAAAAAAAAAAAAAAAAAAAAAAAAAAAAAAAAAAAAAAAAAAAAAAAAAAAAAA&#10;AAAAAAAAAAAAAAAAAAAAAAAAAAA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I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AAA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AAACmAAAApgAAAA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wAAALIAAACyAAAAQ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RAAAAsgAAALIAAAC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gAAALIAAACyAAAA&#10;sgAAALI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AAAAsgAA&#10;ALIAAACyAAAAsgAAA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wAAAKYA&#10;AACyAAAAsgAAALIAAACyAAAApgAAAA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D&#10;AAAAsgAAALIAAACyAAAAsgAAALIAAACyAAAAQ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AAACyAAAAsgAAALIAAACyAAAAsgAAALIAAA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wAAAJ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T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MAAAC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J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TAAA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AAAC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J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AAAAk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MAAAC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J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TAAAA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0AAADpAAAA/wAAAIkAAAAKAAAAAAAAAHEAAAC4AAAAtgAAAOMAAAAu&#10;AAAAAAAAAAAAAAAAAAAAAAAAAJM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/wAAADIAAAALAAAAnwAAAG0AAAAFAAAAygAAADsAAAAnAAAA&#10;LwAAAAYAAAAAAAAAAAAAAAAAAAAAAAAAkwAAAJ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cAAAAAAAAAAAAAABfAAAAewAAABEAAADdAAAAKAAA&#10;ACMAAAABAAAAAAAAAAAAAAAAAAAAAAAAAAAAAACTAAAA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NUAAABJAAAALQAAAP8A&#10;AADRAAAA6QAAAOMAAAAUAAAAAAAAAAAAAABBAAAAQQAAAK8AAACvAAAAQQAAAE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DRAAAAewAAAAAAAAAZ&#10;AAAANgAAAAAAAAABAAAAqQAAAFgAAAAAAAAAAAAAAEEAAABBAAAArwAAAK8AAABB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AAAA/wAAAGQAAAAAAAAA&#10;AAAAABUAAAAXAAAAAAAAAAAAAABZAAAAewAAAAAAAAAAAAAAAAAAAAAAAACTAAAA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TGyBCc56+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QnOfwAoSGR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gAAAN0AAAB1AAAACQAA&#10;ABIAAAAMAAAAUwAAANkAAAAHAAAACgAAAMoAAAA+AAAAAAAAAAAAAAAAAAAAAAAAAJMAAAC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MbIEJznr4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9Cc5/AChIZH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AAAA/wAAAP8A&#10;AAD/AAAA/wAAAHEAAAAHAAAAjwAAAP8AAAD/AAAAcQAAAAIAAAAAAAAAAAAAAAAAAAAAAAAAkw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Exsg&#10;QnOevi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0Jzn8AKEhk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AgAAAAAAAAAAAAAAAAAAAAAAAAAAAAAAAAA&#10;AACT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TGyBCc56+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QnOfwAoSGR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C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MbIEJznr4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9Cc5/AChIZH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J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ExsgQnOevi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0Jzn8AKEhk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TAAAA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TGyBCc56+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9ziJup7e/y9P/////+/v7+wMrS2S1Nan9nfpOi8/X3&#10;+Pj5+vv4+fr7+/z9/YKVprMtTWp/LU1qfy1Nan8tTWp/QnOfwAoSGR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MAAAC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MbIEJznr4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+Xp7e/z9ff4cYeaqLjDzdT+/v7+fJCir5mp&#10;t8H9/f7+rrrFzqu4xMywvMfPRGB6jS1Nan8tTWp/LU1qfy1Nan9Cc5/AChIZH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J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ExsgQnOevi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3VnGF0dje45+uu8UtTWp/X3eNnf7+/v6G&#10;mKm1usXO1ff5+vqgrrzFnq26xC1Nan8tTWp/LU1qfy1Nan8tTWp/LU1qf0Jzn8AKEhk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T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sTGyBCc56+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/V3OLm&#10;/f3+/l93jZ3b4ebp//////f5+vr/////8/X3+FZvh5gtTWp/LU1qfy1Nan8tTWp/QnOfwAoSGR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MAAAC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MbIEJznr4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1dzi&#10;5v////+hr7zGLU1qf626xc2sucTNLU1qf3yQoq/9/f7+qLXByi1Nan8tTWp/LU1qfy1Nan9Cc5/A&#10;ChIZH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wAAAJ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ExsgQnOevi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N1Zxhejr&#10;7/H+/v7+kKGwuy1Nan8tTWp/oa+8xm+FmactTWp/N1Zxhfb3+Pm+yNHYLU1qfy1Nan8tTWp/LU1q&#10;f0Jzn8AKEhk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TAAAA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TGyBCc56+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/Z&#10;3+To/v7+/qa0wMl9kaOwhpmptU1ogJL19vj56Ozv8TdWcYWmtMDJ/////46fr7otTWp/LU1qfy1N&#10;an8tTWp/QnOfwAoSGR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MAAAC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MbIEJz&#10;nr4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W3SKm/r7+/z////////////////+/v7+hpiptZSls778/f39///////////Gz9bcLU1qfy1Nan8t&#10;TWp/LU1qfy1Nan9Cc5/AChIZH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wAAAJ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ExsgQnOevi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91ip2rWHKJmS1Nan8tTWp/&#10;LU1qfy1Nan8tTWp/LU1qf0Jzn8AKEhk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T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TGyBCc56+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QnOfwAoSGR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MAAAC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MbIEJznr4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9Cc5/AChIZH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wAAAJ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LExsgQnOevi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0Jzn8AKEhk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T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TGyBCc56+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QnOfwAoSGR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MAAAC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MbIEJznr4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9Cc5/AChIZH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wAAAJ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ExsgQnOevi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0Jzn8AKEhk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TAAAA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sTGyBCc56+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QnOfwAoS&#10;GR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MbIEJznr4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9C&#10;c5/AChIZ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J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ExsgQnOevi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0Jzn8AKEhk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TAAAA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TGyBCc56+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QnOfwAoSGR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M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Mb&#10;IEJznr4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9Cc5/AChIZ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MAAACTAAAAAAAAAAAAAAAAAAAAAAAAAAAAAAAAAAAAAAAAAAAAAAAAAAAA&#10;AAAAAAAAAAAAAAAAAAAAAAAAAAAAAAAAAAAAAAAAAAAAACYAXwBFAK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5AI8ARQCuAAAA&#10;AAAAAAAAAAAAAAAAAAAAAAAAAAAAAAAAAAAAAAAAAAAAAAAAAAAAAAAAAAAAAAAAAAAAAAAAAAAA&#10;AAAAAAAAAAAAAAAACxMbIEJznr4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9Cc5/AChIZHgAAAAAAAAAAAAAAAAAAAAAAAAAA&#10;AAAAAAAAAAAAAAAAAAAAAAAAAAAAAAAAAAAAAAAAAAAAAAAAAAAAAAAAAAAAAAAAAAAAAKU9QbCF&#10;MTWO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+lPUKuWiEk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SAAAANAAAAAAAAAAA&#10;AAAAPQAAAOkAAAD/AAAAiQAAAAoAAAAAAAAAAAAAAAAAAAAAAAAAcQAAALgAAAC2AAAA4wAAAC4A&#10;AAAAAAAAAAAAAAAAAAAAAAAAkwAAAJMAAAAAAAAAAAAAAAAAAAAAAAAAAAAAAAAAAAAAAAAAAAAA&#10;AAAAAAAAAAAAAAAAAAAAAAAAAAAAAAAAAAAAAAAAAAAAAAAAAAAAJgBfAEUAr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kAjwBF&#10;AK4AAAAAAAAAAAAAAAAAAAAAAAAAAAAAAAAAAAAAAAAAAAAAAAAAAAAAAAAAAAAAAAAAAAAAAAAA&#10;AAAAAAAAAAAAAAAAAAAAAAALExsgQnOevi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0Jzn8AKEhkeAAAAAAAAAAAAAAAAAAAA&#10;AAAAAAAAAAAAAAAAAAAAAAAAAAAAAAAAAAAAAAAAAAAAAAAAAAAAAAAAAAAAAAAAAAAAAAAAAAAA&#10;pT1BsIUxNY5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6U9Qq5aIS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jwAAAP8AAAA0AAAA&#10;AAAAABEAAAD/AAAAMgAAAAsAAACfAAAAbQAAAAAAAAAAAAAAAAAAAAUAAADKAAAAOwAAACcAAAAv&#10;AAAABgAAAAAAAAAAAAAAAAAAAAAAAACTAAAAkwAAAAAAAAAAAAAAAAAAAAAAAAAAAAAAAAAAAAAA&#10;AAAAAAAAAAAAAAAAAAAAAAAAAAAAAAAAAAAAAAAAAAAAAAAAAAAAAAAAAAAmAF8ARQCv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OQCPAEUArgAAAAAAAAAAAAAAAAAAAAAAAAAAAAAAAAAAAAAAAAAAAAAAAAAAAAAAAAAAAAAAAAAA&#10;AAAAAAAAAAAAAAAAAAAAAAAAAAAAAAsTGyBCc56+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QnOfwAoSGR4AAAAAAAAAAAAA&#10;AAAAAAAAAAAAAAAAAAAAAAAAAAAAAAAAAAAAAAAAAAAAAAAAAAAAAAAAAAAAAAAAAAAAAAAAAAAA&#10;AAAAAAClPUGwhTE1jn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pT1Crloh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B9AAAAygAA&#10;ADQAAAAAAAAAFQAAAFwAAAAAAAAAAAAAAF8AAAB7AAAAAAAAAAAAAAAAAAAAEQAAAN0AAAAoAAAA&#10;IwAAAAEAAAAAAAAAAAAAAAAAAAAAAAAAAAAAAJMAAACTAAAAAAAAAAAAAAAAAAAAAAAAAAAAAAAA&#10;AAAAAAAAAAAAAAAAAAAAAAAAAAAAAAAAAAAAAAAAAAAAAAAAAAAAAAAAAAAAAAAAACYAXwBFAK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5AI8ARQCuAAAAAAAAAAAAAAAAAAAAAAAAAAAAAAAAAAAAAAAAAAAAAAAAAAAAAAAAAAAA&#10;AAAAAAAAAAAAAAAAAAAAAAAAAAAAAAAAAAAACxMbIEJznr4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9Cc5/AChIZHgAAAAAA&#10;AAAAAAAAAAAAAAAAAAAAAAAAAAAAAAAAAAAAAAAAAAAAAAAAAAAAAAAAAAAAAAAAAAAAAAAAAAAA&#10;AAAAAAAAAAAAAKU9QbCFMTWO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+lPUKuWiEk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CnAAAANQAAAAAAAAAAAAAAAAAAAAAAAAAOAAAA1QAAAEkAAAAAAAAAAAAAAAAAAAAtAAAA/wAA&#10;ANEAAADpAAAA4wAAABQAAAAAAAAAAAAAAEEAAABBAAAArwAAAK8AAABBAAAAQQAAAAAAAAAAAAAA&#10;AAAAAAAAAAAAAAAAAAAAAAAAAAAAAAAAAAAAAAAAAAAAAAAAAAAAAAAAAAAAAAAAAAAAAAAAJgBf&#10;AEUAr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kAjwBFAK4AAAAAAAAAAAAAAAAAAAAAAAAAAAAAAAAAAAAAAAAAAAAAAAAAAAAA&#10;AAAAAAAAAAAAAAAAAAAAAAAAAAAAAAAAAAAAAAAAAAALExsgQnOevi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0Jzn8AKEhke&#10;AAAAAAAAAAAAAAAAAAAAAAAAAAAAAAAAAAAAAAAAAAAAAAAAAAAAAAAAAAAAAAAAAAAAAAAAAAAA&#10;AAAAAAAAAAAAAAAAAAAApT1BsIUxNY5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6U9Qq5aISR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kAAAA1AAAAAAAAAAAAAAAAAAAAEQAAANEAAAB7AAAAAAAAAAAAAAAAAAAAAAAAABkA&#10;AAA2AAAAAAAAAAEAAACpAAAAWAAAAAAAAAAAAAAAQQAAAEEAAACvAAAArwAAAEEAAABBAAAAAAAA&#10;AAAAAAAAAAAAAAAAAAAAAAAAAAAAAAAAAAAAAAAAAAAAAAAAAAAAAAAAAAAAAAAAAAAAAAAAAAAA&#10;AAAmAF8ARQCv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OQCPAEUArgAAAAAAAAAAAAAAAAAAAAAAAAAAAAAAAAAAAAAAAAAAAAAA&#10;AAAAAAAAAAAAAAAAAAAAAAAAAAAAAAAAAAAAAAAAAAAAAAAAAAsTGyBCc56+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QnOf&#10;wAoSGR4AAAAAAAAAAAAAAAAAAAAAAAAAAAAAAAAAAAAAAAAAAAAAAAAAAAAAAAAAAAAAAAAAAAAA&#10;AAAAAAAAAAAAAAAAAAAAAAAAAAClPUGwhTE1jn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pT1Crloh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DUAAAAAAAAAAAAAACEAAAD/AAAAZAAAAAAAAAAAAAAAAAAAAAAAAAAA&#10;AAAAFQAAABcAAAAAAAAAAAAAAFkAAAB7AAAAAAAAAAAAAAAAAAAAAAAAAJMAAACTAAAAAAAAAAAA&#10;AAAAAAAAAAAAAAAAAAAAAAAAAAAAAAAAAAAAAAAAAAAAAAAAAAAAAAAAAAAAAAAAAAAAAAAAAAAA&#10;AAAAAAAAACYAXwBFAK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x9LH49vi2+0AMwB/ADMAf4WdhcL6+/r89/j3+/v7+/3t&#10;8O32JlEmkgAzAH8AMwB/ADMAfwA5AI8ARQCuAAAAAAAAAAAAAAAAAAAAAAAAAAAAAAAAAAAAAAAA&#10;AAAAAAAAAAAAAAAAAAAAAAAAAAAAAAAAAAAAAAAAAAAAAAAAAAAAAAAACxMbIEJznr4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9Cc5/AChIZHgAAAAAAAAAAAAAAAAAAAAAAAAAAAAAAAAAAAAAAAAAAAAAAAAAAAAAAAAAAAAAA&#10;AAAAAAAAAAAAAAAAAAAAAAAAAAAAAAAAAKU9QbCFMTWO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fjc6hfXw8PbSubrUeC0wf343&#10;OoXt4+Tu+/n5+/v4+Pv+/v7+zrO00XgtMH94LTB/eC0wf3gtMH+lPUKuWiEkY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pAAAANQAAAAAAAAAOAAAA3QAAAHUAAAAJAAAAEgAAAAwAAAAEAAAA&#10;LgAAAAUAAABTAAAA2QAAAAcAAAAKAAAAygAAAD4AAAAAAAAAAAAAAAAAAAAAAAAAkwAAAJMAAAAA&#10;AAAAAAAAAAAAAAAAAAAAAAAAAAAAAAAAAAAAAAAAAAAAAAAAAAAAAAAAAAAAAAAAAAAAAAAAAAAA&#10;AAAAAAAAAAAAAAAAJgBfAEUAr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FkQWitLb0uj/////2uHa7AAzAH8AMwB/wMzA3/Hz8fiUqZTJ&#10;n7Kfz4uii8UAMwB/ADMAfwAzAH8AMwB/ADkAjwBFAK4AAAAAAAAAAAAAAAAAAAAAAAAAAAAAAAAA&#10;AAAAAAAAAAAAAAAAAAAAAAAAAAAAAAAAAAAAAAAAAAAAAAAAAAAAAAAAAAAAAAALExsgQnOevi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0Jzn8AKEhkeAAAAAAAAAAAAAAAAAAAAAAAAAAAAAAAAAAAAAAAAAAAAAAAAAAAAAAAA&#10;AAAAAAAAAAAAAAAAAAAAAAAAAAAAAAAAAAAAAAAApT1BsIUxNY5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6Vzdar17+/1/////9K5utR4&#10;LTB/l11fnP37+/3XwMHZyKqry8+0tdGbY2WgeC0wf3gtMH94LTB/eC0wf6U9Qq5aISR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cAAAA1AAAAAAAAAD8AAAD/AAAA/wAAAP8AAAD/AAAAcQAA&#10;AAsAAAD/AAAAEgAAAAcAAACPAAAA/wAAAP8AAABxAAAAAgAAAAAAAAAAAAAAAAAAAAAAAACTAAAA&#10;kwAAAAAAAAAAAAAAAAAAAAAAAAAAAAAAAAAAAAAAAAAAAAAAAAAAAAAAAAAAAAAAAAAAAAAAAAAA&#10;AAAAAAAAAAAAAAAAAAAAAAAmAF8ARQCv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+fsp/P9/j3++ru6vTb4tvtADMAfwAzAH/d493u2+Lb&#10;7YqhisRyjnK4ADMAfwAzAH8AMwB/ADMAfwAzAH8AOQCPAEUArgAAAAAAAAAAAAAAAAAAAAAAAAAA&#10;AAAAAAAAAAAAAAAAAAAAAAAAAAAAAAAAAAAAAAAAAAAAAAAAAAAAAAAAAAAAAAAAAAAAAAsTGyBC&#10;c56+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QnOfwAoSGR4AAAAAAAAAAAAAAAAAAAAAAAAAAAAAAAAAAAAAAAAAAAAAAAAA&#10;AAAAAAAAAAAAAAAAAAAAAAAAAAAAAAAAAAAAAAAAAAAAAAClPUGwhTE1jn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6Nvc6fHo6fH9+/v9&#10;0rm61HgtMH+whIa0/v39/smrrMzFpabIhkRGjXgtMH94LTB/eC0wf3gtMH94LTB/pT1Crloh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ACAAAAAAAAAAAAAAAAAAAAAAAAAAAAAAAAAAA&#10;AJMAAACTAAAAAAAAAAAAAAAAAAAAAAAAAAAAAAAAAAAAAAAAAAAAAAAAAAAAAAAAAAAAAAAAAAAA&#10;AAAAAAAAAAAAAAAAAAAAAAAAAAAAACYAXwBFAK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ypUKpQAMwB/ytTK5N/l3+8AMwB/FkQWivj5&#10;+Pv/////9ff1+v/////W3tbqADMAfwAzAH8AMwB/ADMAfwA5AI8ARQCuAAAAAAAAAAAAAAAAAAAA&#10;AAAAAAAAAAAAAAAAAAAAAAAAAAAAAAAAAAAAAAAAAAAAAAAAAAAAAAAAAAAAAAAAAAAAAAAAAAAA&#10;CxMbIEJznr4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9Cc5/AChIZHgAAAAAAAAAAAAAAAAAAAAAAAAAAAAAAAAAAAAAAAAAA&#10;AAAAAAAAAAAAAAAAAAAAAAAAAAAAAAAAAAAAAAAAAAAAAAAAAAAAAKU9QbCFMTWO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+QUlWWeC0w&#10;f/n29vnSubrVeC0wf82wss///////fz8/f7+/v7+/v7+tYuNuHgtMH94LTB/eC0wf3gtMH+lPUKu&#10;WiEk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wAAAJMAAAAAAAAAAAAAAAAAAAAAAAAAAAAAAAAAAAAAAAAAAAAAAAAAAAAAAAAAAAAA&#10;AAAAAAAAAAAAAAAAAAAAAAAAAAAAAAAAAAAAJgBfAEUAr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/Q2dDn3+Xf7wAzAH8N&#10;PQ2Fr7+v13aRdroAMwB/m6+bzf39/f5Rc1GnADMAfwAzAH8AMwB/ADkAjwBFAK4AAAAAAAAAAAAA&#10;AAAAAAAAAAAAAAAAAAAAAAAAAAAAAAAAAAAAAAAAAAAAAAAAAAAAAAAAAAAAAAAAAAAAAAAAAAAA&#10;AAAAAAALExsgQnOevi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0Jzn8AKEhkeAAAAAAAAAAAAAAAAAAAAAAAAAAAAAAAAAAAA&#10;AAAAAAAAAAAAAAAAAAAAAAAAAAAAAAAAAAAAAAAAAAAAAAAAAAAAAAAAAAAApT1BsIUxNY5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+NzqF+fb2+dK5utV4LTB/upSWvtO7vNZ+NzqFgz9Bivn29vnl1tfmeC0wf3gtMH94LTB/eC0w&#10;f6U9Qq5aISR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TAAAAkwAAAAAAAAAAAAAAAAAAAAAAAAAAAAAAAAAAAAAAAAAAAAAAAAAAAAAA&#10;AAAAAAAAAAAAAAAAAAAAAAAAAAAAAAAAAAAAAAAAAAAmAF8ARQCv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9DZ0Off5d/v&#10;ADMAfw09DYWVqpXKHEkcjQAzAH9Lb0uk/f39/m6LbrYAMwB/ADMAfwAzAH8AOQCPAEUArgAAAAAA&#10;AAAAAAAAAAAAAAAAAAAAAAAAAAAAAAAAAAAAAAAAAAAAAAAAAAAAAAAAAAAAAAAAAAAAAAAAAAAA&#10;AAAAAAAAAAAAAAsTGyBCc56+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QnOfwAoSGR4AAAAAAAAAAAAAAAAAAAAAAAAAAAAA&#10;AAAAAAAAAAAAAAAAAAAAAAAAAAAAAAAAAAAAAAAAAAAAAAAAAAAAAAAAAAAAAAAAAAClPUGwhTE1&#10;jn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43OoX59vb50rm61XgtMH+2jY+5uJCSu3gtMH94LTB/5dbX5vDo6PF4LTB/eC0wf3gt&#10;MH94LTB/pT1Crloh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MAAACTAAAAAAAAAAAAAAAAAAAAAAAAAAAAAAAAAAAAAAAAAAAAAAAA&#10;AAAAAAAAAAAAAAAAAAAAAAAAAAAAAAAAAAAAAAAAAAAAAAAAACYAXwBFAK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0NnQ&#10;59/l3+8AMwB/O2I7nP39/f67yLvdADMAf8PPw+H8/Pz9MlsymAAzAH8AMwB/ADMAfwA5AI8ARQCu&#10;AAAAAAAAAAAAAAAAAAAAAAAAAAAAAAAAAAAAAAAAAAAAAAAAAAAAAAAAAAAAAAAAAAAAAAAAAAAA&#10;AAAAAAAAAAAAAAAAAAAACxMbIEJznr4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9Cc5/AChIZHgAAAAAAAAAAAAAAAAAAAAAA&#10;AAAAAAAAAAAAAAAAAAAAAAAAAAAAAAAAAAAAAAAAAAAAAAAAAAAAAAAAAAAAAAAAAAAAAAAAAKU9&#10;QbCFMTWO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fjc6hfn29vnSubrVeC0wf+PT1OT+/f3+nWdpoqVzdan9+/v92MPD2ngtMH94&#10;LTB/eC0wf3gtMH+lPUKuWiEk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wAAAJMAAAAAAAAAAAAAAAAAAAAAAAAAAAAAAAAAAAAAAAAA&#10;AAAAAAAAAAAAAAAAAAAAAAAAAAAAAAAAAAAAAAAAAAAAAAAAAAAAAAAAJgBfAEUAr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/O187m3+Xf7wAzAH8AMwB/rb2t1v///////////v7+/o6kjsYAMwB/ADMAfwAzAH8AMwB/ADkA&#10;jwBFAK4AAAAAAAAAAAAAAAAAAAAAAAAAAAAAAAAAAAAAAAAAAAAAAAAAAAAAAAAAAAAAAAAAAAAA&#10;AAAAAAAAAAAAAAAAAAAAAAAAAAALExsgQnOevi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0Jzn8AKEhkeAAAAAAAAAAAAAAAA&#10;AAAAAAAAAAAAAAAAAAAAAAAAAAAAAAAAAAAAAAAAAAAAAAAAAAAAAAAAAAAAAAAAAAAAAAAAAAAA&#10;AAAApT1BsIUxNY5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+NzqF+fb2+dK5utV4LTB/nWdpovXv7/X//////////+3j5O6MTE6S&#10;eC0wf3gtMH94LTB/eC0wf6U9Qq5aISR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TAAAAkwAAAAAAAAAAAAAAAAAAAAAAAAAAAAAAAAAA&#10;AAAAAAAAAAAAAAAAAAAAAAAAAAAAAAAAAAAAAAAAAAAAAAAAAAAAAAAAAAAAAAAmAF8ARQCv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KlQqlFh5WKsNPQ2FADMAfwAzAH8AMwB/ADMAfwAz&#10;AH8AOQCPAEUArgAAAAAAAAAAAAAAAAAAAAAAAAAAAAAAAAAAAAAAAAAAAAAAAAAAAAAAAAAAAAAA&#10;AAAAAAAAAAAAAAAAAAAAAAAAAAAAAAAAAAsTGyBCc56+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QnOfwAoSGR4AAAAAAAAA&#10;AAAAAAAAAAAAAAAAAAAAAAAAAAAAAAAAAAAAAAAAAAAAAAAAAAAAAAAAAAAAAAAAAAAAAAAAAAAA&#10;AAAAAAAAAAClPUGwhTE1jn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6VzdameaWujeC0w&#10;f3gtMH94LTB/eC0wf3gtMH94LTB/pT1CrlohJ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MAAACTAAAAAAAAAAAAAAAAAAAAAAAAAAAA&#10;AAAAAAAAAAAAAAAAAAAAAAAAAAAAAAAAAAAAAAAAAAAAAAAAAAAAAAAAAAAAAAAAAAAAACYAXwBF&#10;AK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5AI8ARQCuAAAAAAAAAAAAAAAAAAAAAAAAAAAAAAAAAAAAAAAAAAAAAAAAAAAAAAAA&#10;AAAAAAAAAAAAAAAAAAAAAAAAAAAAAAAAAAAAAAAACxMbIEJznr4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9Cc5/AChIZHgAA&#10;AAAAAAAAAAAAAAAAAAAAAAAAAAAAAAAAAAAAAAAAAAAAAAAAAAAAAAAAAAAAAAAAAAAAAAAAAAAA&#10;AAAAAAAAAAAAAAAAAKU9QbCFMTWO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+lPUKuWiEk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wAAAJMAAAAAAAAAAAAAAAAAAAAA&#10;AAAAAAAAAAAAAAAAAAAAAAAAAAAAAAAAAAAAAAAAAAAAAAAAAAAAAAAAAAAAAAAAAAAAAAAAAAAA&#10;JgBfAEUAr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kAjwBFAK4AAAAAAAAAAAAAAAAAAAAAAAAAAAAAAAAAAAAAAAAAAAAAAAAA&#10;AAAAAAAAAAAAAAAAAAAAAAAAAAAAAAAAAAAAAAAAAAAAAAALExsgQnOevi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0Jzn8AK&#10;EhkeAAAAAAAAAAAAAAAAAAAAAAAAAAAAAAAAAAAAAAAAAAAAAAAAAAAAAAAAAAAAAAAAAAAAAAAA&#10;AAAAAAAAAAAAAAAAAAAAAAAApT1BsIUxNY5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6U9Qq5aISR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TAAAAkwAAAAAAAAAAAAAA&#10;AAAAAAAAAAAAAAAAAAAAAAAAAAAAAAAAAAAAAAAAAAAAAAAAAAAAAAAAAAAAAAAAAAAAAAAAAAAA&#10;AAAAAAAmAF8ARQCv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OQCPAEUArgAAAAAAAAAAAAAAAAAAAAAAAAAAAAAAAAAAAAAAAAAA&#10;AAAAAAAAAAAAAAAAAAAAAAAAAAAAAAAAAAAAAAAAAAAAAAAAAAAAAAsTGyBCc56+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QnOfwAoSGR4AAAAAAAAAAAAAAAAAAAAAAAAAAAAAAAAAAAAAAAAAAAAAAAAAAAAAAAAAAAAAAAAA&#10;AAAAAAAAAAAAAAAAAAAAAAAAAAAAAAClPUGwhTE1jn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pT1Crloh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MAAACTAAAAAAAA&#10;AAAAAAAAAAAAAAAAAAAAAAAAAAAAAAAAAAAAAAAAAAAAAAAAAAAAAAAAAAAAAAAAAAAAAAAAAAAA&#10;AAAAAAAAAAAAACYAXwBFAK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5AI8ARQCuAAAAAAAAAAAAAAAAAAAAAAAAAAAAAAAAAAAA&#10;AAAAAAAAAAAAAAAAAAAAAAAAAAAAAAAAAAAAAAAAAAAAAAAAAAAAAAAAAAAACxMbIEJznr4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9Cc5/AChIZHgAAAAAAAAAAAAAAAAAAAAAAAAAAAAAAAAAAAAAAAAAAAAAAAAAAAAAAAAAA&#10;AAAAAAAAAAAAAAAAAAAAAAAAAAAAAAAAAAAAAKU9QbCFMTWO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+lPUKuWiE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wAAAJMA&#10;AAAAAAAAAAAAAAAAAAAAAAAAAAAAAAAAAAAAAAAAAAAAAAAAAAAAAAAAAAAAAAAAAAAAAAAAAAAA&#10;AAAAAAAAAAAAAAAAAAAAJgBfAEUAr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kAjwBFAK4AAAAAAAAAAAAAAAAAAAAAAAAAAAAA&#10;AAAAAAAAAAAAAAAAAAAAAAAAAAAAAAAAAAAAAAAAAAAAAAAAAAAAAAAAAAAAAAAAAAALExsgQnOe&#10;vi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0Jzn8AKEhkeAAAAAAAAAAAAAAAAAAAAAAAAAAAAAAAAAAAAAAAAAAAAAAAAAAAA&#10;AAAAAAAAAAAAAAAAAAAAAAAAAAAAAAAAAAAAAAAAAAAApT1BsIUxNY5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6U9Qq5aISR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T&#10;AAAAkwAAAAAAAAAAAAAAAAAAAAAAAAAAAAAAAAAAAAAAAAAAAAAAAAAAAAAAAAAAAAAAAAAAAAAA&#10;AAAAAAAAAAAAAAAAAAAAAAAAAAAmAF8ARQCv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OQCPAEUArgAAAAAAAAAAAAAAAAAAAAAA&#10;AAAAAAAAAAAAAAAAAAAAAAAAAAAAAAAAAAAAAAAAAAAAAAAAAAAAAAAAAAAAAAAAAAAAAAAAAAsT&#10;GyBCc56+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QnOfwAoSGR4AAAAAAAAAAAAAAAAAAAAAAAAAAAAAAAAAAAAAAAAAAAAA&#10;AAAAAAAAAAAAAAAAAAAAAAAAAAAAAAAAAAAAAAAAAAAAAAAAAAClPUGwhTE1jn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pT1Crloh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MAAACTAAAAAAAAAAAAAAAAAAAAAAAAAAAAAAAAAAAAAAAAAAAAAAAAAAAAAAAAAAAAAAAA&#10;AAAAAAAAAAAAAAAAAAAAAAAAAAAAAAAAACYAXwBFAK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5AI8ARQCuAAAAAAAAAAAAAAAA&#10;AAAAAAAAAAAAAAAAAAAAAAAAAAAAAAAAAAAAAAAAAAAAAAAAAAAAAAAAAAAAAAAAAAAAAAAAAAAA&#10;AAAACxMbIEJznr4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9Cc5/AChIZHgAAAAAAAAAAAAAAAAAAAAAAAAAAAAAAAAAAAAAA&#10;AAAAAAAAAAAAAAAAAAAAAAAAAAAAAAAAAAAAAAAAAAAAAAAAAAAAAAAAAKU9QbCFMTWO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+l&#10;PUKuWiEkY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JMAAAAAAAAAAAAAAAAAAAAAAAAAAAAAAAAAAAAAAAAAAAAAAAAAAAAAAAAA&#10;AAAAAAAAAAAAAAAAAAAAAAAAAAAAAAAAAAAAAAAAJgBfAEUAr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kAjwBFAK4AAAAAAAAA&#10;AAAAAAAAAAAAAAAAAAAAAAAAAAAAAAAAAAAAAAAAAAAAAAAAAAAAAAAAAAAAAAAAAAAAAAAAAAAA&#10;AAAAAAAAAAALExsgQnOevi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0Jzn8AKEhkeAAAAAAAAAAAAAAAAAAAAAAAAAAAAAAAA&#10;AAAAAAAAAAAAAAAAAAAAAAAAAAAAAAAAAAAAAAAAAAAAAAAAAAAAAAAAAAAAAAAApT1BsIUxNY5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6U9Qq5aISR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TAAAAkwAAAAAAAAAAAAAAAAAAAAAAAAAAAAAAAAAAAAAAAAAAAAAAAAAA&#10;AAAAAAAAAAAAAAAAAAAAAAAAAAAAAAAAAAAAAAAAAAAAAAAmAF8ARQCv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OQCPAEUArgAA&#10;AAAAAAAAAAAAAAAAAAAAAAAAAAAAAAAAAAAAAAAAAAAAAAAAAAAAAAAAAAAAAAAAAAAAAAAAAAAA&#10;AAAAAAAAAAAAAAAAAAsTGyBCc56+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QnOfwAoSGR4AAAAAAAAAAAAAAAAAAAAAAAAA&#10;AAAAAAAAAAAAAAAAAAAAAAAAAAAAAAAAAAAAAAAAAAAAAAAAAAAAAAAAAAAAAAAAAAAAAAClPUGw&#10;hTE1jn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pT1CrlohJ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MAAACTAAAAAAAAAAAAAAAAAAAAAAAAAAAAAAAAAAAAAAAAAAAA&#10;AAAAAAAAAAAAAAAAAAAAAAAAAAAAAAAAAAAAAAAAAAAAAAAAAAAAACYAXwBFAK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5AI8A&#10;RQCuAAAAAAAAAAAAAAAAAAAAAAAAAAAAAAAAAAAAAAAAAAAAAAAAAAAAAAAAAAAAAAAAAAAAAAAA&#10;AAAAAAAAAAAAAAAAAAAAAAAACxMbIEJznr4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9Cc5/AChIZHgAAAAAAAAAAAAAAAAAA&#10;AAAAAAAAAAAAAAAAAAAAAAAAAAAAAAAAAAAAAAAAAAAAAAAAAAAAAAAAAAAAAAAAAAAAAAAAAAAA&#10;AKU9QbCFMTWO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+lPUKuWiEk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wAAAJMAAAAAAAAAAAAAAAAAAAAAAAAAAAAAAAAAAAAA&#10;AAAAAAAAAAAAAAAAAAAAAAAAAAAAAAAAAAAAAAAAAAAAAAAAAAAAAAAAAAAAJgBfAEUAr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kAjwBFAK4AAAAAAAAAAAAAAAAAAAAAAAAAAAAAAAAAAAAAAAAAAAAAAAAAAAAAAAAAAAAAAAAA&#10;AAAAAAAAAAAAAAAAAAAAAAAAAAAAAAALExsgQnOevi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0Jzn8AKEhkeAAAAAAAAAAAA&#10;AAAAAAAAAAAAAAAAAAAAAAAAAAAAAAAAAAAAAAAAAAAAAAAAAAAAAAAAAAAAAAAAAAAAAAAAAAAA&#10;AAAAAAAApT1BsIUxNY5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6U9Qq5aISR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TAAAAkwAAAAAAAAAAAAAAAAAAAAAAAAAAAAAA&#10;AAAAAAAAAAAAAAAAAAAAAAAAAAAAAAAAAAAAAAAAAAAAAAAAAAAAAAAAAAAAAAAAAAAmAF8ARQCv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OQCPAEUArgAAAAAAAAAAAAAAAAAAAAAAAAAAAAAAAAAAAAAAAAAAAAAAAAAAAAAAAAAA&#10;AAAAAAAAAAAAAAAAAAAAAAAAAAAAAAAAAAAAAAsTGyBCc56+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QnOfwAoSGR4AAAAA&#10;AAAAAAAAAAAAAAAAAAAAAAAAAAAAAAAAAAAAAAAAAAAAAAAAAAAAAAAAAAAAAAAAAAAAAAAAAAAA&#10;AAAAAAAAAAAAAAClPUGwhTE1jn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pT1CrlohJ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MAAACTAAAAAAAAAAAAAAAAAAAAAAAA&#10;AAAAAAAAAAAAAAAAAAAAAAAAAAAAAAAAAAAAAAAAAAAAAAAAAAAAAAAAAAAAAAAAAAAAAAAAACYA&#10;XwBFAK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5AI8ARQCuAAAAAAAAAAAAAAAAAAAAAAAAAAAAAAAAAAAAAAAAAAAAAAAAAAAA&#10;AAAAAAAAAAAAAAAAAAAAAAAAAAAAAAAAAAAAAAAAAAAACxMbIEJznr4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9Cc5/AChIZ&#10;HgAAAAAAAAAAAAAAAAAAAAAAAAAAAAAAAAAAAAAAAAAAAAAAAAAAAAAAAAAAAAAAAAAAAAAAAAAA&#10;AAAAAAAAAAAAAAAAAAAAAKU9QbCFMTWO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+lPUKuWiEk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MAAAAAAAAAAAAAAAAA&#10;AAAAAAAAAAAAAAAAAAAAAAAAAAAAAAAAAAAAAAAAAAAAAAAAAAAAAAAAAAAAAAAAAAAAAAAAAAAA&#10;AAAAJgBfAEUAr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kAjwBFAK4AAAAAAAAAAAAAAAAAAAAAAAAAAAAAAAAAAAAAAAAAAAAA&#10;AAAAAAAAAAAAAAAAAAAAAAAAAAAAAAAAAAAAAAAAAAAAAAAAAAALExsgQnOevi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0Jz&#10;n8AKEhkeAAAAAAAAAAAAAAAAAAAAAAAAAAAAAAAAAAAAAAAAAAAAAAAAAAAAAAAAAAAAAAAAAAAA&#10;AAAAAAAAAAAAAAAAAAAAAAAAAAAApT1BsIUxNY5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6U9Qq5aISR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TAAAAkwAAAAAAAAAA&#10;AAAAAAAAAAAAAAAAAAAAAAAAAAAAAAAAAAAAAAAAAAAAAAAAAAAAAAAAAAAAAAAAAAAAAAAAAAAA&#10;AAAAAAAAAAAmAF8ARQCv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OQCPAEUArgAAAAAAAAAAAAAAAAAAAAAAAAAAAAAAAAAAAAAA&#10;AAAAAAAAAAAAAAAAAAAAAAAAAAAAAAAAAAAAAAAAAAAAAAAAAAAAAAAAAAsTGyBCc56+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QnOfwAoSGR4AAAAAAAAAAAAAAAAAAAAAAAAAAAAAAAAAAAAAAAAAAAAAAAAAAAAAAAAAAAAA&#10;AAAAAAAAAAAAAAAAAAAAAAAAAAAAAAAAAAClPUGwhTE1jn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pT1CrlohJ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MAAACTAAAA&#10;AAAAAAAAAAAAAAAAAAAAAAAAAAAAAAAAAAAAAAAAAAAAAAAAAAAAAAAAAAAAAAAAAAAAAAAAAAAA&#10;AAAAAAAAAAAAAAAAACYAXwBFAK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5AI8ARQCuAAAAAAAAAAAAAAAAAAAAAAAAAAAAAAAA&#10;AAAAAAAAAAAAAAAAAAAAAAAAAAAAAAAAAAAAAAAAAAAAAAAAAAAAAAAAAAAAAAAACxMbIEJznr4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9Cc5/AChIZHgAAAAAAAAAAAAAAAAAAAAAAAAAAAAAAAAAAAAAAAAAAAAAAAAAAAAAA&#10;AAAAAAAAAAAAAAAAAAAAAAAAAAAAAAAAAAAAAAAAAKU9QbCFMTWO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+lPUKuWiEk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wAA&#10;AJMAAAAAAAAAAAAAAAAAAAAAAAAAAAAAAAAAAAAAAAAAAAAAAAAAAAAAAAAAAAAAAAAAAAAAAAAA&#10;AAAAAAAAAAAAAAAAAAAAAAAAJgBfAEUAr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kAjwBFAK4AAAAAAAAAAAAAAAAAAAAAAAAA&#10;AAAAAAAAAAAAAAAAAAAAAAAAAAAAAAAAAAAAAAAAAAAAAAAAAAAAAAAAAAAAAAAAAAAAAAALExsg&#10;QnOevi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0Jzn8AKEhkeAAAAAAAAAAAAAAAAAAAAAAAAAAAAAAAAAAAAAAAAAAAAAAAA&#10;AAAAAAAAAAAAAAAAAAAAAAAAAAAAAAAAAAAAAAAAAAAAAAAApT1BsIUxNY5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6U9Qq5aISR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TAAAAkwAAAAAAAAAAAAAAAAAAAAAAAAAAAAAAAAAAAAAAAAAAAAAAAAAAAAAAAAAAAAAAAAAA&#10;AAAAAAAAAAAAAAAAAAAAAAAAAAAAAAAmAF8ARQCv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OQCPAEUArgAAAAAAAAAAAAAAAAAA&#10;AAAAAAAAAAAAAAAAAAAAAAAAAAAAAAAAAAAAAAAAAAAAAAAAAAAAAAAAAAAAAAAAAAAAAAAAAAAA&#10;AAsTGyBCc56+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QnOfwAoSGR4AAAAAAAAAAAAAAAAAAAAAAAAAAAAAAAAAAAAAAAAA&#10;AAAAAAAAAAAAAAAAAAAAAAAAAAAAAAAAAAAAAAAAAAAAAAAAAAAAAAClPUGwhTE1jn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pT1C&#10;rloh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CTAAAAAAAAAAAAAAAAAAAAAAAAAAAAAAAAAAAAAAAAAAAAAAAAAAAAAAAAAAAA&#10;AAAAAAAAAAAAAAAAAAAAAAAAAAAAAAAAAAAAACYAXwBFAK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5AI8ARQCuAAAAAAAAAAAA&#10;AAAAAAAAAAAAAAAAAAAAAAAAAAAAAAAAAAAAAAAAAAAAAAAAAAAAAAAAAAAAAAAAAAAAAAAAAAAA&#10;AAAAAAAACxMbIEJznr4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9Cc5/AChIZHgAAAAAAAAAAAAAAAAAAAAAAAAAAAAAAAAAA&#10;AAAAAAAAAAAAAAAAAAAAAAAAAAAAAAAAAAAAAAAAAAAAAAAAAAAAAAAAAAAAAKU9QbCFMTWO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+lPUKuWiEk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JMAAAAAAAAAAAAAAAAAAAAAAAAAAAAAAAAAAAAAAAAAAAAAAAAAAAAA&#10;AAAAAAAAAAAAAAAAAAAAAAAAAAAAAAAAAAAAAAAAAAAAJgBfAEUAr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kAjwBFAK4AAAAA&#10;AAAAAAAAAAAAAAAAAAAAAAAAAAAAAAAAAAAAAAAAAAAAAAAAAAAAAAAAAAAAAAAAAAAAAAAAAAAA&#10;AAAAAAAAAAAAAAALExsgQnOevi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0Jzn8AKEhkeAAAAAAAAAAAAAAAAAAAAAAAAAAAA&#10;AAAAAAAAAAAAAAAAAAAAAAAAAAAAAAAAAAAAAAAAAAAAAAAAAAAAAAAAAAAAAAAAAAAApT1BsIUx&#10;NY5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6U9Qq5aIS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AAAA/wAAAPIAAAA9AAAAAAAA&#10;AAAAAAAAAAAAAAAAAAAAAACTAAAAkwAAAAAAAAAAAAAAAAAAAAAAAAAAAAAAAAAAAAAAAAAAAAAA&#10;AAAAAAAAAAAAAAAAAAAAAAAAAAAAAAAAAAAAAAAAAAAAAAAAAAAmAF8ARQCv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OQCPAEUA&#10;rgAAAAAAAAAAAAAAAAAAAAAAAAAAAAAAAAAAAAAAAAAAAAAAAAAAAAAAAAAAAAAAAAAAAAAAAAAA&#10;AAAAAAAAAAAAAAAAAAAAAAsTGyBCc56+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QnOfwAoSGR4AAAAAAAAAAAAAAAAAAAAA&#10;AAAAAAAAAAAAAAAAAAAAAAAAAAAAAAAAAAAAAAAAAAAAAAAAAAAAAAAAAAAAAAAAAAAAAAAAAACl&#10;PUGwhTE1jn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pT1Crloh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AAAAPIAAAAhAAAAKQAAAPIA&#10;AAAVAAAAAAAAAAAAAAAAAAAAAAAAAJMAAACTAAAAAAAAAAAAAAAAAAAAAAAAAAAAAAAAAAAAAAAA&#10;AAAAAAAAAAAAAAAAAAAAAAAAAAAAAAAAAAAAAAAAAAAAAAAAAAAAAAAAACYAXwBFAK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5&#10;AI8ARQCuAAAAAAAAAAAAAAAAAAAAAAAAAAAAAAAAAAAAAAAAAAAAAAAAAAAAAAAAAAAAAAAAAAAA&#10;AAAAAAAAAAAAAAAAAAAAAAAAAAAACxMbIEJznr4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9Cc5/AChIZHgAAAAAAAAAAAAAA&#10;AAAAAAAAAAAAAAAAAAAAAAAAAAAAAAAAAAAAAAAAAAAAAAAAAAAAAAAAAAAAAAAAAAAAAAAAAAAA&#10;AAAAAKU9QbCFMTWO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+lPUKuWiEk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AAAAggAAAAAAAAAA&#10;AAAAkQAAADoAAAAAAAAAAAAAAAAAAAAAAAAAkwAAAJMAAAAAAAAAAAAAAAAAAAAAAAAAAAAAAAAA&#10;AAAAAAAAAAAAAAAAAAAAAAAAAAAAAAAAAAAAAAAAAAAAAAAAAAAAAAAAAAAAAAAAJgBfAEUAr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kAjwBFAK4AAAAAAAAAAAAAAAAAAAAAAAAAAAAAAAAAAAAAAAAAAAAAAAAAAAAAAAAAAAAA&#10;AAAAAAAAAAAAAAAAAAAAAAAAAAAAAAAAAAALExsgQnOevi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0Jzn8AKEhkeAAAAAAAA&#10;AAAAAAAAAAAAAAAAAAAAAAAAAAAAAAAAAAAAAAAAAAAAAAAAAAAAAAAAAAAAAAAAAAAAAAAAAAAA&#10;AAAAAAAAAAAApT1BsIUxNY5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6U9Qq5aISRgAAAAAAAAAAAAAAAAAAAAAAAAAAAAAAAAAAAA&#10;AAAAAAAAAAAAAAAAAAAAAAAAAAAAAAAAAAAAAAAAAAAAAAAAAAAAAAAAAAAAAAAAAAAAAAAAAAAA&#10;AAAAAAAAAAAAAAAAAAAAAAAAAAAAAAAAAAAAAAAAAAAAAACRAAAAQgAAAA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kAAAB7AAAA&#10;AAAAAAAAAABZAAAAcwAAAAAAAAAAAAAAAAAAAAAAAACTAAAAkwAAAAAAAAAAAAAAAAAAAAAAAAAA&#10;AAAAAAAAAAAAAAAAAAAAAAAAAAAAAAAAAAAAAAAAAAAAAAAAAAAAAAAAAAAAAAAAAAAAAAAmAF8A&#10;RQCv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OQCPAEUArgAAAAAAAAAAAAAAAAAAAAAAAAAAAAAAAAAAAAAAAAAAAAAAAAAAAAAA&#10;AAAAAAAAAAAAAAAAAAAAAAAAAAAAAAAAAAAAAAAAAAsTGyBCc56+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QnOfwAoSGR4A&#10;AAAAAAAAAAAAAAAAAAAAAAAAAAAAAAAAAAAAAAAAAAAAAAAAAAAAAAAAAAAAAAAAAAAAAAAAAAAA&#10;AAAAAAAAAAAAAAAAAAClPUGwhTE1jn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pT1CrlohJGAAAAAAAAAAAAAAAAAAAAAAAAAAAAAA&#10;AAAAAAAAAAAAAAAAAAAAAAAAAAAAAAAAAAAAAAAAAAAAAAAAAAAAAAAAAAAAAAAAAAAAAAAAAAAA&#10;AAAAAAAAAAAAAAAAAAAAAAAAAAAAAAAAAAAAAAAAAAAAAAAAAAAAALIAAACyAAAApgAAAG8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oAAAD/AAAA/wAAA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gA&#10;AAA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EAAAB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c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gAAALIAAACyAAAAsgAAALIAAACRAAAAQwAAAA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QAAAE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A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yAAAAsgAAAKcAAABvAAAAI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AAAAF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XAAAAZ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AAABDAAAA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g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E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cAAA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D&#10;AAAAAAAAAAAAAAAAAAAAAA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AAAAAAAAAAAAAAAAAAAAAAAAAAAAAAAAw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AAAC6AAAA&#10;/wAAAP8AAACJAAAACgAAAAAAAAAAAAAANgAAAOkAAAD/AAAA/wAAAHcAAAAEAAAAAAAAAAAAAAAA&#10;AAAAJAAAALI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lAAAA/wAAAP8AAADpAAAAOgAAAAAAAAAAAAAABwAAAIUAAAD/AAAA/wAAAOMA&#10;AAAwAAAAAAAAAAAAAAAAAAAAAAAAAEYAAACp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AAAA/wAA&#10;AF4AAAAJAAAAEgAAALAAAACaAAAAAAAAADYAAAD/AAAARgAAAAgAAAAdAAAAxAAAAJMAAAABAAAA&#10;AAAAADcAAAD/AAAAs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AAN0AAAAjAAAABwAAAEIAAAD/AAAAJQAAAAEAAAC9AAAAnwAAABYAAAAI&#10;AAAATQAAAP8AAAAlAAAAAAAAAAAAAAAYAAAA/wAAALI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CaAAAAAAAAAAAAAAAAAAAAGAAAAGQAAAAGAAAAuAAAAFQAAAAAAAAAAAAAAAAAAAARAAAA/wAA&#10;ACYAAAALAAAA1QAAAGgAAADC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AAADpAAAAIgAAAAAAAAAAAAAAAAAAAFwAAAAtAAAALQAAAN0AAAAGAAAA&#10;AAAAAAAAAAAAAAAAbwAAAJoAAAABAAAAAgAAAL8AAACCAAAAsg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wAAAE4AAAAAAAAAAAAAAAAAAAAAAAAAAAAAAAsAAADdAAAAGgAAAAAAAAAAAAAAAAAAAAAA&#10;AACnAAAAOAAAAAAAAAAAAAAAIAAAANE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N0AAAAFAAAAAAAAAAAAAAAAAAAAAAAAAAAAAABbAAAAiQAA&#10;AAAAAAAAAAAAAAAAAAAAAAAkAAAA0QAAAAMAAABoAAAAewAAAB4AAADR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nAAAAUwAAAAAAAAAAAAAAAAAAAAAAAAAAAAAACAAAANkAAAAVAAAAAAAAAAAAAAAA&#10;AAAAAAAAAKcAAAA4AAAAAAAAAAAAAAAlAAAA0Q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AAAA3QAAAAkAAAAAAAAAAAAAAAAAAAAAAAAAAAAAAFsA&#10;AAB7AAAAAAAAAAAAAAAAAAAAAAAAACQAAADRAAAAKwAAAN0AAAAGAAAAJAAAANU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CSAAAAAAAAAAAAAAAAAAAAFAAAANkAAAANAAAAuAAAAE4AAAAAAAAA&#10;AAAAAAAAAAALAAAA3QAAACYAAAAAAAAAAAAAACUAAADR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DpAAAAHQAAAAAAAAAAAAAAAAAAAHAAAABY&#10;AAAALQAAAN0AAAAFAAAAAAAAAAAAAAAAAAAAYQAAAKUAAABgAAAA/wAAAP8AAAD/AAAA/wAAAKc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AAAP8AAABMAAAABAAAAA8AAACiAAAAmgAAAAEAAAA7AAAA/wAA&#10;ADcAAAAEAAAAFQAAALAAAACnAAAAAgAAAAAAAAAAAAAAJQAAANE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4AAADEAAAAFgAAAAAAAAA9AAAA&#10;/wAAACYAAAAEAAAAvwAAAJUAAAAOAAAABAAAAEYAAAD/AAAALgAAAAcAAAAPAAAADAAAADcAAADV&#10;AAAA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gAAAOkAAAD/AAAA/wAAAJwAAAAOAAAAAAAAAAAA&#10;AABCAAAA/wAAAP8AAAD/AAAAiQAAAAgAAAAAAAAAAAAAAAAAAAAlAAAAw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IUAAAD/AAAA/wAA&#10;APIAAABEAAAAAAAAAAAAAAANAAAAkQAAAP8AAAD/AAAA6QAAADoAAAAAAAAAAAAAAAAAAAAAAAAA&#10;JAAAAMI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AAAAIAAAAAAAAAAAAAAAA&#10;AAAAAAAAAAAAAAAAAAAAC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LAAAAAAAAAAAAAAAAAAAAAAAAAAAAAAAAAAAABgAAAA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QAAAAAAAAAAAAAAAAAAAAAAAAAAAAAAAAAAAAG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AAAIcAAAD/AAAA/wAAALgAAAAfAAAAAAAAAAAAAAAZAAAA&#10;tgAAAP8AAAD/AAAAnQAAABYAAAAAAAAAAQAAAF8AAAD/AAAA/wAAAGE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C/AAAAlQAAABIAAAALAAAAbAAAAN0AAAAJAAAAEQAA&#10;AOkAAABrAAAADQAAAA8AAAB8AAAA3QAAAAkAAAA1AAAA4wAAABsAAAAaAAAA1QAAAD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QAAAN0AAAAGAAAAAAAAAAAAAAAEAAAAbQAAABYA&#10;AABmAAAAmgAAAAAAAAAAAAAAAAAAAAEAAAC9AAAAVAAAADEAAAA+AAAAAAAAAAAAAAC0AAAA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ZAAAAkgAAAAAAAAAAAAAAAAAAAAAAAAAA&#10;AAAAAAAAAKkAAABJAAAAAAAAAAAAAAAAAAAAAAAAAFkAAABzAAAAAAAAAAAAAAAAAAAALAAAAP8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kAAACSAAAAAAAAAAAAAAAAAAAA&#10;AAAAAAAAAAAAAAAAqQAAAD4AAAAAAAAAAAAAAAAAAAAAAAAAWQAAAHMAAAAAAAAAAAAAAC4AAAD/&#10;AAAA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QAAAN0AAAAFAAAAAAAA&#10;AAAAAAACAAAAsgAAACsAAABmAAAAkgAAAAAAAAAAAAAAAAAAAAEAAACpAAAAWQAAAAAAAABFAAAA&#10;/wAAAD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xAAAAHwA&#10;AAAKAAAABwAAAGUAAADdAAAACQAAABgAAAD/AAAAXgAAAAYAAAALAAAAawAAAOMAAAAQAAAALAAA&#10;AP8AAABCAAAACwAAABIAAAA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AAAAtgAAAP8AAAD/AAAA3QAAACQAAAAAAAAAAAAAACQAAADRAAAA/wAAAP8AAAC4AAAAHwAAAAAA&#10;AAB4AAAA/wAAAP8AAAD/AAAA/wAAA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gAAAAsAAAAAAAAAAAAAAAAAAAAAAAAAAAAAAAAAAAAK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AAAAAAAAAAA&#10;AAAAAAAAAAAAAAAAAAAAAAAAAAAAAAAAAAAAAAAAAAAAAAAAAAAAAAAAAAAAAAAAAAAAAAAAAAAA&#10;AAAACwAAAAAAAAAAAAAAAAAAAAAAAAAAAAAAAAAAAAAAAAADAAA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0AAAD/AAAAGAAA&#10;AAAAAAAAAAAAAAAAAAAAAAAAAAAAAAAAAAAAAAAAAAAAAAAAAAAAAAAAAAAAAAAAAAAAAAAAAAAA&#10;AAAAAAAAAAAAAAAAAAAAAAAAAAAAAAAAAAAAAAAAAAAAAAAAAAAAAAAAAAAAAAAAAAAAAAAAAAAA&#10;AAAAAAAAAAAAAAAAAAAAAAAAAAAAAAAAAAAAAAAAAAAAAAAAAAAAAAAAAAAAAAAVAAAA8gAAABEA&#10;AAAAAAAAAAAAAAAAAAAAAAAAAAAAAAAAAAAAAAAADgAAAN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QAAAC0AAAA&#10;/wAAADQAAAAAAAAAAAAAAAAAAAAAAAAAAAAAAAAAAAAAAAAAAAAAAAAAAAAAAAAAAAAAAAAAAAAA&#10;AAAAAAAAABgAAACWAAAABwAAAAAAAAAAAAAAAAAAAAAAAAAAAAAAAAAAAAAAAAAAAAAAAAAAAAAA&#10;AAAAAAAAAAAAAD8AAAB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AAAAHIA&#10;AAAGAAAAAAAAAAAAAAAAAAAAAAAAAAAAAAAAAAAAAAAAAAAAAAAAAAAAAAAAAAAAAAAAAAAAAAAA&#10;AAAAAAAAAAAAAAAAAAAAAAAAAAAAAAAAAAAAAAAAAAAAAAAAAAAAAAAAAAAAAAAAAAAAAAAAAAAA&#10;AAAAAAAAAAAAAAAAAAAAAAAAAAAAAAAAAAAAAAAAAAAAAAAAAAAAAAAAAAAAAAAAAAAAAAEAAACI&#10;AAAAKgAAAAAAAAAAAAAAAAAAAAAAAAAAAAAAAAAAAAAAAABbAAAAY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LIAAAB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AAAAAAAAAAA&#10;LwAAAC8AAAAvAAAALwAAAC8AAAAvAAAALwAAAC8AAAAvAAAALwAAAC8AAAAvAAAALwAAAC8AAAAv&#10;AAAALwAAAC8AAAAvAAAALwAAAC8AAAAvAAAALwAAAC8AAAAvAAAALwAAAC8AAAAvAAAALwAAAC8A&#10;AAAvAAAALwAAAC8AAAAvAAAALwAAAC8AAAAvAAAALwAAAC8AAAAvAAAALwAAAAAAAAAA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kUuRcY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yMYI2k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MYI2kA&#10;AAAvAAAALzIiMoE+Kj5lPio+ZT4qPmU+Kj5lPio+ZT4qPmU+Kj5lPio+ZT4qPmU+Kj5lPio+ZT4q&#10;PmU+Kj5lPio+ZT4qPmU+Kj5lPio+ZT4qPmU+Kj5lPio+ZT4qPmU+Kj5lPio+ZT4qPmU+Kj5lPio+&#10;ZT4qPmU+Kj5lPio+ZT4qPmU+Kj5lPio+ZT4qPmU+Kj5lPio+ZT4qPmU+Kj5lPio+ZTIiMoEAAAAv&#10;AAAAL1Q5VLl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VDlUuQAAAC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IxgjaS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IxgjaQAAAC8AAAAvMiIygT4qPmU+Kj5lPio+ZT4qPmU+Kj5lPio+ZT4qPmU+Kj5lPio+ZT4qPmU+&#10;Kj5lPio+ZT4qPmU+Kj5lPio+ZT4qPmU+Kj5lPio+ZT4qPmU+Kj5lPio+ZT4qPmU+Kj5lPio+ZT4q&#10;PmU+Kj5lPio+ZT4qPmU+Kj5lPio+ZT4qPmU+Kj5lPio+ZT4qPmU+Kj5lPio+ZT4qPmU+Kj5lMiIy&#10;gQAAAC8AAAAvVDlUuW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UOVS5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8jGCNp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jGCNpAAAALwAAAC8yIjKBPio+ZT4qPmU+Kj5lPio+ZT4qPmU+Kj5lPio+ZT4qPmU+Kj5l&#10;Pio+ZT4qPmU+Kj5lPio+ZT4qPmU+Kj5lPio+ZT4qPmU+Kj5lPio+ZT4qPmU+Kj5lPio+ZT4qPmU+&#10;Kj5lPio+ZT4qPmU+Kj5lPio+ZT4qPmU+Kj5lPio+ZT4qPmU+Kj5lPio+ZT4qPmU+Kj5lPio+ZT4q&#10;PmUyIjKBAAAALwAAAC9UOVS5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lQ5VLk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MYI2k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MYI2kAAAAvAAAALzIiMoE+Kj5lPio+ZT4qPmU+Kj5lPio+ZT4qPmU+Kj5lPio+&#10;ZT4qPmU+Kj5lPio+ZT4qPmU+Kj5lPio+ZT4qPmU+Kj5lPio+ZT4qPmU+Kj5lPio+ZT4qPmU+Kj5l&#10;Pio+ZT4qPmU+Kj5lPio+ZT4qPmU+Kj5lPio+ZT4qPmU+Kj5lPio+ZT4qPmU+Kj5lPio+ZT4qPmU+&#10;Kj5lPio+ZTIiMoEAAAAvAAAAL1Q5VLl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VDlUuQAA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xgjaS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IxgjaQAAAC8AAAAvMiIygT4qPmU+Kj5lPio+ZT4qPmU+Kj5lPio+ZT4q&#10;PmU+Kj5lPio+ZT4qPmU+Kj5lPio+ZT4qPmU+Kj5lPio+ZT4qPmU+Kj5lPio+ZT4qPmU+Kj5lPio+&#10;ZT4qPmU+Kj5lPio+ZT4qPmU+Kj5lPio+ZT4qPmU+Kj5lPio+ZT4qPmU+Kj5lPio+ZT4qPmU+Kj5l&#10;Pio+ZT4qPmU+Kj5lMiIygQAAAC8AAAAvVDlUuW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U&#10;OVS5AAA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jGCNp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amBqffv7+/yFfYWVLB4sSD4xPlfZ19ne///////////b2dvgSz9L&#10;Yy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jGCNpAAAALwAAAC8yIjKBPio+ZT4qPmU+Kj5lPio+ZT4qPmU+&#10;Kj5lPio+ZT4qPmU+Kj5lPio+ZT4qPmU+Kj5lPio+ZT4qPmU+Kj5lPio+ZUc0R2zc2Nzj//////7+&#10;/v7Fv8XRPio+ZT4qPmU+Kj5lPio+ZT4qPmU+Kj5lPio+ZT4qPmU+Kj5lPio+ZT4qPmU+Kj5lPio+&#10;ZT4qPmU+Kj5lPio+ZT4qPmUyIjKBAAAALwAAAC9UOVS5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pR8lMP9/P3+qJSozmhGaKpvT2+u5N3k8P//&#10;///+/v7/0sjS5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lQ5VLkAAAA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LyMYI2k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JqTmqf8/Pz9/v7+/oJ6gpMsHixIurW6w/7+/v6XkJello+WpPz8&#10;/P20r7S+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MYI2kAAAAvAAAALzIiMoE+Kj5lPio+ZT4qPmU+Kj5l&#10;Pio+ZT4qPmU+Kj5lPio+ZT4qPmU+Kj5lPio+ZT4qPmU+Kj5lPio+ZT4qPmU+Kj5lwLnAzf7+/v6Y&#10;jpits6uzwv7+/v6NgY2kPio+ZT4qPmU+Kj5lPio+ZT4qPmU+Kj5lPio+ZT4qPmU+Kj5lPio+ZT4q&#10;PmU+Kj5lPio+ZT4qPmU+Kj5lPio+ZTIiMoEAAAAvAAAAL1Q5VLl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q2prbW/f39/v7+/v+mkqbNaEZoqs7CzuP+&#10;/v7/r52v0sS2xN7+/v7/ppKmzW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VDlUuQAA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Ixgj&#10;aS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+MT5X9vb2+N3a3eH+/v7+hX2FlSweLEi2sbbAwr7CyiweLEg2&#10;KTZR+Pj4+b66vsc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IxgjaQAAAC8AAAAvMiIygT4qPmU+Kj5lPio+&#10;ZT4qPmU+Kj5lPio+ZT4qPmU+Kj5lPio+ZT4qPmU+Kj5lPio+ZT4qPmU+Kj5lPio+ZT4qPmWhl6G0&#10;s6uzwj4qPmWAc4Ca/v7+/o+Ej6Y+Kj5lPio+ZT4qPmU+Kj5lPio+ZT4qPmU+Kj5lPio+ZT4qPmU+&#10;Kj5lPio+ZT4qPmU+Kj5lPio+ZT4qPmU+Kj5lMiIygQAAAC8AAAAvVDlUuW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dVV1sfn4+fzn4efx/v7+/6iUqM5oRmiq&#10;taW11sS2xN5oRmiqnIWcx/7+/v+olKjO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UOVS5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8jGCNp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hSRlJpXFJccv39/f2FfYWVLB4sSCweLEgsHixI&#10;LB4sSK+qr7r/////mpSaq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jGCNpAAAALwAAAC8yIjKBPio+ZT4q&#10;PmU+Kj5lPio+ZT4qPmU+Kj5lPio+ZT4qPmU+Kj5lPio+ZT4qPmU+Kj5lPio+ZT4qPmU+Kj5lPio+&#10;ZT4qPmU+Kj5l39zf5f/////49/j5U0FTdT4qPmU+Kj5lPio+ZT4qPmU+Kj5lPio+ZT4qPmU+Kj5l&#10;Pio+ZT4qPmU+Kj5lPio+ZT4qPmU+Kj5lPio+ZT4qPmUyIjKBAAAALwAAAC9UOVS5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g2eDuYtwi73+/f7+qJSo&#10;zmhGaKpoRmiqaEZoqubg5vH/////+vj6/HhaeLN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lQ5VLkAAA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MYI2k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hqYGp9/f39/YV9hZUsHixILB4s&#10;SCweLEiyrbK8/////8nFydA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MYI2kAAAAvAAAALzIiMoE+&#10;Kj5lPio+ZT4qPmU+Kj5lPio+ZT4qPmU+Kj5lPio+ZT4qPmU+Kj5lPio+ZT4qPmU+Kj5lPio+ZT4q&#10;PmU+Kj5lPio+ZT4qPmWimaK1xL3E0P7+/v66s7rIPio+ZT4qPmU+Kj5lPio+ZT4qPmU+Kj5lPio+&#10;ZT4qPmU+Kj5lPio+ZT4qPmU+Kj5lPio+ZT4qPmU+Kj5lPio+ZTIiMoEAAAAvAAAAL1Q5VLl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lHyUw/79&#10;/v6olKjOaEZoqmhGaKpoRmiqtqa21tHG0eX+/v7/yb3J4W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VDlUuQAAAC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IxgjaS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Gpgan39/f39hX2FlSwe&#10;LEgsHixIyMTIz/////+7trvE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IxgjaQAAAC8AAAAv&#10;MiIygT4qPmU+Kj5lPio+ZT4qPmU+Kj5lPio+ZT4qPmU+Kj5lPio+ZT4qPmU+Kj5lPio+ZT4qPmU+&#10;Kj5lPio+ZT4qPmWdk52xrqWuvj4qPmU+Kj5l5+Xn7Obk5uw+Kj5lPio+ZT4qPmU+Kj5lPio+ZT4q&#10;PmU+Kj5lPio+ZT4qPmU+Kj5lPio+ZT4qPmU+Kj5lPio+ZT4qPmU+Kj5lMiIygQAAAC8AAAAvVDlU&#10;uW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qU&#10;fJTD/v3+/qiUqM5oRmiqsqGy1L+xv9toRmiqaEZoqu3o7fXs6Oz0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UOVS5AAA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jGCNp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amBqff39/f2F&#10;fYWVLB4sSK+qr7r/////xsPGznRrdIeHf4eXZlxmey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jGCNpAAAA&#10;LwAAAC8yIjKBPio+ZT4qPmU+Kj5lPio+ZT4qPmU+Kj5lPio+ZT4qPmU+Kj5lPio+ZT4qPmU+Kj5l&#10;Pio+ZT4qPmU+Kj5lPio+ZdTP1Nz9/f3+aFhohn5xfpj8+/z8xL3E0D4qPmU+Kj5lPio+ZT4qPmU+&#10;Kj5lPio+ZT4qPmU+Kj5lPio+ZT4qPmU+Kj5lPio+ZT4qPmU+Kj5lPio+ZT4qPmUyIjKBAAAALwAA&#10;AC9UOVS5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pR8lMP+/f7+qJSozmhGaKrd1d3s/v3+/oluibyag5rG/fz9/tHG0eV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lQ5VLk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yMYI2k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hqYGp9&#10;/f39/YV9hZUsHixI5+Xn6v////////////////////+8uLzF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MY&#10;I2kAAAAvAAAALzIiMoE+Kj5lPio+ZT4qPmU+Kj5lPio+ZT4qPmU+Kj5lPio+ZT4qPmU+Kj5lPio+&#10;ZT4qPmU+Kj5lPio+ZT4qPmU+Kj5laFhohvDv8PP//////////+nm6e1dTV1+Pio+ZT4qPmU+Kj5l&#10;Pio+ZT4qPmU+Kj5lPio+ZT4qPmU+Kj5lPio+ZT4qPmU+Kj5lPio+ZT4qPmU+Kj5lPio+ZTIiMoEA&#10;AAAvAAAAL1Q5VLl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lHyUw/79/v6olKjOaEZoqoluibz08fT5///////////u6u71gGSAuG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VDlUuQAAAC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IxgjaS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IxgjaQAAAC8AAAAvMiIygT4qPmU+Kj5lPio+ZT4qPmU+Kj5lPio+ZT4qPmU+Kj5lPio+ZT4q&#10;PmU+Kj5lPio+ZT4qPmU+Kj5lPio+ZT4qPmU+Kj5lPio+ZX5xfph1Z3WRPio+ZT4qPmU+Kj5lPio+&#10;ZT4qPmU+Kj5lPio+ZT4qPmU+Kj5lPio+ZT4qPmU+Kj5lPio+ZT4qPmU+Kj5lPio+ZT4qPmU+Kj5l&#10;MiIygQAAAC8AAAAvVDlUuW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qag5rGk3uTw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UOVS5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jGCNp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jGCNpAAAALwAAAC8yIjKBPio+ZT4qPmU+Kj5lPio+ZT4qPmU+Kj5lPio+ZT4qPmU+&#10;Kj5lPio+ZT4qPmU+Kj5lPio+ZT4qPmU+Kj5lPio+ZT4qPmU+Kj5lPio+ZT4qPmU+Kj5lPio+ZT4q&#10;PmU+Kj5lPio+ZT4qPmU+Kj5lPio+ZT4qPmU+Kj5lPio+ZT4qPmU+Kj5lPio+ZT4qPmU+Kj5lPio+&#10;ZT4qPmUyIjKBAAAALwAAAC9UOVS5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lQ5VLk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MYI2k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MYI2kAAAAvAAAALzIiMoE+Kj5lPio+ZT4qPmU+Kj5lPio+ZT4qPmU+Kj5l&#10;Pio+ZT4qPmU+Kj5lPio+ZT4qPmU+Kj5lPio+ZT4qPmU+Kj5lPio+ZT4qPmU+Kj5lPio+ZT4qPmU+&#10;Kj5lPio+ZT4qPmU+Kj5lPio+ZT4qPmU+Kj5lPio+ZT4qPmU+Kj5lPio+ZT4qPmU+Kj5lPio+ZT4q&#10;PmU+Kj5lPio+ZTIiMoEAAAAvAAAAL1Q5VLl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VDlU&#10;uQAAAC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IxgjaS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IxgjaQAAAC8AAAAvMiIygT4qPmU+Kj5lPio+ZT4qPmU+Kj5lPio+&#10;ZT4qPmU+Kj5lPio+ZT4qPmU+Kj5lPio+ZT4qPmU+Kj5lPio+ZT4qPmU+Kj5lPio+ZT4qPmU+Kj5l&#10;Pio+ZT4qPmU+Kj5lPio+ZT4qPmU+Kj5lPio+ZT4qPmU+Kj5lPio+ZT4qPmU+Kj5lPio+ZT4qPmU+&#10;Kj5lPio+ZT4qPmU+Kj5lMiIygQAAAC8AAAAvVDlUuW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UOVS5AAA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jGCNp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AAAAAAAAAAALwAAAC8AAAAv&#10;AAAALwAAAC8AAAAvAAAALwAAAC8AAAAvAAAALwAAAC8AAAAvAAAALwAAAC8AAAAvAAAALwAAAC8A&#10;AAAvAAAALwAAAC8AAAAvAAAALwAAAC8AAAAvAAAALwAAAC8AAAAvAAAALwAAAC8AAAAvAAAALwAA&#10;AC8AAAAvAAAALwAAAC8AAAAvAAAALwAAAC8AAAAvAAAALwAAAAAAAAAA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uAAAArg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uAAAArg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EAAAB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EAAAB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AAAAQ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QAAAE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QAAAE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AAAAQ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AAAA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E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EAAAB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EA&#10;AAB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0A&#10;AAD/AAAA6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F8AAAD/AAAA/wAAAGE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Mo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1&#10;AAAA4wAAABYAAAApAAAA6Q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1AAAA4wAAABsAAAAaAAAA1QAAA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wAAADRAAAA6QAAAB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sAAAApAAAAAAAAAAsAAADjAAAAE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EAAAA+AAAAAAAAAAAAAAC0AAAA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rAAAAGQAAADpAAAA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jAAAA/wAAAL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AAAAP8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QAAANk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AAAA6AAAA6Q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4AAAD/AAAAR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A2QAAA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B1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AAAA/wAAAD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DZ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wAAANkAAAAEAAAACgAAAMoAAAA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P8AAABCAAAA&#10;CwAAABIAAAA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Nk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jwAAAP8AAAD/AAAAe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AAAA/wAA&#10;AP8AAAD/AAAA/w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AAAA2QAA&#10;AB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">
                <v:group id="Group 18" o:spid="_x0000_s1033" style="position:absolute;left:1200;top:1754;width:57138;height:73083" coordsize="59415,759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Picture 15" o:spid="_x0000_s1034" type="#_x0000_t75" style="position:absolute;width:27444;height:38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LtkbEAAAA2wAAAA8AAABkcnMvZG93bnJldi54bWxEj9FqAjEQRd8L/kMYoW81q2Apq1FEkHZL&#10;KXTbDxg34ya6maxJqtu/bwoF32a49565s1wPrhMXCtF6VjCdFCCIG68ttwq+PncPTyBiQtbYeSYF&#10;PxRhvRrdLbHU/sofdKlTKzKEY4kKTEp9KWVsDDmME98TZ+3gg8OU19BKHfCa4a6Ts6J4lA4t5wsG&#10;e9oaak71t8uU88zYZ6rmodoeN+Htva72r1ap+/GwWYBINKSb+T/9onP9Ofz9kge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LtkbEAAAA2wAAAA8AAAAAAAAAAAAAAAAA&#10;nwIAAGRycy9kb3ducmV2LnhtbFBLBQYAAAAABAAEAPcAAACQAwAAAAA=&#10;">
                    <v:imagedata r:id="rId15" o:title=""/>
                    <v:path arrowok="t"/>
                  </v:shape>
                  <v:shape id="Picture 16" o:spid="_x0000_s1035" type="#_x0000_t75" style="position:absolute;left:31957;width:27458;height:3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Hhye/AAAA2wAAAA8AAABkcnMvZG93bnJldi54bWxET0uLwjAQvi/4H8II3ta0uqhUo/hA8bb4&#10;ug/N2FabSUmidv+9WVjY23x8z5ktWlOLJzlfWVaQ9hMQxLnVFRcKzqft5wSED8gaa8uk4Ic8LOad&#10;jxlm2r74QM9jKEQMYZ+hgjKEJpPS5yUZ9H3bEEfuap3BEKErpHb4iuGmloMkGUmDFceGEhtal5Tf&#10;jw+jwN6WyWX3dd48apnSd7obDycrp1Sv2y6nIAK14V/8597rOH8Ev7/EA+T8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h4cnvwAAANsAAAAPAAAAAAAAAAAAAAAAAJ8CAABk&#10;cnMvZG93bnJldi54bWxQSwUGAAAAAAQABAD3AAAAiwMAAAAA&#10;">
                    <v:imagedata r:id="rId16" o:title=""/>
                    <v:path arrowok="t"/>
                  </v:shape>
                  <v:shape id="Picture 17" o:spid="_x0000_s1036" type="#_x0000_t75" style="position:absolute;left:15978;top:37684;width:27502;height:38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2ydvAAAAA2wAAAA8AAABkcnMvZG93bnJldi54bWxEj80KwjAQhO+C7xBW8KapHvypRlFB1Ivi&#10;zwMszdoWm01tota3N4LgbZeZb3Z2Oq9NIZ5Uudyygl43AkGcWJ1zquByXndGIJxH1lhYJgVvcjCf&#10;NRtTjLV98ZGeJ5+KEMIuRgWZ92UspUsyMui6tiQO2tVWBn1Yq1TqCl8h3BSyH0UDaTDncCHDklYZ&#10;JbfTw4QaB3ekIl9u+tfxbnMfL/dbTvdKtVv1YgLCU+3/5h+91YEbwveXMIC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XbJ28AAAADbAAAADwAAAAAAAAAAAAAAAACfAgAA&#10;ZHJzL2Rvd25yZXYueG1sUEsFBgAAAAAEAAQA9wAAAIwDAAAAAA==&#10;">
                    <v:imagedata r:id="rId17" o:title=""/>
                    <v:path arrowok="t"/>
                  </v:shape>
                </v:group>
                <v:shape id="Text Box 12" o:spid="_x0000_s1037" type="#_x0000_t202" style="position:absolute;left:14870;top:36021;width:4566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34276EE1" w14:textId="5311ACC6" w:rsidR="00C56AA0" w:rsidRPr="00222382" w:rsidRDefault="00EA538A" w:rsidP="00222382">
                        <w:pPr>
                          <w:tabs>
                            <w:tab w:val="left" w:pos="984"/>
                          </w:tabs>
                          <w:jc w:val="both"/>
                          <w:rPr>
                            <w:noProof/>
                            <w:color w:val="000000" w:themeColor="text1"/>
                            <w:lang w:val="es-ES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val="es-ES"/>
                          </w:rPr>
                          <w:t>C</w:t>
                        </w:r>
                      </w:p>
                    </w:txbxContent>
                  </v:textbox>
                </v:shape>
                <v:shape id="Text Box 14" o:spid="_x0000_s1038" type="#_x0000_t202" style="position:absolute;width:456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7CB28AA1" w14:textId="50E0859B" w:rsidR="00C56AA0" w:rsidRPr="00222382" w:rsidRDefault="00EA538A" w:rsidP="00222382">
                        <w:pPr>
                          <w:tabs>
                            <w:tab w:val="left" w:pos="984"/>
                          </w:tabs>
                          <w:jc w:val="both"/>
                          <w:rPr>
                            <w:noProof/>
                            <w:color w:val="000000" w:themeColor="text1"/>
                            <w:lang w:val="es-ES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val="es-ES"/>
                          </w:rPr>
                          <w:t>A</w:t>
                        </w:r>
                      </w:p>
                    </w:txbxContent>
                  </v:textbox>
                </v:shape>
                <v:shape id="Text Box 13" o:spid="_x0000_s1039" type="#_x0000_t202" style="position:absolute;left:30849;width:4566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14:paraId="2A4DB7A4" w14:textId="62451397" w:rsidR="00C56AA0" w:rsidRPr="00222382" w:rsidRDefault="00EA538A" w:rsidP="00222382">
                        <w:pPr>
                          <w:tabs>
                            <w:tab w:val="left" w:pos="984"/>
                          </w:tabs>
                          <w:jc w:val="both"/>
                          <w:rPr>
                            <w:noProof/>
                            <w:color w:val="000000" w:themeColor="text1"/>
                            <w:lang w:val="es-ES"/>
                          </w:rPr>
                        </w:pPr>
                        <w:r>
                          <w:rPr>
                            <w:noProof/>
                            <w:color w:val="000000" w:themeColor="text1"/>
                            <w:lang w:val="es-ES"/>
                          </w:rPr>
                          <w:t>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9B839CC" w14:textId="5610FCEC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6B8E1D46" w14:textId="01AB1764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46060249" w14:textId="14AD0EDA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6F928E19" w14:textId="357D6094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64623E48" w14:textId="00693B21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27FC2AE5" w14:textId="1F9B8B29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10066BC3" w14:textId="2D9142EE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6160BFC6" w14:textId="58117CB1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57AA0803" w14:textId="78BCAED1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31024950" w14:textId="603560FC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3FC33CF5" w14:textId="2B56FD9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40065400" w14:textId="4D91D0D2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4DD16B67" w14:textId="5FE00FA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76121B5E" w14:textId="324F94F1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2FB0D3E5" w14:textId="7777777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2DBDBDA7" w14:textId="7777777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632171C1" w14:textId="7777777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1515DAE6" w14:textId="7777777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027B5E9C" w14:textId="0B9C753A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51E92ADD" w14:textId="7777777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791E2FDC" w14:textId="77777777" w:rsidR="00222382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7B610E3C" w14:textId="77777777" w:rsidR="00222382" w:rsidRPr="006D20BD" w:rsidRDefault="00222382" w:rsidP="00C57243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7AF443DA" w14:textId="28D1E9DF" w:rsidR="00C57243" w:rsidRDefault="00C57243" w:rsidP="00356452">
      <w:pPr>
        <w:tabs>
          <w:tab w:val="left" w:pos="984"/>
        </w:tabs>
        <w:jc w:val="center"/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>Supplementary</w:t>
      </w:r>
      <w:r w:rsidRPr="006D20BD">
        <w:rPr>
          <w:rFonts w:cs="Times New Roman"/>
          <w:b/>
          <w:szCs w:val="24"/>
          <w:lang w:val="en-GB"/>
        </w:rPr>
        <w:t xml:space="preserve"> </w:t>
      </w:r>
      <w:r w:rsidR="00F077F2">
        <w:rPr>
          <w:rFonts w:cs="Times New Roman"/>
          <w:b/>
          <w:szCs w:val="24"/>
          <w:lang w:val="en-GB"/>
        </w:rPr>
        <w:t>f</w:t>
      </w:r>
      <w:r>
        <w:rPr>
          <w:rFonts w:cs="Times New Roman"/>
          <w:b/>
          <w:szCs w:val="24"/>
          <w:lang w:val="en-GB"/>
        </w:rPr>
        <w:t xml:space="preserve">igure </w:t>
      </w:r>
      <w:r w:rsidR="00356452">
        <w:rPr>
          <w:rFonts w:cs="Times New Roman"/>
          <w:b/>
          <w:szCs w:val="24"/>
          <w:lang w:val="en-GB"/>
        </w:rPr>
        <w:t>2</w:t>
      </w:r>
      <w:r w:rsidRPr="006D20BD">
        <w:rPr>
          <w:rFonts w:cs="Times New Roman"/>
          <w:b/>
          <w:szCs w:val="24"/>
          <w:lang w:val="en-GB"/>
        </w:rPr>
        <w:t>.</w:t>
      </w:r>
      <w:r w:rsidRPr="006D20BD">
        <w:rPr>
          <w:rFonts w:cs="Times New Roman"/>
          <w:szCs w:val="24"/>
          <w:lang w:val="en-GB"/>
        </w:rPr>
        <w:t xml:space="preserve"> Taxonomic distribution comparison of eukaryotic communities found in marine hosts. </w:t>
      </w:r>
      <w:r w:rsidRPr="006D20BD">
        <w:rPr>
          <w:rFonts w:cs="Times New Roman"/>
          <w:b/>
          <w:szCs w:val="24"/>
          <w:lang w:val="en-GB"/>
        </w:rPr>
        <w:t>a)</w:t>
      </w:r>
      <w:r w:rsidRPr="006D20BD">
        <w:rPr>
          <w:rFonts w:cs="Times New Roman"/>
          <w:szCs w:val="24"/>
          <w:lang w:val="en-GB"/>
        </w:rPr>
        <w:t xml:space="preserve"> Orders. </w:t>
      </w:r>
      <w:r w:rsidRPr="006D20BD">
        <w:rPr>
          <w:rFonts w:cs="Times New Roman"/>
          <w:b/>
          <w:szCs w:val="24"/>
          <w:lang w:val="en-GB"/>
        </w:rPr>
        <w:t>b)</w:t>
      </w:r>
      <w:r w:rsidRPr="006D20BD">
        <w:rPr>
          <w:rFonts w:cs="Times New Roman"/>
          <w:szCs w:val="24"/>
          <w:lang w:val="en-GB"/>
        </w:rPr>
        <w:t xml:space="preserve"> Genera. </w:t>
      </w:r>
      <w:r w:rsidRPr="006D20BD">
        <w:rPr>
          <w:rFonts w:cs="Times New Roman"/>
          <w:b/>
          <w:szCs w:val="24"/>
          <w:lang w:val="en-GB"/>
        </w:rPr>
        <w:t>c)</w:t>
      </w:r>
      <w:r w:rsidRPr="006D20BD">
        <w:rPr>
          <w:rFonts w:cs="Times New Roman"/>
          <w:szCs w:val="24"/>
          <w:lang w:val="en-GB"/>
        </w:rPr>
        <w:t xml:space="preserve"> Species.</w:t>
      </w:r>
    </w:p>
    <w:p w14:paraId="3D1D9D47" w14:textId="77777777" w:rsidR="00222382" w:rsidRPr="00222382" w:rsidRDefault="00222382" w:rsidP="00222382">
      <w:pPr>
        <w:tabs>
          <w:tab w:val="left" w:pos="984"/>
        </w:tabs>
        <w:jc w:val="both"/>
        <w:rPr>
          <w:rFonts w:cs="Times New Roman"/>
          <w:szCs w:val="24"/>
          <w:lang w:val="en-GB"/>
        </w:rPr>
      </w:pPr>
    </w:p>
    <w:p w14:paraId="768A9254" w14:textId="77777777" w:rsidR="0051728C" w:rsidRDefault="0051728C" w:rsidP="0051728C">
      <w:pPr>
        <w:pStyle w:val="Ttulo2"/>
        <w:numPr>
          <w:ilvl w:val="0"/>
          <w:numId w:val="0"/>
        </w:numPr>
        <w:ind w:left="567"/>
      </w:pPr>
    </w:p>
    <w:p w14:paraId="3D1C9FAB" w14:textId="77777777" w:rsidR="0051728C" w:rsidRDefault="0051728C" w:rsidP="0051728C"/>
    <w:p w14:paraId="0E264668" w14:textId="77777777" w:rsidR="0051728C" w:rsidRDefault="0051728C" w:rsidP="0051728C"/>
    <w:p w14:paraId="6D67AABE" w14:textId="77777777" w:rsidR="0051728C" w:rsidRDefault="0051728C" w:rsidP="0051728C"/>
    <w:p w14:paraId="3D0E263F" w14:textId="77777777" w:rsidR="0051728C" w:rsidRDefault="0051728C" w:rsidP="0051728C"/>
    <w:p w14:paraId="015664DA" w14:textId="2A6969C5" w:rsidR="0051728C" w:rsidRDefault="0051728C" w:rsidP="0051728C">
      <w:r>
        <w:rPr>
          <w:noProof/>
          <w:lang w:val="es-CO" w:eastAsia="es-CO"/>
        </w:rPr>
        <w:drawing>
          <wp:inline distT="0" distB="0" distL="0" distR="0" wp14:anchorId="453C19DA" wp14:editId="084717D1">
            <wp:extent cx="6208395" cy="2963061"/>
            <wp:effectExtent l="0" t="0" r="0" b="889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96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7C002" w14:textId="357906E9" w:rsidR="0051728C" w:rsidRDefault="0051728C" w:rsidP="0051728C">
      <w:pPr>
        <w:jc w:val="center"/>
      </w:pPr>
      <w:r w:rsidRPr="0001436A">
        <w:rPr>
          <w:rFonts w:cs="Times New Roman"/>
          <w:b/>
          <w:szCs w:val="24"/>
        </w:rPr>
        <w:t>Supplementary</w:t>
      </w:r>
      <w:r w:rsidRPr="006D20BD">
        <w:rPr>
          <w:rFonts w:cs="Times New Roman"/>
          <w:b/>
          <w:szCs w:val="24"/>
          <w:lang w:val="en-GB"/>
        </w:rPr>
        <w:t xml:space="preserve"> </w:t>
      </w:r>
      <w:r w:rsidR="00F077F2">
        <w:rPr>
          <w:rFonts w:cs="Times New Roman"/>
          <w:b/>
          <w:szCs w:val="24"/>
          <w:lang w:val="en-GB"/>
        </w:rPr>
        <w:t>f</w:t>
      </w:r>
      <w:r>
        <w:rPr>
          <w:rFonts w:cs="Times New Roman"/>
          <w:b/>
          <w:szCs w:val="24"/>
          <w:lang w:val="en-GB"/>
        </w:rPr>
        <w:t>igure 3</w:t>
      </w:r>
      <w:r w:rsidRPr="006D20BD">
        <w:rPr>
          <w:rFonts w:cs="Times New Roman"/>
          <w:b/>
          <w:szCs w:val="24"/>
          <w:lang w:val="en-GB"/>
        </w:rPr>
        <w:t>.</w:t>
      </w:r>
      <w:r>
        <w:rPr>
          <w:rFonts w:cs="Times New Roman"/>
          <w:b/>
          <w:szCs w:val="24"/>
          <w:lang w:val="en-GB"/>
        </w:rPr>
        <w:t xml:space="preserve"> </w:t>
      </w:r>
      <w:r w:rsidRPr="00124ECA">
        <w:rPr>
          <w:rFonts w:cs="Times New Roman"/>
          <w:lang w:val="en-GB"/>
        </w:rPr>
        <w:t xml:space="preserve">Rarefaction curves from microbial composition analysis of metagenomes at the Seaflower reserve. </w:t>
      </w:r>
      <w:r w:rsidRPr="00124ECA">
        <w:rPr>
          <w:rFonts w:cs="Times New Roman"/>
          <w:b/>
          <w:lang w:val="en-GB"/>
        </w:rPr>
        <w:t>A)</w:t>
      </w:r>
      <w:r w:rsidRPr="00124ECA">
        <w:rPr>
          <w:rFonts w:cs="Times New Roman"/>
          <w:lang w:val="en-GB"/>
        </w:rPr>
        <w:t xml:space="preserve"> Bacterial and archaeal communities. </w:t>
      </w:r>
      <w:r w:rsidRPr="00124ECA">
        <w:rPr>
          <w:rFonts w:cs="Times New Roman"/>
          <w:b/>
          <w:lang w:val="en-GB"/>
        </w:rPr>
        <w:t>B)</w:t>
      </w:r>
      <w:r w:rsidRPr="00124ECA">
        <w:rPr>
          <w:rFonts w:cs="Times New Roman"/>
          <w:lang w:val="en-GB"/>
        </w:rPr>
        <w:t xml:space="preserve"> Eukaryotic communities.</w:t>
      </w:r>
    </w:p>
    <w:p w14:paraId="293DEB24" w14:textId="77777777" w:rsidR="0051728C" w:rsidRDefault="0051728C" w:rsidP="0051728C"/>
    <w:p w14:paraId="290B70ED" w14:textId="77777777" w:rsidR="0051728C" w:rsidRDefault="0051728C" w:rsidP="0051728C"/>
    <w:p w14:paraId="36F7FD14" w14:textId="77777777" w:rsidR="0051728C" w:rsidRDefault="0051728C" w:rsidP="0051728C"/>
    <w:p w14:paraId="62B4BEF5" w14:textId="77777777" w:rsidR="0051728C" w:rsidRDefault="0051728C" w:rsidP="0051728C"/>
    <w:p w14:paraId="4B0E9CE9" w14:textId="77777777" w:rsidR="0051728C" w:rsidRDefault="0051728C" w:rsidP="0051728C"/>
    <w:p w14:paraId="0AA683AB" w14:textId="77777777" w:rsidR="0051728C" w:rsidRDefault="0051728C" w:rsidP="0051728C"/>
    <w:p w14:paraId="3115F59D" w14:textId="77777777" w:rsidR="0051728C" w:rsidRDefault="0051728C" w:rsidP="0051728C"/>
    <w:p w14:paraId="327C4E3E" w14:textId="77777777" w:rsidR="0051728C" w:rsidRDefault="0051728C" w:rsidP="0051728C"/>
    <w:p w14:paraId="65D281EE" w14:textId="77777777" w:rsidR="0051728C" w:rsidRDefault="0051728C" w:rsidP="0051728C"/>
    <w:p w14:paraId="5EAE440F" w14:textId="4BB9A837" w:rsidR="00196037" w:rsidRDefault="00196037" w:rsidP="00196037">
      <w:pPr>
        <w:pStyle w:val="Ttulo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5AF4B7A4" w14:textId="3B903F5D" w:rsidR="001B4747" w:rsidRDefault="001B4747" w:rsidP="001B4747">
      <w:pPr>
        <w:jc w:val="both"/>
        <w:rPr>
          <w:rFonts w:cs="Times New Roman"/>
          <w:lang w:val="en-GB"/>
        </w:rPr>
      </w:pPr>
      <w:r w:rsidRPr="0001436A">
        <w:rPr>
          <w:rFonts w:cs="Times New Roman"/>
          <w:b/>
          <w:szCs w:val="24"/>
        </w:rPr>
        <w:t>Supplementary</w:t>
      </w:r>
      <w:r w:rsidR="005D226B">
        <w:rPr>
          <w:rFonts w:cs="Times New Roman"/>
          <w:b/>
          <w:szCs w:val="24"/>
          <w:lang w:val="en-GB"/>
        </w:rPr>
        <w:t xml:space="preserve"> t</w:t>
      </w:r>
      <w:r>
        <w:rPr>
          <w:rFonts w:cs="Times New Roman"/>
          <w:b/>
          <w:szCs w:val="24"/>
          <w:lang w:val="en-GB"/>
        </w:rPr>
        <w:t>able 1</w:t>
      </w:r>
      <w:r w:rsidRPr="006D20BD">
        <w:rPr>
          <w:rFonts w:cs="Times New Roman"/>
          <w:b/>
          <w:szCs w:val="24"/>
          <w:lang w:val="en-GB"/>
        </w:rPr>
        <w:t>.</w:t>
      </w:r>
      <w:r>
        <w:rPr>
          <w:rFonts w:cs="Times New Roman"/>
          <w:b/>
          <w:szCs w:val="24"/>
          <w:lang w:val="en-GB"/>
        </w:rPr>
        <w:t xml:space="preserve"> </w:t>
      </w:r>
      <w:r w:rsidRPr="003B03AB">
        <w:rPr>
          <w:rFonts w:cs="Times New Roman"/>
          <w:lang w:val="en-GB"/>
        </w:rPr>
        <w:t>Metadata associated to the samples collected at the Seaflower Biosphere Reserve.</w:t>
      </w:r>
      <w:r w:rsidR="00843667">
        <w:rPr>
          <w:rFonts w:cs="Times New Roman"/>
          <w:lang w:val="en-GB"/>
        </w:rPr>
        <w:t xml:space="preserve"> </w:t>
      </w:r>
      <w:r w:rsidR="00843667">
        <w:rPr>
          <w:rFonts w:cs="Times New Roman"/>
          <w:szCs w:val="24"/>
          <w:lang w:val="en-GB"/>
        </w:rPr>
        <w:t>Attached excel file (Table S1).</w:t>
      </w:r>
    </w:p>
    <w:p w14:paraId="1B9061A9" w14:textId="320CE134" w:rsidR="003531D9" w:rsidRPr="00E930F2" w:rsidRDefault="003531D9" w:rsidP="00E930F2">
      <w:pPr>
        <w:spacing w:before="240"/>
        <w:jc w:val="both"/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>Supplementary</w:t>
      </w:r>
      <w:r w:rsidR="005D226B">
        <w:rPr>
          <w:rFonts w:cs="Times New Roman"/>
          <w:b/>
          <w:szCs w:val="24"/>
          <w:lang w:val="en-GB"/>
        </w:rPr>
        <w:t xml:space="preserve"> t</w:t>
      </w:r>
      <w:r w:rsidR="00E930F2">
        <w:rPr>
          <w:rFonts w:cs="Times New Roman"/>
          <w:b/>
          <w:szCs w:val="24"/>
          <w:lang w:val="en-GB"/>
        </w:rPr>
        <w:t>able 2</w:t>
      </w:r>
      <w:r w:rsidRPr="006D20BD">
        <w:rPr>
          <w:rFonts w:cs="Times New Roman"/>
          <w:b/>
          <w:szCs w:val="24"/>
          <w:lang w:val="en-GB"/>
        </w:rPr>
        <w:t>.</w:t>
      </w:r>
      <w:r>
        <w:rPr>
          <w:rFonts w:cs="Times New Roman"/>
          <w:b/>
          <w:szCs w:val="24"/>
          <w:lang w:val="en-GB"/>
        </w:rPr>
        <w:t xml:space="preserve"> </w:t>
      </w:r>
      <w:r w:rsidR="00702E43" w:rsidRPr="00702E43">
        <w:rPr>
          <w:rFonts w:cs="Times New Roman"/>
          <w:szCs w:val="24"/>
          <w:lang w:val="en-GB"/>
        </w:rPr>
        <w:t xml:space="preserve">Taxonomic assignment </w:t>
      </w:r>
      <w:r w:rsidR="00702E43">
        <w:rPr>
          <w:rFonts w:cs="Times New Roman"/>
          <w:szCs w:val="24"/>
          <w:lang w:val="en-GB"/>
        </w:rPr>
        <w:t>for bacterial communities associated to marine hosts at Serrana Bank (Kingdom</w:t>
      </w:r>
      <w:r w:rsidR="00702E43" w:rsidRPr="00702E43">
        <w:rPr>
          <w:rFonts w:cs="Times New Roman"/>
          <w:szCs w:val="24"/>
          <w:lang w:val="en-GB"/>
        </w:rPr>
        <w:t xml:space="preserve"> to specie</w:t>
      </w:r>
      <w:r w:rsidR="00702E43">
        <w:rPr>
          <w:rFonts w:cs="Times New Roman"/>
          <w:szCs w:val="24"/>
          <w:lang w:val="en-GB"/>
        </w:rPr>
        <w:t>s)</w:t>
      </w:r>
      <w:r w:rsidR="00E930F2">
        <w:rPr>
          <w:rFonts w:cs="Times New Roman"/>
          <w:szCs w:val="24"/>
          <w:lang w:val="en-GB"/>
        </w:rPr>
        <w:t>. Attached excel file (Table S2).</w:t>
      </w:r>
    </w:p>
    <w:p w14:paraId="244B377D" w14:textId="2C689511" w:rsidR="003531D9" w:rsidRDefault="003531D9" w:rsidP="003531D9">
      <w:pPr>
        <w:spacing w:before="240"/>
        <w:rPr>
          <w:rFonts w:cs="Times New Roman"/>
          <w:szCs w:val="24"/>
          <w:lang w:val="en-GB"/>
        </w:rPr>
      </w:pPr>
      <w:r w:rsidRPr="0001436A">
        <w:rPr>
          <w:rFonts w:cs="Times New Roman"/>
          <w:b/>
          <w:szCs w:val="24"/>
        </w:rPr>
        <w:t>Supplementary</w:t>
      </w:r>
      <w:r w:rsidR="005D226B">
        <w:rPr>
          <w:rFonts w:cs="Times New Roman"/>
          <w:b/>
          <w:szCs w:val="24"/>
          <w:lang w:val="en-GB"/>
        </w:rPr>
        <w:t xml:space="preserve"> t</w:t>
      </w:r>
      <w:r w:rsidR="00E930F2">
        <w:rPr>
          <w:rFonts w:cs="Times New Roman"/>
          <w:b/>
          <w:szCs w:val="24"/>
          <w:lang w:val="en-GB"/>
        </w:rPr>
        <w:t>able 3</w:t>
      </w:r>
      <w:r w:rsidRPr="006D20BD">
        <w:rPr>
          <w:rFonts w:cs="Times New Roman"/>
          <w:b/>
          <w:szCs w:val="24"/>
          <w:lang w:val="en-GB"/>
        </w:rPr>
        <w:t>.</w:t>
      </w:r>
      <w:r>
        <w:rPr>
          <w:rFonts w:cs="Times New Roman"/>
          <w:b/>
          <w:szCs w:val="24"/>
          <w:lang w:val="en-GB"/>
        </w:rPr>
        <w:t xml:space="preserve"> </w:t>
      </w:r>
      <w:r w:rsidR="00E927D7" w:rsidRPr="00702E43">
        <w:rPr>
          <w:rFonts w:cs="Times New Roman"/>
          <w:szCs w:val="24"/>
          <w:lang w:val="en-GB"/>
        </w:rPr>
        <w:t xml:space="preserve">Taxonomic assignment </w:t>
      </w:r>
      <w:r w:rsidR="00E927D7">
        <w:rPr>
          <w:rFonts w:cs="Times New Roman"/>
          <w:szCs w:val="24"/>
          <w:lang w:val="en-GB"/>
        </w:rPr>
        <w:t>for bacterial communities associated to marine hosts at Serrana Bank (Kingdom</w:t>
      </w:r>
      <w:r w:rsidR="00E927D7" w:rsidRPr="00702E43">
        <w:rPr>
          <w:rFonts w:cs="Times New Roman"/>
          <w:szCs w:val="24"/>
          <w:lang w:val="en-GB"/>
        </w:rPr>
        <w:t xml:space="preserve"> to specie</w:t>
      </w:r>
      <w:r w:rsidR="00E927D7">
        <w:rPr>
          <w:rFonts w:cs="Times New Roman"/>
          <w:szCs w:val="24"/>
          <w:lang w:val="en-GB"/>
        </w:rPr>
        <w:t>s)</w:t>
      </w:r>
      <w:r w:rsidR="00E930F2">
        <w:rPr>
          <w:rFonts w:cs="Times New Roman"/>
          <w:szCs w:val="24"/>
          <w:lang w:val="en-GB"/>
        </w:rPr>
        <w:t>. Attached excel file (Table S3).</w:t>
      </w:r>
    </w:p>
    <w:p w14:paraId="426DA2D7" w14:textId="77777777" w:rsidR="003531D9" w:rsidRDefault="003531D9" w:rsidP="00654E8F">
      <w:pPr>
        <w:spacing w:before="240"/>
        <w:rPr>
          <w:rFonts w:cs="Times New Roman"/>
          <w:b/>
          <w:szCs w:val="24"/>
          <w:lang w:val="en-GB"/>
        </w:rPr>
      </w:pPr>
    </w:p>
    <w:p w14:paraId="342EFD5E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09BAD120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5EF56129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069D4601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5A933B40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5D54EA81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1DB5320E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4B4DF8BC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094C203D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487D72C4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0FA8A24C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5366EFF6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2F108C9B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28EEE0CA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6F326DFC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7CB25D1F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61AB62C6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06F93128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20DF7C3D" w14:textId="77777777" w:rsidR="008611A6" w:rsidRDefault="008611A6" w:rsidP="00654E8F">
      <w:pPr>
        <w:spacing w:before="240"/>
        <w:rPr>
          <w:rFonts w:cs="Times New Roman"/>
          <w:b/>
          <w:szCs w:val="24"/>
          <w:lang w:val="en-GB"/>
        </w:rPr>
      </w:pPr>
    </w:p>
    <w:p w14:paraId="570EE327" w14:textId="77777777" w:rsidR="00C51F03" w:rsidRPr="00C51F03" w:rsidRDefault="00C51F03" w:rsidP="00C51F03">
      <w:pPr>
        <w:rPr>
          <w:b/>
        </w:rPr>
      </w:pPr>
      <w:r w:rsidRPr="00C51F03">
        <w:rPr>
          <w:b/>
        </w:rPr>
        <w:lastRenderedPageBreak/>
        <w:t>Figure legends</w:t>
      </w:r>
    </w:p>
    <w:p w14:paraId="712D27F5" w14:textId="77777777" w:rsidR="00C51F03" w:rsidRDefault="00C51F03" w:rsidP="009512F4">
      <w:pPr>
        <w:jc w:val="both"/>
      </w:pPr>
      <w:r w:rsidRPr="00C51F03">
        <w:rPr>
          <w:b/>
        </w:rPr>
        <w:t>Figure 2.</w:t>
      </w:r>
      <w:r>
        <w:t xml:space="preserve"> Relative abundances of bacterial microorganisms in marine host at the Seaflower Biosphere Reserve. A) Phylum. B) Class: Undefined are composed by reads of different phyla which are organized from highest to lowest abundance in the following way: AncK6, PAUC34f, Poribacteria, Gemmatimonadetes, Planctomycetes, WPS-2, GN02, Chloroflexi, NKB19, Acidobacteria, OD1. C) Order: Undefined are composed by reads of different phyla which are organized from highest to lowest abundance in the following way: Gemmatimonadetes, Chloroflexi, AncK6, PAUC34f, Proteobacteria, Acidobacteria, OD1, SBR1093, Poribacteria, Verrucomicrobia, GN02, Planctomycetes, Cyanobacteria, OP3, TM6, WS3, NKB19, Bacteroidetes, Chlorobi, WPS-2. D) Family: Undefined are composed by reads of different phyla which are organized from highest to lowest abundance in the following way: Cyanobacteria, Proteobacteria, Acidobacteria, Gemmatimonadetes, Chloroflexi, AncK6, PAUC34f, Actinobacteria, Firmicutes, Planctomycetes, Bacteroidetes, OD1, SBR1093, Verrucomicrobia, Poribacteria, GN02, Chlamydiae, WS3, OP3, Parvarchaeota, Tenericutes, TM6, Elusimicrobia, Fusobacteria, NKB19, Chlorobi, WPS-2, Euryarchaeota.</w:t>
      </w:r>
    </w:p>
    <w:p w14:paraId="2B257585" w14:textId="77777777" w:rsidR="0017529E" w:rsidRDefault="0017529E" w:rsidP="00654E8F">
      <w:pPr>
        <w:spacing w:before="240"/>
      </w:pPr>
    </w:p>
    <w:p w14:paraId="571A4A34" w14:textId="77777777" w:rsidR="0017529E" w:rsidRDefault="0017529E" w:rsidP="00654E8F">
      <w:pPr>
        <w:spacing w:before="240"/>
      </w:pPr>
    </w:p>
    <w:p w14:paraId="269D9365" w14:textId="7A753D54" w:rsidR="0017529E" w:rsidRPr="001549D3" w:rsidRDefault="0017529E" w:rsidP="00654E8F">
      <w:pPr>
        <w:spacing w:before="240"/>
      </w:pPr>
    </w:p>
    <w:sectPr w:rsidR="0017529E" w:rsidRPr="001549D3" w:rsidSect="0093429D">
      <w:headerReference w:type="even" r:id="rId19"/>
      <w:footerReference w:type="even" r:id="rId20"/>
      <w:footerReference w:type="default" r:id="rId21"/>
      <w:headerReference w:type="first" r:id="rId2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33694B" w14:textId="77777777" w:rsidR="00B71CF6" w:rsidRDefault="00B71CF6" w:rsidP="00117666">
      <w:pPr>
        <w:spacing w:after="0"/>
      </w:pPr>
      <w:r>
        <w:separator/>
      </w:r>
    </w:p>
  </w:endnote>
  <w:endnote w:type="continuationSeparator" w:id="0">
    <w:p w14:paraId="02849086" w14:textId="77777777" w:rsidR="00B71CF6" w:rsidRDefault="00B71CF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C56AA0" w:rsidRPr="00577C4C" w:rsidRDefault="00C56AA0">
    <w:pPr>
      <w:rPr>
        <w:color w:val="C00000"/>
        <w:szCs w:val="24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C56AA0" w:rsidRPr="00577C4C" w:rsidRDefault="00C56AA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F77A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C56AA0" w:rsidRPr="00577C4C" w:rsidRDefault="00C56AA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F77A0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C56AA0" w:rsidRPr="00577C4C" w:rsidRDefault="00C56AA0">
    <w:pPr>
      <w:rPr>
        <w:b/>
        <w:sz w:val="20"/>
        <w:szCs w:val="24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C56AA0" w:rsidRPr="00577C4C" w:rsidRDefault="00C56AA0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F77A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41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C56AA0" w:rsidRPr="00577C4C" w:rsidRDefault="00C56AA0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F77A0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290A07" w14:textId="77777777" w:rsidR="00B71CF6" w:rsidRDefault="00B71CF6" w:rsidP="00117666">
      <w:pPr>
        <w:spacing w:after="0"/>
      </w:pPr>
      <w:r>
        <w:separator/>
      </w:r>
    </w:p>
  </w:footnote>
  <w:footnote w:type="continuationSeparator" w:id="0">
    <w:p w14:paraId="7A912FAE" w14:textId="77777777" w:rsidR="00B71CF6" w:rsidRDefault="00B71CF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C56AA0" w:rsidRPr="009151AA" w:rsidRDefault="00C56AA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C56AA0" w:rsidRDefault="00C56AA0" w:rsidP="0093429D">
    <w:r w:rsidRPr="005A1D84">
      <w:rPr>
        <w:b/>
        <w:noProof/>
        <w:color w:val="A6A6A6" w:themeColor="background1" w:themeShade="A6"/>
        <w:lang w:val="es-CO" w:eastAsia="es-CO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rrafode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CE19B6"/>
    <w:multiLevelType w:val="hybridMultilevel"/>
    <w:tmpl w:val="C0F653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02ED"/>
    <w:rsid w:val="00052A14"/>
    <w:rsid w:val="00077D53"/>
    <w:rsid w:val="00105FD9"/>
    <w:rsid w:val="00117666"/>
    <w:rsid w:val="001549D3"/>
    <w:rsid w:val="00160065"/>
    <w:rsid w:val="0017529E"/>
    <w:rsid w:val="00177D84"/>
    <w:rsid w:val="00190129"/>
    <w:rsid w:val="00196037"/>
    <w:rsid w:val="001B4747"/>
    <w:rsid w:val="00222382"/>
    <w:rsid w:val="002400B5"/>
    <w:rsid w:val="00252076"/>
    <w:rsid w:val="00267D18"/>
    <w:rsid w:val="002868E2"/>
    <w:rsid w:val="002869C3"/>
    <w:rsid w:val="002936E4"/>
    <w:rsid w:val="002952CF"/>
    <w:rsid w:val="002A6A6A"/>
    <w:rsid w:val="002B4A57"/>
    <w:rsid w:val="002C74CA"/>
    <w:rsid w:val="0032112B"/>
    <w:rsid w:val="003531D9"/>
    <w:rsid w:val="003544FB"/>
    <w:rsid w:val="00356452"/>
    <w:rsid w:val="003B038B"/>
    <w:rsid w:val="003D2F2D"/>
    <w:rsid w:val="00401590"/>
    <w:rsid w:val="0043252F"/>
    <w:rsid w:val="00447801"/>
    <w:rsid w:val="00452E9C"/>
    <w:rsid w:val="004735C8"/>
    <w:rsid w:val="004947A6"/>
    <w:rsid w:val="004961FF"/>
    <w:rsid w:val="004B7911"/>
    <w:rsid w:val="004D518A"/>
    <w:rsid w:val="0051728C"/>
    <w:rsid w:val="00517A89"/>
    <w:rsid w:val="005250F2"/>
    <w:rsid w:val="005334D7"/>
    <w:rsid w:val="00593EEA"/>
    <w:rsid w:val="005A5EEE"/>
    <w:rsid w:val="005D226B"/>
    <w:rsid w:val="0060789E"/>
    <w:rsid w:val="00621BA7"/>
    <w:rsid w:val="006375C7"/>
    <w:rsid w:val="00654E8F"/>
    <w:rsid w:val="00660D05"/>
    <w:rsid w:val="006820B1"/>
    <w:rsid w:val="006B7D14"/>
    <w:rsid w:val="00701727"/>
    <w:rsid w:val="00702E43"/>
    <w:rsid w:val="0070566C"/>
    <w:rsid w:val="00714C50"/>
    <w:rsid w:val="00725A7D"/>
    <w:rsid w:val="007501BE"/>
    <w:rsid w:val="00790BB3"/>
    <w:rsid w:val="007C206C"/>
    <w:rsid w:val="00817DD6"/>
    <w:rsid w:val="0083759F"/>
    <w:rsid w:val="00840C5F"/>
    <w:rsid w:val="00843667"/>
    <w:rsid w:val="00853511"/>
    <w:rsid w:val="008579FB"/>
    <w:rsid w:val="008611A6"/>
    <w:rsid w:val="00885156"/>
    <w:rsid w:val="009021CA"/>
    <w:rsid w:val="009151AA"/>
    <w:rsid w:val="0093429D"/>
    <w:rsid w:val="00943573"/>
    <w:rsid w:val="00946CB7"/>
    <w:rsid w:val="009512F4"/>
    <w:rsid w:val="00967E5A"/>
    <w:rsid w:val="00970F7D"/>
    <w:rsid w:val="00977CDA"/>
    <w:rsid w:val="00994A3D"/>
    <w:rsid w:val="00997419"/>
    <w:rsid w:val="009C2B12"/>
    <w:rsid w:val="00A174D9"/>
    <w:rsid w:val="00A40F56"/>
    <w:rsid w:val="00A67755"/>
    <w:rsid w:val="00A76085"/>
    <w:rsid w:val="00AA4D24"/>
    <w:rsid w:val="00AB6715"/>
    <w:rsid w:val="00B1671E"/>
    <w:rsid w:val="00B25EB8"/>
    <w:rsid w:val="00B37F4D"/>
    <w:rsid w:val="00B61AD8"/>
    <w:rsid w:val="00B71CF6"/>
    <w:rsid w:val="00B75005"/>
    <w:rsid w:val="00C1287B"/>
    <w:rsid w:val="00C51F03"/>
    <w:rsid w:val="00C52A7B"/>
    <w:rsid w:val="00C56AA0"/>
    <w:rsid w:val="00C56BAF"/>
    <w:rsid w:val="00C57243"/>
    <w:rsid w:val="00C679AA"/>
    <w:rsid w:val="00C75972"/>
    <w:rsid w:val="00CA7F43"/>
    <w:rsid w:val="00CD066B"/>
    <w:rsid w:val="00CD41D7"/>
    <w:rsid w:val="00CE4FEE"/>
    <w:rsid w:val="00CF77A0"/>
    <w:rsid w:val="00D502C7"/>
    <w:rsid w:val="00D5526E"/>
    <w:rsid w:val="00DB59C3"/>
    <w:rsid w:val="00DC259A"/>
    <w:rsid w:val="00DE23E8"/>
    <w:rsid w:val="00E0689B"/>
    <w:rsid w:val="00E24F04"/>
    <w:rsid w:val="00E52377"/>
    <w:rsid w:val="00E52C82"/>
    <w:rsid w:val="00E545CD"/>
    <w:rsid w:val="00E64E17"/>
    <w:rsid w:val="00E866C9"/>
    <w:rsid w:val="00E927D7"/>
    <w:rsid w:val="00E930F2"/>
    <w:rsid w:val="00EA3D3C"/>
    <w:rsid w:val="00EA538A"/>
    <w:rsid w:val="00EC090A"/>
    <w:rsid w:val="00ED20B5"/>
    <w:rsid w:val="00F077F2"/>
    <w:rsid w:val="00F343E5"/>
    <w:rsid w:val="00F46900"/>
    <w:rsid w:val="00F55845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BD9EDFC6-6159-42B6-A2E5-9EC497EEA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rrafodelista"/>
    <w:next w:val="Normal"/>
    <w:link w:val="Ttulo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ar"/>
    <w:uiPriority w:val="2"/>
    <w:qFormat/>
    <w:rsid w:val="00AB6715"/>
    <w:pPr>
      <w:numPr>
        <w:ilvl w:val="4"/>
      </w:numPr>
      <w:outlineLvl w:val="4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ar">
    <w:name w:val="Subtítulo Car"/>
    <w:basedOn w:val="Fuentedeprrafopredeter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globo">
    <w:name w:val="Balloon Text"/>
    <w:basedOn w:val="Normal"/>
    <w:link w:val="Textodeglobo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ellibro">
    <w:name w:val="Book Title"/>
    <w:basedOn w:val="Fuentedeprrafopredeter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escripcin">
    <w:name w:val="caption"/>
    <w:basedOn w:val="Normal"/>
    <w:next w:val="Sinespaciad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inespaciad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AB67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671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67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is">
    <w:name w:val="Emphasis"/>
    <w:basedOn w:val="Fuentedeprrafopredeter"/>
    <w:uiPriority w:val="20"/>
    <w:qFormat/>
    <w:rsid w:val="00AB6715"/>
    <w:rPr>
      <w:rFonts w:ascii="Times New Roman" w:hAnsi="Times New Roman"/>
      <w:i/>
      <w:iCs/>
    </w:rPr>
  </w:style>
  <w:style w:type="character" w:styleId="Refdenotaalfinal">
    <w:name w:val="end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6715"/>
    <w:rPr>
      <w:rFonts w:ascii="Times New Roman" w:hAnsi="Times New Roman"/>
      <w:sz w:val="24"/>
    </w:rPr>
  </w:style>
  <w:style w:type="character" w:styleId="Refdenotaalpie">
    <w:name w:val="footnote reference"/>
    <w:basedOn w:val="Fuentedeprrafopredeter"/>
    <w:uiPriority w:val="99"/>
    <w:semiHidden/>
    <w:unhideWhenUsed/>
    <w:rsid w:val="00AB6715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cabezadoCar">
    <w:name w:val="Encabezado Car"/>
    <w:basedOn w:val="Fuentedeprrafopredeter"/>
    <w:link w:val="Encabezado"/>
    <w:uiPriority w:val="99"/>
    <w:rsid w:val="00AB6715"/>
    <w:rPr>
      <w:rFonts w:ascii="Times New Roman" w:hAnsi="Times New Roman"/>
      <w:b/>
      <w:sz w:val="24"/>
    </w:rPr>
  </w:style>
  <w:style w:type="paragraph" w:styleId="Prrafode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ipervnculo">
    <w:name w:val="Hyperlink"/>
    <w:basedOn w:val="Fuentedeprrafopredeter"/>
    <w:uiPriority w:val="99"/>
    <w:unhideWhenUsed/>
    <w:rsid w:val="00AB6715"/>
    <w:rPr>
      <w:color w:val="0000FF"/>
      <w:u w:val="single"/>
    </w:rPr>
  </w:style>
  <w:style w:type="character" w:styleId="nfasisintenso">
    <w:name w:val="Intense Emphasis"/>
    <w:basedOn w:val="Fuentedeprrafopredeter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enciaintensa">
    <w:name w:val="Intense Reference"/>
    <w:basedOn w:val="Fuentedeprrafopredeter"/>
    <w:uiPriority w:val="32"/>
    <w:qFormat/>
    <w:rsid w:val="00AB6715"/>
    <w:rPr>
      <w:b/>
      <w:bCs/>
      <w:smallCaps/>
      <w:color w:val="auto"/>
      <w:spacing w:val="5"/>
    </w:rPr>
  </w:style>
  <w:style w:type="character" w:styleId="Nmerodelnea">
    <w:name w:val="line number"/>
    <w:basedOn w:val="Fuentedeprrafopredeter"/>
    <w:uiPriority w:val="99"/>
    <w:semiHidden/>
    <w:unhideWhenUsed/>
    <w:rsid w:val="00AB6715"/>
  </w:style>
  <w:style w:type="character" w:customStyle="1" w:styleId="Ttulo3Car">
    <w:name w:val="Título 3 Car"/>
    <w:basedOn w:val="Fuentedeprrafopredeter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">
    <w:name w:val="Quote"/>
    <w:basedOn w:val="Normal"/>
    <w:next w:val="Normal"/>
    <w:link w:val="Cita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Textoennegrita">
    <w:name w:val="Strong"/>
    <w:basedOn w:val="Fuentedeprrafopredeter"/>
    <w:uiPriority w:val="22"/>
    <w:qFormat/>
    <w:rsid w:val="00AB6715"/>
    <w:rPr>
      <w:rFonts w:ascii="Times New Roman" w:hAnsi="Times New Roman"/>
      <w:b/>
      <w:bCs/>
    </w:rPr>
  </w:style>
  <w:style w:type="character" w:styleId="nfasissutil">
    <w:name w:val="Subtle Emphasis"/>
    <w:basedOn w:val="Fuentedeprrafopredeter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esto">
    <w:name w:val="Title"/>
    <w:basedOn w:val="Normal"/>
    <w:next w:val="Normal"/>
    <w:link w:val="Puesto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PuestoCar">
    <w:name w:val="Puesto Car"/>
    <w:basedOn w:val="Fuentedeprrafopredeter"/>
    <w:link w:val="Puest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Puesto"/>
    <w:next w:val="Puesto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3531D9"/>
    <w:pPr>
      <w:spacing w:before="100" w:beforeAutospacing="1" w:after="100" w:afterAutospacing="1"/>
    </w:pPr>
    <w:rPr>
      <w:rFonts w:eastAsia="Times New Roman" w:cs="Times New Roman"/>
      <w:szCs w:val="24"/>
      <w:lang w:val="es-CO" w:eastAsia="es-CO"/>
    </w:rPr>
  </w:style>
  <w:style w:type="table" w:customStyle="1" w:styleId="ListTable21">
    <w:name w:val="List Table 21"/>
    <w:basedOn w:val="Tablanormal"/>
    <w:uiPriority w:val="47"/>
    <w:rsid w:val="00E930F2"/>
    <w:pPr>
      <w:spacing w:after="0" w:line="240" w:lineRule="auto"/>
    </w:pPr>
    <w:rPr>
      <w:rFonts w:asciiTheme="majorHAnsi" w:hAnsiTheme="majorHAnsi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8B69ABC-33AE-4421-90E2-CB5BEE7B9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10</TotalTime>
  <Pages>6</Pages>
  <Words>462</Words>
  <Characters>2547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Maestroresp</dc:creator>
  <cp:lastModifiedBy>Maestroresp</cp:lastModifiedBy>
  <cp:revision>12</cp:revision>
  <cp:lastPrinted>2013-10-03T12:51:00Z</cp:lastPrinted>
  <dcterms:created xsi:type="dcterms:W3CDTF">2019-03-19T23:22:00Z</dcterms:created>
  <dcterms:modified xsi:type="dcterms:W3CDTF">2019-04-05T21:03:00Z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-1376827256</vt:i4>
  </property>
</Properties>
</file>