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06B77" w14:textId="77777777" w:rsidR="00F5715C" w:rsidRDefault="00C71F18" w:rsidP="00C71F18">
      <w:pPr>
        <w:pStyle w:val="Heading1"/>
      </w:pPr>
      <w:r w:rsidRPr="00C71F18">
        <w:rPr>
          <w:rFonts w:hint="eastAsia"/>
        </w:rPr>
        <w:t>Development and</w:t>
      </w:r>
      <w:r w:rsidR="00F5715C" w:rsidRPr="00C71F18">
        <w:t xml:space="preserve"> valida</w:t>
      </w:r>
      <w:r w:rsidRPr="00C71F18">
        <w:rPr>
          <w:rFonts w:hint="eastAsia"/>
        </w:rPr>
        <w:t>tion of an</w:t>
      </w:r>
      <w:r w:rsidR="00F5715C" w:rsidRPr="00C71F18">
        <w:t xml:space="preserve"> ultra-performance liquid chromatography-tandem mass</w:t>
      </w:r>
      <w:r w:rsidRPr="00C71F18">
        <w:rPr>
          <w:rFonts w:hint="eastAsia"/>
        </w:rPr>
        <w:t xml:space="preserve"> </w:t>
      </w:r>
      <w:r w:rsidR="00F5715C" w:rsidRPr="00C71F18">
        <w:t xml:space="preserve">spectrometry method </w:t>
      </w:r>
      <w:r w:rsidRPr="00C71F18">
        <w:rPr>
          <w:rFonts w:hint="eastAsia"/>
        </w:rPr>
        <w:t>for</w:t>
      </w:r>
      <w:r w:rsidR="00F5715C" w:rsidRPr="00C71F18">
        <w:t xml:space="preserve"> the pharmacokinetics</w:t>
      </w:r>
      <w:r w:rsidR="00F5715C" w:rsidRPr="00C71F18">
        <w:rPr>
          <w:rFonts w:hint="eastAsia"/>
        </w:rPr>
        <w:t xml:space="preserve"> </w:t>
      </w:r>
      <w:r w:rsidRPr="00C71F18">
        <w:rPr>
          <w:rFonts w:hint="eastAsia"/>
        </w:rPr>
        <w:t xml:space="preserve">determination </w:t>
      </w:r>
      <w:r w:rsidR="00F5715C" w:rsidRPr="00C71F18">
        <w:rPr>
          <w:rFonts w:hint="eastAsia"/>
        </w:rPr>
        <w:t xml:space="preserve">of </w:t>
      </w:r>
      <w:proofErr w:type="spellStart"/>
      <w:r w:rsidR="00F5715C" w:rsidRPr="00C71F18">
        <w:rPr>
          <w:rFonts w:hint="eastAsia"/>
        </w:rPr>
        <w:t>cinobufotalin</w:t>
      </w:r>
      <w:proofErr w:type="spellEnd"/>
      <w:r w:rsidR="00F5715C" w:rsidRPr="00C71F18">
        <w:rPr>
          <w:rFonts w:hint="eastAsia"/>
        </w:rPr>
        <w:t xml:space="preserve"> in </w:t>
      </w:r>
      <w:proofErr w:type="spellStart"/>
      <w:r w:rsidR="00662A95" w:rsidRPr="00662A95">
        <w:t>diethylnitrosamine</w:t>
      </w:r>
      <w:proofErr w:type="spellEnd"/>
      <w:r w:rsidR="00F5715C" w:rsidRPr="00C71F18">
        <w:rPr>
          <w:rFonts w:hint="eastAsia"/>
        </w:rPr>
        <w:t>-</w:t>
      </w:r>
      <w:r w:rsidR="00E64E1B" w:rsidRPr="00E64E1B">
        <w:t>injured</w:t>
      </w:r>
      <w:r w:rsidR="00F5715C" w:rsidRPr="00C71F18">
        <w:rPr>
          <w:rFonts w:hint="eastAsia"/>
        </w:rPr>
        <w:t xml:space="preserve"> rats</w:t>
      </w:r>
    </w:p>
    <w:p w14:paraId="3A077C3D" w14:textId="77777777" w:rsidR="00DC009B" w:rsidRPr="00DC009B" w:rsidRDefault="00987F3E" w:rsidP="00DC009B">
      <w:pPr>
        <w:spacing w:after="81" w:line="480" w:lineRule="auto"/>
        <w:jc w:val="center"/>
        <w:rPr>
          <w:rFonts w:eastAsia="SimSun"/>
        </w:rPr>
      </w:pPr>
      <w:proofErr w:type="spellStart"/>
      <w:r w:rsidRPr="00DC009B">
        <w:rPr>
          <w:rFonts w:eastAsia="SimSun" w:hint="eastAsia"/>
        </w:rPr>
        <w:t>Xiaojing</w:t>
      </w:r>
      <w:proofErr w:type="spellEnd"/>
      <w:r w:rsidRPr="00DC009B">
        <w:rPr>
          <w:rFonts w:eastAsia="SimSun" w:hint="eastAsia"/>
        </w:rPr>
        <w:t xml:space="preserve"> Zhang</w:t>
      </w:r>
      <w:r>
        <w:rPr>
          <w:rFonts w:eastAsia="SimSun" w:hint="eastAsia"/>
          <w:vertAlign w:val="superscript"/>
        </w:rPr>
        <w:t>a</w:t>
      </w:r>
      <w:r w:rsidRPr="00DC009B">
        <w:rPr>
          <w:rFonts w:eastAsia="SimSun" w:hint="eastAsia"/>
          <w:vertAlign w:val="superscript"/>
        </w:rPr>
        <w:t>,</w:t>
      </w:r>
      <w:r>
        <w:rPr>
          <w:rFonts w:eastAsia="SimSun" w:hint="eastAsia"/>
          <w:vertAlign w:val="superscript"/>
        </w:rPr>
        <w:t>1</w:t>
      </w:r>
      <w:r w:rsidRPr="00DC009B">
        <w:rPr>
          <w:rFonts w:eastAsia="SimSun" w:hint="eastAsia"/>
        </w:rPr>
        <w:t xml:space="preserve">, </w:t>
      </w:r>
      <w:r w:rsidR="00DC009B" w:rsidRPr="00DC009B">
        <w:rPr>
          <w:rFonts w:eastAsia="SimSun" w:hint="eastAsia"/>
        </w:rPr>
        <w:t>Tong Liu</w:t>
      </w:r>
      <w:r w:rsidR="00221602">
        <w:rPr>
          <w:rFonts w:eastAsia="SimSun" w:hint="eastAsia"/>
          <w:vertAlign w:val="superscript"/>
        </w:rPr>
        <w:t>a</w:t>
      </w:r>
      <w:r w:rsidR="00DC009B" w:rsidRPr="00DC009B">
        <w:rPr>
          <w:rFonts w:eastAsia="SimSun" w:hint="eastAsia"/>
          <w:vertAlign w:val="superscript"/>
        </w:rPr>
        <w:t>,</w:t>
      </w:r>
      <w:r>
        <w:rPr>
          <w:rFonts w:eastAsia="SimSun" w:hint="eastAsia"/>
          <w:vertAlign w:val="superscript"/>
        </w:rPr>
        <w:t>1</w:t>
      </w:r>
      <w:r w:rsidR="00DC009B" w:rsidRPr="00DC009B">
        <w:rPr>
          <w:rFonts w:eastAsia="SimSun" w:hint="eastAsia"/>
        </w:rPr>
        <w:t xml:space="preserve">, </w:t>
      </w:r>
      <w:proofErr w:type="spellStart"/>
      <w:r w:rsidR="00DC009B" w:rsidRPr="00DC009B">
        <w:rPr>
          <w:rFonts w:eastAsia="SimSun" w:hint="eastAsia"/>
        </w:rPr>
        <w:t>Yidan</w:t>
      </w:r>
      <w:proofErr w:type="spellEnd"/>
      <w:r w:rsidR="00DC009B" w:rsidRPr="00DC009B">
        <w:rPr>
          <w:rFonts w:eastAsia="SimSun" w:hint="eastAsia"/>
        </w:rPr>
        <w:t xml:space="preserve"> </w:t>
      </w:r>
      <w:proofErr w:type="spellStart"/>
      <w:r w:rsidR="00DC009B" w:rsidRPr="00DC009B">
        <w:rPr>
          <w:rFonts w:eastAsia="SimSun" w:hint="eastAsia"/>
        </w:rPr>
        <w:t>Zhang</w:t>
      </w:r>
      <w:r w:rsidR="00221602">
        <w:rPr>
          <w:rFonts w:eastAsia="SimSun" w:hint="eastAsia"/>
          <w:vertAlign w:val="superscript"/>
        </w:rPr>
        <w:t>a</w:t>
      </w:r>
      <w:proofErr w:type="spellEnd"/>
      <w:r w:rsidR="00DC009B" w:rsidRPr="00DC009B">
        <w:rPr>
          <w:rFonts w:eastAsia="SimSun" w:hint="eastAsia"/>
        </w:rPr>
        <w:t xml:space="preserve">, </w:t>
      </w:r>
      <w:proofErr w:type="spellStart"/>
      <w:r w:rsidR="00540630">
        <w:rPr>
          <w:rFonts w:eastAsia="SimSun" w:hint="eastAsia"/>
        </w:rPr>
        <w:t>Fanye</w:t>
      </w:r>
      <w:proofErr w:type="spellEnd"/>
      <w:r w:rsidR="00540630">
        <w:rPr>
          <w:rFonts w:eastAsia="SimSun" w:hint="eastAsia"/>
        </w:rPr>
        <w:t xml:space="preserve"> </w:t>
      </w:r>
      <w:proofErr w:type="spellStart"/>
      <w:r w:rsidR="00540630">
        <w:rPr>
          <w:rFonts w:eastAsia="SimSun" w:hint="eastAsia"/>
        </w:rPr>
        <w:t>Liu</w:t>
      </w:r>
      <w:r w:rsidR="00434CF0">
        <w:rPr>
          <w:rFonts w:eastAsia="SimSun" w:hint="eastAsia"/>
          <w:vertAlign w:val="superscript"/>
        </w:rPr>
        <w:t>a</w:t>
      </w:r>
      <w:proofErr w:type="spellEnd"/>
      <w:r w:rsidR="00DC009B" w:rsidRPr="00DC009B">
        <w:rPr>
          <w:rFonts w:eastAsia="SimSun" w:hint="eastAsia"/>
        </w:rPr>
        <w:t xml:space="preserve">, </w:t>
      </w:r>
      <w:proofErr w:type="spellStart"/>
      <w:r w:rsidR="00F900AF">
        <w:rPr>
          <w:rFonts w:eastAsia="SimSun" w:hint="eastAsia"/>
        </w:rPr>
        <w:t>Haiying</w:t>
      </w:r>
      <w:proofErr w:type="spellEnd"/>
      <w:r w:rsidR="00F900AF">
        <w:rPr>
          <w:rFonts w:eastAsia="SimSun" w:hint="eastAsia"/>
        </w:rPr>
        <w:t xml:space="preserve"> Li</w:t>
      </w:r>
      <w:r w:rsidR="00F900AF">
        <w:rPr>
          <w:rFonts w:eastAsia="SimSun" w:hint="eastAsia"/>
          <w:vertAlign w:val="superscript"/>
        </w:rPr>
        <w:t>a</w:t>
      </w:r>
      <w:r w:rsidR="00F900AF">
        <w:rPr>
          <w:rFonts w:eastAsia="SimSun" w:hint="eastAsia"/>
        </w:rPr>
        <w:t xml:space="preserve">, </w:t>
      </w:r>
      <w:r w:rsidR="00DC009B" w:rsidRPr="00DC009B">
        <w:rPr>
          <w:rFonts w:eastAsia="SimSun" w:hint="eastAsia"/>
        </w:rPr>
        <w:t xml:space="preserve">Dong </w:t>
      </w:r>
      <w:proofErr w:type="spellStart"/>
      <w:r w:rsidR="00DC009B" w:rsidRPr="00DC009B">
        <w:rPr>
          <w:rFonts w:eastAsia="SimSun" w:hint="eastAsia"/>
        </w:rPr>
        <w:t>Fang</w:t>
      </w:r>
      <w:r w:rsidR="00221602">
        <w:rPr>
          <w:rFonts w:eastAsia="SimSun" w:hint="eastAsia"/>
          <w:vertAlign w:val="superscript"/>
        </w:rPr>
        <w:t>a</w:t>
      </w:r>
      <w:proofErr w:type="spellEnd"/>
      <w:r w:rsidR="00DC009B" w:rsidRPr="00DC009B">
        <w:rPr>
          <w:rFonts w:eastAsia="SimSun" w:hint="eastAsia"/>
        </w:rPr>
        <w:t xml:space="preserve">, </w:t>
      </w:r>
      <w:proofErr w:type="spellStart"/>
      <w:r w:rsidR="00854BD5">
        <w:rPr>
          <w:rFonts w:eastAsia="SimSun" w:hint="eastAsia"/>
        </w:rPr>
        <w:t>Chaojie</w:t>
      </w:r>
      <w:proofErr w:type="spellEnd"/>
      <w:r w:rsidR="00854BD5">
        <w:rPr>
          <w:rFonts w:eastAsia="SimSun" w:hint="eastAsia"/>
        </w:rPr>
        <w:t xml:space="preserve"> Wang</w:t>
      </w:r>
      <w:r w:rsidR="00854BD5" w:rsidRPr="00540630">
        <w:rPr>
          <w:rFonts w:eastAsia="SimSun" w:hint="eastAsia"/>
          <w:vertAlign w:val="superscript"/>
        </w:rPr>
        <w:t xml:space="preserve"> </w:t>
      </w:r>
      <w:r w:rsidR="00854BD5">
        <w:rPr>
          <w:rFonts w:eastAsia="SimSun" w:hint="eastAsia"/>
          <w:vertAlign w:val="superscript"/>
        </w:rPr>
        <w:t>b</w:t>
      </w:r>
      <w:r w:rsidR="00854BD5">
        <w:rPr>
          <w:rFonts w:eastAsia="SimSun" w:hint="eastAsia"/>
        </w:rPr>
        <w:t xml:space="preserve">, </w:t>
      </w:r>
      <w:r w:rsidR="00DC009B" w:rsidRPr="00DC009B">
        <w:rPr>
          <w:rFonts w:eastAsia="SimSun" w:hint="eastAsia"/>
        </w:rPr>
        <w:t xml:space="preserve">Hua </w:t>
      </w:r>
      <w:proofErr w:type="spellStart"/>
      <w:r w:rsidR="00DC009B" w:rsidRPr="00DC009B">
        <w:rPr>
          <w:rFonts w:eastAsia="SimSun" w:hint="eastAsia"/>
        </w:rPr>
        <w:t>Sun</w:t>
      </w:r>
      <w:r w:rsidR="00221602">
        <w:rPr>
          <w:rFonts w:eastAsia="SimSun" w:hint="eastAsia"/>
          <w:vertAlign w:val="superscript"/>
        </w:rPr>
        <w:t>a</w:t>
      </w:r>
      <w:proofErr w:type="spellEnd"/>
      <w:r w:rsidR="00DC009B" w:rsidRPr="00DC009B">
        <w:rPr>
          <w:rFonts w:eastAsia="SimSun" w:hint="eastAsia"/>
          <w:vertAlign w:val="superscript"/>
        </w:rPr>
        <w:t>,</w:t>
      </w:r>
      <w:r w:rsidR="00DC009B" w:rsidRPr="00DC009B">
        <w:rPr>
          <w:rFonts w:eastAsia="SimSun" w:hint="eastAsia"/>
        </w:rPr>
        <w:t xml:space="preserve">*, </w:t>
      </w:r>
      <w:proofErr w:type="spellStart"/>
      <w:r w:rsidR="00DC009B" w:rsidRPr="00DC009B">
        <w:rPr>
          <w:rFonts w:eastAsia="SimSun" w:hint="eastAsia"/>
        </w:rPr>
        <w:t>Songqiang</w:t>
      </w:r>
      <w:proofErr w:type="spellEnd"/>
      <w:r w:rsidR="00DC009B" w:rsidRPr="00DC009B">
        <w:rPr>
          <w:rFonts w:eastAsia="SimSun" w:hint="eastAsia"/>
        </w:rPr>
        <w:t xml:space="preserve"> </w:t>
      </w:r>
      <w:proofErr w:type="spellStart"/>
      <w:r w:rsidR="00DC009B" w:rsidRPr="00DC009B">
        <w:rPr>
          <w:rFonts w:eastAsia="SimSun" w:hint="eastAsia"/>
        </w:rPr>
        <w:t>Xie</w:t>
      </w:r>
      <w:r w:rsidR="00540630">
        <w:rPr>
          <w:rFonts w:eastAsia="SimSun" w:hint="eastAsia"/>
          <w:vertAlign w:val="superscript"/>
        </w:rPr>
        <w:t>c</w:t>
      </w:r>
      <w:proofErr w:type="spellEnd"/>
      <w:r w:rsidR="00DC009B" w:rsidRPr="00DC009B">
        <w:rPr>
          <w:rFonts w:eastAsia="SimSun" w:hint="eastAsia"/>
          <w:vertAlign w:val="superscript"/>
        </w:rPr>
        <w:t>,</w:t>
      </w:r>
      <w:r w:rsidR="00DC009B" w:rsidRPr="00DC009B">
        <w:rPr>
          <w:rFonts w:eastAsia="SimSun" w:hint="eastAsia"/>
        </w:rPr>
        <w:t>*</w:t>
      </w:r>
    </w:p>
    <w:p w14:paraId="4C35F8FD" w14:textId="77777777" w:rsidR="00DC009B" w:rsidRDefault="00221602" w:rsidP="00DC009B">
      <w:pPr>
        <w:spacing w:after="81" w:line="240" w:lineRule="auto"/>
        <w:rPr>
          <w:rFonts w:eastAsiaTheme="minorEastAsia"/>
          <w:sz w:val="18"/>
          <w:szCs w:val="22"/>
        </w:rPr>
      </w:pPr>
      <w:proofErr w:type="spellStart"/>
      <w:r>
        <w:rPr>
          <w:rFonts w:eastAsiaTheme="minorEastAsia" w:hint="eastAsia"/>
          <w:sz w:val="18"/>
          <w:szCs w:val="22"/>
          <w:vertAlign w:val="superscript"/>
        </w:rPr>
        <w:t>a</w:t>
      </w:r>
      <w:r w:rsidR="00DC009B" w:rsidRPr="00DC009B">
        <w:rPr>
          <w:sz w:val="18"/>
          <w:szCs w:val="22"/>
        </w:rPr>
        <w:t>Institute</w:t>
      </w:r>
      <w:proofErr w:type="spellEnd"/>
      <w:r w:rsidR="00DC009B" w:rsidRPr="00DC009B">
        <w:rPr>
          <w:sz w:val="18"/>
          <w:szCs w:val="22"/>
        </w:rPr>
        <w:t xml:space="preserve"> for innovative drug design and evaluation, School of Pharmacy, Henan University, N. </w:t>
      </w:r>
      <w:proofErr w:type="spellStart"/>
      <w:r w:rsidR="00DC009B" w:rsidRPr="00DC009B">
        <w:rPr>
          <w:sz w:val="18"/>
          <w:szCs w:val="22"/>
        </w:rPr>
        <w:t>Jinming</w:t>
      </w:r>
      <w:proofErr w:type="spellEnd"/>
      <w:r w:rsidR="00DC009B" w:rsidRPr="00DC009B">
        <w:rPr>
          <w:sz w:val="18"/>
          <w:szCs w:val="22"/>
        </w:rPr>
        <w:t xml:space="preserve"> Ave., Kaifeng, Henan 475004, China.</w:t>
      </w:r>
    </w:p>
    <w:p w14:paraId="4D9DF107" w14:textId="77777777" w:rsidR="00540630" w:rsidRPr="00540630" w:rsidRDefault="00540630" w:rsidP="00540630">
      <w:pPr>
        <w:pStyle w:val="NormalIndent"/>
        <w:spacing w:after="81" w:line="240" w:lineRule="auto"/>
        <w:ind w:firstLineChars="0" w:firstLine="0"/>
        <w:rPr>
          <w:rFonts w:eastAsiaTheme="minorEastAsia"/>
        </w:rPr>
      </w:pPr>
      <w:proofErr w:type="spellStart"/>
      <w:r>
        <w:rPr>
          <w:rFonts w:eastAsia="SimSun" w:hint="eastAsia"/>
          <w:sz w:val="18"/>
          <w:szCs w:val="22"/>
          <w:vertAlign w:val="superscript"/>
        </w:rPr>
        <w:t>b</w:t>
      </w:r>
      <w:r w:rsidRPr="00540630">
        <w:rPr>
          <w:sz w:val="18"/>
          <w:szCs w:val="22"/>
        </w:rPr>
        <w:t>The</w:t>
      </w:r>
      <w:proofErr w:type="spellEnd"/>
      <w:r w:rsidRPr="00540630">
        <w:rPr>
          <w:sz w:val="18"/>
          <w:szCs w:val="22"/>
        </w:rPr>
        <w:t xml:space="preserve"> Key Laboratory of Natural Medicine and Immuno-Engineering, Henan University, N. </w:t>
      </w:r>
      <w:proofErr w:type="spellStart"/>
      <w:r w:rsidRPr="00540630">
        <w:rPr>
          <w:sz w:val="18"/>
          <w:szCs w:val="22"/>
        </w:rPr>
        <w:t>Jinming</w:t>
      </w:r>
      <w:proofErr w:type="spellEnd"/>
      <w:r w:rsidRPr="00540630">
        <w:rPr>
          <w:sz w:val="18"/>
          <w:szCs w:val="22"/>
        </w:rPr>
        <w:t xml:space="preserve"> Ave., Kaifeng, Henan 475004, China.</w:t>
      </w:r>
    </w:p>
    <w:p w14:paraId="3F3481B2" w14:textId="77777777" w:rsidR="00DC009B" w:rsidRPr="00DC009B" w:rsidRDefault="00540630" w:rsidP="00DC009B">
      <w:pPr>
        <w:spacing w:after="81" w:line="240" w:lineRule="auto"/>
        <w:rPr>
          <w:rFonts w:eastAsia="SimSun"/>
          <w:sz w:val="18"/>
          <w:szCs w:val="22"/>
        </w:rPr>
      </w:pPr>
      <w:proofErr w:type="spellStart"/>
      <w:r>
        <w:rPr>
          <w:rFonts w:eastAsia="SimSun" w:hint="eastAsia"/>
          <w:sz w:val="18"/>
          <w:szCs w:val="22"/>
          <w:vertAlign w:val="superscript"/>
        </w:rPr>
        <w:t>c</w:t>
      </w:r>
      <w:r w:rsidR="00DC009B" w:rsidRPr="00DC009B">
        <w:rPr>
          <w:sz w:val="18"/>
          <w:szCs w:val="22"/>
        </w:rPr>
        <w:t>Institute</w:t>
      </w:r>
      <w:proofErr w:type="spellEnd"/>
      <w:r w:rsidR="00DC009B" w:rsidRPr="00DC009B">
        <w:rPr>
          <w:sz w:val="18"/>
          <w:szCs w:val="22"/>
        </w:rPr>
        <w:t xml:space="preserve"> of Chemical Biology, School of Pharmacy, Henan University, N. </w:t>
      </w:r>
      <w:proofErr w:type="spellStart"/>
      <w:r w:rsidR="00DC009B" w:rsidRPr="00DC009B">
        <w:rPr>
          <w:sz w:val="18"/>
          <w:szCs w:val="22"/>
        </w:rPr>
        <w:t>Jinming</w:t>
      </w:r>
      <w:proofErr w:type="spellEnd"/>
      <w:r w:rsidR="00DC009B" w:rsidRPr="00DC009B">
        <w:rPr>
          <w:sz w:val="18"/>
          <w:szCs w:val="22"/>
        </w:rPr>
        <w:t xml:space="preserve"> Ave., Kaifeng, Henan 475004, China.</w:t>
      </w:r>
    </w:p>
    <w:p w14:paraId="5C604F92" w14:textId="77777777" w:rsidR="00DC009B" w:rsidRPr="00DC009B" w:rsidRDefault="00987F3E" w:rsidP="00DC009B">
      <w:pPr>
        <w:spacing w:after="81" w:line="240" w:lineRule="auto"/>
        <w:rPr>
          <w:rFonts w:eastAsia="SimSun"/>
          <w:sz w:val="18"/>
          <w:szCs w:val="22"/>
        </w:rPr>
      </w:pPr>
      <w:r>
        <w:rPr>
          <w:rFonts w:eastAsiaTheme="minorEastAsia" w:hint="eastAsia"/>
          <w:sz w:val="18"/>
          <w:szCs w:val="22"/>
          <w:vertAlign w:val="superscript"/>
        </w:rPr>
        <w:t>1</w:t>
      </w:r>
      <w:r w:rsidR="00DC009B" w:rsidRPr="00DC009B">
        <w:rPr>
          <w:sz w:val="18"/>
          <w:szCs w:val="22"/>
        </w:rPr>
        <w:t>These authors contribute equally to this work</w:t>
      </w:r>
    </w:p>
    <w:p w14:paraId="75D97FEF" w14:textId="77777777" w:rsidR="00221602" w:rsidRPr="00221602" w:rsidRDefault="00221602" w:rsidP="00221602">
      <w:pPr>
        <w:spacing w:after="81"/>
        <w:rPr>
          <w:rFonts w:eastAsiaTheme="minorEastAsia"/>
        </w:rPr>
      </w:pPr>
      <w:r>
        <w:rPr>
          <w:rFonts w:eastAsiaTheme="minorEastAsia" w:hint="eastAsia"/>
        </w:rPr>
        <w:t>*</w:t>
      </w:r>
      <w:r w:rsidRPr="00221602">
        <w:rPr>
          <w:rFonts w:eastAsiaTheme="minorEastAsia"/>
        </w:rPr>
        <w:t xml:space="preserve"> correspondence:</w:t>
      </w:r>
    </w:p>
    <w:p w14:paraId="340DE33E" w14:textId="77777777" w:rsidR="00221602" w:rsidRPr="00221602" w:rsidRDefault="00221602" w:rsidP="00DF2B7C">
      <w:pPr>
        <w:spacing w:afterLines="0" w:line="240" w:lineRule="auto"/>
        <w:ind w:leftChars="193" w:left="425"/>
        <w:rPr>
          <w:rFonts w:eastAsiaTheme="minorEastAsia"/>
        </w:rPr>
      </w:pPr>
      <w:r w:rsidRPr="00221602">
        <w:rPr>
          <w:rFonts w:eastAsiaTheme="minorEastAsia"/>
        </w:rPr>
        <w:t>Hua Sun, Ph. D.</w:t>
      </w:r>
    </w:p>
    <w:p w14:paraId="13D39F43" w14:textId="77777777" w:rsidR="00DC009B" w:rsidRDefault="00221602" w:rsidP="00DF2B7C">
      <w:pPr>
        <w:spacing w:after="81" w:line="240" w:lineRule="auto"/>
        <w:ind w:leftChars="193" w:left="425"/>
        <w:rPr>
          <w:rFonts w:eastAsiaTheme="minorEastAsia"/>
        </w:rPr>
      </w:pPr>
      <w:r w:rsidRPr="00221602">
        <w:rPr>
          <w:rFonts w:eastAsiaTheme="minorEastAsia"/>
        </w:rPr>
        <w:t xml:space="preserve">Email: </w:t>
      </w:r>
      <w:r w:rsidR="00540630">
        <w:rPr>
          <w:rFonts w:eastAsiaTheme="minorEastAsia"/>
        </w:rPr>
        <w:t>sunhua_rain@hotmail.com</w:t>
      </w:r>
    </w:p>
    <w:p w14:paraId="389189BC" w14:textId="77777777" w:rsidR="00221602" w:rsidRPr="00221602" w:rsidRDefault="00221602" w:rsidP="00DF2B7C">
      <w:pPr>
        <w:spacing w:before="240" w:after="81" w:line="240" w:lineRule="auto"/>
        <w:ind w:firstLineChars="200" w:firstLine="440"/>
        <w:rPr>
          <w:rFonts w:eastAsia="SimSun"/>
        </w:rPr>
      </w:pPr>
      <w:proofErr w:type="spellStart"/>
      <w:r w:rsidRPr="00221602">
        <w:rPr>
          <w:rFonts w:eastAsia="SimSun" w:hint="eastAsia"/>
        </w:rPr>
        <w:t>Songqiang</w:t>
      </w:r>
      <w:proofErr w:type="spellEnd"/>
      <w:r w:rsidRPr="00221602">
        <w:rPr>
          <w:rFonts w:eastAsia="SimSun" w:hint="eastAsia"/>
        </w:rPr>
        <w:t xml:space="preserve"> </w:t>
      </w:r>
      <w:proofErr w:type="spellStart"/>
      <w:r w:rsidRPr="00221602">
        <w:rPr>
          <w:rFonts w:eastAsia="SimSun" w:hint="eastAsia"/>
        </w:rPr>
        <w:t>Xie</w:t>
      </w:r>
      <w:proofErr w:type="spellEnd"/>
      <w:r w:rsidRPr="00221602">
        <w:rPr>
          <w:rFonts w:eastAsia="SimSun" w:hint="eastAsia"/>
        </w:rPr>
        <w:t>, Ph. D.</w:t>
      </w:r>
    </w:p>
    <w:p w14:paraId="425DB435" w14:textId="77777777" w:rsidR="00F9026C" w:rsidRDefault="00221602" w:rsidP="00DF2B7C">
      <w:pPr>
        <w:snapToGrid w:val="0"/>
        <w:spacing w:after="81" w:line="240" w:lineRule="auto"/>
        <w:ind w:leftChars="193" w:left="425" w:firstLine="1"/>
        <w:rPr>
          <w:rFonts w:eastAsia="SimSun"/>
        </w:rPr>
        <w:sectPr w:rsidR="00F9026C" w:rsidSect="00A15C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2240" w:h="15840" w:code="1"/>
          <w:pgMar w:top="1440" w:right="1440" w:bottom="1440" w:left="1440" w:header="170" w:footer="170" w:gutter="0"/>
          <w:cols w:space="425"/>
          <w:docGrid w:type="lines" w:linePitch="326"/>
        </w:sectPr>
      </w:pPr>
      <w:r w:rsidRPr="00221602">
        <w:rPr>
          <w:rFonts w:eastAsia="SimSun" w:hint="eastAsia"/>
        </w:rPr>
        <w:t>Email: xiesq@henu.edu.cn.</w:t>
      </w:r>
    </w:p>
    <w:p w14:paraId="1FD736F6" w14:textId="77777777" w:rsidR="00F9026C" w:rsidRPr="002D37D9" w:rsidRDefault="00F9026C" w:rsidP="00F9026C">
      <w:pPr>
        <w:snapToGrid w:val="0"/>
        <w:spacing w:after="81" w:line="480" w:lineRule="auto"/>
        <w:rPr>
          <w:rFonts w:eastAsia="SimSun"/>
        </w:rPr>
      </w:pPr>
      <w:r w:rsidRPr="002D37D9">
        <w:rPr>
          <w:rFonts w:eastAsia="SimSun" w:hint="eastAsia"/>
        </w:rPr>
        <w:lastRenderedPageBreak/>
        <w:t>S</w:t>
      </w:r>
      <w:r w:rsidRPr="002D37D9">
        <w:rPr>
          <w:rFonts w:eastAsia="SimSun"/>
        </w:rPr>
        <w:t>upplementary material</w:t>
      </w:r>
    </w:p>
    <w:p w14:paraId="1E644FD0" w14:textId="77777777" w:rsidR="00F9026C" w:rsidRPr="00854BD5" w:rsidRDefault="00F9026C" w:rsidP="00854BD5">
      <w:pPr>
        <w:pStyle w:val="Heading1"/>
      </w:pPr>
      <w:r w:rsidRPr="00854BD5">
        <w:rPr>
          <w:rFonts w:hint="eastAsia"/>
        </w:rPr>
        <w:t>1. S</w:t>
      </w:r>
      <w:r w:rsidRPr="00854BD5">
        <w:t>upplementary</w:t>
      </w:r>
      <w:r w:rsidRPr="00854BD5">
        <w:rPr>
          <w:rFonts w:hint="eastAsia"/>
        </w:rPr>
        <w:t xml:space="preserve"> E</w:t>
      </w:r>
      <w:r w:rsidRPr="00854BD5">
        <w:t xml:space="preserve">xperimental </w:t>
      </w:r>
      <w:r w:rsidRPr="00854BD5">
        <w:rPr>
          <w:rFonts w:hint="eastAsia"/>
        </w:rPr>
        <w:t>P</w:t>
      </w:r>
      <w:r w:rsidR="00854BD5">
        <w:t>rocedures</w:t>
      </w:r>
    </w:p>
    <w:p w14:paraId="0956AD3E" w14:textId="77777777" w:rsidR="00854BD5" w:rsidRPr="00854BD5" w:rsidRDefault="00854BD5" w:rsidP="00854BD5">
      <w:pPr>
        <w:keepNext/>
        <w:keepLines/>
        <w:spacing w:before="81" w:afterLines="0" w:line="480" w:lineRule="auto"/>
        <w:outlineLvl w:val="1"/>
        <w:rPr>
          <w:rFonts w:eastAsia="SimSun" w:cs="Arial"/>
          <w:b/>
          <w:bCs/>
          <w:szCs w:val="32"/>
        </w:rPr>
      </w:pPr>
      <w:r>
        <w:rPr>
          <w:rFonts w:eastAsia="SimSun" w:cs="Arial" w:hint="eastAsia"/>
          <w:b/>
          <w:bCs/>
          <w:szCs w:val="32"/>
        </w:rPr>
        <w:t>1.1</w:t>
      </w:r>
      <w:r w:rsidRPr="00854BD5">
        <w:rPr>
          <w:rFonts w:eastAsia="SimSun" w:cs="Arial" w:hint="eastAsia"/>
          <w:b/>
          <w:bCs/>
          <w:szCs w:val="32"/>
        </w:rPr>
        <w:t xml:space="preserve"> </w:t>
      </w:r>
      <w:r w:rsidRPr="00854BD5">
        <w:rPr>
          <w:rFonts w:eastAsia="SimSun" w:cs="Arial"/>
          <w:b/>
          <w:bCs/>
          <w:szCs w:val="32"/>
        </w:rPr>
        <w:t>Cell lines and cell culture</w:t>
      </w:r>
    </w:p>
    <w:p w14:paraId="5D40CC5C" w14:textId="77777777" w:rsidR="00854BD5" w:rsidRPr="00854BD5" w:rsidRDefault="00854BD5" w:rsidP="00854BD5">
      <w:pPr>
        <w:spacing w:after="81" w:line="480" w:lineRule="auto"/>
        <w:rPr>
          <w:rFonts w:eastAsia="SimSun"/>
        </w:rPr>
      </w:pPr>
      <w:r w:rsidRPr="00854BD5">
        <w:rPr>
          <w:rFonts w:eastAsia="SimSun"/>
        </w:rPr>
        <w:t>Hepatocellular cancer cells (HepG2</w:t>
      </w:r>
      <w:r w:rsidRPr="00854BD5">
        <w:rPr>
          <w:rFonts w:eastAsia="SimSun" w:hint="eastAsia"/>
        </w:rPr>
        <w:t xml:space="preserve"> and </w:t>
      </w:r>
      <w:r w:rsidR="00D074EF">
        <w:rPr>
          <w:rFonts w:eastAsia="SimSun" w:hint="eastAsia"/>
        </w:rPr>
        <w:t>Huh-7</w:t>
      </w:r>
      <w:r w:rsidRPr="00854BD5">
        <w:rPr>
          <w:rFonts w:eastAsia="SimSun"/>
        </w:rPr>
        <w:t xml:space="preserve">) </w:t>
      </w:r>
      <w:r w:rsidRPr="00854BD5">
        <w:rPr>
          <w:rFonts w:eastAsia="SimSun" w:hint="eastAsia"/>
        </w:rPr>
        <w:t xml:space="preserve">were purchased from </w:t>
      </w:r>
      <w:r w:rsidRPr="00854BD5">
        <w:rPr>
          <w:rFonts w:eastAsia="SimSun"/>
        </w:rPr>
        <w:t>the cell bank of the Chinese Academy of Science</w:t>
      </w:r>
      <w:r w:rsidRPr="00854BD5">
        <w:rPr>
          <w:rFonts w:eastAsia="SimSun" w:hint="eastAsia"/>
        </w:rPr>
        <w:t xml:space="preserve"> </w:t>
      </w:r>
      <w:r w:rsidRPr="00854BD5">
        <w:rPr>
          <w:rFonts w:eastAsia="SimSun"/>
        </w:rPr>
        <w:t>(Shanghai, China)</w:t>
      </w:r>
      <w:r w:rsidRPr="00854BD5">
        <w:rPr>
          <w:rFonts w:eastAsia="SimSun" w:hint="eastAsia"/>
        </w:rPr>
        <w:t xml:space="preserve">. These cells were cultured in </w:t>
      </w:r>
      <w:r w:rsidRPr="00854BD5">
        <w:rPr>
          <w:rFonts w:eastAsia="SimSun"/>
        </w:rPr>
        <w:t>Dulbecco’s</w:t>
      </w:r>
      <w:r w:rsidRPr="00854BD5">
        <w:rPr>
          <w:rFonts w:eastAsia="SimSun" w:hint="eastAsia"/>
        </w:rPr>
        <w:t xml:space="preserve"> </w:t>
      </w:r>
      <w:r w:rsidRPr="00854BD5">
        <w:rPr>
          <w:rFonts w:eastAsia="SimSun"/>
        </w:rPr>
        <w:t>modified Eagle’s medium (DMEM) containing 10% fetal bovine serum (FBS)</w:t>
      </w:r>
      <w:r w:rsidRPr="00854BD5">
        <w:rPr>
          <w:rFonts w:eastAsia="SimSun" w:hint="eastAsia"/>
        </w:rPr>
        <w:t>,</w:t>
      </w:r>
      <w:r w:rsidRPr="00854BD5">
        <w:t xml:space="preserve"> </w:t>
      </w:r>
      <w:r w:rsidRPr="00854BD5">
        <w:rPr>
          <w:rFonts w:eastAsia="SimSun"/>
        </w:rPr>
        <w:t>penicillin (100 units/mL) and</w:t>
      </w:r>
      <w:r w:rsidRPr="00854BD5">
        <w:rPr>
          <w:rFonts w:eastAsia="SimSun" w:hint="eastAsia"/>
        </w:rPr>
        <w:t xml:space="preserve"> </w:t>
      </w:r>
      <w:r w:rsidRPr="00854BD5">
        <w:rPr>
          <w:rFonts w:eastAsia="SimSun"/>
        </w:rPr>
        <w:t>streptomycin (100 units/mL) in a humidified atmosphere with 5%</w:t>
      </w:r>
      <w:r w:rsidRPr="00854BD5">
        <w:rPr>
          <w:rFonts w:eastAsia="SimSun" w:hint="eastAsia"/>
        </w:rPr>
        <w:t xml:space="preserve"> </w:t>
      </w:r>
      <w:r w:rsidRPr="00854BD5">
        <w:rPr>
          <w:rFonts w:eastAsia="SimSun"/>
        </w:rPr>
        <w:t>CO</w:t>
      </w:r>
      <w:r w:rsidRPr="00854BD5">
        <w:rPr>
          <w:rFonts w:eastAsia="SimSun"/>
          <w:vertAlign w:val="subscript"/>
        </w:rPr>
        <w:t>2</w:t>
      </w:r>
      <w:r w:rsidRPr="00854BD5">
        <w:rPr>
          <w:rFonts w:eastAsia="SimSun"/>
        </w:rPr>
        <w:t xml:space="preserve"> at 37 °C.</w:t>
      </w:r>
    </w:p>
    <w:p w14:paraId="19ECBF0A" w14:textId="77777777" w:rsidR="00854BD5" w:rsidRPr="00854BD5" w:rsidRDefault="00854BD5" w:rsidP="00854BD5">
      <w:pPr>
        <w:keepNext/>
        <w:keepLines/>
        <w:spacing w:before="81" w:afterLines="0" w:line="480" w:lineRule="auto"/>
        <w:outlineLvl w:val="1"/>
        <w:rPr>
          <w:rFonts w:eastAsia="SimSun" w:cs="Arial"/>
          <w:b/>
          <w:bCs/>
          <w:szCs w:val="32"/>
        </w:rPr>
      </w:pPr>
      <w:r>
        <w:rPr>
          <w:rFonts w:eastAsia="SimSun" w:cs="Arial" w:hint="eastAsia"/>
          <w:b/>
          <w:bCs/>
          <w:szCs w:val="32"/>
        </w:rPr>
        <w:t>1</w:t>
      </w:r>
      <w:r w:rsidRPr="00854BD5">
        <w:rPr>
          <w:rFonts w:eastAsia="SimSun" w:cs="Arial" w:hint="eastAsia"/>
          <w:b/>
          <w:bCs/>
          <w:szCs w:val="32"/>
        </w:rPr>
        <w:t>.</w:t>
      </w:r>
      <w:r>
        <w:rPr>
          <w:rFonts w:eastAsia="SimSun" w:cs="Arial" w:hint="eastAsia"/>
          <w:b/>
          <w:bCs/>
          <w:szCs w:val="32"/>
        </w:rPr>
        <w:t>2</w:t>
      </w:r>
      <w:r w:rsidRPr="00854BD5">
        <w:rPr>
          <w:rFonts w:eastAsia="SimSun" w:cs="Arial" w:hint="eastAsia"/>
          <w:b/>
          <w:bCs/>
          <w:szCs w:val="32"/>
        </w:rPr>
        <w:t xml:space="preserve"> Wound healing assays</w:t>
      </w:r>
    </w:p>
    <w:p w14:paraId="2A699F67" w14:textId="77777777" w:rsidR="00F5715C" w:rsidRDefault="00854BD5" w:rsidP="00854BD5">
      <w:pPr>
        <w:spacing w:after="81" w:line="480" w:lineRule="auto"/>
        <w:rPr>
          <w:rFonts w:eastAsia="SimSun"/>
        </w:rPr>
      </w:pPr>
      <w:r w:rsidRPr="00854BD5">
        <w:rPr>
          <w:rFonts w:eastAsia="SimSun" w:hint="eastAsia"/>
        </w:rPr>
        <w:t xml:space="preserve">Wound healing assay was used to </w:t>
      </w:r>
      <w:r w:rsidRPr="00854BD5">
        <w:rPr>
          <w:rFonts w:eastAsia="SimSun"/>
        </w:rPr>
        <w:t xml:space="preserve">investigate the effect of </w:t>
      </w:r>
      <w:proofErr w:type="spellStart"/>
      <w:r w:rsidRPr="00854BD5">
        <w:rPr>
          <w:rFonts w:eastAsia="SimSun"/>
        </w:rPr>
        <w:t>cinobufotalin</w:t>
      </w:r>
      <w:proofErr w:type="spellEnd"/>
      <w:r w:rsidRPr="00854BD5">
        <w:rPr>
          <w:rFonts w:eastAsia="SimSun"/>
        </w:rPr>
        <w:t xml:space="preserve"> on</w:t>
      </w:r>
      <w:r w:rsidRPr="00854BD5">
        <w:rPr>
          <w:rFonts w:eastAsia="SimSun" w:hint="eastAsia"/>
        </w:rPr>
        <w:t xml:space="preserve"> the migration </w:t>
      </w:r>
      <w:r>
        <w:rPr>
          <w:rFonts w:eastAsia="SimSun" w:hint="eastAsia"/>
        </w:rPr>
        <w:t xml:space="preserve">of </w:t>
      </w:r>
      <w:r w:rsidRPr="00854BD5">
        <w:rPr>
          <w:rFonts w:eastAsia="SimSun"/>
        </w:rPr>
        <w:t xml:space="preserve">HepG2 and </w:t>
      </w:r>
      <w:r w:rsidR="00D074EF">
        <w:rPr>
          <w:rFonts w:eastAsia="SimSun" w:hint="eastAsia"/>
        </w:rPr>
        <w:t>Huh-7</w:t>
      </w:r>
      <w:r w:rsidRPr="00854BD5">
        <w:rPr>
          <w:rFonts w:eastAsia="SimSun"/>
        </w:rPr>
        <w:t xml:space="preserve"> cells</w:t>
      </w:r>
      <w:r w:rsidRPr="00854BD5">
        <w:rPr>
          <w:rFonts w:eastAsia="SimSun" w:hint="eastAsia"/>
        </w:rPr>
        <w:t xml:space="preserve">. Cells were seeded into 6-well plates at the density of 4 </w:t>
      </w:r>
      <w:r w:rsidRPr="00854BD5">
        <w:rPr>
          <w:rFonts w:eastAsia="SimSun"/>
        </w:rPr>
        <w:t>×</w:t>
      </w:r>
      <w:r w:rsidRPr="00854BD5">
        <w:rPr>
          <w:rFonts w:eastAsia="SimSun" w:hint="eastAsia"/>
        </w:rPr>
        <w:t xml:space="preserve"> 10</w:t>
      </w:r>
      <w:r w:rsidRPr="00C15160">
        <w:rPr>
          <w:rFonts w:eastAsia="SimSun" w:hint="eastAsia"/>
          <w:vertAlign w:val="superscript"/>
        </w:rPr>
        <w:t>5</w:t>
      </w:r>
      <w:r w:rsidRPr="00854BD5">
        <w:rPr>
          <w:rFonts w:eastAsia="SimSun" w:hint="eastAsia"/>
        </w:rPr>
        <w:t xml:space="preserve"> cells/well and maintained until reaching monolayer </w:t>
      </w:r>
      <w:r w:rsidRPr="00854BD5">
        <w:rPr>
          <w:rFonts w:eastAsia="SimSun"/>
        </w:rPr>
        <w:t>confluence</w:t>
      </w:r>
      <w:r w:rsidRPr="00854BD5">
        <w:rPr>
          <w:rFonts w:eastAsia="SimSun" w:hint="eastAsia"/>
        </w:rPr>
        <w:t>. The cells were scratched using 20-</w:t>
      </w:r>
      <w:r w:rsidRPr="00854BD5">
        <w:rPr>
          <w:rFonts w:eastAsia="SimSun"/>
        </w:rPr>
        <w:t>μL</w:t>
      </w:r>
      <w:r w:rsidRPr="00854BD5">
        <w:rPr>
          <w:rFonts w:eastAsia="SimSun" w:hint="eastAsia"/>
        </w:rPr>
        <w:t xml:space="preserve"> </w:t>
      </w:r>
      <w:r w:rsidRPr="00854BD5">
        <w:rPr>
          <w:rFonts w:eastAsia="SimSun"/>
        </w:rPr>
        <w:t>pipette</w:t>
      </w:r>
      <w:r w:rsidRPr="00854BD5">
        <w:rPr>
          <w:rFonts w:eastAsia="SimSun" w:hint="eastAsia"/>
        </w:rPr>
        <w:t xml:space="preserve"> tips and rinsed with PBS buffer for three times. And then the cells were cultured in</w:t>
      </w:r>
      <w:r w:rsidRPr="00854BD5">
        <w:rPr>
          <w:rFonts w:eastAsia="SimSun"/>
        </w:rPr>
        <w:t xml:space="preserve"> serum-free medium</w:t>
      </w:r>
      <w:r w:rsidRPr="00854BD5">
        <w:rPr>
          <w:rFonts w:eastAsia="SimSun" w:hint="eastAsia"/>
        </w:rPr>
        <w:t xml:space="preserve"> containing different concentrations of </w:t>
      </w:r>
      <w:proofErr w:type="spellStart"/>
      <w:r w:rsidRPr="00854BD5">
        <w:rPr>
          <w:rFonts w:eastAsia="SimSun" w:hint="eastAsia"/>
        </w:rPr>
        <w:t>cinobufotalin</w:t>
      </w:r>
      <w:proofErr w:type="spellEnd"/>
      <w:r w:rsidRPr="00854BD5">
        <w:rPr>
          <w:rFonts w:eastAsia="SimSun" w:hint="eastAsia"/>
        </w:rPr>
        <w:t xml:space="preserve"> (40, 60, 80 </w:t>
      </w:r>
      <w:proofErr w:type="spellStart"/>
      <w:r w:rsidRPr="00854BD5">
        <w:rPr>
          <w:rFonts w:eastAsia="SimSun" w:hint="eastAsia"/>
        </w:rPr>
        <w:t>nM</w:t>
      </w:r>
      <w:proofErr w:type="spellEnd"/>
      <w:r w:rsidRPr="00854BD5">
        <w:rPr>
          <w:rFonts w:eastAsia="SimSun" w:hint="eastAsia"/>
        </w:rPr>
        <w:t xml:space="preserve">). After treatment with </w:t>
      </w:r>
      <w:proofErr w:type="spellStart"/>
      <w:r w:rsidRPr="00854BD5">
        <w:rPr>
          <w:rFonts w:eastAsia="SimSun" w:hint="eastAsia"/>
        </w:rPr>
        <w:t>cinobufotalin</w:t>
      </w:r>
      <w:proofErr w:type="spellEnd"/>
      <w:r w:rsidRPr="00854BD5">
        <w:rPr>
          <w:rFonts w:eastAsia="SimSun" w:hint="eastAsia"/>
        </w:rPr>
        <w:t xml:space="preserve"> for different lengths of time (0 and 24 h), the width of wound was measured and the images of cells were acquired using </w:t>
      </w:r>
      <w:r w:rsidRPr="00854BD5">
        <w:rPr>
          <w:rFonts w:eastAsia="SimSun"/>
        </w:rPr>
        <w:t>inverted microscope</w:t>
      </w:r>
      <w:r w:rsidRPr="00854BD5">
        <w:rPr>
          <w:rFonts w:eastAsia="SimSun" w:hint="eastAsia"/>
        </w:rPr>
        <w:t xml:space="preserve"> (Leica, </w:t>
      </w:r>
      <w:proofErr w:type="spellStart"/>
      <w:r w:rsidRPr="00854BD5">
        <w:rPr>
          <w:rFonts w:eastAsia="SimSun"/>
        </w:rPr>
        <w:t>Wetzlar</w:t>
      </w:r>
      <w:proofErr w:type="spellEnd"/>
      <w:r w:rsidRPr="00854BD5">
        <w:rPr>
          <w:rFonts w:eastAsia="SimSun" w:hint="eastAsia"/>
        </w:rPr>
        <w:t>, German).</w:t>
      </w:r>
      <w:r w:rsidRPr="00854BD5">
        <w:rPr>
          <w:rFonts w:eastAsia="SimSun"/>
        </w:rPr>
        <w:t xml:space="preserve"> The rate of wound healing = [(the wound width of 0 h </w:t>
      </w:r>
      <w:r>
        <w:rPr>
          <w:rFonts w:eastAsia="SimSun" w:hint="eastAsia"/>
        </w:rPr>
        <w:t>-</w:t>
      </w:r>
      <w:r w:rsidRPr="00854BD5">
        <w:rPr>
          <w:rFonts w:eastAsia="SimSun"/>
        </w:rPr>
        <w:t xml:space="preserve"> </w:t>
      </w:r>
      <w:r w:rsidRPr="00854BD5">
        <w:rPr>
          <w:rFonts w:eastAsia="SimSun" w:hint="eastAsia"/>
        </w:rPr>
        <w:t>24</w:t>
      </w:r>
      <w:r w:rsidRPr="00854BD5">
        <w:rPr>
          <w:rFonts w:eastAsia="SimSun"/>
        </w:rPr>
        <w:t xml:space="preserve"> h)/0 h wound width] × 100%.</w:t>
      </w:r>
      <w:r w:rsidRPr="00854BD5">
        <w:rPr>
          <w:rFonts w:eastAsia="SimSun" w:hint="eastAsia"/>
        </w:rPr>
        <w:t xml:space="preserve"> </w:t>
      </w:r>
      <w:r w:rsidRPr="00854BD5">
        <w:rPr>
          <w:rFonts w:eastAsia="SimSun"/>
        </w:rPr>
        <w:t>All experiments were performed in</w:t>
      </w:r>
      <w:r w:rsidRPr="00854BD5">
        <w:rPr>
          <w:rFonts w:eastAsia="SimSun" w:hint="eastAsia"/>
        </w:rPr>
        <w:t xml:space="preserve"> </w:t>
      </w:r>
      <w:r w:rsidRPr="00854BD5">
        <w:rPr>
          <w:rFonts w:eastAsia="SimSun"/>
        </w:rPr>
        <w:t>triplicate</w:t>
      </w:r>
      <w:r w:rsidRPr="00854BD5">
        <w:rPr>
          <w:rFonts w:eastAsia="SimSun" w:hint="eastAsia"/>
        </w:rPr>
        <w:t>.</w:t>
      </w:r>
    </w:p>
    <w:p w14:paraId="3114F1CF" w14:textId="77777777" w:rsidR="00C15160" w:rsidRPr="00C15160" w:rsidRDefault="00C15160" w:rsidP="00C15160">
      <w:pPr>
        <w:keepNext/>
        <w:keepLines/>
        <w:spacing w:before="81" w:afterLines="0" w:line="480" w:lineRule="auto"/>
        <w:outlineLvl w:val="1"/>
        <w:rPr>
          <w:rFonts w:eastAsia="SimSun" w:cs="Arial"/>
          <w:b/>
          <w:bCs/>
          <w:szCs w:val="32"/>
        </w:rPr>
      </w:pPr>
      <w:r w:rsidRPr="00C15160">
        <w:rPr>
          <w:rFonts w:eastAsia="SimSun" w:cs="Arial" w:hint="eastAsia"/>
          <w:b/>
          <w:bCs/>
          <w:szCs w:val="32"/>
        </w:rPr>
        <w:t xml:space="preserve">1.3 </w:t>
      </w:r>
      <w:r w:rsidRPr="00C15160">
        <w:rPr>
          <w:rFonts w:eastAsia="SimSun" w:cs="Arial"/>
          <w:b/>
          <w:bCs/>
          <w:szCs w:val="32"/>
        </w:rPr>
        <w:t>Cell viability assays</w:t>
      </w:r>
    </w:p>
    <w:p w14:paraId="0B8D5F4E" w14:textId="77777777" w:rsidR="00854BD5" w:rsidRPr="00854BD5" w:rsidRDefault="00EF5D77" w:rsidP="00C15160">
      <w:pPr>
        <w:pStyle w:val="NormalIndent"/>
        <w:spacing w:after="81" w:line="480" w:lineRule="auto"/>
        <w:ind w:firstLineChars="0" w:firstLine="0"/>
        <w:rPr>
          <w:rFonts w:eastAsiaTheme="minorEastAsia"/>
        </w:rPr>
      </w:pPr>
      <w:r>
        <w:rPr>
          <w:rFonts w:eastAsiaTheme="minorEastAsia" w:hint="eastAsia"/>
        </w:rPr>
        <w:t xml:space="preserve">Furthermore, </w:t>
      </w:r>
      <w:r w:rsidR="0056497C">
        <w:rPr>
          <w:rFonts w:eastAsiaTheme="minorEastAsia" w:hint="eastAsia"/>
        </w:rPr>
        <w:t>t</w:t>
      </w:r>
      <w:r w:rsidR="00C15160" w:rsidRPr="00C15160">
        <w:rPr>
          <w:rFonts w:eastAsiaTheme="minorEastAsia"/>
        </w:rPr>
        <w:t xml:space="preserve">he effect of </w:t>
      </w:r>
      <w:proofErr w:type="spellStart"/>
      <w:r w:rsidR="00C15160" w:rsidRPr="00C15160">
        <w:rPr>
          <w:rFonts w:eastAsiaTheme="minorEastAsia"/>
        </w:rPr>
        <w:t>cinobufotalin</w:t>
      </w:r>
      <w:proofErr w:type="spellEnd"/>
      <w:r w:rsidR="00C15160" w:rsidRPr="00C15160">
        <w:rPr>
          <w:rFonts w:eastAsiaTheme="minorEastAsia"/>
        </w:rPr>
        <w:t xml:space="preserve"> </w:t>
      </w:r>
      <w:r w:rsidR="00C15160">
        <w:rPr>
          <w:rFonts w:eastAsiaTheme="minorEastAsia" w:hint="eastAsia"/>
        </w:rPr>
        <w:t xml:space="preserve">at </w:t>
      </w:r>
      <w:r w:rsidR="00C15160" w:rsidRPr="00C15160">
        <w:rPr>
          <w:rFonts w:eastAsiaTheme="minorEastAsia"/>
        </w:rPr>
        <w:t xml:space="preserve">40, 60, 80 </w:t>
      </w:r>
      <w:proofErr w:type="spellStart"/>
      <w:r w:rsidR="00C15160" w:rsidRPr="00C15160">
        <w:rPr>
          <w:rFonts w:eastAsiaTheme="minorEastAsia"/>
        </w:rPr>
        <w:t>nM</w:t>
      </w:r>
      <w:proofErr w:type="spellEnd"/>
      <w:r w:rsidR="00C15160" w:rsidRPr="00C15160">
        <w:rPr>
          <w:rFonts w:eastAsiaTheme="minorEastAsia"/>
        </w:rPr>
        <w:t xml:space="preserve"> on hepatocellular cancer cells (HepG2 </w:t>
      </w:r>
      <w:r w:rsidR="00C15160" w:rsidRPr="00C15160">
        <w:rPr>
          <w:rFonts w:eastAsiaTheme="minorEastAsia"/>
        </w:rPr>
        <w:lastRenderedPageBreak/>
        <w:t xml:space="preserve">and </w:t>
      </w:r>
      <w:r w:rsidR="00D074EF">
        <w:rPr>
          <w:rFonts w:eastAsia="SimSun" w:hint="eastAsia"/>
        </w:rPr>
        <w:t>Huh-7</w:t>
      </w:r>
      <w:r w:rsidR="00C15160" w:rsidRPr="00C15160">
        <w:rPr>
          <w:rFonts w:eastAsiaTheme="minorEastAsia"/>
        </w:rPr>
        <w:t xml:space="preserve"> cells) viability was conducted using Cell Counting Kit - 8 (CCK-8) assay (Sigma-Aldrich, St Louis, MO). In brief, cells were seeded into 96-well plates at 5 × 10</w:t>
      </w:r>
      <w:r w:rsidR="00C15160" w:rsidRPr="00C15160">
        <w:rPr>
          <w:rFonts w:eastAsiaTheme="minorEastAsia"/>
          <w:vertAlign w:val="superscript"/>
        </w:rPr>
        <w:t>3</w:t>
      </w:r>
      <w:r w:rsidR="00C15160" w:rsidRPr="00C15160">
        <w:rPr>
          <w:rFonts w:eastAsiaTheme="minorEastAsia"/>
        </w:rPr>
        <w:t xml:space="preserve"> cells/well and cultured for 24 h in DMEM medium as described in </w:t>
      </w:r>
      <w:r w:rsidR="00C15160">
        <w:rPr>
          <w:rFonts w:eastAsiaTheme="minorEastAsia" w:hint="eastAsia"/>
        </w:rPr>
        <w:t>1</w:t>
      </w:r>
      <w:r w:rsidR="00C15160" w:rsidRPr="00C15160">
        <w:rPr>
          <w:rFonts w:eastAsiaTheme="minorEastAsia"/>
        </w:rPr>
        <w:t xml:space="preserve">.1 section. Then various concentrations of </w:t>
      </w:r>
      <w:proofErr w:type="spellStart"/>
      <w:r w:rsidR="00C15160" w:rsidRPr="00C15160">
        <w:rPr>
          <w:rFonts w:eastAsiaTheme="minorEastAsia"/>
        </w:rPr>
        <w:t>cinobufotalin</w:t>
      </w:r>
      <w:proofErr w:type="spellEnd"/>
      <w:r w:rsidR="00C15160" w:rsidRPr="00C15160">
        <w:rPr>
          <w:rFonts w:eastAsiaTheme="minorEastAsia"/>
        </w:rPr>
        <w:t xml:space="preserve"> (40, 60, 80 </w:t>
      </w:r>
      <w:proofErr w:type="spellStart"/>
      <w:r w:rsidR="00C15160" w:rsidRPr="00C15160">
        <w:rPr>
          <w:rFonts w:eastAsiaTheme="minorEastAsia"/>
        </w:rPr>
        <w:t>nM</w:t>
      </w:r>
      <w:proofErr w:type="spellEnd"/>
      <w:r w:rsidR="00C15160" w:rsidRPr="00C15160">
        <w:rPr>
          <w:rFonts w:eastAsiaTheme="minorEastAsia"/>
        </w:rPr>
        <w:t xml:space="preserve">) were added into cells. After 24 h treatment, 10 μL of CCK-8 solution was added into every well of the plate. The plate was incubated in the incubator for other 4 h, and then the absorbance was measured at 450 nm using a microplate reader (Thermo Scientific, Rockford, IL). The </w:t>
      </w:r>
      <w:r w:rsidR="00C15160">
        <w:rPr>
          <w:rFonts w:eastAsiaTheme="minorEastAsia" w:hint="eastAsia"/>
        </w:rPr>
        <w:t xml:space="preserve">cell viability was </w:t>
      </w:r>
      <w:r w:rsidR="00C15160">
        <w:rPr>
          <w:rFonts w:eastAsiaTheme="minorEastAsia"/>
        </w:rPr>
        <w:t>calculated</w:t>
      </w:r>
      <w:r w:rsidR="00C15160">
        <w:rPr>
          <w:rFonts w:eastAsiaTheme="minorEastAsia" w:hint="eastAsia"/>
        </w:rPr>
        <w:t xml:space="preserve"> </w:t>
      </w:r>
      <w:r w:rsidR="00C15160" w:rsidRPr="00C15160">
        <w:rPr>
          <w:rFonts w:eastAsiaTheme="minorEastAsia"/>
        </w:rPr>
        <w:t>by the formula: cell viability (100%) = (OD value of the treated wells - OD value of the blank control wells) / (OD value of the negative control wells - OD value of the blank control wells).</w:t>
      </w:r>
    </w:p>
    <w:p w14:paraId="498DE34A" w14:textId="77777777" w:rsidR="00854BD5" w:rsidRPr="00854BD5" w:rsidRDefault="00854BD5" w:rsidP="00854BD5">
      <w:pPr>
        <w:pStyle w:val="Heading1"/>
      </w:pPr>
      <w:r>
        <w:rPr>
          <w:rFonts w:hint="eastAsia"/>
        </w:rPr>
        <w:t>2.</w:t>
      </w:r>
      <w:r w:rsidRPr="00854BD5">
        <w:rPr>
          <w:rFonts w:hint="eastAsia"/>
        </w:rPr>
        <w:t xml:space="preserve"> </w:t>
      </w:r>
      <w:r w:rsidRPr="00854BD5">
        <w:t>Supplementary Experimental</w:t>
      </w:r>
      <w:r w:rsidRPr="00854BD5">
        <w:rPr>
          <w:rFonts w:hint="eastAsia"/>
        </w:rPr>
        <w:t xml:space="preserve"> Results</w:t>
      </w:r>
      <w:r>
        <w:rPr>
          <w:rFonts w:hint="eastAsia"/>
        </w:rPr>
        <w:t xml:space="preserve"> and Discussion</w:t>
      </w:r>
    </w:p>
    <w:p w14:paraId="63557150" w14:textId="77777777" w:rsidR="00854BD5" w:rsidRDefault="00854BD5" w:rsidP="00854BD5">
      <w:pPr>
        <w:keepNext/>
        <w:keepLines/>
        <w:spacing w:before="81" w:afterLines="0" w:line="480" w:lineRule="auto"/>
        <w:outlineLvl w:val="1"/>
        <w:rPr>
          <w:rFonts w:eastAsia="SimSun"/>
        </w:rPr>
      </w:pPr>
      <w:r w:rsidRPr="00854BD5">
        <w:rPr>
          <w:rFonts w:eastAsia="SimSun" w:cs="Arial" w:hint="eastAsia"/>
          <w:b/>
          <w:bCs/>
          <w:szCs w:val="32"/>
        </w:rPr>
        <w:t>2.</w:t>
      </w:r>
      <w:r w:rsidR="00DF2B7C">
        <w:rPr>
          <w:rFonts w:eastAsia="SimSun" w:cs="Arial" w:hint="eastAsia"/>
          <w:b/>
          <w:bCs/>
          <w:szCs w:val="32"/>
        </w:rPr>
        <w:t>1</w:t>
      </w:r>
      <w:r w:rsidRPr="00854BD5">
        <w:rPr>
          <w:rFonts w:eastAsia="SimSun" w:cs="Arial" w:hint="eastAsia"/>
          <w:b/>
          <w:bCs/>
          <w:szCs w:val="32"/>
        </w:rPr>
        <w:t xml:space="preserve"> </w:t>
      </w:r>
      <w:proofErr w:type="spellStart"/>
      <w:r w:rsidRPr="00854BD5">
        <w:rPr>
          <w:rFonts w:eastAsia="SimSun" w:cs="Arial" w:hint="eastAsia"/>
          <w:b/>
          <w:bCs/>
          <w:szCs w:val="32"/>
        </w:rPr>
        <w:t>Cinobufotalin</w:t>
      </w:r>
      <w:proofErr w:type="spellEnd"/>
      <w:r w:rsidRPr="00854BD5">
        <w:rPr>
          <w:rFonts w:eastAsia="SimSun" w:cs="Arial" w:hint="eastAsia"/>
          <w:b/>
          <w:bCs/>
          <w:szCs w:val="32"/>
        </w:rPr>
        <w:t xml:space="preserve"> inhibited the migration of HepG2 and </w:t>
      </w:r>
      <w:r w:rsidR="00D074EF" w:rsidRPr="00D074EF">
        <w:rPr>
          <w:rFonts w:eastAsia="SimSun" w:cs="Arial" w:hint="eastAsia"/>
          <w:b/>
          <w:bCs/>
          <w:szCs w:val="32"/>
        </w:rPr>
        <w:t>Huh-7</w:t>
      </w:r>
      <w:r w:rsidRPr="00854BD5">
        <w:rPr>
          <w:rFonts w:eastAsia="SimSun" w:cs="Arial" w:hint="eastAsia"/>
          <w:b/>
          <w:bCs/>
          <w:szCs w:val="32"/>
        </w:rPr>
        <w:t xml:space="preserve"> cells</w:t>
      </w:r>
    </w:p>
    <w:p w14:paraId="5FE8E553" w14:textId="77777777" w:rsidR="004562D2" w:rsidRDefault="00854BD5" w:rsidP="00854BD5">
      <w:pPr>
        <w:pStyle w:val="NormalIndent"/>
        <w:spacing w:after="81" w:line="480" w:lineRule="auto"/>
        <w:ind w:firstLineChars="0" w:firstLine="0"/>
        <w:rPr>
          <w:rFonts w:eastAsia="SimSun"/>
        </w:rPr>
      </w:pPr>
      <w:r>
        <w:rPr>
          <w:rFonts w:eastAsia="SimSun" w:hint="eastAsia"/>
        </w:rPr>
        <w:t>T</w:t>
      </w:r>
      <w:r w:rsidRPr="00854BD5">
        <w:rPr>
          <w:rFonts w:eastAsia="SimSun" w:hint="eastAsia"/>
        </w:rPr>
        <w:t xml:space="preserve">he effects of </w:t>
      </w:r>
      <w:proofErr w:type="spellStart"/>
      <w:r w:rsidRPr="00854BD5">
        <w:rPr>
          <w:rFonts w:eastAsia="SimSun" w:hint="eastAsia"/>
        </w:rPr>
        <w:t>cinobufotalin</w:t>
      </w:r>
      <w:proofErr w:type="spellEnd"/>
      <w:r w:rsidRPr="00854BD5">
        <w:rPr>
          <w:rFonts w:eastAsia="SimSun" w:hint="eastAsia"/>
        </w:rPr>
        <w:t xml:space="preserve"> at different concentrations (40 </w:t>
      </w:r>
      <w:proofErr w:type="spellStart"/>
      <w:r w:rsidRPr="00854BD5">
        <w:rPr>
          <w:rFonts w:eastAsia="SimSun" w:hint="eastAsia"/>
        </w:rPr>
        <w:t>nM</w:t>
      </w:r>
      <w:proofErr w:type="spellEnd"/>
      <w:r w:rsidRPr="00854BD5">
        <w:rPr>
          <w:rFonts w:eastAsia="SimSun" w:hint="eastAsia"/>
        </w:rPr>
        <w:t xml:space="preserve">, 60 </w:t>
      </w:r>
      <w:proofErr w:type="spellStart"/>
      <w:r w:rsidRPr="00854BD5">
        <w:rPr>
          <w:rFonts w:eastAsia="SimSun" w:hint="eastAsia"/>
        </w:rPr>
        <w:t>nM</w:t>
      </w:r>
      <w:proofErr w:type="spellEnd"/>
      <w:r w:rsidRPr="00854BD5">
        <w:rPr>
          <w:rFonts w:eastAsia="SimSun" w:hint="eastAsia"/>
        </w:rPr>
        <w:t xml:space="preserve"> and 80 </w:t>
      </w:r>
      <w:proofErr w:type="spellStart"/>
      <w:r w:rsidRPr="00854BD5">
        <w:rPr>
          <w:rFonts w:eastAsia="SimSun" w:hint="eastAsia"/>
        </w:rPr>
        <w:t>nM</w:t>
      </w:r>
      <w:proofErr w:type="spellEnd"/>
      <w:r w:rsidRPr="00854BD5">
        <w:rPr>
          <w:rFonts w:eastAsia="SimSun" w:hint="eastAsia"/>
        </w:rPr>
        <w:t>) on cell m</w:t>
      </w:r>
      <w:r w:rsidRPr="00854BD5">
        <w:rPr>
          <w:rFonts w:eastAsia="SimSun"/>
        </w:rPr>
        <w:t xml:space="preserve">igration </w:t>
      </w:r>
      <w:r w:rsidRPr="00854BD5">
        <w:rPr>
          <w:rFonts w:eastAsia="SimSun" w:hint="eastAsia"/>
        </w:rPr>
        <w:t xml:space="preserve">were evaluated. The results indicated that </w:t>
      </w:r>
      <w:r w:rsidRPr="00854BD5">
        <w:rPr>
          <w:rFonts w:eastAsia="SimSun"/>
        </w:rPr>
        <w:t>the</w:t>
      </w:r>
      <w:r w:rsidRPr="00854BD5">
        <w:rPr>
          <w:rFonts w:eastAsia="SimSun" w:hint="eastAsia"/>
        </w:rPr>
        <w:t xml:space="preserve"> migration of HepG2 and </w:t>
      </w:r>
      <w:r w:rsidR="00D074EF">
        <w:rPr>
          <w:rFonts w:eastAsia="SimSun" w:hint="eastAsia"/>
        </w:rPr>
        <w:t>Huh-7</w:t>
      </w:r>
      <w:r w:rsidRPr="00854BD5">
        <w:rPr>
          <w:rFonts w:eastAsia="SimSun"/>
        </w:rPr>
        <w:t xml:space="preserve"> cells</w:t>
      </w:r>
      <w:r w:rsidRPr="00854BD5">
        <w:rPr>
          <w:rFonts w:eastAsia="SimSun" w:hint="eastAsia"/>
        </w:rPr>
        <w:t xml:space="preserve"> was significantly </w:t>
      </w:r>
      <w:r w:rsidRPr="00854BD5">
        <w:rPr>
          <w:rFonts w:eastAsia="SimSun"/>
        </w:rPr>
        <w:t>attenuated</w:t>
      </w:r>
      <w:r w:rsidRPr="00854BD5">
        <w:rPr>
          <w:rFonts w:eastAsia="SimSun" w:hint="eastAsia"/>
        </w:rPr>
        <w:t xml:space="preserve"> by </w:t>
      </w:r>
      <w:proofErr w:type="spellStart"/>
      <w:r w:rsidRPr="00854BD5">
        <w:rPr>
          <w:rFonts w:eastAsia="SimSun" w:hint="eastAsia"/>
        </w:rPr>
        <w:t>cinobufotalin</w:t>
      </w:r>
      <w:proofErr w:type="spellEnd"/>
      <w:r w:rsidRPr="00854BD5">
        <w:rPr>
          <w:rFonts w:eastAsia="SimSun" w:hint="eastAsia"/>
        </w:rPr>
        <w:t xml:space="preserve"> in a dose-dependent manner (Fig.</w:t>
      </w:r>
      <w:r w:rsidR="0055476F">
        <w:rPr>
          <w:rFonts w:eastAsia="SimSun" w:hint="eastAsia"/>
        </w:rPr>
        <w:t>S1</w:t>
      </w:r>
      <w:r w:rsidRPr="00854BD5">
        <w:rPr>
          <w:rFonts w:eastAsia="SimSun" w:hint="eastAsia"/>
        </w:rPr>
        <w:t xml:space="preserve"> and Fig.</w:t>
      </w:r>
      <w:r w:rsidR="0055476F">
        <w:rPr>
          <w:rFonts w:eastAsia="SimSun" w:hint="eastAsia"/>
        </w:rPr>
        <w:t>S2</w:t>
      </w:r>
      <w:r w:rsidRPr="00854BD5">
        <w:rPr>
          <w:rFonts w:eastAsia="SimSun" w:hint="eastAsia"/>
        </w:rPr>
        <w:t xml:space="preserve">). Of note, </w:t>
      </w:r>
      <w:proofErr w:type="spellStart"/>
      <w:r w:rsidRPr="00854BD5">
        <w:rPr>
          <w:rFonts w:eastAsia="SimSun" w:hint="eastAsia"/>
        </w:rPr>
        <w:t>cinobufotalin</w:t>
      </w:r>
      <w:proofErr w:type="spellEnd"/>
      <w:r w:rsidRPr="00854BD5">
        <w:rPr>
          <w:rFonts w:eastAsia="SimSun" w:hint="eastAsia"/>
        </w:rPr>
        <w:t xml:space="preserve"> inhibited less than 15% of both </w:t>
      </w:r>
      <w:r w:rsidRPr="00854BD5">
        <w:rPr>
          <w:rFonts w:eastAsia="SimSun"/>
        </w:rPr>
        <w:t xml:space="preserve">HepG2 and </w:t>
      </w:r>
      <w:r w:rsidR="00D074EF">
        <w:rPr>
          <w:rFonts w:eastAsia="SimSun" w:hint="eastAsia"/>
        </w:rPr>
        <w:t>Huh-7</w:t>
      </w:r>
      <w:r w:rsidRPr="00854BD5">
        <w:rPr>
          <w:rFonts w:eastAsia="SimSun"/>
        </w:rPr>
        <w:t xml:space="preserve"> cells</w:t>
      </w:r>
      <w:r w:rsidRPr="00854BD5">
        <w:rPr>
          <w:rFonts w:eastAsia="SimSun" w:hint="eastAsia"/>
        </w:rPr>
        <w:t xml:space="preserve"> growth at the doses of 40 </w:t>
      </w:r>
      <w:proofErr w:type="spellStart"/>
      <w:r w:rsidRPr="00854BD5">
        <w:rPr>
          <w:rFonts w:eastAsia="SimSun" w:hint="eastAsia"/>
        </w:rPr>
        <w:t>nM</w:t>
      </w:r>
      <w:proofErr w:type="spellEnd"/>
      <w:r w:rsidRPr="00854BD5">
        <w:rPr>
          <w:rFonts w:eastAsia="SimSun" w:hint="eastAsia"/>
        </w:rPr>
        <w:t xml:space="preserve">, 60 </w:t>
      </w:r>
      <w:proofErr w:type="spellStart"/>
      <w:r w:rsidRPr="00854BD5">
        <w:rPr>
          <w:rFonts w:eastAsia="SimSun" w:hint="eastAsia"/>
        </w:rPr>
        <w:t>nM</w:t>
      </w:r>
      <w:proofErr w:type="spellEnd"/>
      <w:r w:rsidRPr="00854BD5">
        <w:rPr>
          <w:rFonts w:eastAsia="SimSun" w:hint="eastAsia"/>
        </w:rPr>
        <w:t xml:space="preserve"> and 80 </w:t>
      </w:r>
      <w:proofErr w:type="spellStart"/>
      <w:r w:rsidRPr="00854BD5">
        <w:rPr>
          <w:rFonts w:eastAsia="SimSun" w:hint="eastAsia"/>
        </w:rPr>
        <w:t>nM</w:t>
      </w:r>
      <w:proofErr w:type="spellEnd"/>
      <w:r w:rsidRPr="00854BD5">
        <w:rPr>
          <w:rFonts w:eastAsia="SimSun" w:hint="eastAsia"/>
        </w:rPr>
        <w:t>, respectively (Fig.</w:t>
      </w:r>
      <w:r w:rsidR="0055476F">
        <w:rPr>
          <w:rFonts w:eastAsia="SimSun" w:hint="eastAsia"/>
        </w:rPr>
        <w:t xml:space="preserve"> S1 </w:t>
      </w:r>
      <w:r w:rsidRPr="00854BD5">
        <w:rPr>
          <w:rFonts w:eastAsia="SimSun" w:hint="eastAsia"/>
        </w:rPr>
        <w:t xml:space="preserve">C and Fig. </w:t>
      </w:r>
      <w:r w:rsidR="0055476F">
        <w:rPr>
          <w:rFonts w:eastAsia="SimSun" w:hint="eastAsia"/>
        </w:rPr>
        <w:t xml:space="preserve">S2 </w:t>
      </w:r>
      <w:r w:rsidRPr="00854BD5">
        <w:rPr>
          <w:rFonts w:eastAsia="SimSun" w:hint="eastAsia"/>
        </w:rPr>
        <w:t xml:space="preserve">C). These results suggested that </w:t>
      </w:r>
      <w:proofErr w:type="spellStart"/>
      <w:r w:rsidRPr="00854BD5">
        <w:rPr>
          <w:rFonts w:eastAsia="SimSun" w:hint="eastAsia"/>
        </w:rPr>
        <w:t>cinobufotalin</w:t>
      </w:r>
      <w:proofErr w:type="spellEnd"/>
      <w:r w:rsidRPr="00854BD5">
        <w:rPr>
          <w:rFonts w:eastAsia="SimSun" w:hint="eastAsia"/>
        </w:rPr>
        <w:t xml:space="preserve"> inhibited the </w:t>
      </w:r>
      <w:r w:rsidRPr="00854BD5">
        <w:rPr>
          <w:rFonts w:eastAsia="SimSun"/>
        </w:rPr>
        <w:t xml:space="preserve">viability and migration of HepG2 and </w:t>
      </w:r>
      <w:r w:rsidR="00D074EF">
        <w:rPr>
          <w:rFonts w:eastAsia="SimSun" w:hint="eastAsia"/>
        </w:rPr>
        <w:t>Huh-7</w:t>
      </w:r>
      <w:r w:rsidRPr="00854BD5">
        <w:rPr>
          <w:rFonts w:eastAsia="SimSun"/>
        </w:rPr>
        <w:t xml:space="preserve"> cells</w:t>
      </w:r>
      <w:r w:rsidRPr="00854BD5">
        <w:rPr>
          <w:rFonts w:eastAsia="SimSun" w:hint="eastAsia"/>
        </w:rPr>
        <w:t xml:space="preserve"> in a dose-dependent manner.</w:t>
      </w:r>
    </w:p>
    <w:p w14:paraId="04B28423" w14:textId="77777777" w:rsidR="00EA2E94" w:rsidRDefault="00EA2E94" w:rsidP="00854BD5">
      <w:pPr>
        <w:pStyle w:val="NormalIndent"/>
        <w:spacing w:after="81" w:line="480" w:lineRule="auto"/>
        <w:ind w:firstLineChars="0" w:firstLine="0"/>
        <w:rPr>
          <w:rFonts w:eastAsia="SimSun"/>
        </w:rPr>
      </w:pPr>
    </w:p>
    <w:p w14:paraId="4F83E42B" w14:textId="77777777" w:rsidR="00EA2E94" w:rsidRDefault="00EA2E94" w:rsidP="00854BD5">
      <w:pPr>
        <w:pStyle w:val="NormalIndent"/>
        <w:spacing w:after="81" w:line="480" w:lineRule="auto"/>
        <w:ind w:firstLineChars="0" w:firstLine="0"/>
        <w:rPr>
          <w:rFonts w:eastAsia="SimSun"/>
        </w:rPr>
        <w:sectPr w:rsidR="00EA2E94" w:rsidSect="00A15C32">
          <w:endnotePr>
            <w:numFmt w:val="decimal"/>
          </w:endnotePr>
          <w:pgSz w:w="12240" w:h="15840" w:code="1"/>
          <w:pgMar w:top="1440" w:right="1440" w:bottom="1440" w:left="1440" w:header="170" w:footer="170" w:gutter="0"/>
          <w:cols w:space="425"/>
          <w:docGrid w:type="lines" w:linePitch="326"/>
        </w:sectPr>
      </w:pPr>
    </w:p>
    <w:p w14:paraId="11D51AF8" w14:textId="77777777" w:rsidR="00EA2E94" w:rsidRDefault="00EA2E94" w:rsidP="00EA2E94">
      <w:pPr>
        <w:spacing w:after="81"/>
        <w:ind w:left="1274" w:hangingChars="577" w:hanging="1274"/>
        <w:rPr>
          <w:rFonts w:eastAsiaTheme="minorEastAsia" w:cs="Arial"/>
          <w:b/>
        </w:rPr>
      </w:pPr>
      <w:bookmarkStart w:id="0" w:name="_GoBack"/>
      <w:bookmarkEnd w:id="0"/>
    </w:p>
    <w:p w14:paraId="37784B4D" w14:textId="77777777" w:rsidR="00EA2E94" w:rsidRPr="00EA2E94" w:rsidRDefault="00EA2E94" w:rsidP="00EA2E94">
      <w:pPr>
        <w:spacing w:after="81"/>
        <w:ind w:left="1274" w:hangingChars="577" w:hanging="1274"/>
        <w:rPr>
          <w:rFonts w:eastAsia="SimSun" w:cs="Arial"/>
          <w:b/>
        </w:rPr>
      </w:pPr>
      <w:r w:rsidRPr="00EA2E94">
        <w:rPr>
          <w:rFonts w:cs="Arial"/>
          <w:b/>
        </w:rPr>
        <w:t xml:space="preserve">Figure </w:t>
      </w:r>
      <w:r>
        <w:rPr>
          <w:rFonts w:eastAsia="SimSun" w:cs="Arial" w:hint="eastAsia"/>
          <w:b/>
        </w:rPr>
        <w:t>S1</w:t>
      </w:r>
      <w:r w:rsidRPr="00EA2E94">
        <w:rPr>
          <w:rFonts w:eastAsia="SimSun" w:cs="Arial"/>
          <w:b/>
        </w:rPr>
        <w:tab/>
      </w:r>
      <w:proofErr w:type="spellStart"/>
      <w:r w:rsidRPr="00EA2E94">
        <w:rPr>
          <w:rFonts w:eastAsia="SimSun" w:cs="Arial" w:hint="eastAsia"/>
          <w:b/>
        </w:rPr>
        <w:t>Cinobufotalin</w:t>
      </w:r>
      <w:proofErr w:type="spellEnd"/>
      <w:r w:rsidRPr="00EA2E94">
        <w:rPr>
          <w:rFonts w:eastAsia="SimSun" w:cs="Arial"/>
          <w:b/>
        </w:rPr>
        <w:t xml:space="preserve"> attenuate the migration of </w:t>
      </w:r>
      <w:r w:rsidRPr="00EA2E94">
        <w:rPr>
          <w:rFonts w:eastAsia="SimSun" w:cs="Arial" w:hint="eastAsia"/>
          <w:b/>
        </w:rPr>
        <w:t>HepG2</w:t>
      </w:r>
      <w:r w:rsidRPr="00EA2E94">
        <w:rPr>
          <w:rFonts w:eastAsia="SimSun" w:cs="Arial"/>
          <w:b/>
        </w:rPr>
        <w:t xml:space="preserve"> cells</w:t>
      </w:r>
      <w:r w:rsidRPr="00EA2E94">
        <w:rPr>
          <w:rFonts w:eastAsia="SimSun" w:cs="Arial" w:hint="eastAsia"/>
          <w:b/>
        </w:rPr>
        <w:t xml:space="preserve">. </w:t>
      </w:r>
      <w:r w:rsidRPr="00EA2E94">
        <w:rPr>
          <w:rFonts w:eastAsia="SimSun" w:cs="Arial" w:hint="eastAsia"/>
        </w:rPr>
        <w:t xml:space="preserve">(A) The </w:t>
      </w:r>
      <w:r w:rsidRPr="00EA2E94">
        <w:rPr>
          <w:rFonts w:eastAsia="SimSun" w:cs="Arial"/>
        </w:rPr>
        <w:t>migratory properties of</w:t>
      </w:r>
      <w:r w:rsidRPr="00EA2E94">
        <w:rPr>
          <w:rFonts w:eastAsia="SimSun" w:cs="Arial" w:hint="eastAsia"/>
        </w:rPr>
        <w:t xml:space="preserve"> HepG2 cells were determined using wound healing assays (</w:t>
      </w:r>
      <w:r w:rsidRPr="00EA2E94">
        <w:rPr>
          <w:rFonts w:eastAsia="SimSun" w:cs="Arial"/>
        </w:rPr>
        <w:t>100× magnification</w:t>
      </w:r>
      <w:r w:rsidRPr="00EA2E94">
        <w:rPr>
          <w:rFonts w:eastAsia="SimSun" w:cs="Arial" w:hint="eastAsia"/>
        </w:rPr>
        <w:t xml:space="preserve">). (B) The migration rate was </w:t>
      </w:r>
      <w:r w:rsidRPr="00EA2E94">
        <w:rPr>
          <w:rFonts w:eastAsia="SimSun" w:cs="Arial"/>
        </w:rPr>
        <w:t>calculated</w:t>
      </w:r>
      <w:r w:rsidRPr="00EA2E94">
        <w:rPr>
          <w:rFonts w:eastAsia="SimSun" w:cs="Arial" w:hint="eastAsia"/>
        </w:rPr>
        <w:t xml:space="preserve"> according to the wound width. (C) The inhibition effect of </w:t>
      </w:r>
      <w:proofErr w:type="spellStart"/>
      <w:r w:rsidRPr="00EA2E94">
        <w:rPr>
          <w:rFonts w:eastAsia="SimSun" w:cs="Arial" w:hint="eastAsia"/>
        </w:rPr>
        <w:t>cinobufotalin</w:t>
      </w:r>
      <w:proofErr w:type="spellEnd"/>
      <w:r w:rsidRPr="00EA2E94">
        <w:rPr>
          <w:rFonts w:eastAsia="SimSun" w:cs="Arial" w:hint="eastAsia"/>
        </w:rPr>
        <w:t xml:space="preserve"> </w:t>
      </w:r>
      <w:proofErr w:type="gramStart"/>
      <w:r w:rsidRPr="00EA2E94">
        <w:rPr>
          <w:rFonts w:eastAsia="SimSun" w:cs="Arial" w:hint="eastAsia"/>
        </w:rPr>
        <w:t>( 40</w:t>
      </w:r>
      <w:proofErr w:type="gramEnd"/>
      <w:r w:rsidRPr="00EA2E94">
        <w:rPr>
          <w:rFonts w:eastAsia="SimSun" w:cs="Arial" w:hint="eastAsia"/>
        </w:rPr>
        <w:t xml:space="preserve">, 60 and 80 </w:t>
      </w:r>
      <w:proofErr w:type="spellStart"/>
      <w:r w:rsidRPr="00EA2E94">
        <w:rPr>
          <w:rFonts w:eastAsia="SimSun" w:cs="Arial" w:hint="eastAsia"/>
        </w:rPr>
        <w:t>nM</w:t>
      </w:r>
      <w:proofErr w:type="spellEnd"/>
      <w:r w:rsidRPr="00EA2E94">
        <w:rPr>
          <w:rFonts w:eastAsia="SimSun" w:cs="Arial" w:hint="eastAsia"/>
        </w:rPr>
        <w:t xml:space="preserve">) on the viability of HepG2 cells was evaluated using CCK-8 assays. </w:t>
      </w:r>
      <w:r w:rsidRPr="00EA2E94">
        <w:rPr>
          <w:rFonts w:eastAsia="SimSun" w:cs="Arial"/>
        </w:rPr>
        <w:t>Each bar is the average of the average of three determinations with the error bar representing the S.D. (n = 3). ***p &lt; 0.001 compared with vehicle control.</w:t>
      </w:r>
      <w:r w:rsidRPr="00EA2E94">
        <w:rPr>
          <w:rFonts w:eastAsia="SimSun" w:cs="Arial" w:hint="eastAsia"/>
        </w:rPr>
        <w:t xml:space="preserve"> </w:t>
      </w:r>
    </w:p>
    <w:p w14:paraId="1CED8D16" w14:textId="77777777" w:rsidR="00EA2E94" w:rsidRPr="00EA2E94" w:rsidRDefault="00EA2E94" w:rsidP="00EA2E94">
      <w:pPr>
        <w:spacing w:after="81"/>
        <w:ind w:left="1274" w:hangingChars="577" w:hanging="1274"/>
        <w:rPr>
          <w:rFonts w:cs="Arial"/>
          <w:b/>
        </w:rPr>
        <w:sectPr w:rsidR="00EA2E94" w:rsidRPr="00EA2E94" w:rsidSect="00A15C32">
          <w:endnotePr>
            <w:numFmt w:val="decimal"/>
          </w:endnotePr>
          <w:pgSz w:w="12240" w:h="15840" w:code="1"/>
          <w:pgMar w:top="1440" w:right="1440" w:bottom="1440" w:left="1440" w:header="170" w:footer="170" w:gutter="0"/>
          <w:cols w:space="425"/>
          <w:docGrid w:type="lines" w:linePitch="326"/>
        </w:sectPr>
      </w:pPr>
      <w:r w:rsidRPr="00EA2E94">
        <w:rPr>
          <w:rFonts w:cs="Arial"/>
          <w:b/>
        </w:rPr>
        <w:t xml:space="preserve">Figure </w:t>
      </w:r>
      <w:r>
        <w:rPr>
          <w:rFonts w:eastAsiaTheme="minorEastAsia" w:cs="Arial" w:hint="eastAsia"/>
          <w:b/>
        </w:rPr>
        <w:t>S2</w:t>
      </w:r>
      <w:r w:rsidRPr="00EA2E94">
        <w:rPr>
          <w:rFonts w:cs="Arial"/>
          <w:b/>
        </w:rPr>
        <w:tab/>
      </w:r>
      <w:proofErr w:type="spellStart"/>
      <w:r w:rsidRPr="00EA2E94">
        <w:rPr>
          <w:rFonts w:cs="Arial" w:hint="eastAsia"/>
          <w:b/>
        </w:rPr>
        <w:t>Cinobufotalin</w:t>
      </w:r>
      <w:proofErr w:type="spellEnd"/>
      <w:r w:rsidRPr="00EA2E94">
        <w:rPr>
          <w:rFonts w:cs="Arial"/>
          <w:b/>
        </w:rPr>
        <w:t xml:space="preserve"> attenuate the migration of </w:t>
      </w:r>
      <w:r w:rsidR="00D074EF" w:rsidRPr="00D074EF">
        <w:rPr>
          <w:rFonts w:eastAsia="SimSun" w:hint="eastAsia"/>
          <w:b/>
        </w:rPr>
        <w:t>Huh-7</w:t>
      </w:r>
      <w:r w:rsidRPr="00EA2E94">
        <w:rPr>
          <w:rFonts w:cs="Arial"/>
          <w:b/>
        </w:rPr>
        <w:t xml:space="preserve"> cells</w:t>
      </w:r>
      <w:r w:rsidRPr="00EA2E94">
        <w:rPr>
          <w:rFonts w:cs="Arial" w:hint="eastAsia"/>
          <w:b/>
        </w:rPr>
        <w:t xml:space="preserve">. </w:t>
      </w:r>
      <w:r w:rsidRPr="00EA2E94">
        <w:rPr>
          <w:rFonts w:cs="Arial" w:hint="eastAsia"/>
        </w:rPr>
        <w:t xml:space="preserve">(A) The </w:t>
      </w:r>
      <w:r w:rsidRPr="00EA2E94">
        <w:rPr>
          <w:rFonts w:cs="Arial"/>
        </w:rPr>
        <w:t>migratory properties of</w:t>
      </w:r>
      <w:r w:rsidRPr="00EA2E94">
        <w:rPr>
          <w:rFonts w:cs="Arial" w:hint="eastAsia"/>
        </w:rPr>
        <w:t xml:space="preserve"> </w:t>
      </w:r>
      <w:r w:rsidR="00D074EF">
        <w:rPr>
          <w:rFonts w:eastAsia="SimSun" w:hint="eastAsia"/>
        </w:rPr>
        <w:t>Huh-7</w:t>
      </w:r>
      <w:r w:rsidRPr="00EA2E94">
        <w:rPr>
          <w:rFonts w:cs="Arial" w:hint="eastAsia"/>
        </w:rPr>
        <w:t xml:space="preserve"> cells were determined using wound healing assays (</w:t>
      </w:r>
      <w:r w:rsidRPr="00EA2E94">
        <w:rPr>
          <w:rFonts w:cs="Arial"/>
        </w:rPr>
        <w:t>100× magnification</w:t>
      </w:r>
      <w:r w:rsidRPr="00EA2E94">
        <w:rPr>
          <w:rFonts w:cs="Arial" w:hint="eastAsia"/>
        </w:rPr>
        <w:t xml:space="preserve">). (B) The migration rate was </w:t>
      </w:r>
      <w:r w:rsidRPr="00EA2E94">
        <w:rPr>
          <w:rFonts w:cs="Arial"/>
        </w:rPr>
        <w:t>calculated</w:t>
      </w:r>
      <w:r w:rsidRPr="00EA2E94">
        <w:rPr>
          <w:rFonts w:cs="Arial" w:hint="eastAsia"/>
        </w:rPr>
        <w:t xml:space="preserve"> according to the wound width. (C) The inhibition effect of </w:t>
      </w:r>
      <w:proofErr w:type="spellStart"/>
      <w:r w:rsidRPr="00EA2E94">
        <w:rPr>
          <w:rFonts w:cs="Arial" w:hint="eastAsia"/>
        </w:rPr>
        <w:t>cinobufotalin</w:t>
      </w:r>
      <w:proofErr w:type="spellEnd"/>
      <w:r w:rsidRPr="00EA2E94">
        <w:rPr>
          <w:rFonts w:cs="Arial" w:hint="eastAsia"/>
        </w:rPr>
        <w:t xml:space="preserve"> ( 40, 60 and 80 </w:t>
      </w:r>
      <w:proofErr w:type="spellStart"/>
      <w:r w:rsidRPr="00EA2E94">
        <w:rPr>
          <w:rFonts w:cs="Arial" w:hint="eastAsia"/>
        </w:rPr>
        <w:t>nM</w:t>
      </w:r>
      <w:proofErr w:type="spellEnd"/>
      <w:r w:rsidRPr="00EA2E94">
        <w:rPr>
          <w:rFonts w:cs="Arial" w:hint="eastAsia"/>
        </w:rPr>
        <w:t xml:space="preserve">) on the viability of </w:t>
      </w:r>
      <w:r w:rsidR="00D074EF">
        <w:rPr>
          <w:rFonts w:eastAsia="SimSun" w:hint="eastAsia"/>
        </w:rPr>
        <w:t>Huh-7</w:t>
      </w:r>
      <w:r w:rsidRPr="00EA2E94">
        <w:rPr>
          <w:rFonts w:cs="Arial" w:hint="eastAsia"/>
        </w:rPr>
        <w:t xml:space="preserve"> cells was evaluated using CCK-8 assays. </w:t>
      </w:r>
      <w:r w:rsidRPr="00EA2E94">
        <w:rPr>
          <w:rFonts w:cs="Arial"/>
        </w:rPr>
        <w:t>Each bar is the average of the average of three determinations with the error bar representing the S.D. (n = 3). *p &lt; 0.0</w:t>
      </w:r>
      <w:r w:rsidRPr="00EA2E94">
        <w:rPr>
          <w:rFonts w:cs="Arial" w:hint="eastAsia"/>
        </w:rPr>
        <w:t xml:space="preserve">5, </w:t>
      </w:r>
      <w:r w:rsidRPr="00EA2E94">
        <w:rPr>
          <w:rFonts w:cs="Arial"/>
        </w:rPr>
        <w:t>**p &lt; 0.0</w:t>
      </w:r>
      <w:r w:rsidRPr="00EA2E94">
        <w:rPr>
          <w:rFonts w:cs="Arial" w:hint="eastAsia"/>
        </w:rPr>
        <w:t xml:space="preserve">1 and </w:t>
      </w:r>
      <w:r w:rsidRPr="00EA2E94">
        <w:rPr>
          <w:rFonts w:cs="Arial"/>
        </w:rPr>
        <w:t>***p &lt; 0.001 compared with vehicle control.</w:t>
      </w:r>
    </w:p>
    <w:p w14:paraId="604A3CBD" w14:textId="77777777" w:rsidR="004562D2" w:rsidRPr="004562D2" w:rsidRDefault="004562D2" w:rsidP="00481E1E">
      <w:pPr>
        <w:spacing w:after="81"/>
        <w:rPr>
          <w:rFonts w:eastAsia="SimSun"/>
          <w:b/>
        </w:rPr>
      </w:pPr>
      <w:r w:rsidRPr="004562D2">
        <w:rPr>
          <w:rFonts w:eastAsia="SimSun" w:hint="eastAsia"/>
          <w:b/>
        </w:rPr>
        <w:lastRenderedPageBreak/>
        <w:t xml:space="preserve">Figure </w:t>
      </w:r>
      <w:r>
        <w:rPr>
          <w:rFonts w:eastAsia="SimSun" w:hint="eastAsia"/>
          <w:b/>
        </w:rPr>
        <w:t>S1</w:t>
      </w:r>
    </w:p>
    <w:p w14:paraId="1B08FDE6" w14:textId="77777777" w:rsidR="004562D2" w:rsidRDefault="00BF087A" w:rsidP="004562D2">
      <w:pPr>
        <w:pStyle w:val="NormalIndent"/>
        <w:spacing w:after="81" w:line="480" w:lineRule="auto"/>
        <w:ind w:firstLineChars="0" w:firstLine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E74A4B4" wp14:editId="7BDF41C3">
            <wp:extent cx="4401179" cy="3348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79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10EDC" w14:textId="77777777" w:rsidR="00481E1E" w:rsidRDefault="00481E1E" w:rsidP="00481E1E">
      <w:pPr>
        <w:pStyle w:val="NormalIndent"/>
        <w:spacing w:after="81" w:line="480" w:lineRule="auto"/>
        <w:ind w:firstLineChars="0" w:firstLine="0"/>
        <w:rPr>
          <w:rFonts w:eastAsia="SimSun"/>
          <w:b/>
        </w:rPr>
      </w:pPr>
      <w:r w:rsidRPr="004562D2">
        <w:rPr>
          <w:rFonts w:eastAsia="SimSun" w:hint="eastAsia"/>
          <w:b/>
        </w:rPr>
        <w:t xml:space="preserve">Figure </w:t>
      </w:r>
      <w:r>
        <w:rPr>
          <w:rFonts w:eastAsia="SimSun" w:hint="eastAsia"/>
          <w:b/>
        </w:rPr>
        <w:t>S2</w:t>
      </w:r>
    </w:p>
    <w:p w14:paraId="1AA3F181" w14:textId="77777777" w:rsidR="00481E1E" w:rsidRPr="00854BD5" w:rsidRDefault="00BF087A" w:rsidP="00E80D77">
      <w:pPr>
        <w:pStyle w:val="NormalIndent"/>
        <w:spacing w:after="81" w:line="480" w:lineRule="auto"/>
        <w:ind w:firstLineChars="0" w:firstLine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3EEAD4C5" wp14:editId="51F15804">
            <wp:extent cx="4408712" cy="334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12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1E1E" w:rsidRPr="00854BD5" w:rsidSect="00A15C32">
      <w:endnotePr>
        <w:numFmt w:val="decimal"/>
      </w:endnotePr>
      <w:pgSz w:w="12240" w:h="15840" w:code="1"/>
      <w:pgMar w:top="1440" w:right="1440" w:bottom="1440" w:left="1440" w:header="170" w:footer="170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1DA23" w14:textId="77777777" w:rsidR="000977AE" w:rsidRPr="00632F9E" w:rsidRDefault="000977AE" w:rsidP="00632F9E">
      <w:pPr>
        <w:pStyle w:val="Footer"/>
        <w:spacing w:after="60"/>
      </w:pPr>
    </w:p>
  </w:endnote>
  <w:endnote w:type="continuationSeparator" w:id="0">
    <w:p w14:paraId="1316029E" w14:textId="77777777" w:rsidR="000977AE" w:rsidRPr="00632F9E" w:rsidRDefault="000977AE" w:rsidP="00632F9E">
      <w:pPr>
        <w:pStyle w:val="Footer"/>
        <w:spacing w:after="60"/>
      </w:pPr>
    </w:p>
  </w:endnote>
  <w:endnote w:type="continuationNotice" w:id="1">
    <w:p w14:paraId="170AD930" w14:textId="77777777" w:rsidR="000977AE" w:rsidRPr="00632F9E" w:rsidRDefault="000977AE" w:rsidP="00632F9E">
      <w:pPr>
        <w:pStyle w:val="Footer"/>
        <w:spacing w:after="6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2BBA6" w14:textId="77777777" w:rsidR="00854BD5" w:rsidRDefault="00854BD5" w:rsidP="00854BD5">
    <w:pPr>
      <w:pStyle w:val="Footer"/>
      <w:spacing w:after="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93C4F" w14:textId="77777777" w:rsidR="00854BD5" w:rsidRDefault="00854BD5" w:rsidP="00854BD5">
    <w:pPr>
      <w:pStyle w:val="Footer"/>
      <w:spacing w:after="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B8641" w14:textId="77777777" w:rsidR="00854BD5" w:rsidRDefault="00854BD5" w:rsidP="00854BD5">
    <w:pPr>
      <w:pStyle w:val="Footer"/>
      <w:spacing w:after="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1A9BC" w14:textId="77777777" w:rsidR="000977AE" w:rsidRDefault="000977AE" w:rsidP="00E2529C">
      <w:pPr>
        <w:spacing w:before="60" w:after="60"/>
        <w:ind w:firstLine="440"/>
      </w:pPr>
      <w:r>
        <w:separator/>
      </w:r>
    </w:p>
  </w:footnote>
  <w:footnote w:type="continuationSeparator" w:id="0">
    <w:p w14:paraId="1F8BF78E" w14:textId="77777777" w:rsidR="000977AE" w:rsidRDefault="000977AE" w:rsidP="005F2E50">
      <w:pPr>
        <w:spacing w:before="60" w:after="60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AF887" w14:textId="77777777" w:rsidR="00854BD5" w:rsidRDefault="00854BD5" w:rsidP="00854BD5">
    <w:pPr>
      <w:pStyle w:val="Header"/>
      <w:spacing w:after="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6A057" w14:textId="77777777" w:rsidR="00854BD5" w:rsidRDefault="00854BD5" w:rsidP="00854BD5">
    <w:pPr>
      <w:pStyle w:val="Header"/>
      <w:spacing w:after="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87627" w14:textId="77777777" w:rsidR="00854BD5" w:rsidRDefault="00854BD5" w:rsidP="00854BD5">
    <w:pPr>
      <w:pStyle w:val="Header"/>
      <w:spacing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C3AF5"/>
    <w:multiLevelType w:val="hybridMultilevel"/>
    <w:tmpl w:val="014AC3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CD1ACB"/>
    <w:multiLevelType w:val="multilevel"/>
    <w:tmpl w:val="DBFCE080"/>
    <w:lvl w:ilvl="0">
      <w:start w:val="1"/>
      <w:numFmt w:val="none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17E2632B"/>
    <w:multiLevelType w:val="hybridMultilevel"/>
    <w:tmpl w:val="6DE096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685BF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292943FD"/>
    <w:multiLevelType w:val="hybridMultilevel"/>
    <w:tmpl w:val="0C5A20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7666FB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D752D93"/>
    <w:multiLevelType w:val="multilevel"/>
    <w:tmpl w:val="3F38D64C"/>
    <w:lvl w:ilvl="0">
      <w:start w:val="1"/>
      <w:numFmt w:val="none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none"/>
      <w:suff w:val="space"/>
      <w:lvlText w:val="%1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380A1E2D"/>
    <w:multiLevelType w:val="multilevel"/>
    <w:tmpl w:val="D28619A0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suff w:val="space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suff w:val="space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suff w:val="space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8" w15:restartNumberingAfterBreak="0">
    <w:nsid w:val="38513D19"/>
    <w:multiLevelType w:val="hybridMultilevel"/>
    <w:tmpl w:val="6ADE3AD0"/>
    <w:lvl w:ilvl="0" w:tplc="67E890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9646368"/>
    <w:multiLevelType w:val="hybridMultilevel"/>
    <w:tmpl w:val="96A253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E5342C0"/>
    <w:multiLevelType w:val="multilevel"/>
    <w:tmpl w:val="3326A5B0"/>
    <w:lvl w:ilvl="0">
      <w:start w:val="1"/>
      <w:numFmt w:val="decimal"/>
      <w:suff w:val="space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4BF54551"/>
    <w:multiLevelType w:val="hybridMultilevel"/>
    <w:tmpl w:val="A27260AC"/>
    <w:lvl w:ilvl="0" w:tplc="F4D066BC">
      <w:start w:val="1"/>
      <w:numFmt w:val="decimal"/>
      <w:lvlText w:val="%1."/>
      <w:lvlJc w:val="left"/>
      <w:pPr>
        <w:ind w:left="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12" w15:restartNumberingAfterBreak="0">
    <w:nsid w:val="538C6175"/>
    <w:multiLevelType w:val="hybridMultilevel"/>
    <w:tmpl w:val="3A6E19E2"/>
    <w:lvl w:ilvl="0" w:tplc="91F021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5E1751E3"/>
    <w:multiLevelType w:val="hybridMultilevel"/>
    <w:tmpl w:val="A384723A"/>
    <w:lvl w:ilvl="0" w:tplc="2E828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732342"/>
    <w:multiLevelType w:val="hybridMultilevel"/>
    <w:tmpl w:val="DFA0B142"/>
    <w:lvl w:ilvl="0" w:tplc="9914058A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F1574AA"/>
    <w:multiLevelType w:val="hybridMultilevel"/>
    <w:tmpl w:val="024A2DCC"/>
    <w:lvl w:ilvl="0" w:tplc="67E890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3EB717B"/>
    <w:multiLevelType w:val="hybridMultilevel"/>
    <w:tmpl w:val="AB78A2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99A7C07"/>
    <w:multiLevelType w:val="multilevel"/>
    <w:tmpl w:val="0409001D"/>
    <w:numStyleLink w:val="1"/>
  </w:abstractNum>
  <w:abstractNum w:abstractNumId="18" w15:restartNumberingAfterBreak="0">
    <w:nsid w:val="6CD45AC9"/>
    <w:multiLevelType w:val="hybridMultilevel"/>
    <w:tmpl w:val="7876AD70"/>
    <w:lvl w:ilvl="0" w:tplc="CF34B5FE">
      <w:numFmt w:val="bullet"/>
      <w:lvlText w:val=""/>
      <w:lvlJc w:val="left"/>
      <w:pPr>
        <w:ind w:left="36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D74465"/>
    <w:multiLevelType w:val="hybridMultilevel"/>
    <w:tmpl w:val="4B6A9E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34D225C"/>
    <w:multiLevelType w:val="hybridMultilevel"/>
    <w:tmpl w:val="35100FC0"/>
    <w:lvl w:ilvl="0" w:tplc="B67422A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4CD273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75E233EE"/>
    <w:multiLevelType w:val="hybridMultilevel"/>
    <w:tmpl w:val="ECB68786"/>
    <w:lvl w:ilvl="0" w:tplc="62A0FF40">
      <w:start w:val="1"/>
      <w:numFmt w:val="decimal"/>
      <w:lvlText w:val="Figure 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7B52B76"/>
    <w:multiLevelType w:val="hybridMultilevel"/>
    <w:tmpl w:val="0A5230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85822D6"/>
    <w:multiLevelType w:val="multilevel"/>
    <w:tmpl w:val="633EA906"/>
    <w:lvl w:ilvl="0">
      <w:start w:val="1"/>
      <w:numFmt w:val="none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none"/>
      <w:suff w:val="space"/>
      <w:lvlText w:val="%1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Heading3"/>
      <w:suff w:val="space"/>
      <w:lvlText w:val="%1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space"/>
      <w:lvlText w:val="%1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12"/>
  </w:num>
  <w:num w:numId="2">
    <w:abstractNumId w:val="13"/>
  </w:num>
  <w:num w:numId="3">
    <w:abstractNumId w:val="20"/>
  </w:num>
  <w:num w:numId="4">
    <w:abstractNumId w:val="15"/>
  </w:num>
  <w:num w:numId="5">
    <w:abstractNumId w:val="8"/>
  </w:num>
  <w:num w:numId="6">
    <w:abstractNumId w:val="14"/>
  </w:num>
  <w:num w:numId="7">
    <w:abstractNumId w:val="5"/>
  </w:num>
  <w:num w:numId="8">
    <w:abstractNumId w:val="17"/>
  </w:num>
  <w:num w:numId="9">
    <w:abstractNumId w:val="21"/>
  </w:num>
  <w:num w:numId="10">
    <w:abstractNumId w:val="11"/>
  </w:num>
  <w:num w:numId="11">
    <w:abstractNumId w:val="3"/>
  </w:num>
  <w:num w:numId="12">
    <w:abstractNumId w:val="10"/>
  </w:num>
  <w:num w:numId="13">
    <w:abstractNumId w:val="7"/>
  </w:num>
  <w:num w:numId="14">
    <w:abstractNumId w:val="1"/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9"/>
  </w:num>
  <w:num w:numId="26">
    <w:abstractNumId w:val="18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2"/>
  </w:num>
  <w:num w:numId="32">
    <w:abstractNumId w:val="22"/>
  </w:num>
  <w:num w:numId="33">
    <w:abstractNumId w:val="23"/>
  </w:num>
  <w:num w:numId="34">
    <w:abstractNumId w:val="0"/>
  </w:num>
  <w:num w:numId="35">
    <w:abstractNumId w:val="16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attachedTemplate r:id="rId1"/>
  <w:defaultTabStop w:val="42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style="mso-position-vertical-relative:line;mso-height-relative:bottom-margin-area" fill="f" fillcolor="none [3205]" stroke="f" strokecolor="none [3204]">
      <v:fill color="none [3205]" on="f"/>
      <v:stroke color="none [3204]" weight="2.25pt" on="f"/>
      <v:textbox inset=",0,,0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75B"/>
    <w:rsid w:val="0000059E"/>
    <w:rsid w:val="00000AB0"/>
    <w:rsid w:val="00000B8E"/>
    <w:rsid w:val="00000CAB"/>
    <w:rsid w:val="0000125B"/>
    <w:rsid w:val="000017B5"/>
    <w:rsid w:val="00001F3F"/>
    <w:rsid w:val="000021F2"/>
    <w:rsid w:val="00002311"/>
    <w:rsid w:val="000024A2"/>
    <w:rsid w:val="00002B52"/>
    <w:rsid w:val="00003859"/>
    <w:rsid w:val="00003A09"/>
    <w:rsid w:val="00004185"/>
    <w:rsid w:val="0000433D"/>
    <w:rsid w:val="00004862"/>
    <w:rsid w:val="00004F2C"/>
    <w:rsid w:val="000057D7"/>
    <w:rsid w:val="00005A6B"/>
    <w:rsid w:val="00005C56"/>
    <w:rsid w:val="000061C4"/>
    <w:rsid w:val="00007408"/>
    <w:rsid w:val="00007AB4"/>
    <w:rsid w:val="00007FC2"/>
    <w:rsid w:val="00010E6F"/>
    <w:rsid w:val="000115AC"/>
    <w:rsid w:val="0001160F"/>
    <w:rsid w:val="00011F9A"/>
    <w:rsid w:val="00011FBE"/>
    <w:rsid w:val="00012DC3"/>
    <w:rsid w:val="00013568"/>
    <w:rsid w:val="00013592"/>
    <w:rsid w:val="000141F7"/>
    <w:rsid w:val="00014366"/>
    <w:rsid w:val="0001438F"/>
    <w:rsid w:val="00014571"/>
    <w:rsid w:val="00014762"/>
    <w:rsid w:val="000148A3"/>
    <w:rsid w:val="00014C03"/>
    <w:rsid w:val="00015641"/>
    <w:rsid w:val="00015E2D"/>
    <w:rsid w:val="000169BB"/>
    <w:rsid w:val="00016FE6"/>
    <w:rsid w:val="00017A65"/>
    <w:rsid w:val="00020078"/>
    <w:rsid w:val="000203AB"/>
    <w:rsid w:val="00020487"/>
    <w:rsid w:val="00020EC1"/>
    <w:rsid w:val="00021086"/>
    <w:rsid w:val="0002132C"/>
    <w:rsid w:val="00022587"/>
    <w:rsid w:val="0002333A"/>
    <w:rsid w:val="000236DB"/>
    <w:rsid w:val="00023979"/>
    <w:rsid w:val="00023982"/>
    <w:rsid w:val="00023F55"/>
    <w:rsid w:val="00024E9B"/>
    <w:rsid w:val="00025596"/>
    <w:rsid w:val="00025EC5"/>
    <w:rsid w:val="00025F88"/>
    <w:rsid w:val="000267AE"/>
    <w:rsid w:val="00026B43"/>
    <w:rsid w:val="00027418"/>
    <w:rsid w:val="0002750E"/>
    <w:rsid w:val="00027C78"/>
    <w:rsid w:val="00027DEF"/>
    <w:rsid w:val="000312F9"/>
    <w:rsid w:val="000313D4"/>
    <w:rsid w:val="0003157D"/>
    <w:rsid w:val="00031CCD"/>
    <w:rsid w:val="00031E36"/>
    <w:rsid w:val="00033230"/>
    <w:rsid w:val="0003355A"/>
    <w:rsid w:val="00034341"/>
    <w:rsid w:val="00034553"/>
    <w:rsid w:val="000346B8"/>
    <w:rsid w:val="0003487E"/>
    <w:rsid w:val="00035326"/>
    <w:rsid w:val="0003541B"/>
    <w:rsid w:val="00035461"/>
    <w:rsid w:val="00035613"/>
    <w:rsid w:val="00035A1D"/>
    <w:rsid w:val="000361BE"/>
    <w:rsid w:val="000366CB"/>
    <w:rsid w:val="00036841"/>
    <w:rsid w:val="000371D0"/>
    <w:rsid w:val="00037801"/>
    <w:rsid w:val="000379E9"/>
    <w:rsid w:val="000404BC"/>
    <w:rsid w:val="000405FD"/>
    <w:rsid w:val="00040ADC"/>
    <w:rsid w:val="00040C9C"/>
    <w:rsid w:val="00040D22"/>
    <w:rsid w:val="00040EDB"/>
    <w:rsid w:val="00041181"/>
    <w:rsid w:val="00042139"/>
    <w:rsid w:val="00042D5D"/>
    <w:rsid w:val="00043A15"/>
    <w:rsid w:val="00043D7F"/>
    <w:rsid w:val="0004400D"/>
    <w:rsid w:val="00044D66"/>
    <w:rsid w:val="00045DCF"/>
    <w:rsid w:val="00045EAA"/>
    <w:rsid w:val="000462A3"/>
    <w:rsid w:val="00046787"/>
    <w:rsid w:val="00046923"/>
    <w:rsid w:val="00046F3B"/>
    <w:rsid w:val="00047166"/>
    <w:rsid w:val="0004739F"/>
    <w:rsid w:val="00047CCA"/>
    <w:rsid w:val="00047E6A"/>
    <w:rsid w:val="000501DF"/>
    <w:rsid w:val="00050FEE"/>
    <w:rsid w:val="0005112A"/>
    <w:rsid w:val="00051DF5"/>
    <w:rsid w:val="00051F8A"/>
    <w:rsid w:val="0005243D"/>
    <w:rsid w:val="00052E35"/>
    <w:rsid w:val="00052FD2"/>
    <w:rsid w:val="00053B17"/>
    <w:rsid w:val="000543D7"/>
    <w:rsid w:val="00054431"/>
    <w:rsid w:val="00054C83"/>
    <w:rsid w:val="00054E58"/>
    <w:rsid w:val="00054FC3"/>
    <w:rsid w:val="0005513A"/>
    <w:rsid w:val="00055288"/>
    <w:rsid w:val="00055642"/>
    <w:rsid w:val="00056212"/>
    <w:rsid w:val="00056334"/>
    <w:rsid w:val="000568D5"/>
    <w:rsid w:val="00056B3F"/>
    <w:rsid w:val="00056C91"/>
    <w:rsid w:val="000575CE"/>
    <w:rsid w:val="00057629"/>
    <w:rsid w:val="0005768F"/>
    <w:rsid w:val="000579E3"/>
    <w:rsid w:val="00057D3B"/>
    <w:rsid w:val="00060B85"/>
    <w:rsid w:val="00060B8A"/>
    <w:rsid w:val="00060B9D"/>
    <w:rsid w:val="00060DEF"/>
    <w:rsid w:val="00061302"/>
    <w:rsid w:val="000613D5"/>
    <w:rsid w:val="00061C67"/>
    <w:rsid w:val="00062682"/>
    <w:rsid w:val="000626F0"/>
    <w:rsid w:val="00062F4E"/>
    <w:rsid w:val="00064139"/>
    <w:rsid w:val="0006475B"/>
    <w:rsid w:val="00064AE1"/>
    <w:rsid w:val="0006503B"/>
    <w:rsid w:val="000652CA"/>
    <w:rsid w:val="000656F6"/>
    <w:rsid w:val="000658ED"/>
    <w:rsid w:val="00065AF4"/>
    <w:rsid w:val="00065E8F"/>
    <w:rsid w:val="00066AF6"/>
    <w:rsid w:val="00066E19"/>
    <w:rsid w:val="000670CB"/>
    <w:rsid w:val="00067453"/>
    <w:rsid w:val="00067504"/>
    <w:rsid w:val="00067F17"/>
    <w:rsid w:val="0007025F"/>
    <w:rsid w:val="000702BC"/>
    <w:rsid w:val="000706C8"/>
    <w:rsid w:val="0007081B"/>
    <w:rsid w:val="00070ADF"/>
    <w:rsid w:val="00070FB2"/>
    <w:rsid w:val="0007104C"/>
    <w:rsid w:val="0007230A"/>
    <w:rsid w:val="000729F0"/>
    <w:rsid w:val="00072CAA"/>
    <w:rsid w:val="00072CBE"/>
    <w:rsid w:val="00072EC4"/>
    <w:rsid w:val="0007341D"/>
    <w:rsid w:val="0007359B"/>
    <w:rsid w:val="0007379F"/>
    <w:rsid w:val="000738C6"/>
    <w:rsid w:val="00073B25"/>
    <w:rsid w:val="00073C46"/>
    <w:rsid w:val="0007405F"/>
    <w:rsid w:val="000740EE"/>
    <w:rsid w:val="00074156"/>
    <w:rsid w:val="00074BC0"/>
    <w:rsid w:val="000755E4"/>
    <w:rsid w:val="000758AB"/>
    <w:rsid w:val="00075E12"/>
    <w:rsid w:val="00076173"/>
    <w:rsid w:val="00076E3A"/>
    <w:rsid w:val="00077234"/>
    <w:rsid w:val="0007799D"/>
    <w:rsid w:val="0008021C"/>
    <w:rsid w:val="00081257"/>
    <w:rsid w:val="0008145C"/>
    <w:rsid w:val="00081769"/>
    <w:rsid w:val="00081D73"/>
    <w:rsid w:val="00082626"/>
    <w:rsid w:val="00082C8A"/>
    <w:rsid w:val="00082F5E"/>
    <w:rsid w:val="00082FC3"/>
    <w:rsid w:val="0008342E"/>
    <w:rsid w:val="00083602"/>
    <w:rsid w:val="00083755"/>
    <w:rsid w:val="000838B8"/>
    <w:rsid w:val="00083E5C"/>
    <w:rsid w:val="00084154"/>
    <w:rsid w:val="000846FB"/>
    <w:rsid w:val="000848CA"/>
    <w:rsid w:val="00084F3D"/>
    <w:rsid w:val="00084FB2"/>
    <w:rsid w:val="00085055"/>
    <w:rsid w:val="000850BE"/>
    <w:rsid w:val="0008524F"/>
    <w:rsid w:val="00085273"/>
    <w:rsid w:val="00085B13"/>
    <w:rsid w:val="00086114"/>
    <w:rsid w:val="0008619E"/>
    <w:rsid w:val="00086224"/>
    <w:rsid w:val="000865D3"/>
    <w:rsid w:val="00086C48"/>
    <w:rsid w:val="0008787B"/>
    <w:rsid w:val="00087959"/>
    <w:rsid w:val="00087C50"/>
    <w:rsid w:val="00087E2F"/>
    <w:rsid w:val="000901A5"/>
    <w:rsid w:val="00090C6C"/>
    <w:rsid w:val="000911D6"/>
    <w:rsid w:val="00092D81"/>
    <w:rsid w:val="00093040"/>
    <w:rsid w:val="00093497"/>
    <w:rsid w:val="0009354F"/>
    <w:rsid w:val="00093A0D"/>
    <w:rsid w:val="00093AB9"/>
    <w:rsid w:val="00094E0D"/>
    <w:rsid w:val="00095090"/>
    <w:rsid w:val="000950BD"/>
    <w:rsid w:val="00095471"/>
    <w:rsid w:val="00095634"/>
    <w:rsid w:val="00095A1F"/>
    <w:rsid w:val="00095AA2"/>
    <w:rsid w:val="00095C8B"/>
    <w:rsid w:val="00096373"/>
    <w:rsid w:val="0009665B"/>
    <w:rsid w:val="00096A15"/>
    <w:rsid w:val="00096C16"/>
    <w:rsid w:val="00097047"/>
    <w:rsid w:val="0009708A"/>
    <w:rsid w:val="00097486"/>
    <w:rsid w:val="000977AE"/>
    <w:rsid w:val="000979E7"/>
    <w:rsid w:val="00097DEE"/>
    <w:rsid w:val="00097E98"/>
    <w:rsid w:val="000A09F5"/>
    <w:rsid w:val="000A0D28"/>
    <w:rsid w:val="000A13F1"/>
    <w:rsid w:val="000A152E"/>
    <w:rsid w:val="000A18D7"/>
    <w:rsid w:val="000A1AB8"/>
    <w:rsid w:val="000A21EC"/>
    <w:rsid w:val="000A26B3"/>
    <w:rsid w:val="000A29E6"/>
    <w:rsid w:val="000A2DA1"/>
    <w:rsid w:val="000A43AD"/>
    <w:rsid w:val="000A4731"/>
    <w:rsid w:val="000A48FD"/>
    <w:rsid w:val="000A5B21"/>
    <w:rsid w:val="000A5CE5"/>
    <w:rsid w:val="000A5D35"/>
    <w:rsid w:val="000A60FD"/>
    <w:rsid w:val="000A6236"/>
    <w:rsid w:val="000A6A29"/>
    <w:rsid w:val="000A6B49"/>
    <w:rsid w:val="000A7628"/>
    <w:rsid w:val="000A7BDC"/>
    <w:rsid w:val="000A7F51"/>
    <w:rsid w:val="000B0191"/>
    <w:rsid w:val="000B03DB"/>
    <w:rsid w:val="000B05B2"/>
    <w:rsid w:val="000B0959"/>
    <w:rsid w:val="000B0D06"/>
    <w:rsid w:val="000B18DC"/>
    <w:rsid w:val="000B2349"/>
    <w:rsid w:val="000B38FF"/>
    <w:rsid w:val="000B39BE"/>
    <w:rsid w:val="000B531B"/>
    <w:rsid w:val="000B5324"/>
    <w:rsid w:val="000B5EF0"/>
    <w:rsid w:val="000B626A"/>
    <w:rsid w:val="000B6CAA"/>
    <w:rsid w:val="000B7072"/>
    <w:rsid w:val="000B74D3"/>
    <w:rsid w:val="000B77AB"/>
    <w:rsid w:val="000B7BDA"/>
    <w:rsid w:val="000B7D07"/>
    <w:rsid w:val="000B7EB5"/>
    <w:rsid w:val="000C02F6"/>
    <w:rsid w:val="000C0349"/>
    <w:rsid w:val="000C060D"/>
    <w:rsid w:val="000C065B"/>
    <w:rsid w:val="000C0AD9"/>
    <w:rsid w:val="000C0B3B"/>
    <w:rsid w:val="000C0C44"/>
    <w:rsid w:val="000C0F13"/>
    <w:rsid w:val="000C1279"/>
    <w:rsid w:val="000C24C0"/>
    <w:rsid w:val="000C2826"/>
    <w:rsid w:val="000C29BF"/>
    <w:rsid w:val="000C31D8"/>
    <w:rsid w:val="000C3B89"/>
    <w:rsid w:val="000C3E7B"/>
    <w:rsid w:val="000C3E8A"/>
    <w:rsid w:val="000C42F3"/>
    <w:rsid w:val="000C439E"/>
    <w:rsid w:val="000C4969"/>
    <w:rsid w:val="000C4E50"/>
    <w:rsid w:val="000C50AA"/>
    <w:rsid w:val="000C51BB"/>
    <w:rsid w:val="000C5E2C"/>
    <w:rsid w:val="000C609E"/>
    <w:rsid w:val="000C6173"/>
    <w:rsid w:val="000C62F0"/>
    <w:rsid w:val="000C68CA"/>
    <w:rsid w:val="000C6922"/>
    <w:rsid w:val="000C6AD2"/>
    <w:rsid w:val="000C6E57"/>
    <w:rsid w:val="000C7749"/>
    <w:rsid w:val="000C79A5"/>
    <w:rsid w:val="000C79E4"/>
    <w:rsid w:val="000D0081"/>
    <w:rsid w:val="000D0BB9"/>
    <w:rsid w:val="000D0EEC"/>
    <w:rsid w:val="000D0FF2"/>
    <w:rsid w:val="000D13AB"/>
    <w:rsid w:val="000D1465"/>
    <w:rsid w:val="000D26B5"/>
    <w:rsid w:val="000D37EB"/>
    <w:rsid w:val="000D3C71"/>
    <w:rsid w:val="000D45E7"/>
    <w:rsid w:val="000D46DC"/>
    <w:rsid w:val="000D5A0E"/>
    <w:rsid w:val="000D6150"/>
    <w:rsid w:val="000D65BA"/>
    <w:rsid w:val="000D6683"/>
    <w:rsid w:val="000D6D9C"/>
    <w:rsid w:val="000D6E55"/>
    <w:rsid w:val="000D71FB"/>
    <w:rsid w:val="000D7574"/>
    <w:rsid w:val="000D79EF"/>
    <w:rsid w:val="000E020D"/>
    <w:rsid w:val="000E024F"/>
    <w:rsid w:val="000E02B8"/>
    <w:rsid w:val="000E036B"/>
    <w:rsid w:val="000E049E"/>
    <w:rsid w:val="000E0660"/>
    <w:rsid w:val="000E0A45"/>
    <w:rsid w:val="000E0B71"/>
    <w:rsid w:val="000E0DBF"/>
    <w:rsid w:val="000E11A3"/>
    <w:rsid w:val="000E11E8"/>
    <w:rsid w:val="000E1809"/>
    <w:rsid w:val="000E2199"/>
    <w:rsid w:val="000E27FA"/>
    <w:rsid w:val="000E331D"/>
    <w:rsid w:val="000E3699"/>
    <w:rsid w:val="000E462E"/>
    <w:rsid w:val="000E4F28"/>
    <w:rsid w:val="000E5959"/>
    <w:rsid w:val="000E6046"/>
    <w:rsid w:val="000E638D"/>
    <w:rsid w:val="000E6BEC"/>
    <w:rsid w:val="000E6CAA"/>
    <w:rsid w:val="000E70BA"/>
    <w:rsid w:val="000E718C"/>
    <w:rsid w:val="000E7E24"/>
    <w:rsid w:val="000E7E4B"/>
    <w:rsid w:val="000F00B6"/>
    <w:rsid w:val="000F03DC"/>
    <w:rsid w:val="000F04F9"/>
    <w:rsid w:val="000F06E8"/>
    <w:rsid w:val="000F0810"/>
    <w:rsid w:val="000F10F8"/>
    <w:rsid w:val="000F155A"/>
    <w:rsid w:val="000F1A62"/>
    <w:rsid w:val="000F23FA"/>
    <w:rsid w:val="000F2726"/>
    <w:rsid w:val="000F2729"/>
    <w:rsid w:val="000F27B8"/>
    <w:rsid w:val="000F3AD5"/>
    <w:rsid w:val="000F496E"/>
    <w:rsid w:val="000F4E1C"/>
    <w:rsid w:val="000F52E2"/>
    <w:rsid w:val="000F5358"/>
    <w:rsid w:val="000F598E"/>
    <w:rsid w:val="000F5B4B"/>
    <w:rsid w:val="000F5FA2"/>
    <w:rsid w:val="000F64C4"/>
    <w:rsid w:val="000F6C42"/>
    <w:rsid w:val="000F6DB7"/>
    <w:rsid w:val="000F6FD4"/>
    <w:rsid w:val="000F7B0D"/>
    <w:rsid w:val="001002F6"/>
    <w:rsid w:val="00100926"/>
    <w:rsid w:val="0010150F"/>
    <w:rsid w:val="00101921"/>
    <w:rsid w:val="001021FA"/>
    <w:rsid w:val="00102420"/>
    <w:rsid w:val="00102BDA"/>
    <w:rsid w:val="00102C3D"/>
    <w:rsid w:val="0010391F"/>
    <w:rsid w:val="00103C7D"/>
    <w:rsid w:val="0010478B"/>
    <w:rsid w:val="00104916"/>
    <w:rsid w:val="00104D3C"/>
    <w:rsid w:val="001050CE"/>
    <w:rsid w:val="00105368"/>
    <w:rsid w:val="0010536E"/>
    <w:rsid w:val="00105375"/>
    <w:rsid w:val="00105878"/>
    <w:rsid w:val="0010645F"/>
    <w:rsid w:val="00106558"/>
    <w:rsid w:val="00106559"/>
    <w:rsid w:val="00106ADF"/>
    <w:rsid w:val="0010707E"/>
    <w:rsid w:val="0010744A"/>
    <w:rsid w:val="001077E9"/>
    <w:rsid w:val="00107959"/>
    <w:rsid w:val="001079A5"/>
    <w:rsid w:val="00107CAA"/>
    <w:rsid w:val="00107E92"/>
    <w:rsid w:val="001102FC"/>
    <w:rsid w:val="00110637"/>
    <w:rsid w:val="0011089A"/>
    <w:rsid w:val="00110F8F"/>
    <w:rsid w:val="0011144D"/>
    <w:rsid w:val="00111713"/>
    <w:rsid w:val="00111BBB"/>
    <w:rsid w:val="00111C13"/>
    <w:rsid w:val="00111E28"/>
    <w:rsid w:val="00111F94"/>
    <w:rsid w:val="00112274"/>
    <w:rsid w:val="001123D9"/>
    <w:rsid w:val="00112680"/>
    <w:rsid w:val="0011298A"/>
    <w:rsid w:val="00112C5F"/>
    <w:rsid w:val="00112E33"/>
    <w:rsid w:val="00113046"/>
    <w:rsid w:val="00113196"/>
    <w:rsid w:val="0011357B"/>
    <w:rsid w:val="00113629"/>
    <w:rsid w:val="00113707"/>
    <w:rsid w:val="00113A55"/>
    <w:rsid w:val="00113AEE"/>
    <w:rsid w:val="001144BE"/>
    <w:rsid w:val="00114F08"/>
    <w:rsid w:val="00115725"/>
    <w:rsid w:val="001159A2"/>
    <w:rsid w:val="00116234"/>
    <w:rsid w:val="001165CC"/>
    <w:rsid w:val="00116952"/>
    <w:rsid w:val="0011695C"/>
    <w:rsid w:val="00116F05"/>
    <w:rsid w:val="00117757"/>
    <w:rsid w:val="00117B6B"/>
    <w:rsid w:val="00117DE9"/>
    <w:rsid w:val="00120180"/>
    <w:rsid w:val="00120599"/>
    <w:rsid w:val="00120692"/>
    <w:rsid w:val="00120CED"/>
    <w:rsid w:val="00121145"/>
    <w:rsid w:val="0012130D"/>
    <w:rsid w:val="00121429"/>
    <w:rsid w:val="001219BE"/>
    <w:rsid w:val="00121DCA"/>
    <w:rsid w:val="00121EB2"/>
    <w:rsid w:val="00121EDC"/>
    <w:rsid w:val="0012228B"/>
    <w:rsid w:val="00122B4D"/>
    <w:rsid w:val="001232C2"/>
    <w:rsid w:val="001242A3"/>
    <w:rsid w:val="001243E7"/>
    <w:rsid w:val="00124417"/>
    <w:rsid w:val="00124693"/>
    <w:rsid w:val="00124A00"/>
    <w:rsid w:val="00124BF8"/>
    <w:rsid w:val="00124FD9"/>
    <w:rsid w:val="00125174"/>
    <w:rsid w:val="00125831"/>
    <w:rsid w:val="00125CE6"/>
    <w:rsid w:val="001260A7"/>
    <w:rsid w:val="001261D9"/>
    <w:rsid w:val="00126E3F"/>
    <w:rsid w:val="0012704A"/>
    <w:rsid w:val="00127703"/>
    <w:rsid w:val="0012770C"/>
    <w:rsid w:val="001277D4"/>
    <w:rsid w:val="00127D20"/>
    <w:rsid w:val="00127F90"/>
    <w:rsid w:val="001300C4"/>
    <w:rsid w:val="00130458"/>
    <w:rsid w:val="00130460"/>
    <w:rsid w:val="00130569"/>
    <w:rsid w:val="00130960"/>
    <w:rsid w:val="00130B31"/>
    <w:rsid w:val="00130B84"/>
    <w:rsid w:val="00131115"/>
    <w:rsid w:val="0013113C"/>
    <w:rsid w:val="00131AF3"/>
    <w:rsid w:val="00132C77"/>
    <w:rsid w:val="00132E8A"/>
    <w:rsid w:val="0013323D"/>
    <w:rsid w:val="00133751"/>
    <w:rsid w:val="0013377B"/>
    <w:rsid w:val="00133DC3"/>
    <w:rsid w:val="00133E30"/>
    <w:rsid w:val="00134137"/>
    <w:rsid w:val="00134EAB"/>
    <w:rsid w:val="00134F07"/>
    <w:rsid w:val="0013558A"/>
    <w:rsid w:val="00135796"/>
    <w:rsid w:val="00135D02"/>
    <w:rsid w:val="001364E0"/>
    <w:rsid w:val="0013659C"/>
    <w:rsid w:val="00136C29"/>
    <w:rsid w:val="0013736D"/>
    <w:rsid w:val="00140636"/>
    <w:rsid w:val="001406CF"/>
    <w:rsid w:val="00140AD4"/>
    <w:rsid w:val="00140F00"/>
    <w:rsid w:val="00141A8B"/>
    <w:rsid w:val="00141B19"/>
    <w:rsid w:val="00141EEC"/>
    <w:rsid w:val="0014224B"/>
    <w:rsid w:val="001423F1"/>
    <w:rsid w:val="0014257F"/>
    <w:rsid w:val="00143264"/>
    <w:rsid w:val="00143529"/>
    <w:rsid w:val="0014352B"/>
    <w:rsid w:val="0014369A"/>
    <w:rsid w:val="001436F1"/>
    <w:rsid w:val="001437B4"/>
    <w:rsid w:val="00143EDC"/>
    <w:rsid w:val="001445E6"/>
    <w:rsid w:val="00144967"/>
    <w:rsid w:val="00144BBD"/>
    <w:rsid w:val="00145547"/>
    <w:rsid w:val="0014641C"/>
    <w:rsid w:val="0014717A"/>
    <w:rsid w:val="001471F4"/>
    <w:rsid w:val="00147861"/>
    <w:rsid w:val="00147D2A"/>
    <w:rsid w:val="00147DE3"/>
    <w:rsid w:val="00147E06"/>
    <w:rsid w:val="00150E6D"/>
    <w:rsid w:val="00151862"/>
    <w:rsid w:val="00152BEF"/>
    <w:rsid w:val="00152DB6"/>
    <w:rsid w:val="00152F9F"/>
    <w:rsid w:val="00152FBC"/>
    <w:rsid w:val="0015360D"/>
    <w:rsid w:val="00153637"/>
    <w:rsid w:val="0015381D"/>
    <w:rsid w:val="00153836"/>
    <w:rsid w:val="00153D52"/>
    <w:rsid w:val="00154915"/>
    <w:rsid w:val="001549E4"/>
    <w:rsid w:val="00154E5A"/>
    <w:rsid w:val="00155181"/>
    <w:rsid w:val="00155EC6"/>
    <w:rsid w:val="00155FC0"/>
    <w:rsid w:val="00156088"/>
    <w:rsid w:val="00156CB7"/>
    <w:rsid w:val="00156F16"/>
    <w:rsid w:val="001572F6"/>
    <w:rsid w:val="001574B4"/>
    <w:rsid w:val="00157F5B"/>
    <w:rsid w:val="0016007F"/>
    <w:rsid w:val="00160199"/>
    <w:rsid w:val="00160294"/>
    <w:rsid w:val="0016083A"/>
    <w:rsid w:val="0016084B"/>
    <w:rsid w:val="00160A81"/>
    <w:rsid w:val="00161100"/>
    <w:rsid w:val="0016174C"/>
    <w:rsid w:val="0016175B"/>
    <w:rsid w:val="0016194C"/>
    <w:rsid w:val="00162325"/>
    <w:rsid w:val="00162489"/>
    <w:rsid w:val="001628BA"/>
    <w:rsid w:val="001635E7"/>
    <w:rsid w:val="001638B3"/>
    <w:rsid w:val="001638C3"/>
    <w:rsid w:val="00163A79"/>
    <w:rsid w:val="00163E3D"/>
    <w:rsid w:val="001643D1"/>
    <w:rsid w:val="001645A0"/>
    <w:rsid w:val="00164851"/>
    <w:rsid w:val="001649B9"/>
    <w:rsid w:val="00164AFF"/>
    <w:rsid w:val="00164D01"/>
    <w:rsid w:val="00164EFA"/>
    <w:rsid w:val="00164F1F"/>
    <w:rsid w:val="00165058"/>
    <w:rsid w:val="00165AF1"/>
    <w:rsid w:val="00165D89"/>
    <w:rsid w:val="001661DE"/>
    <w:rsid w:val="00166448"/>
    <w:rsid w:val="001666CA"/>
    <w:rsid w:val="0016689A"/>
    <w:rsid w:val="00166EA0"/>
    <w:rsid w:val="001702F1"/>
    <w:rsid w:val="00170ED5"/>
    <w:rsid w:val="00171A78"/>
    <w:rsid w:val="00171BA2"/>
    <w:rsid w:val="00172114"/>
    <w:rsid w:val="00172511"/>
    <w:rsid w:val="0017284C"/>
    <w:rsid w:val="001738F2"/>
    <w:rsid w:val="00173BF1"/>
    <w:rsid w:val="00174114"/>
    <w:rsid w:val="001745C0"/>
    <w:rsid w:val="00175405"/>
    <w:rsid w:val="001756C7"/>
    <w:rsid w:val="00176910"/>
    <w:rsid w:val="00177063"/>
    <w:rsid w:val="001778AA"/>
    <w:rsid w:val="00177BF9"/>
    <w:rsid w:val="00177D74"/>
    <w:rsid w:val="001802C3"/>
    <w:rsid w:val="00180710"/>
    <w:rsid w:val="00180B8E"/>
    <w:rsid w:val="00180D00"/>
    <w:rsid w:val="0018159A"/>
    <w:rsid w:val="00181B2C"/>
    <w:rsid w:val="00181B5B"/>
    <w:rsid w:val="0018232C"/>
    <w:rsid w:val="001826A0"/>
    <w:rsid w:val="00183432"/>
    <w:rsid w:val="00183BE5"/>
    <w:rsid w:val="00183D4B"/>
    <w:rsid w:val="001840BB"/>
    <w:rsid w:val="00184544"/>
    <w:rsid w:val="00184635"/>
    <w:rsid w:val="00184BD2"/>
    <w:rsid w:val="00185653"/>
    <w:rsid w:val="001861FC"/>
    <w:rsid w:val="0018698C"/>
    <w:rsid w:val="001869ED"/>
    <w:rsid w:val="00186DDB"/>
    <w:rsid w:val="00187223"/>
    <w:rsid w:val="001873DD"/>
    <w:rsid w:val="001878EE"/>
    <w:rsid w:val="00187BBD"/>
    <w:rsid w:val="0019003B"/>
    <w:rsid w:val="0019124B"/>
    <w:rsid w:val="00192925"/>
    <w:rsid w:val="00192966"/>
    <w:rsid w:val="00193EC5"/>
    <w:rsid w:val="00194144"/>
    <w:rsid w:val="00194C92"/>
    <w:rsid w:val="00194D20"/>
    <w:rsid w:val="00194E72"/>
    <w:rsid w:val="001958C1"/>
    <w:rsid w:val="001961F4"/>
    <w:rsid w:val="0019649E"/>
    <w:rsid w:val="001965B2"/>
    <w:rsid w:val="00196EC4"/>
    <w:rsid w:val="00197B12"/>
    <w:rsid w:val="00197D07"/>
    <w:rsid w:val="00197F1F"/>
    <w:rsid w:val="001A0D86"/>
    <w:rsid w:val="001A1567"/>
    <w:rsid w:val="001A1703"/>
    <w:rsid w:val="001A1C08"/>
    <w:rsid w:val="001A1C3E"/>
    <w:rsid w:val="001A2019"/>
    <w:rsid w:val="001A2079"/>
    <w:rsid w:val="001A2118"/>
    <w:rsid w:val="001A235D"/>
    <w:rsid w:val="001A24A9"/>
    <w:rsid w:val="001A257D"/>
    <w:rsid w:val="001A3AD6"/>
    <w:rsid w:val="001A4B94"/>
    <w:rsid w:val="001A4D30"/>
    <w:rsid w:val="001A5120"/>
    <w:rsid w:val="001A52FB"/>
    <w:rsid w:val="001A56E7"/>
    <w:rsid w:val="001A67B3"/>
    <w:rsid w:val="001A6EF7"/>
    <w:rsid w:val="001A6F25"/>
    <w:rsid w:val="001A742E"/>
    <w:rsid w:val="001A75E3"/>
    <w:rsid w:val="001A776F"/>
    <w:rsid w:val="001A7FE6"/>
    <w:rsid w:val="001B08E4"/>
    <w:rsid w:val="001B0FBC"/>
    <w:rsid w:val="001B11F9"/>
    <w:rsid w:val="001B1E36"/>
    <w:rsid w:val="001B269C"/>
    <w:rsid w:val="001B2A76"/>
    <w:rsid w:val="001B3018"/>
    <w:rsid w:val="001B3346"/>
    <w:rsid w:val="001B340C"/>
    <w:rsid w:val="001B3438"/>
    <w:rsid w:val="001B4194"/>
    <w:rsid w:val="001B445F"/>
    <w:rsid w:val="001B4784"/>
    <w:rsid w:val="001B5813"/>
    <w:rsid w:val="001B5B5D"/>
    <w:rsid w:val="001B65A9"/>
    <w:rsid w:val="001B6C37"/>
    <w:rsid w:val="001B7E1C"/>
    <w:rsid w:val="001C08A2"/>
    <w:rsid w:val="001C09D4"/>
    <w:rsid w:val="001C1ADC"/>
    <w:rsid w:val="001C21B6"/>
    <w:rsid w:val="001C2C5D"/>
    <w:rsid w:val="001C3226"/>
    <w:rsid w:val="001C4285"/>
    <w:rsid w:val="001C4920"/>
    <w:rsid w:val="001C5476"/>
    <w:rsid w:val="001C5786"/>
    <w:rsid w:val="001C61D5"/>
    <w:rsid w:val="001C6220"/>
    <w:rsid w:val="001C6269"/>
    <w:rsid w:val="001C7206"/>
    <w:rsid w:val="001D16AE"/>
    <w:rsid w:val="001D18EB"/>
    <w:rsid w:val="001D1ABD"/>
    <w:rsid w:val="001D1C54"/>
    <w:rsid w:val="001D243B"/>
    <w:rsid w:val="001D2644"/>
    <w:rsid w:val="001D2B9E"/>
    <w:rsid w:val="001D319E"/>
    <w:rsid w:val="001D3F86"/>
    <w:rsid w:val="001D401C"/>
    <w:rsid w:val="001D4A55"/>
    <w:rsid w:val="001D5007"/>
    <w:rsid w:val="001D52ED"/>
    <w:rsid w:val="001D53DC"/>
    <w:rsid w:val="001D5BF6"/>
    <w:rsid w:val="001D6831"/>
    <w:rsid w:val="001D735B"/>
    <w:rsid w:val="001D7417"/>
    <w:rsid w:val="001D78DF"/>
    <w:rsid w:val="001D7D2E"/>
    <w:rsid w:val="001E0976"/>
    <w:rsid w:val="001E15BE"/>
    <w:rsid w:val="001E1C75"/>
    <w:rsid w:val="001E2823"/>
    <w:rsid w:val="001E2CCC"/>
    <w:rsid w:val="001E3851"/>
    <w:rsid w:val="001E3D6C"/>
    <w:rsid w:val="001E3E38"/>
    <w:rsid w:val="001E4249"/>
    <w:rsid w:val="001E4317"/>
    <w:rsid w:val="001E444C"/>
    <w:rsid w:val="001E44E7"/>
    <w:rsid w:val="001E458D"/>
    <w:rsid w:val="001E4ABD"/>
    <w:rsid w:val="001E4BA5"/>
    <w:rsid w:val="001E551E"/>
    <w:rsid w:val="001E57CA"/>
    <w:rsid w:val="001E59AB"/>
    <w:rsid w:val="001E5BE1"/>
    <w:rsid w:val="001E5F0B"/>
    <w:rsid w:val="001E6792"/>
    <w:rsid w:val="001E7E9F"/>
    <w:rsid w:val="001F0054"/>
    <w:rsid w:val="001F039E"/>
    <w:rsid w:val="001F069A"/>
    <w:rsid w:val="001F07D4"/>
    <w:rsid w:val="001F0BB8"/>
    <w:rsid w:val="001F10E3"/>
    <w:rsid w:val="001F1263"/>
    <w:rsid w:val="001F17A1"/>
    <w:rsid w:val="001F197A"/>
    <w:rsid w:val="001F2307"/>
    <w:rsid w:val="001F2773"/>
    <w:rsid w:val="001F2995"/>
    <w:rsid w:val="001F35FC"/>
    <w:rsid w:val="001F3AF1"/>
    <w:rsid w:val="001F3BDC"/>
    <w:rsid w:val="001F3CF8"/>
    <w:rsid w:val="001F473F"/>
    <w:rsid w:val="001F54C7"/>
    <w:rsid w:val="001F5787"/>
    <w:rsid w:val="001F6203"/>
    <w:rsid w:val="001F6719"/>
    <w:rsid w:val="001F6DBF"/>
    <w:rsid w:val="001F73F5"/>
    <w:rsid w:val="001F7EB8"/>
    <w:rsid w:val="0020008A"/>
    <w:rsid w:val="0020030C"/>
    <w:rsid w:val="002004DD"/>
    <w:rsid w:val="00200A48"/>
    <w:rsid w:val="00200DFA"/>
    <w:rsid w:val="0020111B"/>
    <w:rsid w:val="002011AB"/>
    <w:rsid w:val="002011E7"/>
    <w:rsid w:val="00201525"/>
    <w:rsid w:val="002016EB"/>
    <w:rsid w:val="00201E05"/>
    <w:rsid w:val="00202417"/>
    <w:rsid w:val="00202792"/>
    <w:rsid w:val="00202A85"/>
    <w:rsid w:val="00202E5A"/>
    <w:rsid w:val="0020301F"/>
    <w:rsid w:val="002032C7"/>
    <w:rsid w:val="0020351C"/>
    <w:rsid w:val="00203CA7"/>
    <w:rsid w:val="00203DAB"/>
    <w:rsid w:val="00204EA0"/>
    <w:rsid w:val="002051E5"/>
    <w:rsid w:val="0020587F"/>
    <w:rsid w:val="0020620C"/>
    <w:rsid w:val="00206398"/>
    <w:rsid w:val="0020748A"/>
    <w:rsid w:val="00210042"/>
    <w:rsid w:val="00210446"/>
    <w:rsid w:val="00210F2E"/>
    <w:rsid w:val="002111A8"/>
    <w:rsid w:val="00211A8A"/>
    <w:rsid w:val="00211C10"/>
    <w:rsid w:val="00211D85"/>
    <w:rsid w:val="00211EAE"/>
    <w:rsid w:val="00211F62"/>
    <w:rsid w:val="00211F70"/>
    <w:rsid w:val="00211F71"/>
    <w:rsid w:val="00212169"/>
    <w:rsid w:val="00212606"/>
    <w:rsid w:val="002128E6"/>
    <w:rsid w:val="00212989"/>
    <w:rsid w:val="00212A05"/>
    <w:rsid w:val="00212DCC"/>
    <w:rsid w:val="00212DE3"/>
    <w:rsid w:val="00213051"/>
    <w:rsid w:val="002131C4"/>
    <w:rsid w:val="00213E39"/>
    <w:rsid w:val="00213ED0"/>
    <w:rsid w:val="002140BE"/>
    <w:rsid w:val="0021459E"/>
    <w:rsid w:val="00214E71"/>
    <w:rsid w:val="00215509"/>
    <w:rsid w:val="00215A81"/>
    <w:rsid w:val="00216ADB"/>
    <w:rsid w:val="00216E1A"/>
    <w:rsid w:val="00217106"/>
    <w:rsid w:val="00217CA8"/>
    <w:rsid w:val="00217E99"/>
    <w:rsid w:val="002201E2"/>
    <w:rsid w:val="00220D56"/>
    <w:rsid w:val="0022150D"/>
    <w:rsid w:val="00221602"/>
    <w:rsid w:val="00221B56"/>
    <w:rsid w:val="002221BF"/>
    <w:rsid w:val="00222386"/>
    <w:rsid w:val="00222E46"/>
    <w:rsid w:val="00222E7F"/>
    <w:rsid w:val="0022353A"/>
    <w:rsid w:val="0022368D"/>
    <w:rsid w:val="00223B01"/>
    <w:rsid w:val="00223FAA"/>
    <w:rsid w:val="0022506E"/>
    <w:rsid w:val="00225086"/>
    <w:rsid w:val="0022583C"/>
    <w:rsid w:val="00225993"/>
    <w:rsid w:val="00226079"/>
    <w:rsid w:val="00226635"/>
    <w:rsid w:val="00226A26"/>
    <w:rsid w:val="00226DC5"/>
    <w:rsid w:val="00227358"/>
    <w:rsid w:val="00230574"/>
    <w:rsid w:val="002312EB"/>
    <w:rsid w:val="0023130F"/>
    <w:rsid w:val="00232048"/>
    <w:rsid w:val="0023347C"/>
    <w:rsid w:val="00233A85"/>
    <w:rsid w:val="00233ACD"/>
    <w:rsid w:val="002343BA"/>
    <w:rsid w:val="0023442F"/>
    <w:rsid w:val="0023488C"/>
    <w:rsid w:val="0023511E"/>
    <w:rsid w:val="002359F0"/>
    <w:rsid w:val="00235D1A"/>
    <w:rsid w:val="00235D3C"/>
    <w:rsid w:val="00235DE9"/>
    <w:rsid w:val="002362A1"/>
    <w:rsid w:val="002363A6"/>
    <w:rsid w:val="00236427"/>
    <w:rsid w:val="00236ED7"/>
    <w:rsid w:val="002374DA"/>
    <w:rsid w:val="002377B7"/>
    <w:rsid w:val="0024039D"/>
    <w:rsid w:val="00240588"/>
    <w:rsid w:val="002415B1"/>
    <w:rsid w:val="00241AF7"/>
    <w:rsid w:val="00241C6E"/>
    <w:rsid w:val="00241F1B"/>
    <w:rsid w:val="0024207E"/>
    <w:rsid w:val="00242F8D"/>
    <w:rsid w:val="0024328C"/>
    <w:rsid w:val="00243783"/>
    <w:rsid w:val="00243C6B"/>
    <w:rsid w:val="00243CDB"/>
    <w:rsid w:val="002441B5"/>
    <w:rsid w:val="002443AA"/>
    <w:rsid w:val="00244726"/>
    <w:rsid w:val="0024480C"/>
    <w:rsid w:val="00244FEB"/>
    <w:rsid w:val="002450FA"/>
    <w:rsid w:val="0024536F"/>
    <w:rsid w:val="00245A9F"/>
    <w:rsid w:val="00246ACE"/>
    <w:rsid w:val="00247170"/>
    <w:rsid w:val="002472E1"/>
    <w:rsid w:val="002478DC"/>
    <w:rsid w:val="002500A4"/>
    <w:rsid w:val="0025011F"/>
    <w:rsid w:val="00250331"/>
    <w:rsid w:val="0025082D"/>
    <w:rsid w:val="00251403"/>
    <w:rsid w:val="00251D7F"/>
    <w:rsid w:val="0025222C"/>
    <w:rsid w:val="00253944"/>
    <w:rsid w:val="00253B23"/>
    <w:rsid w:val="00253E61"/>
    <w:rsid w:val="002542C9"/>
    <w:rsid w:val="002545C5"/>
    <w:rsid w:val="0025586E"/>
    <w:rsid w:val="002558DE"/>
    <w:rsid w:val="00255B53"/>
    <w:rsid w:val="00255FA6"/>
    <w:rsid w:val="0025616E"/>
    <w:rsid w:val="002571CD"/>
    <w:rsid w:val="00257276"/>
    <w:rsid w:val="00260093"/>
    <w:rsid w:val="0026061D"/>
    <w:rsid w:val="00260C09"/>
    <w:rsid w:val="00261230"/>
    <w:rsid w:val="00261509"/>
    <w:rsid w:val="00261AB3"/>
    <w:rsid w:val="00261B44"/>
    <w:rsid w:val="00261DEB"/>
    <w:rsid w:val="00262054"/>
    <w:rsid w:val="00262A7F"/>
    <w:rsid w:val="00262C55"/>
    <w:rsid w:val="0026399F"/>
    <w:rsid w:val="00263B24"/>
    <w:rsid w:val="00263B7A"/>
    <w:rsid w:val="00263DFD"/>
    <w:rsid w:val="002641B5"/>
    <w:rsid w:val="00264526"/>
    <w:rsid w:val="00264C8F"/>
    <w:rsid w:val="00264F5D"/>
    <w:rsid w:val="002653BA"/>
    <w:rsid w:val="0026554B"/>
    <w:rsid w:val="0026558C"/>
    <w:rsid w:val="00266BC0"/>
    <w:rsid w:val="00266FF8"/>
    <w:rsid w:val="00267A2E"/>
    <w:rsid w:val="00267D2F"/>
    <w:rsid w:val="00267E82"/>
    <w:rsid w:val="0027007F"/>
    <w:rsid w:val="00270361"/>
    <w:rsid w:val="0027129C"/>
    <w:rsid w:val="0027158D"/>
    <w:rsid w:val="00271610"/>
    <w:rsid w:val="0027201B"/>
    <w:rsid w:val="00272669"/>
    <w:rsid w:val="00272D42"/>
    <w:rsid w:val="00272E30"/>
    <w:rsid w:val="00273246"/>
    <w:rsid w:val="00273416"/>
    <w:rsid w:val="0027369E"/>
    <w:rsid w:val="00273748"/>
    <w:rsid w:val="0027376D"/>
    <w:rsid w:val="0027459D"/>
    <w:rsid w:val="002745EA"/>
    <w:rsid w:val="00275844"/>
    <w:rsid w:val="00275EF6"/>
    <w:rsid w:val="002761C2"/>
    <w:rsid w:val="002764DD"/>
    <w:rsid w:val="00276589"/>
    <w:rsid w:val="0027698D"/>
    <w:rsid w:val="00276C2E"/>
    <w:rsid w:val="00277475"/>
    <w:rsid w:val="002802D9"/>
    <w:rsid w:val="00280327"/>
    <w:rsid w:val="002807B3"/>
    <w:rsid w:val="002808EF"/>
    <w:rsid w:val="00281169"/>
    <w:rsid w:val="0028116F"/>
    <w:rsid w:val="00282047"/>
    <w:rsid w:val="00282757"/>
    <w:rsid w:val="00282D5B"/>
    <w:rsid w:val="002833F8"/>
    <w:rsid w:val="00283898"/>
    <w:rsid w:val="00283D8E"/>
    <w:rsid w:val="00283EC5"/>
    <w:rsid w:val="002848E5"/>
    <w:rsid w:val="00284A7D"/>
    <w:rsid w:val="00284C02"/>
    <w:rsid w:val="00285532"/>
    <w:rsid w:val="002855CA"/>
    <w:rsid w:val="002855E9"/>
    <w:rsid w:val="00285A7F"/>
    <w:rsid w:val="00285D16"/>
    <w:rsid w:val="00285E09"/>
    <w:rsid w:val="0028618E"/>
    <w:rsid w:val="0028642A"/>
    <w:rsid w:val="00287D7D"/>
    <w:rsid w:val="00287F93"/>
    <w:rsid w:val="00290A30"/>
    <w:rsid w:val="00291B10"/>
    <w:rsid w:val="00292F90"/>
    <w:rsid w:val="0029369B"/>
    <w:rsid w:val="00293755"/>
    <w:rsid w:val="00293AE2"/>
    <w:rsid w:val="002944DE"/>
    <w:rsid w:val="00294546"/>
    <w:rsid w:val="00294F6C"/>
    <w:rsid w:val="0029568A"/>
    <w:rsid w:val="00295796"/>
    <w:rsid w:val="00295D5A"/>
    <w:rsid w:val="00295DD0"/>
    <w:rsid w:val="00296AFE"/>
    <w:rsid w:val="00297885"/>
    <w:rsid w:val="00297B09"/>
    <w:rsid w:val="002A011E"/>
    <w:rsid w:val="002A0675"/>
    <w:rsid w:val="002A07ED"/>
    <w:rsid w:val="002A0929"/>
    <w:rsid w:val="002A0A7D"/>
    <w:rsid w:val="002A0F5B"/>
    <w:rsid w:val="002A11A5"/>
    <w:rsid w:val="002A1314"/>
    <w:rsid w:val="002A19E5"/>
    <w:rsid w:val="002A229D"/>
    <w:rsid w:val="002A22BC"/>
    <w:rsid w:val="002A22F8"/>
    <w:rsid w:val="002A2458"/>
    <w:rsid w:val="002A2468"/>
    <w:rsid w:val="002A27E6"/>
    <w:rsid w:val="002A2C26"/>
    <w:rsid w:val="002A2F19"/>
    <w:rsid w:val="002A333C"/>
    <w:rsid w:val="002A375F"/>
    <w:rsid w:val="002A3762"/>
    <w:rsid w:val="002A4450"/>
    <w:rsid w:val="002A47FB"/>
    <w:rsid w:val="002A4D5A"/>
    <w:rsid w:val="002A5609"/>
    <w:rsid w:val="002A5674"/>
    <w:rsid w:val="002A6157"/>
    <w:rsid w:val="002A647F"/>
    <w:rsid w:val="002A6864"/>
    <w:rsid w:val="002A6A9A"/>
    <w:rsid w:val="002A7130"/>
    <w:rsid w:val="002A7C04"/>
    <w:rsid w:val="002A7F81"/>
    <w:rsid w:val="002B026B"/>
    <w:rsid w:val="002B03B3"/>
    <w:rsid w:val="002B0594"/>
    <w:rsid w:val="002B0678"/>
    <w:rsid w:val="002B0BCA"/>
    <w:rsid w:val="002B0CED"/>
    <w:rsid w:val="002B0D52"/>
    <w:rsid w:val="002B0D83"/>
    <w:rsid w:val="002B0DA9"/>
    <w:rsid w:val="002B1518"/>
    <w:rsid w:val="002B1C19"/>
    <w:rsid w:val="002B21E2"/>
    <w:rsid w:val="002B27E8"/>
    <w:rsid w:val="002B29B4"/>
    <w:rsid w:val="002B37BA"/>
    <w:rsid w:val="002B3A99"/>
    <w:rsid w:val="002B3E46"/>
    <w:rsid w:val="002B430C"/>
    <w:rsid w:val="002B5078"/>
    <w:rsid w:val="002B50C4"/>
    <w:rsid w:val="002B54DE"/>
    <w:rsid w:val="002B5E58"/>
    <w:rsid w:val="002B6060"/>
    <w:rsid w:val="002B6AC2"/>
    <w:rsid w:val="002B72D9"/>
    <w:rsid w:val="002B75F6"/>
    <w:rsid w:val="002B7F19"/>
    <w:rsid w:val="002C0026"/>
    <w:rsid w:val="002C0954"/>
    <w:rsid w:val="002C0F40"/>
    <w:rsid w:val="002C11D3"/>
    <w:rsid w:val="002C172F"/>
    <w:rsid w:val="002C17D0"/>
    <w:rsid w:val="002C1A7E"/>
    <w:rsid w:val="002C1D5D"/>
    <w:rsid w:val="002C27BD"/>
    <w:rsid w:val="002C2E06"/>
    <w:rsid w:val="002C2FF6"/>
    <w:rsid w:val="002C3A23"/>
    <w:rsid w:val="002C3B41"/>
    <w:rsid w:val="002C3CF0"/>
    <w:rsid w:val="002C3E53"/>
    <w:rsid w:val="002C3F5A"/>
    <w:rsid w:val="002C40C1"/>
    <w:rsid w:val="002C43F2"/>
    <w:rsid w:val="002C4935"/>
    <w:rsid w:val="002C4B38"/>
    <w:rsid w:val="002C4DB4"/>
    <w:rsid w:val="002C5814"/>
    <w:rsid w:val="002C5A8A"/>
    <w:rsid w:val="002C5B9A"/>
    <w:rsid w:val="002C5E5E"/>
    <w:rsid w:val="002C62BD"/>
    <w:rsid w:val="002C6498"/>
    <w:rsid w:val="002C71C4"/>
    <w:rsid w:val="002C777F"/>
    <w:rsid w:val="002D014C"/>
    <w:rsid w:val="002D078D"/>
    <w:rsid w:val="002D0831"/>
    <w:rsid w:val="002D0F22"/>
    <w:rsid w:val="002D2964"/>
    <w:rsid w:val="002D2BEF"/>
    <w:rsid w:val="002D2CA5"/>
    <w:rsid w:val="002D2F7C"/>
    <w:rsid w:val="002D30B1"/>
    <w:rsid w:val="002D38ED"/>
    <w:rsid w:val="002D3A99"/>
    <w:rsid w:val="002D3C3E"/>
    <w:rsid w:val="002D3E7A"/>
    <w:rsid w:val="002D3F12"/>
    <w:rsid w:val="002D415F"/>
    <w:rsid w:val="002D4560"/>
    <w:rsid w:val="002D4EF0"/>
    <w:rsid w:val="002D538A"/>
    <w:rsid w:val="002D5BAA"/>
    <w:rsid w:val="002D6358"/>
    <w:rsid w:val="002D79C3"/>
    <w:rsid w:val="002E09A0"/>
    <w:rsid w:val="002E1556"/>
    <w:rsid w:val="002E1960"/>
    <w:rsid w:val="002E20E0"/>
    <w:rsid w:val="002E246A"/>
    <w:rsid w:val="002E266B"/>
    <w:rsid w:val="002E26C6"/>
    <w:rsid w:val="002E288B"/>
    <w:rsid w:val="002E2BB3"/>
    <w:rsid w:val="002E34D9"/>
    <w:rsid w:val="002E3940"/>
    <w:rsid w:val="002E3B5C"/>
    <w:rsid w:val="002E3F28"/>
    <w:rsid w:val="002E49D8"/>
    <w:rsid w:val="002E54B7"/>
    <w:rsid w:val="002E5CA6"/>
    <w:rsid w:val="002E6355"/>
    <w:rsid w:val="002E6941"/>
    <w:rsid w:val="002E6C64"/>
    <w:rsid w:val="002E6C94"/>
    <w:rsid w:val="002E7187"/>
    <w:rsid w:val="002E76AE"/>
    <w:rsid w:val="002E77BE"/>
    <w:rsid w:val="002E7DF9"/>
    <w:rsid w:val="002F0C20"/>
    <w:rsid w:val="002F0F6B"/>
    <w:rsid w:val="002F1458"/>
    <w:rsid w:val="002F1F98"/>
    <w:rsid w:val="002F1FE5"/>
    <w:rsid w:val="002F25E4"/>
    <w:rsid w:val="002F3686"/>
    <w:rsid w:val="002F39C8"/>
    <w:rsid w:val="002F3B39"/>
    <w:rsid w:val="002F3C46"/>
    <w:rsid w:val="002F3D39"/>
    <w:rsid w:val="002F4068"/>
    <w:rsid w:val="002F47E2"/>
    <w:rsid w:val="002F4E57"/>
    <w:rsid w:val="002F5BFA"/>
    <w:rsid w:val="002F601C"/>
    <w:rsid w:val="002F667E"/>
    <w:rsid w:val="002F6936"/>
    <w:rsid w:val="002F7237"/>
    <w:rsid w:val="002F782E"/>
    <w:rsid w:val="002F7DB4"/>
    <w:rsid w:val="003006B0"/>
    <w:rsid w:val="003009BB"/>
    <w:rsid w:val="003009D4"/>
    <w:rsid w:val="00301B30"/>
    <w:rsid w:val="00301D78"/>
    <w:rsid w:val="00302AAB"/>
    <w:rsid w:val="00303119"/>
    <w:rsid w:val="00303696"/>
    <w:rsid w:val="003044E2"/>
    <w:rsid w:val="003044F2"/>
    <w:rsid w:val="003045E6"/>
    <w:rsid w:val="00304FC3"/>
    <w:rsid w:val="003053AC"/>
    <w:rsid w:val="003053E3"/>
    <w:rsid w:val="00305574"/>
    <w:rsid w:val="003056E0"/>
    <w:rsid w:val="00305958"/>
    <w:rsid w:val="00305B7A"/>
    <w:rsid w:val="00305F5B"/>
    <w:rsid w:val="00306422"/>
    <w:rsid w:val="0030654F"/>
    <w:rsid w:val="00306C18"/>
    <w:rsid w:val="00307285"/>
    <w:rsid w:val="00307BA2"/>
    <w:rsid w:val="00307C70"/>
    <w:rsid w:val="00307F21"/>
    <w:rsid w:val="00307F4E"/>
    <w:rsid w:val="00310276"/>
    <w:rsid w:val="00310651"/>
    <w:rsid w:val="00310A64"/>
    <w:rsid w:val="00310FF7"/>
    <w:rsid w:val="003111F1"/>
    <w:rsid w:val="00311680"/>
    <w:rsid w:val="00313043"/>
    <w:rsid w:val="003140B8"/>
    <w:rsid w:val="00314C96"/>
    <w:rsid w:val="00314D4D"/>
    <w:rsid w:val="00315C67"/>
    <w:rsid w:val="00315E8D"/>
    <w:rsid w:val="00315EE5"/>
    <w:rsid w:val="00315EEE"/>
    <w:rsid w:val="00316673"/>
    <w:rsid w:val="00316B1F"/>
    <w:rsid w:val="00316FFB"/>
    <w:rsid w:val="00317035"/>
    <w:rsid w:val="00317269"/>
    <w:rsid w:val="003173E3"/>
    <w:rsid w:val="00320181"/>
    <w:rsid w:val="00320215"/>
    <w:rsid w:val="0032033A"/>
    <w:rsid w:val="00320C8E"/>
    <w:rsid w:val="00320ED7"/>
    <w:rsid w:val="00320FB5"/>
    <w:rsid w:val="00321007"/>
    <w:rsid w:val="00321050"/>
    <w:rsid w:val="003214A2"/>
    <w:rsid w:val="00321828"/>
    <w:rsid w:val="00321880"/>
    <w:rsid w:val="00321A05"/>
    <w:rsid w:val="00321D84"/>
    <w:rsid w:val="00321F43"/>
    <w:rsid w:val="00321F6B"/>
    <w:rsid w:val="00322142"/>
    <w:rsid w:val="003225C5"/>
    <w:rsid w:val="0032291F"/>
    <w:rsid w:val="0032364C"/>
    <w:rsid w:val="0032592A"/>
    <w:rsid w:val="00325D90"/>
    <w:rsid w:val="00325EB2"/>
    <w:rsid w:val="00326A1C"/>
    <w:rsid w:val="003306B1"/>
    <w:rsid w:val="003307B0"/>
    <w:rsid w:val="003307EC"/>
    <w:rsid w:val="003307F9"/>
    <w:rsid w:val="00331091"/>
    <w:rsid w:val="00331158"/>
    <w:rsid w:val="0033192C"/>
    <w:rsid w:val="00332162"/>
    <w:rsid w:val="00332439"/>
    <w:rsid w:val="003327C4"/>
    <w:rsid w:val="00332837"/>
    <w:rsid w:val="00332B37"/>
    <w:rsid w:val="00333690"/>
    <w:rsid w:val="00333A6C"/>
    <w:rsid w:val="00333B89"/>
    <w:rsid w:val="00334309"/>
    <w:rsid w:val="0033566F"/>
    <w:rsid w:val="003357B1"/>
    <w:rsid w:val="003368FC"/>
    <w:rsid w:val="00336D68"/>
    <w:rsid w:val="00337226"/>
    <w:rsid w:val="00340190"/>
    <w:rsid w:val="0034087F"/>
    <w:rsid w:val="00340930"/>
    <w:rsid w:val="0034099E"/>
    <w:rsid w:val="00340C4E"/>
    <w:rsid w:val="00341B29"/>
    <w:rsid w:val="00342397"/>
    <w:rsid w:val="00342FDA"/>
    <w:rsid w:val="00343037"/>
    <w:rsid w:val="003431F1"/>
    <w:rsid w:val="00343240"/>
    <w:rsid w:val="00344250"/>
    <w:rsid w:val="003446B0"/>
    <w:rsid w:val="00345630"/>
    <w:rsid w:val="003459CD"/>
    <w:rsid w:val="00345CDF"/>
    <w:rsid w:val="00346106"/>
    <w:rsid w:val="003466D8"/>
    <w:rsid w:val="0034685C"/>
    <w:rsid w:val="00346E0E"/>
    <w:rsid w:val="00346E3B"/>
    <w:rsid w:val="00346EBC"/>
    <w:rsid w:val="00346F97"/>
    <w:rsid w:val="0034733C"/>
    <w:rsid w:val="003474E6"/>
    <w:rsid w:val="0034790E"/>
    <w:rsid w:val="00347BDA"/>
    <w:rsid w:val="00347EE5"/>
    <w:rsid w:val="00350447"/>
    <w:rsid w:val="003507E2"/>
    <w:rsid w:val="00350AD2"/>
    <w:rsid w:val="00350D0D"/>
    <w:rsid w:val="00350DF5"/>
    <w:rsid w:val="003510D1"/>
    <w:rsid w:val="003511BA"/>
    <w:rsid w:val="003516B4"/>
    <w:rsid w:val="00351A09"/>
    <w:rsid w:val="0035222E"/>
    <w:rsid w:val="00352264"/>
    <w:rsid w:val="00352F67"/>
    <w:rsid w:val="0035354A"/>
    <w:rsid w:val="00353B23"/>
    <w:rsid w:val="00354035"/>
    <w:rsid w:val="00354045"/>
    <w:rsid w:val="0035414C"/>
    <w:rsid w:val="003541C1"/>
    <w:rsid w:val="00355196"/>
    <w:rsid w:val="003554DE"/>
    <w:rsid w:val="00355756"/>
    <w:rsid w:val="00355960"/>
    <w:rsid w:val="00355C67"/>
    <w:rsid w:val="00355D72"/>
    <w:rsid w:val="0035605B"/>
    <w:rsid w:val="00356169"/>
    <w:rsid w:val="003562FC"/>
    <w:rsid w:val="00356619"/>
    <w:rsid w:val="00356AC4"/>
    <w:rsid w:val="00357351"/>
    <w:rsid w:val="00357991"/>
    <w:rsid w:val="00357A79"/>
    <w:rsid w:val="00357CE0"/>
    <w:rsid w:val="00360623"/>
    <w:rsid w:val="00360777"/>
    <w:rsid w:val="00360ED9"/>
    <w:rsid w:val="00361179"/>
    <w:rsid w:val="00362390"/>
    <w:rsid w:val="003629AB"/>
    <w:rsid w:val="00362EB7"/>
    <w:rsid w:val="00362F7F"/>
    <w:rsid w:val="0036320F"/>
    <w:rsid w:val="003633B2"/>
    <w:rsid w:val="0036429C"/>
    <w:rsid w:val="003648BE"/>
    <w:rsid w:val="0036497E"/>
    <w:rsid w:val="003649F3"/>
    <w:rsid w:val="00364B48"/>
    <w:rsid w:val="00365416"/>
    <w:rsid w:val="00365ACF"/>
    <w:rsid w:val="0036631A"/>
    <w:rsid w:val="00366355"/>
    <w:rsid w:val="0036702C"/>
    <w:rsid w:val="0036796F"/>
    <w:rsid w:val="00367C71"/>
    <w:rsid w:val="00367DAE"/>
    <w:rsid w:val="00367FC8"/>
    <w:rsid w:val="00370067"/>
    <w:rsid w:val="003700B5"/>
    <w:rsid w:val="003700DC"/>
    <w:rsid w:val="00370B27"/>
    <w:rsid w:val="00370CFF"/>
    <w:rsid w:val="00370E48"/>
    <w:rsid w:val="003710A3"/>
    <w:rsid w:val="0037187F"/>
    <w:rsid w:val="003719B7"/>
    <w:rsid w:val="00371D7F"/>
    <w:rsid w:val="00372B18"/>
    <w:rsid w:val="00372C11"/>
    <w:rsid w:val="00372E1E"/>
    <w:rsid w:val="0037312E"/>
    <w:rsid w:val="003746DD"/>
    <w:rsid w:val="00374729"/>
    <w:rsid w:val="0037490C"/>
    <w:rsid w:val="00374D04"/>
    <w:rsid w:val="00374DB1"/>
    <w:rsid w:val="00374F60"/>
    <w:rsid w:val="0037531C"/>
    <w:rsid w:val="003762E3"/>
    <w:rsid w:val="0037631F"/>
    <w:rsid w:val="00377789"/>
    <w:rsid w:val="00377A4A"/>
    <w:rsid w:val="00377B08"/>
    <w:rsid w:val="00377E37"/>
    <w:rsid w:val="00377F8D"/>
    <w:rsid w:val="00380234"/>
    <w:rsid w:val="003803AB"/>
    <w:rsid w:val="0038092C"/>
    <w:rsid w:val="00380973"/>
    <w:rsid w:val="003811E1"/>
    <w:rsid w:val="0038170C"/>
    <w:rsid w:val="00381AAD"/>
    <w:rsid w:val="003821B0"/>
    <w:rsid w:val="00382265"/>
    <w:rsid w:val="0038351C"/>
    <w:rsid w:val="00383668"/>
    <w:rsid w:val="00383853"/>
    <w:rsid w:val="003839B8"/>
    <w:rsid w:val="003839BE"/>
    <w:rsid w:val="0038434F"/>
    <w:rsid w:val="003845AF"/>
    <w:rsid w:val="003846EF"/>
    <w:rsid w:val="00384BAF"/>
    <w:rsid w:val="00385295"/>
    <w:rsid w:val="003852B2"/>
    <w:rsid w:val="00385E2D"/>
    <w:rsid w:val="003862FA"/>
    <w:rsid w:val="00386D14"/>
    <w:rsid w:val="00387532"/>
    <w:rsid w:val="00387842"/>
    <w:rsid w:val="00387D32"/>
    <w:rsid w:val="00387D57"/>
    <w:rsid w:val="00387E61"/>
    <w:rsid w:val="00387EA0"/>
    <w:rsid w:val="0039000B"/>
    <w:rsid w:val="003905E4"/>
    <w:rsid w:val="00390BF6"/>
    <w:rsid w:val="00391DB0"/>
    <w:rsid w:val="003925FA"/>
    <w:rsid w:val="00392FB2"/>
    <w:rsid w:val="0039322A"/>
    <w:rsid w:val="00394084"/>
    <w:rsid w:val="003943AA"/>
    <w:rsid w:val="00394A91"/>
    <w:rsid w:val="00394AF0"/>
    <w:rsid w:val="00394CEA"/>
    <w:rsid w:val="00395134"/>
    <w:rsid w:val="00395197"/>
    <w:rsid w:val="00395365"/>
    <w:rsid w:val="00395387"/>
    <w:rsid w:val="00395761"/>
    <w:rsid w:val="00396B51"/>
    <w:rsid w:val="00396CA0"/>
    <w:rsid w:val="0039733D"/>
    <w:rsid w:val="003975F1"/>
    <w:rsid w:val="003978B8"/>
    <w:rsid w:val="00397FA4"/>
    <w:rsid w:val="003A0061"/>
    <w:rsid w:val="003A0103"/>
    <w:rsid w:val="003A0159"/>
    <w:rsid w:val="003A03E2"/>
    <w:rsid w:val="003A0BFB"/>
    <w:rsid w:val="003A1B55"/>
    <w:rsid w:val="003A1D60"/>
    <w:rsid w:val="003A1DB6"/>
    <w:rsid w:val="003A1DE1"/>
    <w:rsid w:val="003A23A4"/>
    <w:rsid w:val="003A2774"/>
    <w:rsid w:val="003A2A18"/>
    <w:rsid w:val="003A302A"/>
    <w:rsid w:val="003A305E"/>
    <w:rsid w:val="003A3126"/>
    <w:rsid w:val="003A3DBA"/>
    <w:rsid w:val="003A440D"/>
    <w:rsid w:val="003A48A6"/>
    <w:rsid w:val="003A569A"/>
    <w:rsid w:val="003A5811"/>
    <w:rsid w:val="003A59A2"/>
    <w:rsid w:val="003A5ADD"/>
    <w:rsid w:val="003A5B7F"/>
    <w:rsid w:val="003A6BBA"/>
    <w:rsid w:val="003A7A04"/>
    <w:rsid w:val="003B0508"/>
    <w:rsid w:val="003B064C"/>
    <w:rsid w:val="003B0FAE"/>
    <w:rsid w:val="003B11E6"/>
    <w:rsid w:val="003B24A6"/>
    <w:rsid w:val="003B3575"/>
    <w:rsid w:val="003B369E"/>
    <w:rsid w:val="003B3D9D"/>
    <w:rsid w:val="003B4220"/>
    <w:rsid w:val="003B45B0"/>
    <w:rsid w:val="003B4CE5"/>
    <w:rsid w:val="003B4F08"/>
    <w:rsid w:val="003B514A"/>
    <w:rsid w:val="003B5250"/>
    <w:rsid w:val="003B5AE9"/>
    <w:rsid w:val="003B5F1D"/>
    <w:rsid w:val="003B5F3D"/>
    <w:rsid w:val="003B64D8"/>
    <w:rsid w:val="003B65A7"/>
    <w:rsid w:val="003B69BB"/>
    <w:rsid w:val="003B6C12"/>
    <w:rsid w:val="003B6ECA"/>
    <w:rsid w:val="003B6FA9"/>
    <w:rsid w:val="003B775E"/>
    <w:rsid w:val="003B7780"/>
    <w:rsid w:val="003C1BB3"/>
    <w:rsid w:val="003C2579"/>
    <w:rsid w:val="003C2B4A"/>
    <w:rsid w:val="003C2C1E"/>
    <w:rsid w:val="003C2D66"/>
    <w:rsid w:val="003C2E2E"/>
    <w:rsid w:val="003C3594"/>
    <w:rsid w:val="003C36C1"/>
    <w:rsid w:val="003C3746"/>
    <w:rsid w:val="003C3893"/>
    <w:rsid w:val="003C38E8"/>
    <w:rsid w:val="003C3CE6"/>
    <w:rsid w:val="003C3FA0"/>
    <w:rsid w:val="003C406B"/>
    <w:rsid w:val="003C40DA"/>
    <w:rsid w:val="003C4250"/>
    <w:rsid w:val="003C49A8"/>
    <w:rsid w:val="003C6373"/>
    <w:rsid w:val="003C6483"/>
    <w:rsid w:val="003C6684"/>
    <w:rsid w:val="003C671C"/>
    <w:rsid w:val="003C77F2"/>
    <w:rsid w:val="003C7B61"/>
    <w:rsid w:val="003D00A2"/>
    <w:rsid w:val="003D0171"/>
    <w:rsid w:val="003D0B37"/>
    <w:rsid w:val="003D0CD7"/>
    <w:rsid w:val="003D12D7"/>
    <w:rsid w:val="003D13DB"/>
    <w:rsid w:val="003D1CE1"/>
    <w:rsid w:val="003D1D33"/>
    <w:rsid w:val="003D2BF4"/>
    <w:rsid w:val="003D2D24"/>
    <w:rsid w:val="003D461F"/>
    <w:rsid w:val="003D46BA"/>
    <w:rsid w:val="003D4787"/>
    <w:rsid w:val="003D4AD9"/>
    <w:rsid w:val="003D4C22"/>
    <w:rsid w:val="003D4D45"/>
    <w:rsid w:val="003D5AFB"/>
    <w:rsid w:val="003D5E5B"/>
    <w:rsid w:val="003D5E79"/>
    <w:rsid w:val="003D5E9A"/>
    <w:rsid w:val="003D6A7B"/>
    <w:rsid w:val="003D7159"/>
    <w:rsid w:val="003D7167"/>
    <w:rsid w:val="003D76F2"/>
    <w:rsid w:val="003E0C9B"/>
    <w:rsid w:val="003E11F3"/>
    <w:rsid w:val="003E246D"/>
    <w:rsid w:val="003E247A"/>
    <w:rsid w:val="003E297E"/>
    <w:rsid w:val="003E2B1B"/>
    <w:rsid w:val="003E2EA9"/>
    <w:rsid w:val="003E379F"/>
    <w:rsid w:val="003E3855"/>
    <w:rsid w:val="003E3B43"/>
    <w:rsid w:val="003E3B8C"/>
    <w:rsid w:val="003E3B9E"/>
    <w:rsid w:val="003E3BBE"/>
    <w:rsid w:val="003E3C17"/>
    <w:rsid w:val="003E3C23"/>
    <w:rsid w:val="003E3C7B"/>
    <w:rsid w:val="003E411A"/>
    <w:rsid w:val="003E508D"/>
    <w:rsid w:val="003E51AD"/>
    <w:rsid w:val="003E5292"/>
    <w:rsid w:val="003E6CFB"/>
    <w:rsid w:val="003E73EB"/>
    <w:rsid w:val="003E7480"/>
    <w:rsid w:val="003E75C6"/>
    <w:rsid w:val="003E75F8"/>
    <w:rsid w:val="003E79A9"/>
    <w:rsid w:val="003E7ABE"/>
    <w:rsid w:val="003E7AFF"/>
    <w:rsid w:val="003E7E0D"/>
    <w:rsid w:val="003E7E4A"/>
    <w:rsid w:val="003F0090"/>
    <w:rsid w:val="003F0365"/>
    <w:rsid w:val="003F0B18"/>
    <w:rsid w:val="003F0CE7"/>
    <w:rsid w:val="003F0D79"/>
    <w:rsid w:val="003F0DB7"/>
    <w:rsid w:val="003F0F8D"/>
    <w:rsid w:val="003F1892"/>
    <w:rsid w:val="003F19FD"/>
    <w:rsid w:val="003F1F73"/>
    <w:rsid w:val="003F24B0"/>
    <w:rsid w:val="003F24BD"/>
    <w:rsid w:val="003F2559"/>
    <w:rsid w:val="003F2597"/>
    <w:rsid w:val="003F269D"/>
    <w:rsid w:val="003F2DC1"/>
    <w:rsid w:val="003F36F2"/>
    <w:rsid w:val="003F3CA7"/>
    <w:rsid w:val="003F470E"/>
    <w:rsid w:val="003F47CE"/>
    <w:rsid w:val="003F4B72"/>
    <w:rsid w:val="003F4DE0"/>
    <w:rsid w:val="003F4EE3"/>
    <w:rsid w:val="003F5089"/>
    <w:rsid w:val="003F51D6"/>
    <w:rsid w:val="003F5D13"/>
    <w:rsid w:val="003F5DE6"/>
    <w:rsid w:val="003F61C7"/>
    <w:rsid w:val="003F72E7"/>
    <w:rsid w:val="003F777F"/>
    <w:rsid w:val="003F7E7E"/>
    <w:rsid w:val="00400136"/>
    <w:rsid w:val="00400357"/>
    <w:rsid w:val="00401515"/>
    <w:rsid w:val="00401D8F"/>
    <w:rsid w:val="00401FEF"/>
    <w:rsid w:val="00402EEB"/>
    <w:rsid w:val="00402FC3"/>
    <w:rsid w:val="004033ED"/>
    <w:rsid w:val="00403745"/>
    <w:rsid w:val="00404186"/>
    <w:rsid w:val="004045B0"/>
    <w:rsid w:val="004061D4"/>
    <w:rsid w:val="0040625B"/>
    <w:rsid w:val="004069F7"/>
    <w:rsid w:val="00406AA7"/>
    <w:rsid w:val="00406C20"/>
    <w:rsid w:val="00406C33"/>
    <w:rsid w:val="0040720B"/>
    <w:rsid w:val="0040727A"/>
    <w:rsid w:val="00407D78"/>
    <w:rsid w:val="00407E60"/>
    <w:rsid w:val="00410D59"/>
    <w:rsid w:val="00410E88"/>
    <w:rsid w:val="00411464"/>
    <w:rsid w:val="004115E4"/>
    <w:rsid w:val="00411D8F"/>
    <w:rsid w:val="00411F3B"/>
    <w:rsid w:val="00411FE9"/>
    <w:rsid w:val="00412381"/>
    <w:rsid w:val="004123F3"/>
    <w:rsid w:val="004125EF"/>
    <w:rsid w:val="0041260E"/>
    <w:rsid w:val="00412A58"/>
    <w:rsid w:val="004139EA"/>
    <w:rsid w:val="00414137"/>
    <w:rsid w:val="004146B2"/>
    <w:rsid w:val="00415045"/>
    <w:rsid w:val="004150A2"/>
    <w:rsid w:val="0041564C"/>
    <w:rsid w:val="00415D0A"/>
    <w:rsid w:val="00416B74"/>
    <w:rsid w:val="00417268"/>
    <w:rsid w:val="00417388"/>
    <w:rsid w:val="00417640"/>
    <w:rsid w:val="00417F11"/>
    <w:rsid w:val="0042004F"/>
    <w:rsid w:val="00420250"/>
    <w:rsid w:val="00420450"/>
    <w:rsid w:val="00420547"/>
    <w:rsid w:val="0042072A"/>
    <w:rsid w:val="004211AB"/>
    <w:rsid w:val="0042141F"/>
    <w:rsid w:val="00421AB4"/>
    <w:rsid w:val="00421E2C"/>
    <w:rsid w:val="00421F8B"/>
    <w:rsid w:val="004220D4"/>
    <w:rsid w:val="004224D2"/>
    <w:rsid w:val="00422BAA"/>
    <w:rsid w:val="00422C25"/>
    <w:rsid w:val="00422DE6"/>
    <w:rsid w:val="00423A6D"/>
    <w:rsid w:val="00424005"/>
    <w:rsid w:val="004245E1"/>
    <w:rsid w:val="00424DAA"/>
    <w:rsid w:val="00425C11"/>
    <w:rsid w:val="004267A2"/>
    <w:rsid w:val="00426849"/>
    <w:rsid w:val="004273E4"/>
    <w:rsid w:val="00427614"/>
    <w:rsid w:val="0042785B"/>
    <w:rsid w:val="00427E8D"/>
    <w:rsid w:val="00427F6B"/>
    <w:rsid w:val="00427FB8"/>
    <w:rsid w:val="00430370"/>
    <w:rsid w:val="00430FCC"/>
    <w:rsid w:val="004315AE"/>
    <w:rsid w:val="0043178A"/>
    <w:rsid w:val="00431AAA"/>
    <w:rsid w:val="00431DC6"/>
    <w:rsid w:val="00432089"/>
    <w:rsid w:val="004320E1"/>
    <w:rsid w:val="00432218"/>
    <w:rsid w:val="004322EE"/>
    <w:rsid w:val="0043231B"/>
    <w:rsid w:val="004324B7"/>
    <w:rsid w:val="00432B76"/>
    <w:rsid w:val="00432D9E"/>
    <w:rsid w:val="0043309B"/>
    <w:rsid w:val="004332B8"/>
    <w:rsid w:val="0043334C"/>
    <w:rsid w:val="00433F6A"/>
    <w:rsid w:val="004340DD"/>
    <w:rsid w:val="0043428C"/>
    <w:rsid w:val="004343E9"/>
    <w:rsid w:val="00434415"/>
    <w:rsid w:val="00434451"/>
    <w:rsid w:val="004344A2"/>
    <w:rsid w:val="00434CF0"/>
    <w:rsid w:val="00434DE1"/>
    <w:rsid w:val="00434E7F"/>
    <w:rsid w:val="00435070"/>
    <w:rsid w:val="0043534F"/>
    <w:rsid w:val="00435359"/>
    <w:rsid w:val="004355C8"/>
    <w:rsid w:val="0043573C"/>
    <w:rsid w:val="00436478"/>
    <w:rsid w:val="00436DD8"/>
    <w:rsid w:val="004370E7"/>
    <w:rsid w:val="004372B2"/>
    <w:rsid w:val="0043741E"/>
    <w:rsid w:val="0043769C"/>
    <w:rsid w:val="00440777"/>
    <w:rsid w:val="004408EF"/>
    <w:rsid w:val="00440EC7"/>
    <w:rsid w:val="0044108C"/>
    <w:rsid w:val="004410DA"/>
    <w:rsid w:val="00441262"/>
    <w:rsid w:val="0044196E"/>
    <w:rsid w:val="00442145"/>
    <w:rsid w:val="00442398"/>
    <w:rsid w:val="00442870"/>
    <w:rsid w:val="00442A9C"/>
    <w:rsid w:val="00442BA6"/>
    <w:rsid w:val="00442C9B"/>
    <w:rsid w:val="004434C7"/>
    <w:rsid w:val="00443562"/>
    <w:rsid w:val="00443AD9"/>
    <w:rsid w:val="004441ED"/>
    <w:rsid w:val="004443C6"/>
    <w:rsid w:val="00445570"/>
    <w:rsid w:val="00445707"/>
    <w:rsid w:val="004460AB"/>
    <w:rsid w:val="00446117"/>
    <w:rsid w:val="00446D0E"/>
    <w:rsid w:val="0044725A"/>
    <w:rsid w:val="004478B8"/>
    <w:rsid w:val="00447B6B"/>
    <w:rsid w:val="00447B96"/>
    <w:rsid w:val="00447C05"/>
    <w:rsid w:val="00447E15"/>
    <w:rsid w:val="00447FE8"/>
    <w:rsid w:val="004500C0"/>
    <w:rsid w:val="00450247"/>
    <w:rsid w:val="00450C06"/>
    <w:rsid w:val="00451289"/>
    <w:rsid w:val="004516CF"/>
    <w:rsid w:val="00451A63"/>
    <w:rsid w:val="00451B85"/>
    <w:rsid w:val="00451EE4"/>
    <w:rsid w:val="004520F8"/>
    <w:rsid w:val="0045297B"/>
    <w:rsid w:val="00452FA5"/>
    <w:rsid w:val="00453BC1"/>
    <w:rsid w:val="00453CBF"/>
    <w:rsid w:val="0045440E"/>
    <w:rsid w:val="00454960"/>
    <w:rsid w:val="00455844"/>
    <w:rsid w:val="0045587A"/>
    <w:rsid w:val="00455CB3"/>
    <w:rsid w:val="00455E01"/>
    <w:rsid w:val="004560FD"/>
    <w:rsid w:val="004562D2"/>
    <w:rsid w:val="00456A5C"/>
    <w:rsid w:val="00457496"/>
    <w:rsid w:val="00457991"/>
    <w:rsid w:val="00457DD7"/>
    <w:rsid w:val="00457F39"/>
    <w:rsid w:val="00460172"/>
    <w:rsid w:val="00460BE4"/>
    <w:rsid w:val="00460EF7"/>
    <w:rsid w:val="00460F5C"/>
    <w:rsid w:val="00461B8C"/>
    <w:rsid w:val="00461BBE"/>
    <w:rsid w:val="00462000"/>
    <w:rsid w:val="00462115"/>
    <w:rsid w:val="0046284F"/>
    <w:rsid w:val="004629E5"/>
    <w:rsid w:val="00462B67"/>
    <w:rsid w:val="004635B7"/>
    <w:rsid w:val="004635F7"/>
    <w:rsid w:val="004637C3"/>
    <w:rsid w:val="00463A35"/>
    <w:rsid w:val="00463B1B"/>
    <w:rsid w:val="00463D90"/>
    <w:rsid w:val="0046442F"/>
    <w:rsid w:val="004646FE"/>
    <w:rsid w:val="00464D02"/>
    <w:rsid w:val="004653F4"/>
    <w:rsid w:val="0046588E"/>
    <w:rsid w:val="004658EA"/>
    <w:rsid w:val="004658F6"/>
    <w:rsid w:val="00465D6A"/>
    <w:rsid w:val="004660AD"/>
    <w:rsid w:val="004662E7"/>
    <w:rsid w:val="00466730"/>
    <w:rsid w:val="00466D3C"/>
    <w:rsid w:val="0046727F"/>
    <w:rsid w:val="00467F44"/>
    <w:rsid w:val="0047018B"/>
    <w:rsid w:val="00470BE2"/>
    <w:rsid w:val="0047119E"/>
    <w:rsid w:val="00472111"/>
    <w:rsid w:val="00472135"/>
    <w:rsid w:val="00472770"/>
    <w:rsid w:val="00472881"/>
    <w:rsid w:val="00472D36"/>
    <w:rsid w:val="004732BE"/>
    <w:rsid w:val="00474068"/>
    <w:rsid w:val="004748B3"/>
    <w:rsid w:val="00474AE1"/>
    <w:rsid w:val="00474EC9"/>
    <w:rsid w:val="00475BAA"/>
    <w:rsid w:val="00475BF2"/>
    <w:rsid w:val="004760F8"/>
    <w:rsid w:val="00476115"/>
    <w:rsid w:val="00476DC3"/>
    <w:rsid w:val="00480915"/>
    <w:rsid w:val="00481193"/>
    <w:rsid w:val="00481E1E"/>
    <w:rsid w:val="00482109"/>
    <w:rsid w:val="004821FD"/>
    <w:rsid w:val="00482589"/>
    <w:rsid w:val="004825F8"/>
    <w:rsid w:val="00482EBD"/>
    <w:rsid w:val="00482F70"/>
    <w:rsid w:val="00483044"/>
    <w:rsid w:val="0048319A"/>
    <w:rsid w:val="00483A56"/>
    <w:rsid w:val="00483D17"/>
    <w:rsid w:val="00483DF3"/>
    <w:rsid w:val="004846A7"/>
    <w:rsid w:val="00484D48"/>
    <w:rsid w:val="0048533F"/>
    <w:rsid w:val="00485B3E"/>
    <w:rsid w:val="0048631A"/>
    <w:rsid w:val="0048672B"/>
    <w:rsid w:val="00486A6C"/>
    <w:rsid w:val="00486F5A"/>
    <w:rsid w:val="00487104"/>
    <w:rsid w:val="00487F78"/>
    <w:rsid w:val="00490342"/>
    <w:rsid w:val="00490CC7"/>
    <w:rsid w:val="00491197"/>
    <w:rsid w:val="00491265"/>
    <w:rsid w:val="00491604"/>
    <w:rsid w:val="004916EC"/>
    <w:rsid w:val="00491C7A"/>
    <w:rsid w:val="00491F4C"/>
    <w:rsid w:val="00492666"/>
    <w:rsid w:val="00492DFF"/>
    <w:rsid w:val="00492E77"/>
    <w:rsid w:val="00492FCB"/>
    <w:rsid w:val="00493EED"/>
    <w:rsid w:val="00494607"/>
    <w:rsid w:val="0049599F"/>
    <w:rsid w:val="00495F4C"/>
    <w:rsid w:val="00496279"/>
    <w:rsid w:val="00496E45"/>
    <w:rsid w:val="004976DD"/>
    <w:rsid w:val="004A01A4"/>
    <w:rsid w:val="004A02D6"/>
    <w:rsid w:val="004A03A5"/>
    <w:rsid w:val="004A0868"/>
    <w:rsid w:val="004A153F"/>
    <w:rsid w:val="004A15E4"/>
    <w:rsid w:val="004A1BCE"/>
    <w:rsid w:val="004A1F1D"/>
    <w:rsid w:val="004A2194"/>
    <w:rsid w:val="004A2971"/>
    <w:rsid w:val="004A2FDA"/>
    <w:rsid w:val="004A3347"/>
    <w:rsid w:val="004A3816"/>
    <w:rsid w:val="004A4302"/>
    <w:rsid w:val="004A437B"/>
    <w:rsid w:val="004A45B5"/>
    <w:rsid w:val="004A47A4"/>
    <w:rsid w:val="004A4B9A"/>
    <w:rsid w:val="004A4BB9"/>
    <w:rsid w:val="004A57EB"/>
    <w:rsid w:val="004A5BC2"/>
    <w:rsid w:val="004A69D4"/>
    <w:rsid w:val="004A6CBF"/>
    <w:rsid w:val="004A6E4E"/>
    <w:rsid w:val="004A6F41"/>
    <w:rsid w:val="004A77D8"/>
    <w:rsid w:val="004A7C78"/>
    <w:rsid w:val="004B1862"/>
    <w:rsid w:val="004B226D"/>
    <w:rsid w:val="004B23C6"/>
    <w:rsid w:val="004B2AE5"/>
    <w:rsid w:val="004B2AFC"/>
    <w:rsid w:val="004B2B88"/>
    <w:rsid w:val="004B2CC5"/>
    <w:rsid w:val="004B2D45"/>
    <w:rsid w:val="004B2D51"/>
    <w:rsid w:val="004B2E70"/>
    <w:rsid w:val="004B311E"/>
    <w:rsid w:val="004B31FE"/>
    <w:rsid w:val="004B326B"/>
    <w:rsid w:val="004B3909"/>
    <w:rsid w:val="004B3C85"/>
    <w:rsid w:val="004B3CB6"/>
    <w:rsid w:val="004B45BA"/>
    <w:rsid w:val="004B53D1"/>
    <w:rsid w:val="004B573C"/>
    <w:rsid w:val="004B627F"/>
    <w:rsid w:val="004B7F46"/>
    <w:rsid w:val="004C00F8"/>
    <w:rsid w:val="004C0A4C"/>
    <w:rsid w:val="004C0FB9"/>
    <w:rsid w:val="004C17E6"/>
    <w:rsid w:val="004C1889"/>
    <w:rsid w:val="004C1C48"/>
    <w:rsid w:val="004C1EF6"/>
    <w:rsid w:val="004C22B3"/>
    <w:rsid w:val="004C27A3"/>
    <w:rsid w:val="004C292C"/>
    <w:rsid w:val="004C37B8"/>
    <w:rsid w:val="004C413A"/>
    <w:rsid w:val="004C4264"/>
    <w:rsid w:val="004C5B3C"/>
    <w:rsid w:val="004C5C2A"/>
    <w:rsid w:val="004C7230"/>
    <w:rsid w:val="004C7B12"/>
    <w:rsid w:val="004C7D49"/>
    <w:rsid w:val="004C7FA5"/>
    <w:rsid w:val="004D00EE"/>
    <w:rsid w:val="004D0779"/>
    <w:rsid w:val="004D08F0"/>
    <w:rsid w:val="004D0AC9"/>
    <w:rsid w:val="004D0AD5"/>
    <w:rsid w:val="004D242C"/>
    <w:rsid w:val="004D2DE1"/>
    <w:rsid w:val="004D30C7"/>
    <w:rsid w:val="004D3282"/>
    <w:rsid w:val="004D360C"/>
    <w:rsid w:val="004D3D93"/>
    <w:rsid w:val="004D3F9A"/>
    <w:rsid w:val="004D402F"/>
    <w:rsid w:val="004D4295"/>
    <w:rsid w:val="004D45E2"/>
    <w:rsid w:val="004D517C"/>
    <w:rsid w:val="004D5324"/>
    <w:rsid w:val="004D568E"/>
    <w:rsid w:val="004D5B13"/>
    <w:rsid w:val="004D607C"/>
    <w:rsid w:val="004D6425"/>
    <w:rsid w:val="004D682B"/>
    <w:rsid w:val="004D7975"/>
    <w:rsid w:val="004D7DC2"/>
    <w:rsid w:val="004D7DF1"/>
    <w:rsid w:val="004E0A09"/>
    <w:rsid w:val="004E15F5"/>
    <w:rsid w:val="004E1F8E"/>
    <w:rsid w:val="004E2356"/>
    <w:rsid w:val="004E25C1"/>
    <w:rsid w:val="004E28AB"/>
    <w:rsid w:val="004E2BD2"/>
    <w:rsid w:val="004E2E28"/>
    <w:rsid w:val="004E373C"/>
    <w:rsid w:val="004E3811"/>
    <w:rsid w:val="004E48DA"/>
    <w:rsid w:val="004E4A17"/>
    <w:rsid w:val="004E4BDC"/>
    <w:rsid w:val="004E4DA6"/>
    <w:rsid w:val="004E4DCA"/>
    <w:rsid w:val="004E4F53"/>
    <w:rsid w:val="004E60D6"/>
    <w:rsid w:val="004E66FA"/>
    <w:rsid w:val="004E69CA"/>
    <w:rsid w:val="004E6D65"/>
    <w:rsid w:val="004E7091"/>
    <w:rsid w:val="004E7F19"/>
    <w:rsid w:val="004F04EA"/>
    <w:rsid w:val="004F05FC"/>
    <w:rsid w:val="004F1AA8"/>
    <w:rsid w:val="004F1B87"/>
    <w:rsid w:val="004F1D09"/>
    <w:rsid w:val="004F1F93"/>
    <w:rsid w:val="004F2030"/>
    <w:rsid w:val="004F2713"/>
    <w:rsid w:val="004F27E9"/>
    <w:rsid w:val="004F2A7E"/>
    <w:rsid w:val="004F2ABD"/>
    <w:rsid w:val="004F3503"/>
    <w:rsid w:val="004F3C8C"/>
    <w:rsid w:val="004F3D47"/>
    <w:rsid w:val="004F42B3"/>
    <w:rsid w:val="004F4437"/>
    <w:rsid w:val="004F4A73"/>
    <w:rsid w:val="004F53D3"/>
    <w:rsid w:val="004F574E"/>
    <w:rsid w:val="004F60AA"/>
    <w:rsid w:val="004F6771"/>
    <w:rsid w:val="004F67A9"/>
    <w:rsid w:val="004F698E"/>
    <w:rsid w:val="004F6D51"/>
    <w:rsid w:val="004F717A"/>
    <w:rsid w:val="004F71C2"/>
    <w:rsid w:val="004F759F"/>
    <w:rsid w:val="004F775A"/>
    <w:rsid w:val="004F7970"/>
    <w:rsid w:val="004F79D8"/>
    <w:rsid w:val="004F7CB6"/>
    <w:rsid w:val="005000E9"/>
    <w:rsid w:val="0050080C"/>
    <w:rsid w:val="00501D80"/>
    <w:rsid w:val="00502731"/>
    <w:rsid w:val="00502908"/>
    <w:rsid w:val="00502CD3"/>
    <w:rsid w:val="00502D44"/>
    <w:rsid w:val="005039DB"/>
    <w:rsid w:val="0050450B"/>
    <w:rsid w:val="00504923"/>
    <w:rsid w:val="005049AE"/>
    <w:rsid w:val="00504A74"/>
    <w:rsid w:val="00504C10"/>
    <w:rsid w:val="00505282"/>
    <w:rsid w:val="00505C20"/>
    <w:rsid w:val="0050603E"/>
    <w:rsid w:val="00506BC1"/>
    <w:rsid w:val="00506F41"/>
    <w:rsid w:val="00507435"/>
    <w:rsid w:val="00507B96"/>
    <w:rsid w:val="00507C40"/>
    <w:rsid w:val="00507D10"/>
    <w:rsid w:val="00510217"/>
    <w:rsid w:val="00510274"/>
    <w:rsid w:val="0051083D"/>
    <w:rsid w:val="00510C6D"/>
    <w:rsid w:val="00510F97"/>
    <w:rsid w:val="00511808"/>
    <w:rsid w:val="00511BD1"/>
    <w:rsid w:val="00512291"/>
    <w:rsid w:val="00512AF4"/>
    <w:rsid w:val="00512DB7"/>
    <w:rsid w:val="00513A6B"/>
    <w:rsid w:val="00513EDC"/>
    <w:rsid w:val="00514942"/>
    <w:rsid w:val="00514C32"/>
    <w:rsid w:val="00515303"/>
    <w:rsid w:val="00515977"/>
    <w:rsid w:val="00515D06"/>
    <w:rsid w:val="00516450"/>
    <w:rsid w:val="005164F5"/>
    <w:rsid w:val="005169E6"/>
    <w:rsid w:val="0051709A"/>
    <w:rsid w:val="005171AF"/>
    <w:rsid w:val="00517225"/>
    <w:rsid w:val="00517C5A"/>
    <w:rsid w:val="00520297"/>
    <w:rsid w:val="005203AE"/>
    <w:rsid w:val="00521847"/>
    <w:rsid w:val="005224F8"/>
    <w:rsid w:val="00522D1B"/>
    <w:rsid w:val="00523033"/>
    <w:rsid w:val="00523260"/>
    <w:rsid w:val="005232B6"/>
    <w:rsid w:val="0052372E"/>
    <w:rsid w:val="00523937"/>
    <w:rsid w:val="0052462F"/>
    <w:rsid w:val="00524659"/>
    <w:rsid w:val="00524E51"/>
    <w:rsid w:val="00525147"/>
    <w:rsid w:val="00525399"/>
    <w:rsid w:val="005253B2"/>
    <w:rsid w:val="00525523"/>
    <w:rsid w:val="0052578E"/>
    <w:rsid w:val="00525DEA"/>
    <w:rsid w:val="00525E85"/>
    <w:rsid w:val="00525FF2"/>
    <w:rsid w:val="00526AB2"/>
    <w:rsid w:val="0052748F"/>
    <w:rsid w:val="00530323"/>
    <w:rsid w:val="005304FD"/>
    <w:rsid w:val="00531308"/>
    <w:rsid w:val="00531807"/>
    <w:rsid w:val="005324F8"/>
    <w:rsid w:val="00532C0B"/>
    <w:rsid w:val="00532FB6"/>
    <w:rsid w:val="00533E94"/>
    <w:rsid w:val="00533F65"/>
    <w:rsid w:val="005340CE"/>
    <w:rsid w:val="00534AFA"/>
    <w:rsid w:val="00535185"/>
    <w:rsid w:val="0053518B"/>
    <w:rsid w:val="0053519F"/>
    <w:rsid w:val="0053577E"/>
    <w:rsid w:val="00535987"/>
    <w:rsid w:val="00536440"/>
    <w:rsid w:val="00536BD1"/>
    <w:rsid w:val="005374DF"/>
    <w:rsid w:val="00537A3B"/>
    <w:rsid w:val="00537B39"/>
    <w:rsid w:val="0054006C"/>
    <w:rsid w:val="00540630"/>
    <w:rsid w:val="00540729"/>
    <w:rsid w:val="00540A11"/>
    <w:rsid w:val="00540D6A"/>
    <w:rsid w:val="0054121F"/>
    <w:rsid w:val="00541A79"/>
    <w:rsid w:val="00543370"/>
    <w:rsid w:val="00543C6A"/>
    <w:rsid w:val="0054406A"/>
    <w:rsid w:val="005442CD"/>
    <w:rsid w:val="005446FD"/>
    <w:rsid w:val="00544AFE"/>
    <w:rsid w:val="00545292"/>
    <w:rsid w:val="00545AE6"/>
    <w:rsid w:val="00545C9F"/>
    <w:rsid w:val="0054668C"/>
    <w:rsid w:val="00546770"/>
    <w:rsid w:val="00546853"/>
    <w:rsid w:val="00546F77"/>
    <w:rsid w:val="005470A2"/>
    <w:rsid w:val="005471AF"/>
    <w:rsid w:val="0054729E"/>
    <w:rsid w:val="005473AF"/>
    <w:rsid w:val="005479AE"/>
    <w:rsid w:val="00550155"/>
    <w:rsid w:val="00550B50"/>
    <w:rsid w:val="00550E2F"/>
    <w:rsid w:val="00550EB5"/>
    <w:rsid w:val="00551131"/>
    <w:rsid w:val="005516C1"/>
    <w:rsid w:val="005518E1"/>
    <w:rsid w:val="00552091"/>
    <w:rsid w:val="005521D3"/>
    <w:rsid w:val="00552D3A"/>
    <w:rsid w:val="00552FC4"/>
    <w:rsid w:val="00553AC0"/>
    <w:rsid w:val="0055436E"/>
    <w:rsid w:val="00554609"/>
    <w:rsid w:val="0055476F"/>
    <w:rsid w:val="005552E5"/>
    <w:rsid w:val="005558EE"/>
    <w:rsid w:val="005564EA"/>
    <w:rsid w:val="00556DBF"/>
    <w:rsid w:val="00557DF9"/>
    <w:rsid w:val="00560CE7"/>
    <w:rsid w:val="00561619"/>
    <w:rsid w:val="005617B1"/>
    <w:rsid w:val="00561AAA"/>
    <w:rsid w:val="00561B86"/>
    <w:rsid w:val="00562246"/>
    <w:rsid w:val="0056265A"/>
    <w:rsid w:val="00562E6C"/>
    <w:rsid w:val="00562FC4"/>
    <w:rsid w:val="00562FCE"/>
    <w:rsid w:val="0056382C"/>
    <w:rsid w:val="00564609"/>
    <w:rsid w:val="00564973"/>
    <w:rsid w:val="0056497C"/>
    <w:rsid w:val="00564F06"/>
    <w:rsid w:val="005652F0"/>
    <w:rsid w:val="005655E7"/>
    <w:rsid w:val="00565761"/>
    <w:rsid w:val="00565BEF"/>
    <w:rsid w:val="00565C06"/>
    <w:rsid w:val="00566228"/>
    <w:rsid w:val="0056663C"/>
    <w:rsid w:val="005671FF"/>
    <w:rsid w:val="00567640"/>
    <w:rsid w:val="00567E49"/>
    <w:rsid w:val="00567E50"/>
    <w:rsid w:val="00570941"/>
    <w:rsid w:val="0057095C"/>
    <w:rsid w:val="00570F76"/>
    <w:rsid w:val="0057194A"/>
    <w:rsid w:val="00571F23"/>
    <w:rsid w:val="0057240F"/>
    <w:rsid w:val="005725AF"/>
    <w:rsid w:val="00572895"/>
    <w:rsid w:val="00572BBC"/>
    <w:rsid w:val="00572C0C"/>
    <w:rsid w:val="00572DF0"/>
    <w:rsid w:val="005733A6"/>
    <w:rsid w:val="005740F7"/>
    <w:rsid w:val="00574FD1"/>
    <w:rsid w:val="005750F9"/>
    <w:rsid w:val="00575962"/>
    <w:rsid w:val="00575CEC"/>
    <w:rsid w:val="00575E7D"/>
    <w:rsid w:val="00576163"/>
    <w:rsid w:val="00576954"/>
    <w:rsid w:val="00576DA3"/>
    <w:rsid w:val="005773B6"/>
    <w:rsid w:val="00577A7D"/>
    <w:rsid w:val="00577B7D"/>
    <w:rsid w:val="00577C72"/>
    <w:rsid w:val="0058092E"/>
    <w:rsid w:val="0058122C"/>
    <w:rsid w:val="00582034"/>
    <w:rsid w:val="0058218A"/>
    <w:rsid w:val="00582230"/>
    <w:rsid w:val="00582328"/>
    <w:rsid w:val="005823DA"/>
    <w:rsid w:val="00583561"/>
    <w:rsid w:val="00583A30"/>
    <w:rsid w:val="00583B41"/>
    <w:rsid w:val="005841C1"/>
    <w:rsid w:val="00584315"/>
    <w:rsid w:val="0058475A"/>
    <w:rsid w:val="00584AC8"/>
    <w:rsid w:val="00585555"/>
    <w:rsid w:val="00585D9E"/>
    <w:rsid w:val="00586245"/>
    <w:rsid w:val="0058624D"/>
    <w:rsid w:val="00586CEB"/>
    <w:rsid w:val="00586D47"/>
    <w:rsid w:val="0058704A"/>
    <w:rsid w:val="00587521"/>
    <w:rsid w:val="00587E6E"/>
    <w:rsid w:val="00587EFD"/>
    <w:rsid w:val="00590596"/>
    <w:rsid w:val="00590CE0"/>
    <w:rsid w:val="00590FCD"/>
    <w:rsid w:val="0059196A"/>
    <w:rsid w:val="00591A3C"/>
    <w:rsid w:val="00592028"/>
    <w:rsid w:val="0059292F"/>
    <w:rsid w:val="005930F8"/>
    <w:rsid w:val="005930F9"/>
    <w:rsid w:val="0059339A"/>
    <w:rsid w:val="005933E0"/>
    <w:rsid w:val="0059340F"/>
    <w:rsid w:val="0059368A"/>
    <w:rsid w:val="00593822"/>
    <w:rsid w:val="0059426C"/>
    <w:rsid w:val="005949D4"/>
    <w:rsid w:val="00594CA0"/>
    <w:rsid w:val="00595071"/>
    <w:rsid w:val="005951F5"/>
    <w:rsid w:val="00595B5F"/>
    <w:rsid w:val="00596949"/>
    <w:rsid w:val="00596B42"/>
    <w:rsid w:val="00596E1B"/>
    <w:rsid w:val="00596E1C"/>
    <w:rsid w:val="005970AB"/>
    <w:rsid w:val="005973DC"/>
    <w:rsid w:val="005977D6"/>
    <w:rsid w:val="00597FA5"/>
    <w:rsid w:val="005A01BD"/>
    <w:rsid w:val="005A0213"/>
    <w:rsid w:val="005A0956"/>
    <w:rsid w:val="005A0A71"/>
    <w:rsid w:val="005A0CDD"/>
    <w:rsid w:val="005A0F31"/>
    <w:rsid w:val="005A1AB2"/>
    <w:rsid w:val="005A2DD8"/>
    <w:rsid w:val="005A4008"/>
    <w:rsid w:val="005A4F9F"/>
    <w:rsid w:val="005A5381"/>
    <w:rsid w:val="005A54F8"/>
    <w:rsid w:val="005A552D"/>
    <w:rsid w:val="005A6F1F"/>
    <w:rsid w:val="005A70CE"/>
    <w:rsid w:val="005A75AA"/>
    <w:rsid w:val="005A7AFF"/>
    <w:rsid w:val="005B003F"/>
    <w:rsid w:val="005B0151"/>
    <w:rsid w:val="005B02D8"/>
    <w:rsid w:val="005B0A1C"/>
    <w:rsid w:val="005B14B9"/>
    <w:rsid w:val="005B14D1"/>
    <w:rsid w:val="005B1DDA"/>
    <w:rsid w:val="005B209B"/>
    <w:rsid w:val="005B2634"/>
    <w:rsid w:val="005B2812"/>
    <w:rsid w:val="005B2AA0"/>
    <w:rsid w:val="005B345E"/>
    <w:rsid w:val="005B3CFB"/>
    <w:rsid w:val="005B4036"/>
    <w:rsid w:val="005B5259"/>
    <w:rsid w:val="005B591F"/>
    <w:rsid w:val="005B5F66"/>
    <w:rsid w:val="005B6485"/>
    <w:rsid w:val="005B68E0"/>
    <w:rsid w:val="005B6D21"/>
    <w:rsid w:val="005B6F05"/>
    <w:rsid w:val="005B7707"/>
    <w:rsid w:val="005B7949"/>
    <w:rsid w:val="005B7E7B"/>
    <w:rsid w:val="005B7EF9"/>
    <w:rsid w:val="005C05FF"/>
    <w:rsid w:val="005C076C"/>
    <w:rsid w:val="005C0E62"/>
    <w:rsid w:val="005C2356"/>
    <w:rsid w:val="005C2408"/>
    <w:rsid w:val="005C25BA"/>
    <w:rsid w:val="005C2C52"/>
    <w:rsid w:val="005C2DE1"/>
    <w:rsid w:val="005C305F"/>
    <w:rsid w:val="005C3079"/>
    <w:rsid w:val="005C32E7"/>
    <w:rsid w:val="005C3309"/>
    <w:rsid w:val="005C37EB"/>
    <w:rsid w:val="005C390E"/>
    <w:rsid w:val="005C3F46"/>
    <w:rsid w:val="005C42C4"/>
    <w:rsid w:val="005C4589"/>
    <w:rsid w:val="005C465D"/>
    <w:rsid w:val="005C4664"/>
    <w:rsid w:val="005C5AC6"/>
    <w:rsid w:val="005C5F21"/>
    <w:rsid w:val="005C5FFE"/>
    <w:rsid w:val="005C650F"/>
    <w:rsid w:val="005C6942"/>
    <w:rsid w:val="005C6D80"/>
    <w:rsid w:val="005C6E38"/>
    <w:rsid w:val="005C6F25"/>
    <w:rsid w:val="005C6F76"/>
    <w:rsid w:val="005C7515"/>
    <w:rsid w:val="005C7675"/>
    <w:rsid w:val="005C796E"/>
    <w:rsid w:val="005C7FA1"/>
    <w:rsid w:val="005D0234"/>
    <w:rsid w:val="005D04B5"/>
    <w:rsid w:val="005D0588"/>
    <w:rsid w:val="005D06A3"/>
    <w:rsid w:val="005D09C7"/>
    <w:rsid w:val="005D0DA5"/>
    <w:rsid w:val="005D110D"/>
    <w:rsid w:val="005D12D8"/>
    <w:rsid w:val="005D1446"/>
    <w:rsid w:val="005D1A25"/>
    <w:rsid w:val="005D2173"/>
    <w:rsid w:val="005D2269"/>
    <w:rsid w:val="005D25F6"/>
    <w:rsid w:val="005D3451"/>
    <w:rsid w:val="005D3BD1"/>
    <w:rsid w:val="005D3D24"/>
    <w:rsid w:val="005D3E8D"/>
    <w:rsid w:val="005D3EF3"/>
    <w:rsid w:val="005D452B"/>
    <w:rsid w:val="005D4985"/>
    <w:rsid w:val="005D5A53"/>
    <w:rsid w:val="005D5BFB"/>
    <w:rsid w:val="005D6F66"/>
    <w:rsid w:val="005D7268"/>
    <w:rsid w:val="005D76F0"/>
    <w:rsid w:val="005D7848"/>
    <w:rsid w:val="005D7DC0"/>
    <w:rsid w:val="005D7F12"/>
    <w:rsid w:val="005E075A"/>
    <w:rsid w:val="005E0794"/>
    <w:rsid w:val="005E13EC"/>
    <w:rsid w:val="005E18F4"/>
    <w:rsid w:val="005E1AE1"/>
    <w:rsid w:val="005E1FEC"/>
    <w:rsid w:val="005E2048"/>
    <w:rsid w:val="005E207A"/>
    <w:rsid w:val="005E2098"/>
    <w:rsid w:val="005E32B5"/>
    <w:rsid w:val="005E3430"/>
    <w:rsid w:val="005E39C1"/>
    <w:rsid w:val="005E4289"/>
    <w:rsid w:val="005E46A9"/>
    <w:rsid w:val="005E4E9A"/>
    <w:rsid w:val="005E53DC"/>
    <w:rsid w:val="005E62A2"/>
    <w:rsid w:val="005E6A1E"/>
    <w:rsid w:val="005E6A2E"/>
    <w:rsid w:val="005E6B93"/>
    <w:rsid w:val="005E7062"/>
    <w:rsid w:val="005E7299"/>
    <w:rsid w:val="005E7919"/>
    <w:rsid w:val="005E7E1C"/>
    <w:rsid w:val="005E7F48"/>
    <w:rsid w:val="005F06CC"/>
    <w:rsid w:val="005F07EE"/>
    <w:rsid w:val="005F0850"/>
    <w:rsid w:val="005F112D"/>
    <w:rsid w:val="005F1335"/>
    <w:rsid w:val="005F21FE"/>
    <w:rsid w:val="005F223C"/>
    <w:rsid w:val="005F2E50"/>
    <w:rsid w:val="005F38DC"/>
    <w:rsid w:val="005F3D1E"/>
    <w:rsid w:val="005F3F67"/>
    <w:rsid w:val="005F3FCF"/>
    <w:rsid w:val="005F40D3"/>
    <w:rsid w:val="005F41CA"/>
    <w:rsid w:val="005F45B8"/>
    <w:rsid w:val="005F4614"/>
    <w:rsid w:val="005F4752"/>
    <w:rsid w:val="005F4A68"/>
    <w:rsid w:val="005F624A"/>
    <w:rsid w:val="005F6F79"/>
    <w:rsid w:val="005F77B5"/>
    <w:rsid w:val="005F78AB"/>
    <w:rsid w:val="005F7DAB"/>
    <w:rsid w:val="005F7EDA"/>
    <w:rsid w:val="005F7F8C"/>
    <w:rsid w:val="006008F7"/>
    <w:rsid w:val="00600E0D"/>
    <w:rsid w:val="006010F6"/>
    <w:rsid w:val="0060186C"/>
    <w:rsid w:val="00601C44"/>
    <w:rsid w:val="00601EAE"/>
    <w:rsid w:val="00601F51"/>
    <w:rsid w:val="0060294C"/>
    <w:rsid w:val="00602C67"/>
    <w:rsid w:val="0060331D"/>
    <w:rsid w:val="006033A9"/>
    <w:rsid w:val="006034C5"/>
    <w:rsid w:val="006034FD"/>
    <w:rsid w:val="0060374D"/>
    <w:rsid w:val="00604AAD"/>
    <w:rsid w:val="00604B0F"/>
    <w:rsid w:val="00605AFE"/>
    <w:rsid w:val="00605C2D"/>
    <w:rsid w:val="00606160"/>
    <w:rsid w:val="006063F7"/>
    <w:rsid w:val="00606E41"/>
    <w:rsid w:val="00606FC1"/>
    <w:rsid w:val="006071FA"/>
    <w:rsid w:val="00607459"/>
    <w:rsid w:val="00607B83"/>
    <w:rsid w:val="00607E6B"/>
    <w:rsid w:val="0061068F"/>
    <w:rsid w:val="00610B78"/>
    <w:rsid w:val="00610BEB"/>
    <w:rsid w:val="00610D8A"/>
    <w:rsid w:val="00610F5D"/>
    <w:rsid w:val="00610F71"/>
    <w:rsid w:val="006116A1"/>
    <w:rsid w:val="00611771"/>
    <w:rsid w:val="006117D0"/>
    <w:rsid w:val="0061269B"/>
    <w:rsid w:val="006126E2"/>
    <w:rsid w:val="006127C3"/>
    <w:rsid w:val="006130E3"/>
    <w:rsid w:val="00613103"/>
    <w:rsid w:val="00613283"/>
    <w:rsid w:val="00613571"/>
    <w:rsid w:val="00613DB9"/>
    <w:rsid w:val="00614FB8"/>
    <w:rsid w:val="0061500F"/>
    <w:rsid w:val="0061554E"/>
    <w:rsid w:val="00615879"/>
    <w:rsid w:val="00615C04"/>
    <w:rsid w:val="00616C67"/>
    <w:rsid w:val="00616F22"/>
    <w:rsid w:val="0062079F"/>
    <w:rsid w:val="00620CE5"/>
    <w:rsid w:val="00621598"/>
    <w:rsid w:val="006217C5"/>
    <w:rsid w:val="006219E6"/>
    <w:rsid w:val="00621C0B"/>
    <w:rsid w:val="0062269A"/>
    <w:rsid w:val="006227FF"/>
    <w:rsid w:val="00622C89"/>
    <w:rsid w:val="00623033"/>
    <w:rsid w:val="00623602"/>
    <w:rsid w:val="0062383A"/>
    <w:rsid w:val="00623DEF"/>
    <w:rsid w:val="0062517D"/>
    <w:rsid w:val="00625D07"/>
    <w:rsid w:val="00625E20"/>
    <w:rsid w:val="006261E7"/>
    <w:rsid w:val="00626274"/>
    <w:rsid w:val="006262E9"/>
    <w:rsid w:val="00626A85"/>
    <w:rsid w:val="00626AC8"/>
    <w:rsid w:val="00627197"/>
    <w:rsid w:val="00627225"/>
    <w:rsid w:val="006275E6"/>
    <w:rsid w:val="00627A9C"/>
    <w:rsid w:val="006316AB"/>
    <w:rsid w:val="00631809"/>
    <w:rsid w:val="00631AE2"/>
    <w:rsid w:val="00631D5D"/>
    <w:rsid w:val="00631E18"/>
    <w:rsid w:val="00632362"/>
    <w:rsid w:val="0063288B"/>
    <w:rsid w:val="00632F9C"/>
    <w:rsid w:val="00632F9E"/>
    <w:rsid w:val="00633958"/>
    <w:rsid w:val="00633DAD"/>
    <w:rsid w:val="00634765"/>
    <w:rsid w:val="006348E6"/>
    <w:rsid w:val="00634E16"/>
    <w:rsid w:val="00635265"/>
    <w:rsid w:val="006355FF"/>
    <w:rsid w:val="00635984"/>
    <w:rsid w:val="00635AB6"/>
    <w:rsid w:val="00635D5F"/>
    <w:rsid w:val="006363E3"/>
    <w:rsid w:val="00636507"/>
    <w:rsid w:val="0063656A"/>
    <w:rsid w:val="00636A5E"/>
    <w:rsid w:val="00636AB5"/>
    <w:rsid w:val="00636FC6"/>
    <w:rsid w:val="00637042"/>
    <w:rsid w:val="00637599"/>
    <w:rsid w:val="006376A9"/>
    <w:rsid w:val="0064023D"/>
    <w:rsid w:val="00640394"/>
    <w:rsid w:val="006404B7"/>
    <w:rsid w:val="006404D2"/>
    <w:rsid w:val="00641551"/>
    <w:rsid w:val="00641D42"/>
    <w:rsid w:val="00642B34"/>
    <w:rsid w:val="00642D11"/>
    <w:rsid w:val="00642DA8"/>
    <w:rsid w:val="00642F5A"/>
    <w:rsid w:val="00643973"/>
    <w:rsid w:val="00644011"/>
    <w:rsid w:val="006443A0"/>
    <w:rsid w:val="0064461C"/>
    <w:rsid w:val="00644807"/>
    <w:rsid w:val="00644936"/>
    <w:rsid w:val="00645E43"/>
    <w:rsid w:val="006460ED"/>
    <w:rsid w:val="00646BC8"/>
    <w:rsid w:val="00646E87"/>
    <w:rsid w:val="006472DA"/>
    <w:rsid w:val="00647ABF"/>
    <w:rsid w:val="00650178"/>
    <w:rsid w:val="0065060D"/>
    <w:rsid w:val="0065094D"/>
    <w:rsid w:val="00650B67"/>
    <w:rsid w:val="00650D5A"/>
    <w:rsid w:val="00651E79"/>
    <w:rsid w:val="00651E7F"/>
    <w:rsid w:val="00651F7D"/>
    <w:rsid w:val="006520FB"/>
    <w:rsid w:val="0065240E"/>
    <w:rsid w:val="00652710"/>
    <w:rsid w:val="006531CF"/>
    <w:rsid w:val="00653349"/>
    <w:rsid w:val="0065415D"/>
    <w:rsid w:val="00654B69"/>
    <w:rsid w:val="0065535F"/>
    <w:rsid w:val="00655431"/>
    <w:rsid w:val="0065546B"/>
    <w:rsid w:val="006569A0"/>
    <w:rsid w:val="00656CDE"/>
    <w:rsid w:val="00656FA6"/>
    <w:rsid w:val="006571A3"/>
    <w:rsid w:val="00657548"/>
    <w:rsid w:val="00657813"/>
    <w:rsid w:val="00657A43"/>
    <w:rsid w:val="00657AF5"/>
    <w:rsid w:val="00657D50"/>
    <w:rsid w:val="006602C3"/>
    <w:rsid w:val="00660E47"/>
    <w:rsid w:val="00660E65"/>
    <w:rsid w:val="0066139C"/>
    <w:rsid w:val="006613E4"/>
    <w:rsid w:val="00661983"/>
    <w:rsid w:val="00661B6D"/>
    <w:rsid w:val="00661CB1"/>
    <w:rsid w:val="006620D3"/>
    <w:rsid w:val="006620FC"/>
    <w:rsid w:val="00662180"/>
    <w:rsid w:val="0066234D"/>
    <w:rsid w:val="00662367"/>
    <w:rsid w:val="00662A95"/>
    <w:rsid w:val="00662EDB"/>
    <w:rsid w:val="00663061"/>
    <w:rsid w:val="006630D0"/>
    <w:rsid w:val="00663194"/>
    <w:rsid w:val="006633D4"/>
    <w:rsid w:val="0066381F"/>
    <w:rsid w:val="00663967"/>
    <w:rsid w:val="006642DE"/>
    <w:rsid w:val="00665526"/>
    <w:rsid w:val="006658D3"/>
    <w:rsid w:val="006663CC"/>
    <w:rsid w:val="006665FE"/>
    <w:rsid w:val="00666896"/>
    <w:rsid w:val="0066693A"/>
    <w:rsid w:val="00666CBB"/>
    <w:rsid w:val="0066743B"/>
    <w:rsid w:val="00667DA0"/>
    <w:rsid w:val="00667DEB"/>
    <w:rsid w:val="006709D2"/>
    <w:rsid w:val="006716AA"/>
    <w:rsid w:val="00671865"/>
    <w:rsid w:val="00672257"/>
    <w:rsid w:val="00672523"/>
    <w:rsid w:val="006727A9"/>
    <w:rsid w:val="00672CAB"/>
    <w:rsid w:val="006730CC"/>
    <w:rsid w:val="006735F0"/>
    <w:rsid w:val="0067369D"/>
    <w:rsid w:val="00673C08"/>
    <w:rsid w:val="00674896"/>
    <w:rsid w:val="00674DB3"/>
    <w:rsid w:val="00674DC7"/>
    <w:rsid w:val="00674EED"/>
    <w:rsid w:val="00675331"/>
    <w:rsid w:val="0067587F"/>
    <w:rsid w:val="00675BF3"/>
    <w:rsid w:val="00676107"/>
    <w:rsid w:val="00676156"/>
    <w:rsid w:val="00676334"/>
    <w:rsid w:val="00676690"/>
    <w:rsid w:val="00676AC4"/>
    <w:rsid w:val="00677047"/>
    <w:rsid w:val="006771EE"/>
    <w:rsid w:val="006773D8"/>
    <w:rsid w:val="006807D0"/>
    <w:rsid w:val="00680F05"/>
    <w:rsid w:val="006810AD"/>
    <w:rsid w:val="0068114B"/>
    <w:rsid w:val="00681D63"/>
    <w:rsid w:val="00681EA4"/>
    <w:rsid w:val="0068271C"/>
    <w:rsid w:val="006829F5"/>
    <w:rsid w:val="006834B6"/>
    <w:rsid w:val="00683F24"/>
    <w:rsid w:val="00684214"/>
    <w:rsid w:val="006848E2"/>
    <w:rsid w:val="00684B8C"/>
    <w:rsid w:val="00684D71"/>
    <w:rsid w:val="0068517F"/>
    <w:rsid w:val="006853B7"/>
    <w:rsid w:val="0068551A"/>
    <w:rsid w:val="006855FA"/>
    <w:rsid w:val="00685BA3"/>
    <w:rsid w:val="00685BCF"/>
    <w:rsid w:val="00685DE6"/>
    <w:rsid w:val="00687056"/>
    <w:rsid w:val="006873A4"/>
    <w:rsid w:val="00690379"/>
    <w:rsid w:val="00690643"/>
    <w:rsid w:val="0069085B"/>
    <w:rsid w:val="00690A0E"/>
    <w:rsid w:val="00690F25"/>
    <w:rsid w:val="00691243"/>
    <w:rsid w:val="006914D4"/>
    <w:rsid w:val="00691CEE"/>
    <w:rsid w:val="00691EA1"/>
    <w:rsid w:val="006921F3"/>
    <w:rsid w:val="00692302"/>
    <w:rsid w:val="006925B7"/>
    <w:rsid w:val="00692750"/>
    <w:rsid w:val="006927C6"/>
    <w:rsid w:val="00692A71"/>
    <w:rsid w:val="00692D38"/>
    <w:rsid w:val="00693B54"/>
    <w:rsid w:val="006940D4"/>
    <w:rsid w:val="0069480C"/>
    <w:rsid w:val="0069503D"/>
    <w:rsid w:val="00695D2C"/>
    <w:rsid w:val="00695FC4"/>
    <w:rsid w:val="006964BF"/>
    <w:rsid w:val="0069695F"/>
    <w:rsid w:val="00696D5A"/>
    <w:rsid w:val="00696E7A"/>
    <w:rsid w:val="006A00B6"/>
    <w:rsid w:val="006A07E2"/>
    <w:rsid w:val="006A096A"/>
    <w:rsid w:val="006A0A08"/>
    <w:rsid w:val="006A0E6F"/>
    <w:rsid w:val="006A1251"/>
    <w:rsid w:val="006A1725"/>
    <w:rsid w:val="006A1CE2"/>
    <w:rsid w:val="006A2A2B"/>
    <w:rsid w:val="006A2AA7"/>
    <w:rsid w:val="006A3229"/>
    <w:rsid w:val="006A356E"/>
    <w:rsid w:val="006A36F1"/>
    <w:rsid w:val="006A370C"/>
    <w:rsid w:val="006A41E2"/>
    <w:rsid w:val="006A420F"/>
    <w:rsid w:val="006A4B22"/>
    <w:rsid w:val="006A5966"/>
    <w:rsid w:val="006A5C1E"/>
    <w:rsid w:val="006A6005"/>
    <w:rsid w:val="006A64D0"/>
    <w:rsid w:val="006A6A3F"/>
    <w:rsid w:val="006A6C3E"/>
    <w:rsid w:val="006A6D29"/>
    <w:rsid w:val="006A75AA"/>
    <w:rsid w:val="006A7AAF"/>
    <w:rsid w:val="006A7BEC"/>
    <w:rsid w:val="006A7C5D"/>
    <w:rsid w:val="006A7E39"/>
    <w:rsid w:val="006B06CB"/>
    <w:rsid w:val="006B17FF"/>
    <w:rsid w:val="006B18FC"/>
    <w:rsid w:val="006B2320"/>
    <w:rsid w:val="006B2A46"/>
    <w:rsid w:val="006B3035"/>
    <w:rsid w:val="006B3501"/>
    <w:rsid w:val="006B378D"/>
    <w:rsid w:val="006B391A"/>
    <w:rsid w:val="006B44D9"/>
    <w:rsid w:val="006B4B8C"/>
    <w:rsid w:val="006B5E99"/>
    <w:rsid w:val="006B5F31"/>
    <w:rsid w:val="006B6392"/>
    <w:rsid w:val="006B719F"/>
    <w:rsid w:val="006B7CF4"/>
    <w:rsid w:val="006C0848"/>
    <w:rsid w:val="006C0EFD"/>
    <w:rsid w:val="006C2065"/>
    <w:rsid w:val="006C2978"/>
    <w:rsid w:val="006C3D8F"/>
    <w:rsid w:val="006C3ED4"/>
    <w:rsid w:val="006C403B"/>
    <w:rsid w:val="006C4430"/>
    <w:rsid w:val="006C473F"/>
    <w:rsid w:val="006C4741"/>
    <w:rsid w:val="006C49BB"/>
    <w:rsid w:val="006C4DAB"/>
    <w:rsid w:val="006C513D"/>
    <w:rsid w:val="006C55F5"/>
    <w:rsid w:val="006C56FD"/>
    <w:rsid w:val="006C5B9D"/>
    <w:rsid w:val="006C612B"/>
    <w:rsid w:val="006C66F0"/>
    <w:rsid w:val="006C6C6F"/>
    <w:rsid w:val="006C70D5"/>
    <w:rsid w:val="006C77AF"/>
    <w:rsid w:val="006C7913"/>
    <w:rsid w:val="006C7ACE"/>
    <w:rsid w:val="006D0137"/>
    <w:rsid w:val="006D02B6"/>
    <w:rsid w:val="006D09C6"/>
    <w:rsid w:val="006D1082"/>
    <w:rsid w:val="006D1154"/>
    <w:rsid w:val="006D130A"/>
    <w:rsid w:val="006D1352"/>
    <w:rsid w:val="006D19CB"/>
    <w:rsid w:val="006D296E"/>
    <w:rsid w:val="006D2A11"/>
    <w:rsid w:val="006D2B9C"/>
    <w:rsid w:val="006D302C"/>
    <w:rsid w:val="006D3AA8"/>
    <w:rsid w:val="006D45E7"/>
    <w:rsid w:val="006D466C"/>
    <w:rsid w:val="006D47A9"/>
    <w:rsid w:val="006D5051"/>
    <w:rsid w:val="006D53B0"/>
    <w:rsid w:val="006D5A99"/>
    <w:rsid w:val="006D5DBC"/>
    <w:rsid w:val="006D6388"/>
    <w:rsid w:val="006D63B9"/>
    <w:rsid w:val="006D6DA2"/>
    <w:rsid w:val="006D7361"/>
    <w:rsid w:val="006D7EF2"/>
    <w:rsid w:val="006E0631"/>
    <w:rsid w:val="006E071E"/>
    <w:rsid w:val="006E13F0"/>
    <w:rsid w:val="006E1869"/>
    <w:rsid w:val="006E21C9"/>
    <w:rsid w:val="006E2A79"/>
    <w:rsid w:val="006E2A9A"/>
    <w:rsid w:val="006E2B36"/>
    <w:rsid w:val="006E2FF1"/>
    <w:rsid w:val="006E3429"/>
    <w:rsid w:val="006E3577"/>
    <w:rsid w:val="006E4177"/>
    <w:rsid w:val="006E4C06"/>
    <w:rsid w:val="006E5084"/>
    <w:rsid w:val="006E5701"/>
    <w:rsid w:val="006E583A"/>
    <w:rsid w:val="006E5B17"/>
    <w:rsid w:val="006E5F1E"/>
    <w:rsid w:val="006E671C"/>
    <w:rsid w:val="006E6B62"/>
    <w:rsid w:val="006E6E24"/>
    <w:rsid w:val="006E6F53"/>
    <w:rsid w:val="006E711A"/>
    <w:rsid w:val="006E72B7"/>
    <w:rsid w:val="006E7EB2"/>
    <w:rsid w:val="006E7F6E"/>
    <w:rsid w:val="006F03B4"/>
    <w:rsid w:val="006F0A00"/>
    <w:rsid w:val="006F1A21"/>
    <w:rsid w:val="006F2238"/>
    <w:rsid w:val="006F2242"/>
    <w:rsid w:val="006F243E"/>
    <w:rsid w:val="006F25AE"/>
    <w:rsid w:val="006F269D"/>
    <w:rsid w:val="006F310F"/>
    <w:rsid w:val="006F3DC6"/>
    <w:rsid w:val="006F459D"/>
    <w:rsid w:val="006F4989"/>
    <w:rsid w:val="006F5886"/>
    <w:rsid w:val="006F5C4A"/>
    <w:rsid w:val="006F62FB"/>
    <w:rsid w:val="007004F2"/>
    <w:rsid w:val="00700596"/>
    <w:rsid w:val="007006D7"/>
    <w:rsid w:val="007007F2"/>
    <w:rsid w:val="00700D3E"/>
    <w:rsid w:val="0070157B"/>
    <w:rsid w:val="00701A61"/>
    <w:rsid w:val="00702045"/>
    <w:rsid w:val="007020A0"/>
    <w:rsid w:val="00702276"/>
    <w:rsid w:val="0070227E"/>
    <w:rsid w:val="00702B12"/>
    <w:rsid w:val="00702BBA"/>
    <w:rsid w:val="007035E2"/>
    <w:rsid w:val="0070401A"/>
    <w:rsid w:val="0070445B"/>
    <w:rsid w:val="00704A0C"/>
    <w:rsid w:val="00704D3E"/>
    <w:rsid w:val="00705395"/>
    <w:rsid w:val="007055F7"/>
    <w:rsid w:val="00705CC8"/>
    <w:rsid w:val="007060E3"/>
    <w:rsid w:val="0070654E"/>
    <w:rsid w:val="007067F1"/>
    <w:rsid w:val="00706C98"/>
    <w:rsid w:val="00706DD1"/>
    <w:rsid w:val="007072F2"/>
    <w:rsid w:val="00707350"/>
    <w:rsid w:val="007078D2"/>
    <w:rsid w:val="00707985"/>
    <w:rsid w:val="00707A87"/>
    <w:rsid w:val="00707FA7"/>
    <w:rsid w:val="00710138"/>
    <w:rsid w:val="007101A0"/>
    <w:rsid w:val="00711C94"/>
    <w:rsid w:val="00711F88"/>
    <w:rsid w:val="007120E7"/>
    <w:rsid w:val="007124E0"/>
    <w:rsid w:val="007126AB"/>
    <w:rsid w:val="00712945"/>
    <w:rsid w:val="00712C9A"/>
    <w:rsid w:val="007133D8"/>
    <w:rsid w:val="007137FE"/>
    <w:rsid w:val="007146B7"/>
    <w:rsid w:val="007149C8"/>
    <w:rsid w:val="00714B38"/>
    <w:rsid w:val="00715602"/>
    <w:rsid w:val="007166A3"/>
    <w:rsid w:val="0071723E"/>
    <w:rsid w:val="0071727B"/>
    <w:rsid w:val="0071741B"/>
    <w:rsid w:val="007174DC"/>
    <w:rsid w:val="0071755D"/>
    <w:rsid w:val="00717626"/>
    <w:rsid w:val="00717AEC"/>
    <w:rsid w:val="007204F1"/>
    <w:rsid w:val="00720875"/>
    <w:rsid w:val="0072093C"/>
    <w:rsid w:val="00720A52"/>
    <w:rsid w:val="00720DC7"/>
    <w:rsid w:val="00720E74"/>
    <w:rsid w:val="00720EC1"/>
    <w:rsid w:val="00721042"/>
    <w:rsid w:val="007214A6"/>
    <w:rsid w:val="00721DCD"/>
    <w:rsid w:val="0072202B"/>
    <w:rsid w:val="007222B5"/>
    <w:rsid w:val="00722850"/>
    <w:rsid w:val="00722BCF"/>
    <w:rsid w:val="00722D23"/>
    <w:rsid w:val="00722D2D"/>
    <w:rsid w:val="00723497"/>
    <w:rsid w:val="00723611"/>
    <w:rsid w:val="00723CA0"/>
    <w:rsid w:val="00723F62"/>
    <w:rsid w:val="0072401A"/>
    <w:rsid w:val="007244E5"/>
    <w:rsid w:val="007249F4"/>
    <w:rsid w:val="0072538C"/>
    <w:rsid w:val="00725437"/>
    <w:rsid w:val="00725F28"/>
    <w:rsid w:val="00726249"/>
    <w:rsid w:val="0072691A"/>
    <w:rsid w:val="00726D1D"/>
    <w:rsid w:val="0072744D"/>
    <w:rsid w:val="00730C36"/>
    <w:rsid w:val="00731CED"/>
    <w:rsid w:val="007325F9"/>
    <w:rsid w:val="00732856"/>
    <w:rsid w:val="00732C96"/>
    <w:rsid w:val="00732CA0"/>
    <w:rsid w:val="0073355A"/>
    <w:rsid w:val="00733D78"/>
    <w:rsid w:val="00733EE9"/>
    <w:rsid w:val="007342FE"/>
    <w:rsid w:val="00734722"/>
    <w:rsid w:val="00734AA6"/>
    <w:rsid w:val="00734B7D"/>
    <w:rsid w:val="00734E79"/>
    <w:rsid w:val="00734FD1"/>
    <w:rsid w:val="00735448"/>
    <w:rsid w:val="007354EB"/>
    <w:rsid w:val="00735CC0"/>
    <w:rsid w:val="0073614C"/>
    <w:rsid w:val="007363EB"/>
    <w:rsid w:val="007367C2"/>
    <w:rsid w:val="00736C10"/>
    <w:rsid w:val="0073787D"/>
    <w:rsid w:val="00740206"/>
    <w:rsid w:val="0074024C"/>
    <w:rsid w:val="00740854"/>
    <w:rsid w:val="007411E7"/>
    <w:rsid w:val="007415C0"/>
    <w:rsid w:val="00741689"/>
    <w:rsid w:val="00742257"/>
    <w:rsid w:val="00742C42"/>
    <w:rsid w:val="00742DA8"/>
    <w:rsid w:val="00743167"/>
    <w:rsid w:val="0074335D"/>
    <w:rsid w:val="00743BEE"/>
    <w:rsid w:val="0074432F"/>
    <w:rsid w:val="007445DA"/>
    <w:rsid w:val="007451E7"/>
    <w:rsid w:val="007452BC"/>
    <w:rsid w:val="00745574"/>
    <w:rsid w:val="007455A6"/>
    <w:rsid w:val="00745672"/>
    <w:rsid w:val="00745789"/>
    <w:rsid w:val="00746434"/>
    <w:rsid w:val="0074660A"/>
    <w:rsid w:val="0074785F"/>
    <w:rsid w:val="00747A55"/>
    <w:rsid w:val="00747B45"/>
    <w:rsid w:val="00747B73"/>
    <w:rsid w:val="00747E11"/>
    <w:rsid w:val="00747FC7"/>
    <w:rsid w:val="00750F5A"/>
    <w:rsid w:val="00750F68"/>
    <w:rsid w:val="00751264"/>
    <w:rsid w:val="007513F4"/>
    <w:rsid w:val="00751939"/>
    <w:rsid w:val="00751FC2"/>
    <w:rsid w:val="00751FF4"/>
    <w:rsid w:val="00752D04"/>
    <w:rsid w:val="00752E2C"/>
    <w:rsid w:val="00753247"/>
    <w:rsid w:val="007533E5"/>
    <w:rsid w:val="00753734"/>
    <w:rsid w:val="007539BF"/>
    <w:rsid w:val="0075456B"/>
    <w:rsid w:val="007548FE"/>
    <w:rsid w:val="00754931"/>
    <w:rsid w:val="00754AB1"/>
    <w:rsid w:val="00754EC4"/>
    <w:rsid w:val="00754F7A"/>
    <w:rsid w:val="00754FB9"/>
    <w:rsid w:val="00755046"/>
    <w:rsid w:val="007553B4"/>
    <w:rsid w:val="00755603"/>
    <w:rsid w:val="00755A31"/>
    <w:rsid w:val="00755A4C"/>
    <w:rsid w:val="00755FAC"/>
    <w:rsid w:val="0075637D"/>
    <w:rsid w:val="00756761"/>
    <w:rsid w:val="00757F0E"/>
    <w:rsid w:val="00760333"/>
    <w:rsid w:val="007608DB"/>
    <w:rsid w:val="00760DBD"/>
    <w:rsid w:val="00760FAC"/>
    <w:rsid w:val="00761009"/>
    <w:rsid w:val="0076130D"/>
    <w:rsid w:val="00761366"/>
    <w:rsid w:val="0076150A"/>
    <w:rsid w:val="007617FD"/>
    <w:rsid w:val="00761849"/>
    <w:rsid w:val="00761A0E"/>
    <w:rsid w:val="0076246B"/>
    <w:rsid w:val="007629D4"/>
    <w:rsid w:val="00762C8B"/>
    <w:rsid w:val="00762C90"/>
    <w:rsid w:val="007635F0"/>
    <w:rsid w:val="007639B2"/>
    <w:rsid w:val="0076425D"/>
    <w:rsid w:val="00764602"/>
    <w:rsid w:val="00764695"/>
    <w:rsid w:val="00764977"/>
    <w:rsid w:val="00764A65"/>
    <w:rsid w:val="00764AC5"/>
    <w:rsid w:val="00764B13"/>
    <w:rsid w:val="00764B5E"/>
    <w:rsid w:val="0076557B"/>
    <w:rsid w:val="00766A0A"/>
    <w:rsid w:val="00767218"/>
    <w:rsid w:val="007675B5"/>
    <w:rsid w:val="0076762E"/>
    <w:rsid w:val="0076787A"/>
    <w:rsid w:val="00767DB4"/>
    <w:rsid w:val="007700E4"/>
    <w:rsid w:val="007701CC"/>
    <w:rsid w:val="00770243"/>
    <w:rsid w:val="0077031F"/>
    <w:rsid w:val="0077068E"/>
    <w:rsid w:val="007706BB"/>
    <w:rsid w:val="00770B6F"/>
    <w:rsid w:val="00771450"/>
    <w:rsid w:val="0077150E"/>
    <w:rsid w:val="00771BC2"/>
    <w:rsid w:val="007721F1"/>
    <w:rsid w:val="00772265"/>
    <w:rsid w:val="007723C0"/>
    <w:rsid w:val="007728CB"/>
    <w:rsid w:val="00773D88"/>
    <w:rsid w:val="00774268"/>
    <w:rsid w:val="00774CBB"/>
    <w:rsid w:val="00774CF6"/>
    <w:rsid w:val="00774DC3"/>
    <w:rsid w:val="00775287"/>
    <w:rsid w:val="00775544"/>
    <w:rsid w:val="007756A0"/>
    <w:rsid w:val="007760F1"/>
    <w:rsid w:val="007763E3"/>
    <w:rsid w:val="00776462"/>
    <w:rsid w:val="0077734C"/>
    <w:rsid w:val="0077759F"/>
    <w:rsid w:val="00777FD8"/>
    <w:rsid w:val="007802AD"/>
    <w:rsid w:val="00780757"/>
    <w:rsid w:val="0078090A"/>
    <w:rsid w:val="00780B45"/>
    <w:rsid w:val="00780EC6"/>
    <w:rsid w:val="00780F5E"/>
    <w:rsid w:val="00781137"/>
    <w:rsid w:val="00781218"/>
    <w:rsid w:val="00782191"/>
    <w:rsid w:val="00782FB3"/>
    <w:rsid w:val="00783389"/>
    <w:rsid w:val="00783869"/>
    <w:rsid w:val="0078392F"/>
    <w:rsid w:val="00783B70"/>
    <w:rsid w:val="00783F0F"/>
    <w:rsid w:val="00783FED"/>
    <w:rsid w:val="007844BD"/>
    <w:rsid w:val="007853F7"/>
    <w:rsid w:val="0078594A"/>
    <w:rsid w:val="00785AD5"/>
    <w:rsid w:val="00786177"/>
    <w:rsid w:val="00786461"/>
    <w:rsid w:val="00787773"/>
    <w:rsid w:val="00787860"/>
    <w:rsid w:val="0078789B"/>
    <w:rsid w:val="00787EA0"/>
    <w:rsid w:val="0079079D"/>
    <w:rsid w:val="00790B4E"/>
    <w:rsid w:val="00790F52"/>
    <w:rsid w:val="00791064"/>
    <w:rsid w:val="00791609"/>
    <w:rsid w:val="007917BE"/>
    <w:rsid w:val="00791B24"/>
    <w:rsid w:val="00791B42"/>
    <w:rsid w:val="00791FCA"/>
    <w:rsid w:val="007924A9"/>
    <w:rsid w:val="00792838"/>
    <w:rsid w:val="00792F5A"/>
    <w:rsid w:val="00793B35"/>
    <w:rsid w:val="00793C47"/>
    <w:rsid w:val="00793D26"/>
    <w:rsid w:val="00793EAD"/>
    <w:rsid w:val="00794A42"/>
    <w:rsid w:val="0079627D"/>
    <w:rsid w:val="007966F0"/>
    <w:rsid w:val="00796C13"/>
    <w:rsid w:val="00796C5D"/>
    <w:rsid w:val="00797214"/>
    <w:rsid w:val="0079783C"/>
    <w:rsid w:val="00797851"/>
    <w:rsid w:val="00797ED2"/>
    <w:rsid w:val="007A0AE6"/>
    <w:rsid w:val="007A0D88"/>
    <w:rsid w:val="007A0DA9"/>
    <w:rsid w:val="007A1323"/>
    <w:rsid w:val="007A177E"/>
    <w:rsid w:val="007A1F1D"/>
    <w:rsid w:val="007A21C2"/>
    <w:rsid w:val="007A2435"/>
    <w:rsid w:val="007A2E69"/>
    <w:rsid w:val="007A2EDC"/>
    <w:rsid w:val="007A3CC2"/>
    <w:rsid w:val="007A45AA"/>
    <w:rsid w:val="007A469E"/>
    <w:rsid w:val="007A4E33"/>
    <w:rsid w:val="007A500B"/>
    <w:rsid w:val="007A50C9"/>
    <w:rsid w:val="007A53D3"/>
    <w:rsid w:val="007A572E"/>
    <w:rsid w:val="007A592F"/>
    <w:rsid w:val="007A5C2C"/>
    <w:rsid w:val="007A6292"/>
    <w:rsid w:val="007A6514"/>
    <w:rsid w:val="007A69EB"/>
    <w:rsid w:val="007A6B49"/>
    <w:rsid w:val="007A6F00"/>
    <w:rsid w:val="007A6F6E"/>
    <w:rsid w:val="007A6FFB"/>
    <w:rsid w:val="007A77F6"/>
    <w:rsid w:val="007A7BE5"/>
    <w:rsid w:val="007A7CFB"/>
    <w:rsid w:val="007A7F44"/>
    <w:rsid w:val="007B0320"/>
    <w:rsid w:val="007B038C"/>
    <w:rsid w:val="007B156F"/>
    <w:rsid w:val="007B1DCF"/>
    <w:rsid w:val="007B2539"/>
    <w:rsid w:val="007B2BF2"/>
    <w:rsid w:val="007B2D28"/>
    <w:rsid w:val="007B2FD2"/>
    <w:rsid w:val="007B30B0"/>
    <w:rsid w:val="007B3F19"/>
    <w:rsid w:val="007B4722"/>
    <w:rsid w:val="007B4A1A"/>
    <w:rsid w:val="007B4A84"/>
    <w:rsid w:val="007B566D"/>
    <w:rsid w:val="007B5712"/>
    <w:rsid w:val="007B57B7"/>
    <w:rsid w:val="007B5CDC"/>
    <w:rsid w:val="007B5FB7"/>
    <w:rsid w:val="007B6AA7"/>
    <w:rsid w:val="007B6F15"/>
    <w:rsid w:val="007B7536"/>
    <w:rsid w:val="007B75D5"/>
    <w:rsid w:val="007B75F1"/>
    <w:rsid w:val="007B7D3B"/>
    <w:rsid w:val="007C0D98"/>
    <w:rsid w:val="007C15B0"/>
    <w:rsid w:val="007C1A71"/>
    <w:rsid w:val="007C1FCC"/>
    <w:rsid w:val="007C2753"/>
    <w:rsid w:val="007C27E9"/>
    <w:rsid w:val="007C33B8"/>
    <w:rsid w:val="007C3585"/>
    <w:rsid w:val="007C3948"/>
    <w:rsid w:val="007C3CFF"/>
    <w:rsid w:val="007C4146"/>
    <w:rsid w:val="007C415A"/>
    <w:rsid w:val="007C424D"/>
    <w:rsid w:val="007C4426"/>
    <w:rsid w:val="007C4527"/>
    <w:rsid w:val="007C4539"/>
    <w:rsid w:val="007C460E"/>
    <w:rsid w:val="007C50BC"/>
    <w:rsid w:val="007C538D"/>
    <w:rsid w:val="007C5A2B"/>
    <w:rsid w:val="007C5C03"/>
    <w:rsid w:val="007C60FD"/>
    <w:rsid w:val="007C619F"/>
    <w:rsid w:val="007C61AD"/>
    <w:rsid w:val="007C62DA"/>
    <w:rsid w:val="007C63B3"/>
    <w:rsid w:val="007C75AD"/>
    <w:rsid w:val="007C7D03"/>
    <w:rsid w:val="007D0209"/>
    <w:rsid w:val="007D0226"/>
    <w:rsid w:val="007D0398"/>
    <w:rsid w:val="007D0F8B"/>
    <w:rsid w:val="007D1459"/>
    <w:rsid w:val="007D1610"/>
    <w:rsid w:val="007D161F"/>
    <w:rsid w:val="007D1668"/>
    <w:rsid w:val="007D1B6D"/>
    <w:rsid w:val="007D1D38"/>
    <w:rsid w:val="007D1DCD"/>
    <w:rsid w:val="007D207F"/>
    <w:rsid w:val="007D2230"/>
    <w:rsid w:val="007D2922"/>
    <w:rsid w:val="007D2CA5"/>
    <w:rsid w:val="007D2D93"/>
    <w:rsid w:val="007D34E9"/>
    <w:rsid w:val="007D3764"/>
    <w:rsid w:val="007D3AD4"/>
    <w:rsid w:val="007D3F0F"/>
    <w:rsid w:val="007D4368"/>
    <w:rsid w:val="007D4857"/>
    <w:rsid w:val="007D48FA"/>
    <w:rsid w:val="007D4DB9"/>
    <w:rsid w:val="007D5A5D"/>
    <w:rsid w:val="007D64E4"/>
    <w:rsid w:val="007D6617"/>
    <w:rsid w:val="007D6954"/>
    <w:rsid w:val="007D7345"/>
    <w:rsid w:val="007D7A30"/>
    <w:rsid w:val="007D7AF4"/>
    <w:rsid w:val="007D7B24"/>
    <w:rsid w:val="007D7BF5"/>
    <w:rsid w:val="007D7C9C"/>
    <w:rsid w:val="007E027E"/>
    <w:rsid w:val="007E09E2"/>
    <w:rsid w:val="007E0EA4"/>
    <w:rsid w:val="007E0F0E"/>
    <w:rsid w:val="007E172C"/>
    <w:rsid w:val="007E1BA7"/>
    <w:rsid w:val="007E1EDA"/>
    <w:rsid w:val="007E2C03"/>
    <w:rsid w:val="007E2D32"/>
    <w:rsid w:val="007E2D37"/>
    <w:rsid w:val="007E2EED"/>
    <w:rsid w:val="007E32AF"/>
    <w:rsid w:val="007E3BFD"/>
    <w:rsid w:val="007E3EDC"/>
    <w:rsid w:val="007E428B"/>
    <w:rsid w:val="007E45AB"/>
    <w:rsid w:val="007E4DFB"/>
    <w:rsid w:val="007E55BD"/>
    <w:rsid w:val="007E55D1"/>
    <w:rsid w:val="007E65C4"/>
    <w:rsid w:val="007E6980"/>
    <w:rsid w:val="007E69E7"/>
    <w:rsid w:val="007E6F70"/>
    <w:rsid w:val="007E712D"/>
    <w:rsid w:val="007E7477"/>
    <w:rsid w:val="007E7AC8"/>
    <w:rsid w:val="007E7DD1"/>
    <w:rsid w:val="007F0060"/>
    <w:rsid w:val="007F08DC"/>
    <w:rsid w:val="007F1274"/>
    <w:rsid w:val="007F1AC1"/>
    <w:rsid w:val="007F1FF0"/>
    <w:rsid w:val="007F2BB6"/>
    <w:rsid w:val="007F3178"/>
    <w:rsid w:val="007F33CB"/>
    <w:rsid w:val="007F478F"/>
    <w:rsid w:val="007F4A17"/>
    <w:rsid w:val="007F4B01"/>
    <w:rsid w:val="007F5560"/>
    <w:rsid w:val="007F57B4"/>
    <w:rsid w:val="007F5853"/>
    <w:rsid w:val="007F5B31"/>
    <w:rsid w:val="007F5C33"/>
    <w:rsid w:val="007F6518"/>
    <w:rsid w:val="007F66E4"/>
    <w:rsid w:val="007F6FD0"/>
    <w:rsid w:val="007F7345"/>
    <w:rsid w:val="007F7777"/>
    <w:rsid w:val="007F77FC"/>
    <w:rsid w:val="007F780E"/>
    <w:rsid w:val="007F7ABC"/>
    <w:rsid w:val="0080023E"/>
    <w:rsid w:val="0080041C"/>
    <w:rsid w:val="00802053"/>
    <w:rsid w:val="00802439"/>
    <w:rsid w:val="00802607"/>
    <w:rsid w:val="00802901"/>
    <w:rsid w:val="00802C19"/>
    <w:rsid w:val="00802DB6"/>
    <w:rsid w:val="00803101"/>
    <w:rsid w:val="008036F8"/>
    <w:rsid w:val="00803B31"/>
    <w:rsid w:val="00803FF5"/>
    <w:rsid w:val="00804F1D"/>
    <w:rsid w:val="00804F42"/>
    <w:rsid w:val="008050B8"/>
    <w:rsid w:val="008074C2"/>
    <w:rsid w:val="0080752A"/>
    <w:rsid w:val="00807D22"/>
    <w:rsid w:val="0081001C"/>
    <w:rsid w:val="008101FF"/>
    <w:rsid w:val="0081044F"/>
    <w:rsid w:val="00810A0F"/>
    <w:rsid w:val="00810F23"/>
    <w:rsid w:val="008113A2"/>
    <w:rsid w:val="00811822"/>
    <w:rsid w:val="00811EFC"/>
    <w:rsid w:val="008120C7"/>
    <w:rsid w:val="00812202"/>
    <w:rsid w:val="008127BD"/>
    <w:rsid w:val="00812C68"/>
    <w:rsid w:val="0081336E"/>
    <w:rsid w:val="00813787"/>
    <w:rsid w:val="008137EF"/>
    <w:rsid w:val="00813D48"/>
    <w:rsid w:val="00813D7F"/>
    <w:rsid w:val="0081429D"/>
    <w:rsid w:val="00814E7E"/>
    <w:rsid w:val="00814F9A"/>
    <w:rsid w:val="0081519A"/>
    <w:rsid w:val="008153FB"/>
    <w:rsid w:val="008159DC"/>
    <w:rsid w:val="00815A1E"/>
    <w:rsid w:val="00815C11"/>
    <w:rsid w:val="00816050"/>
    <w:rsid w:val="00816283"/>
    <w:rsid w:val="00816413"/>
    <w:rsid w:val="00816C73"/>
    <w:rsid w:val="00816E30"/>
    <w:rsid w:val="00817547"/>
    <w:rsid w:val="00817704"/>
    <w:rsid w:val="00817A3E"/>
    <w:rsid w:val="00817DB2"/>
    <w:rsid w:val="008202D5"/>
    <w:rsid w:val="00820374"/>
    <w:rsid w:val="00820C1B"/>
    <w:rsid w:val="00820C55"/>
    <w:rsid w:val="00821DB3"/>
    <w:rsid w:val="00821FB3"/>
    <w:rsid w:val="008221D4"/>
    <w:rsid w:val="00822A9A"/>
    <w:rsid w:val="00822F7C"/>
    <w:rsid w:val="008235F3"/>
    <w:rsid w:val="00823ED4"/>
    <w:rsid w:val="0082423F"/>
    <w:rsid w:val="00824647"/>
    <w:rsid w:val="008248C6"/>
    <w:rsid w:val="00824DDE"/>
    <w:rsid w:val="008255C5"/>
    <w:rsid w:val="008256A0"/>
    <w:rsid w:val="00825BA3"/>
    <w:rsid w:val="008263A3"/>
    <w:rsid w:val="00826C1E"/>
    <w:rsid w:val="00826E6A"/>
    <w:rsid w:val="008275EA"/>
    <w:rsid w:val="00827814"/>
    <w:rsid w:val="008279F3"/>
    <w:rsid w:val="00827AEB"/>
    <w:rsid w:val="00830F88"/>
    <w:rsid w:val="0083149E"/>
    <w:rsid w:val="0083181D"/>
    <w:rsid w:val="00831D7B"/>
    <w:rsid w:val="00831FD6"/>
    <w:rsid w:val="00832851"/>
    <w:rsid w:val="00832C09"/>
    <w:rsid w:val="00832E9C"/>
    <w:rsid w:val="00832F01"/>
    <w:rsid w:val="0083334D"/>
    <w:rsid w:val="008335D5"/>
    <w:rsid w:val="00833BC8"/>
    <w:rsid w:val="00833DA0"/>
    <w:rsid w:val="00834808"/>
    <w:rsid w:val="00834CDF"/>
    <w:rsid w:val="0083560E"/>
    <w:rsid w:val="00835B46"/>
    <w:rsid w:val="00836028"/>
    <w:rsid w:val="00836473"/>
    <w:rsid w:val="0083661B"/>
    <w:rsid w:val="00836A18"/>
    <w:rsid w:val="00840123"/>
    <w:rsid w:val="008403C6"/>
    <w:rsid w:val="00840E82"/>
    <w:rsid w:val="00840EDD"/>
    <w:rsid w:val="00840FE9"/>
    <w:rsid w:val="008416F9"/>
    <w:rsid w:val="008418A0"/>
    <w:rsid w:val="00841ED2"/>
    <w:rsid w:val="00842054"/>
    <w:rsid w:val="0084241D"/>
    <w:rsid w:val="00842488"/>
    <w:rsid w:val="00842A9E"/>
    <w:rsid w:val="00842B02"/>
    <w:rsid w:val="0084347B"/>
    <w:rsid w:val="00843F80"/>
    <w:rsid w:val="00844550"/>
    <w:rsid w:val="00844565"/>
    <w:rsid w:val="00844A28"/>
    <w:rsid w:val="00844B77"/>
    <w:rsid w:val="00844FD5"/>
    <w:rsid w:val="00845830"/>
    <w:rsid w:val="00845E2A"/>
    <w:rsid w:val="0084655B"/>
    <w:rsid w:val="00846C8C"/>
    <w:rsid w:val="00847134"/>
    <w:rsid w:val="00847848"/>
    <w:rsid w:val="0085000B"/>
    <w:rsid w:val="008501C5"/>
    <w:rsid w:val="008505E7"/>
    <w:rsid w:val="00850620"/>
    <w:rsid w:val="0085081D"/>
    <w:rsid w:val="008509F4"/>
    <w:rsid w:val="00850A49"/>
    <w:rsid w:val="00850C5A"/>
    <w:rsid w:val="0085116B"/>
    <w:rsid w:val="00851313"/>
    <w:rsid w:val="008516B2"/>
    <w:rsid w:val="00851B9F"/>
    <w:rsid w:val="00851EE9"/>
    <w:rsid w:val="008525A3"/>
    <w:rsid w:val="00852840"/>
    <w:rsid w:val="00852BBC"/>
    <w:rsid w:val="00852BFC"/>
    <w:rsid w:val="008531BF"/>
    <w:rsid w:val="00853CB0"/>
    <w:rsid w:val="00853D7A"/>
    <w:rsid w:val="008542D0"/>
    <w:rsid w:val="00854893"/>
    <w:rsid w:val="00854B54"/>
    <w:rsid w:val="00854BD5"/>
    <w:rsid w:val="00855109"/>
    <w:rsid w:val="008552E9"/>
    <w:rsid w:val="0085551A"/>
    <w:rsid w:val="008566DB"/>
    <w:rsid w:val="00856734"/>
    <w:rsid w:val="008569B4"/>
    <w:rsid w:val="008572B0"/>
    <w:rsid w:val="008572D3"/>
    <w:rsid w:val="008575C1"/>
    <w:rsid w:val="00857753"/>
    <w:rsid w:val="008577E2"/>
    <w:rsid w:val="00857BDD"/>
    <w:rsid w:val="00857D14"/>
    <w:rsid w:val="00860051"/>
    <w:rsid w:val="00860A2F"/>
    <w:rsid w:val="0086106D"/>
    <w:rsid w:val="008625D7"/>
    <w:rsid w:val="0086268C"/>
    <w:rsid w:val="00862697"/>
    <w:rsid w:val="0086283A"/>
    <w:rsid w:val="00862DB4"/>
    <w:rsid w:val="008634AB"/>
    <w:rsid w:val="0086356A"/>
    <w:rsid w:val="00863A12"/>
    <w:rsid w:val="00863ACF"/>
    <w:rsid w:val="00864DC0"/>
    <w:rsid w:val="00864DDF"/>
    <w:rsid w:val="00865A67"/>
    <w:rsid w:val="00865E4C"/>
    <w:rsid w:val="00866225"/>
    <w:rsid w:val="008664DA"/>
    <w:rsid w:val="0086779A"/>
    <w:rsid w:val="00867EB4"/>
    <w:rsid w:val="00867F4E"/>
    <w:rsid w:val="0087007A"/>
    <w:rsid w:val="00870112"/>
    <w:rsid w:val="0087093D"/>
    <w:rsid w:val="00870ED5"/>
    <w:rsid w:val="00870F88"/>
    <w:rsid w:val="00871265"/>
    <w:rsid w:val="00871673"/>
    <w:rsid w:val="00871722"/>
    <w:rsid w:val="00871A19"/>
    <w:rsid w:val="00871A7B"/>
    <w:rsid w:val="00872873"/>
    <w:rsid w:val="00872BD3"/>
    <w:rsid w:val="00872CB4"/>
    <w:rsid w:val="00872DE7"/>
    <w:rsid w:val="00873A70"/>
    <w:rsid w:val="00873CBD"/>
    <w:rsid w:val="00874A40"/>
    <w:rsid w:val="00874F2C"/>
    <w:rsid w:val="00875403"/>
    <w:rsid w:val="00875C1B"/>
    <w:rsid w:val="00876BB3"/>
    <w:rsid w:val="00876D98"/>
    <w:rsid w:val="00876E60"/>
    <w:rsid w:val="00877F5B"/>
    <w:rsid w:val="0088095A"/>
    <w:rsid w:val="00881851"/>
    <w:rsid w:val="00882379"/>
    <w:rsid w:val="008826BC"/>
    <w:rsid w:val="00883219"/>
    <w:rsid w:val="0088328A"/>
    <w:rsid w:val="00883338"/>
    <w:rsid w:val="008834DC"/>
    <w:rsid w:val="00883936"/>
    <w:rsid w:val="00883BCD"/>
    <w:rsid w:val="00883C80"/>
    <w:rsid w:val="008844A1"/>
    <w:rsid w:val="008847A8"/>
    <w:rsid w:val="0088487A"/>
    <w:rsid w:val="008849AE"/>
    <w:rsid w:val="008849F8"/>
    <w:rsid w:val="00884A98"/>
    <w:rsid w:val="00884E89"/>
    <w:rsid w:val="008850A7"/>
    <w:rsid w:val="00885201"/>
    <w:rsid w:val="00885C9D"/>
    <w:rsid w:val="00885F37"/>
    <w:rsid w:val="00886801"/>
    <w:rsid w:val="00886C22"/>
    <w:rsid w:val="00887880"/>
    <w:rsid w:val="00887C52"/>
    <w:rsid w:val="00887FC6"/>
    <w:rsid w:val="00890326"/>
    <w:rsid w:val="008906D8"/>
    <w:rsid w:val="00890A01"/>
    <w:rsid w:val="00890F45"/>
    <w:rsid w:val="00891024"/>
    <w:rsid w:val="00891253"/>
    <w:rsid w:val="008914BA"/>
    <w:rsid w:val="008915EB"/>
    <w:rsid w:val="008926C5"/>
    <w:rsid w:val="00893023"/>
    <w:rsid w:val="008931F4"/>
    <w:rsid w:val="00894194"/>
    <w:rsid w:val="0089500F"/>
    <w:rsid w:val="00895209"/>
    <w:rsid w:val="008953C1"/>
    <w:rsid w:val="008955A6"/>
    <w:rsid w:val="00895C96"/>
    <w:rsid w:val="008963DC"/>
    <w:rsid w:val="008964C0"/>
    <w:rsid w:val="0089662F"/>
    <w:rsid w:val="00896814"/>
    <w:rsid w:val="00896859"/>
    <w:rsid w:val="00896D71"/>
    <w:rsid w:val="00896F9D"/>
    <w:rsid w:val="008A0212"/>
    <w:rsid w:val="008A0975"/>
    <w:rsid w:val="008A0C5C"/>
    <w:rsid w:val="008A0E92"/>
    <w:rsid w:val="008A1185"/>
    <w:rsid w:val="008A166E"/>
    <w:rsid w:val="008A198A"/>
    <w:rsid w:val="008A1BC0"/>
    <w:rsid w:val="008A1BEA"/>
    <w:rsid w:val="008A21FC"/>
    <w:rsid w:val="008A27DE"/>
    <w:rsid w:val="008A2D4D"/>
    <w:rsid w:val="008A36B8"/>
    <w:rsid w:val="008A38CD"/>
    <w:rsid w:val="008A3959"/>
    <w:rsid w:val="008A3E94"/>
    <w:rsid w:val="008A48FA"/>
    <w:rsid w:val="008A4AB1"/>
    <w:rsid w:val="008A4B05"/>
    <w:rsid w:val="008A4C9E"/>
    <w:rsid w:val="008A4CBC"/>
    <w:rsid w:val="008A53A2"/>
    <w:rsid w:val="008A5EE0"/>
    <w:rsid w:val="008A7409"/>
    <w:rsid w:val="008A784C"/>
    <w:rsid w:val="008B0161"/>
    <w:rsid w:val="008B0512"/>
    <w:rsid w:val="008B12E9"/>
    <w:rsid w:val="008B13F7"/>
    <w:rsid w:val="008B22EB"/>
    <w:rsid w:val="008B3DCF"/>
    <w:rsid w:val="008B460F"/>
    <w:rsid w:val="008B48A6"/>
    <w:rsid w:val="008B4D54"/>
    <w:rsid w:val="008B4E7D"/>
    <w:rsid w:val="008B5A7A"/>
    <w:rsid w:val="008B5C05"/>
    <w:rsid w:val="008B5E28"/>
    <w:rsid w:val="008B6016"/>
    <w:rsid w:val="008B6396"/>
    <w:rsid w:val="008B66BE"/>
    <w:rsid w:val="008B6A88"/>
    <w:rsid w:val="008B70C1"/>
    <w:rsid w:val="008B742C"/>
    <w:rsid w:val="008B747C"/>
    <w:rsid w:val="008B75C5"/>
    <w:rsid w:val="008B75EA"/>
    <w:rsid w:val="008B7A84"/>
    <w:rsid w:val="008B7B11"/>
    <w:rsid w:val="008B7DBF"/>
    <w:rsid w:val="008B7FED"/>
    <w:rsid w:val="008C0182"/>
    <w:rsid w:val="008C0413"/>
    <w:rsid w:val="008C06D3"/>
    <w:rsid w:val="008C076A"/>
    <w:rsid w:val="008C08E5"/>
    <w:rsid w:val="008C0AFD"/>
    <w:rsid w:val="008C0B08"/>
    <w:rsid w:val="008C0CE3"/>
    <w:rsid w:val="008C123C"/>
    <w:rsid w:val="008C1B13"/>
    <w:rsid w:val="008C25ED"/>
    <w:rsid w:val="008C2B38"/>
    <w:rsid w:val="008C2E12"/>
    <w:rsid w:val="008C2F21"/>
    <w:rsid w:val="008C39CA"/>
    <w:rsid w:val="008C3D56"/>
    <w:rsid w:val="008C436B"/>
    <w:rsid w:val="008C5AFE"/>
    <w:rsid w:val="008C61C4"/>
    <w:rsid w:val="008C6CB7"/>
    <w:rsid w:val="008C7B10"/>
    <w:rsid w:val="008C7C43"/>
    <w:rsid w:val="008C7D28"/>
    <w:rsid w:val="008D094F"/>
    <w:rsid w:val="008D16FD"/>
    <w:rsid w:val="008D1B1E"/>
    <w:rsid w:val="008D22C6"/>
    <w:rsid w:val="008D232F"/>
    <w:rsid w:val="008D2962"/>
    <w:rsid w:val="008D2E01"/>
    <w:rsid w:val="008D304A"/>
    <w:rsid w:val="008D3914"/>
    <w:rsid w:val="008D3A82"/>
    <w:rsid w:val="008D3DAC"/>
    <w:rsid w:val="008D427D"/>
    <w:rsid w:val="008D46E1"/>
    <w:rsid w:val="008D4A26"/>
    <w:rsid w:val="008D4C33"/>
    <w:rsid w:val="008D4E69"/>
    <w:rsid w:val="008D5596"/>
    <w:rsid w:val="008D6087"/>
    <w:rsid w:val="008D6898"/>
    <w:rsid w:val="008D71A9"/>
    <w:rsid w:val="008D7280"/>
    <w:rsid w:val="008D746C"/>
    <w:rsid w:val="008D7A24"/>
    <w:rsid w:val="008D7B44"/>
    <w:rsid w:val="008D7F2E"/>
    <w:rsid w:val="008E08CA"/>
    <w:rsid w:val="008E0FAB"/>
    <w:rsid w:val="008E132C"/>
    <w:rsid w:val="008E1D35"/>
    <w:rsid w:val="008E27D6"/>
    <w:rsid w:val="008E3092"/>
    <w:rsid w:val="008E35DD"/>
    <w:rsid w:val="008E38C7"/>
    <w:rsid w:val="008E3BA1"/>
    <w:rsid w:val="008E3D75"/>
    <w:rsid w:val="008E3F61"/>
    <w:rsid w:val="008E41E2"/>
    <w:rsid w:val="008E42F4"/>
    <w:rsid w:val="008E4577"/>
    <w:rsid w:val="008E46EE"/>
    <w:rsid w:val="008E4D21"/>
    <w:rsid w:val="008E4FDD"/>
    <w:rsid w:val="008E5296"/>
    <w:rsid w:val="008E52D1"/>
    <w:rsid w:val="008E5B21"/>
    <w:rsid w:val="008E655F"/>
    <w:rsid w:val="008E69C0"/>
    <w:rsid w:val="008E6D05"/>
    <w:rsid w:val="008E6D78"/>
    <w:rsid w:val="008E7322"/>
    <w:rsid w:val="008E7DFF"/>
    <w:rsid w:val="008F078B"/>
    <w:rsid w:val="008F0EEE"/>
    <w:rsid w:val="008F13DB"/>
    <w:rsid w:val="008F179A"/>
    <w:rsid w:val="008F198E"/>
    <w:rsid w:val="008F206F"/>
    <w:rsid w:val="008F242A"/>
    <w:rsid w:val="008F2DA3"/>
    <w:rsid w:val="008F302D"/>
    <w:rsid w:val="008F32BF"/>
    <w:rsid w:val="008F3F10"/>
    <w:rsid w:val="008F4534"/>
    <w:rsid w:val="008F469E"/>
    <w:rsid w:val="008F4843"/>
    <w:rsid w:val="008F48E6"/>
    <w:rsid w:val="008F4BCF"/>
    <w:rsid w:val="008F5EB4"/>
    <w:rsid w:val="008F5FDF"/>
    <w:rsid w:val="008F617D"/>
    <w:rsid w:val="008F6B0A"/>
    <w:rsid w:val="008F6B42"/>
    <w:rsid w:val="008F6D4B"/>
    <w:rsid w:val="008F7403"/>
    <w:rsid w:val="008F7583"/>
    <w:rsid w:val="008F7FFB"/>
    <w:rsid w:val="00900214"/>
    <w:rsid w:val="0090024C"/>
    <w:rsid w:val="00900CD5"/>
    <w:rsid w:val="00901632"/>
    <w:rsid w:val="009020EA"/>
    <w:rsid w:val="0090254C"/>
    <w:rsid w:val="00902D9D"/>
    <w:rsid w:val="0090337C"/>
    <w:rsid w:val="009042BB"/>
    <w:rsid w:val="00904559"/>
    <w:rsid w:val="009048D2"/>
    <w:rsid w:val="00904E3D"/>
    <w:rsid w:val="009053DC"/>
    <w:rsid w:val="00905538"/>
    <w:rsid w:val="0090580F"/>
    <w:rsid w:val="0090600F"/>
    <w:rsid w:val="009061EB"/>
    <w:rsid w:val="009065A5"/>
    <w:rsid w:val="009068A8"/>
    <w:rsid w:val="00906B13"/>
    <w:rsid w:val="00906C69"/>
    <w:rsid w:val="00906FAB"/>
    <w:rsid w:val="009070F8"/>
    <w:rsid w:val="00907612"/>
    <w:rsid w:val="00907BEE"/>
    <w:rsid w:val="00907C7F"/>
    <w:rsid w:val="00907CF3"/>
    <w:rsid w:val="00907F40"/>
    <w:rsid w:val="00910492"/>
    <w:rsid w:val="0091087A"/>
    <w:rsid w:val="00910C62"/>
    <w:rsid w:val="0091108B"/>
    <w:rsid w:val="00911347"/>
    <w:rsid w:val="0091150D"/>
    <w:rsid w:val="00911D58"/>
    <w:rsid w:val="00912385"/>
    <w:rsid w:val="0091385F"/>
    <w:rsid w:val="00913911"/>
    <w:rsid w:val="00913D2A"/>
    <w:rsid w:val="00913F6F"/>
    <w:rsid w:val="009141D9"/>
    <w:rsid w:val="009146AF"/>
    <w:rsid w:val="00915821"/>
    <w:rsid w:val="009159BF"/>
    <w:rsid w:val="00915F2A"/>
    <w:rsid w:val="00915F52"/>
    <w:rsid w:val="00916191"/>
    <w:rsid w:val="009162FB"/>
    <w:rsid w:val="00916351"/>
    <w:rsid w:val="00916A63"/>
    <w:rsid w:val="00917543"/>
    <w:rsid w:val="00917796"/>
    <w:rsid w:val="00917E64"/>
    <w:rsid w:val="00917FF9"/>
    <w:rsid w:val="0092055A"/>
    <w:rsid w:val="009205EB"/>
    <w:rsid w:val="009208B2"/>
    <w:rsid w:val="00920C40"/>
    <w:rsid w:val="00920D58"/>
    <w:rsid w:val="00921B4C"/>
    <w:rsid w:val="00921D50"/>
    <w:rsid w:val="00921E9B"/>
    <w:rsid w:val="00922090"/>
    <w:rsid w:val="00922ED8"/>
    <w:rsid w:val="00923260"/>
    <w:rsid w:val="009236AE"/>
    <w:rsid w:val="00924261"/>
    <w:rsid w:val="00924A9D"/>
    <w:rsid w:val="00924AC8"/>
    <w:rsid w:val="00924F35"/>
    <w:rsid w:val="009252B0"/>
    <w:rsid w:val="009252BD"/>
    <w:rsid w:val="009254DE"/>
    <w:rsid w:val="00925A2D"/>
    <w:rsid w:val="00925A36"/>
    <w:rsid w:val="00925CDF"/>
    <w:rsid w:val="00925EAE"/>
    <w:rsid w:val="0092654A"/>
    <w:rsid w:val="00926BB9"/>
    <w:rsid w:val="00927473"/>
    <w:rsid w:val="009276C3"/>
    <w:rsid w:val="00927E68"/>
    <w:rsid w:val="00930835"/>
    <w:rsid w:val="0093088B"/>
    <w:rsid w:val="00930BE4"/>
    <w:rsid w:val="00930E9C"/>
    <w:rsid w:val="00931104"/>
    <w:rsid w:val="00931D29"/>
    <w:rsid w:val="00932DC1"/>
    <w:rsid w:val="009332BE"/>
    <w:rsid w:val="00933447"/>
    <w:rsid w:val="0093387D"/>
    <w:rsid w:val="00933FC2"/>
    <w:rsid w:val="00934703"/>
    <w:rsid w:val="00934B0D"/>
    <w:rsid w:val="0093544B"/>
    <w:rsid w:val="00937093"/>
    <w:rsid w:val="009374F3"/>
    <w:rsid w:val="009376C0"/>
    <w:rsid w:val="00937B1F"/>
    <w:rsid w:val="00937DD9"/>
    <w:rsid w:val="00937E32"/>
    <w:rsid w:val="00940309"/>
    <w:rsid w:val="00940668"/>
    <w:rsid w:val="00940941"/>
    <w:rsid w:val="00940A40"/>
    <w:rsid w:val="00941471"/>
    <w:rsid w:val="009418D5"/>
    <w:rsid w:val="00941C87"/>
    <w:rsid w:val="00941CEC"/>
    <w:rsid w:val="009424F4"/>
    <w:rsid w:val="009429CE"/>
    <w:rsid w:val="00942A58"/>
    <w:rsid w:val="00942EC3"/>
    <w:rsid w:val="00943202"/>
    <w:rsid w:val="009435CC"/>
    <w:rsid w:val="009436BF"/>
    <w:rsid w:val="00943880"/>
    <w:rsid w:val="00943C0E"/>
    <w:rsid w:val="00943D42"/>
    <w:rsid w:val="00943D82"/>
    <w:rsid w:val="00944399"/>
    <w:rsid w:val="00944AF7"/>
    <w:rsid w:val="00944B46"/>
    <w:rsid w:val="00944F20"/>
    <w:rsid w:val="00944FEF"/>
    <w:rsid w:val="00945385"/>
    <w:rsid w:val="009459A6"/>
    <w:rsid w:val="00945AD6"/>
    <w:rsid w:val="00945E8A"/>
    <w:rsid w:val="0094602B"/>
    <w:rsid w:val="00946A4F"/>
    <w:rsid w:val="009470EE"/>
    <w:rsid w:val="00947109"/>
    <w:rsid w:val="009471C4"/>
    <w:rsid w:val="00947BAD"/>
    <w:rsid w:val="00947CB3"/>
    <w:rsid w:val="009505BA"/>
    <w:rsid w:val="00950ABA"/>
    <w:rsid w:val="00951276"/>
    <w:rsid w:val="009512CC"/>
    <w:rsid w:val="00951D81"/>
    <w:rsid w:val="00952528"/>
    <w:rsid w:val="009530C9"/>
    <w:rsid w:val="00953AF7"/>
    <w:rsid w:val="00954ED3"/>
    <w:rsid w:val="00954FFE"/>
    <w:rsid w:val="009552CE"/>
    <w:rsid w:val="009553DA"/>
    <w:rsid w:val="00956144"/>
    <w:rsid w:val="0095618E"/>
    <w:rsid w:val="009567B7"/>
    <w:rsid w:val="009571A8"/>
    <w:rsid w:val="00957461"/>
    <w:rsid w:val="00957522"/>
    <w:rsid w:val="009578DF"/>
    <w:rsid w:val="00957B64"/>
    <w:rsid w:val="0096031E"/>
    <w:rsid w:val="009608B0"/>
    <w:rsid w:val="00960ED9"/>
    <w:rsid w:val="00961261"/>
    <w:rsid w:val="009612F6"/>
    <w:rsid w:val="009623F8"/>
    <w:rsid w:val="00962F79"/>
    <w:rsid w:val="009635AF"/>
    <w:rsid w:val="00963AF6"/>
    <w:rsid w:val="009641AA"/>
    <w:rsid w:val="00964376"/>
    <w:rsid w:val="00964730"/>
    <w:rsid w:val="00964A26"/>
    <w:rsid w:val="00964AE7"/>
    <w:rsid w:val="00964C53"/>
    <w:rsid w:val="00965280"/>
    <w:rsid w:val="009660D5"/>
    <w:rsid w:val="0096663A"/>
    <w:rsid w:val="00966C04"/>
    <w:rsid w:val="00966D81"/>
    <w:rsid w:val="0096726F"/>
    <w:rsid w:val="00967719"/>
    <w:rsid w:val="00967AE5"/>
    <w:rsid w:val="00967D6A"/>
    <w:rsid w:val="00967DB8"/>
    <w:rsid w:val="009707A8"/>
    <w:rsid w:val="00970F05"/>
    <w:rsid w:val="009715BF"/>
    <w:rsid w:val="009715C6"/>
    <w:rsid w:val="00971A14"/>
    <w:rsid w:val="009729EF"/>
    <w:rsid w:val="00972FC0"/>
    <w:rsid w:val="009735C9"/>
    <w:rsid w:val="00973736"/>
    <w:rsid w:val="00974303"/>
    <w:rsid w:val="00974784"/>
    <w:rsid w:val="009748EE"/>
    <w:rsid w:val="00974B2E"/>
    <w:rsid w:val="00974EF5"/>
    <w:rsid w:val="00975234"/>
    <w:rsid w:val="0097579F"/>
    <w:rsid w:val="00975AC5"/>
    <w:rsid w:val="00975D7C"/>
    <w:rsid w:val="00975ECE"/>
    <w:rsid w:val="0097630D"/>
    <w:rsid w:val="0097675B"/>
    <w:rsid w:val="00976899"/>
    <w:rsid w:val="0097724A"/>
    <w:rsid w:val="00977674"/>
    <w:rsid w:val="00977C8B"/>
    <w:rsid w:val="00977E8F"/>
    <w:rsid w:val="00980022"/>
    <w:rsid w:val="009801FF"/>
    <w:rsid w:val="00980A71"/>
    <w:rsid w:val="0098100B"/>
    <w:rsid w:val="0098119B"/>
    <w:rsid w:val="00981CC6"/>
    <w:rsid w:val="0098200A"/>
    <w:rsid w:val="0098226F"/>
    <w:rsid w:val="009825C9"/>
    <w:rsid w:val="00982640"/>
    <w:rsid w:val="009827C8"/>
    <w:rsid w:val="00982B53"/>
    <w:rsid w:val="00982D4C"/>
    <w:rsid w:val="00982EDB"/>
    <w:rsid w:val="00983187"/>
    <w:rsid w:val="0098335D"/>
    <w:rsid w:val="009838B5"/>
    <w:rsid w:val="00983B4A"/>
    <w:rsid w:val="00983C2B"/>
    <w:rsid w:val="00984B6A"/>
    <w:rsid w:val="009853BF"/>
    <w:rsid w:val="00985855"/>
    <w:rsid w:val="00985C7E"/>
    <w:rsid w:val="00985E8E"/>
    <w:rsid w:val="0098689B"/>
    <w:rsid w:val="00986C3C"/>
    <w:rsid w:val="00986CAF"/>
    <w:rsid w:val="00986FFB"/>
    <w:rsid w:val="00987307"/>
    <w:rsid w:val="0098731F"/>
    <w:rsid w:val="009875AF"/>
    <w:rsid w:val="00987F3E"/>
    <w:rsid w:val="00990A57"/>
    <w:rsid w:val="00990B81"/>
    <w:rsid w:val="009913E4"/>
    <w:rsid w:val="0099146F"/>
    <w:rsid w:val="00991763"/>
    <w:rsid w:val="00991EFE"/>
    <w:rsid w:val="0099312F"/>
    <w:rsid w:val="0099427D"/>
    <w:rsid w:val="00994B29"/>
    <w:rsid w:val="00994F5B"/>
    <w:rsid w:val="00995139"/>
    <w:rsid w:val="0099534B"/>
    <w:rsid w:val="0099543C"/>
    <w:rsid w:val="0099552F"/>
    <w:rsid w:val="00995A30"/>
    <w:rsid w:val="00995F4D"/>
    <w:rsid w:val="0099648C"/>
    <w:rsid w:val="009974C9"/>
    <w:rsid w:val="009974FC"/>
    <w:rsid w:val="00997E34"/>
    <w:rsid w:val="009A008F"/>
    <w:rsid w:val="009A00AF"/>
    <w:rsid w:val="009A01BF"/>
    <w:rsid w:val="009A04B6"/>
    <w:rsid w:val="009A0BEC"/>
    <w:rsid w:val="009A144D"/>
    <w:rsid w:val="009A16E2"/>
    <w:rsid w:val="009A17C5"/>
    <w:rsid w:val="009A17D1"/>
    <w:rsid w:val="009A1B94"/>
    <w:rsid w:val="009A2072"/>
    <w:rsid w:val="009A270C"/>
    <w:rsid w:val="009A3267"/>
    <w:rsid w:val="009A3FDC"/>
    <w:rsid w:val="009A40A2"/>
    <w:rsid w:val="009A480E"/>
    <w:rsid w:val="009A4BC6"/>
    <w:rsid w:val="009A4ECA"/>
    <w:rsid w:val="009A506D"/>
    <w:rsid w:val="009A50BC"/>
    <w:rsid w:val="009A5191"/>
    <w:rsid w:val="009A54EA"/>
    <w:rsid w:val="009A5862"/>
    <w:rsid w:val="009A5AED"/>
    <w:rsid w:val="009A5DC8"/>
    <w:rsid w:val="009A6187"/>
    <w:rsid w:val="009A63D3"/>
    <w:rsid w:val="009A64A8"/>
    <w:rsid w:val="009A67D3"/>
    <w:rsid w:val="009A6A48"/>
    <w:rsid w:val="009A6CC1"/>
    <w:rsid w:val="009A6D93"/>
    <w:rsid w:val="009A7255"/>
    <w:rsid w:val="009A74A2"/>
    <w:rsid w:val="009A7CB8"/>
    <w:rsid w:val="009A7D0B"/>
    <w:rsid w:val="009B0639"/>
    <w:rsid w:val="009B0E83"/>
    <w:rsid w:val="009B0F9C"/>
    <w:rsid w:val="009B111A"/>
    <w:rsid w:val="009B1344"/>
    <w:rsid w:val="009B1673"/>
    <w:rsid w:val="009B1A52"/>
    <w:rsid w:val="009B1C14"/>
    <w:rsid w:val="009B250F"/>
    <w:rsid w:val="009B2C46"/>
    <w:rsid w:val="009B2CFA"/>
    <w:rsid w:val="009B34A3"/>
    <w:rsid w:val="009B3848"/>
    <w:rsid w:val="009B3B0E"/>
    <w:rsid w:val="009B3CB3"/>
    <w:rsid w:val="009B3E0E"/>
    <w:rsid w:val="009B3F0A"/>
    <w:rsid w:val="009B48EB"/>
    <w:rsid w:val="009B4CFA"/>
    <w:rsid w:val="009B4DA3"/>
    <w:rsid w:val="009B50BE"/>
    <w:rsid w:val="009B540D"/>
    <w:rsid w:val="009B57F0"/>
    <w:rsid w:val="009B5E6D"/>
    <w:rsid w:val="009B7018"/>
    <w:rsid w:val="009B74C9"/>
    <w:rsid w:val="009B7583"/>
    <w:rsid w:val="009B78AC"/>
    <w:rsid w:val="009C0034"/>
    <w:rsid w:val="009C015A"/>
    <w:rsid w:val="009C045C"/>
    <w:rsid w:val="009C0543"/>
    <w:rsid w:val="009C0AFA"/>
    <w:rsid w:val="009C0E42"/>
    <w:rsid w:val="009C0FCD"/>
    <w:rsid w:val="009C12DD"/>
    <w:rsid w:val="009C1B6A"/>
    <w:rsid w:val="009C1E77"/>
    <w:rsid w:val="009C21EF"/>
    <w:rsid w:val="009C221F"/>
    <w:rsid w:val="009C24BE"/>
    <w:rsid w:val="009C2B04"/>
    <w:rsid w:val="009C2BBF"/>
    <w:rsid w:val="009C2CAC"/>
    <w:rsid w:val="009C2D3F"/>
    <w:rsid w:val="009C3768"/>
    <w:rsid w:val="009C37BA"/>
    <w:rsid w:val="009C3C5E"/>
    <w:rsid w:val="009C40F1"/>
    <w:rsid w:val="009C41BC"/>
    <w:rsid w:val="009C45D0"/>
    <w:rsid w:val="009C4B78"/>
    <w:rsid w:val="009C66E5"/>
    <w:rsid w:val="009C6A3F"/>
    <w:rsid w:val="009C6A7F"/>
    <w:rsid w:val="009C6C96"/>
    <w:rsid w:val="009C6DCD"/>
    <w:rsid w:val="009C76C1"/>
    <w:rsid w:val="009C7C31"/>
    <w:rsid w:val="009D01D9"/>
    <w:rsid w:val="009D0862"/>
    <w:rsid w:val="009D0BDF"/>
    <w:rsid w:val="009D10BD"/>
    <w:rsid w:val="009D173E"/>
    <w:rsid w:val="009D1B93"/>
    <w:rsid w:val="009D22A5"/>
    <w:rsid w:val="009D24D3"/>
    <w:rsid w:val="009D2CF4"/>
    <w:rsid w:val="009D33C5"/>
    <w:rsid w:val="009D33EF"/>
    <w:rsid w:val="009D34AC"/>
    <w:rsid w:val="009D37BA"/>
    <w:rsid w:val="009D3A7B"/>
    <w:rsid w:val="009D4190"/>
    <w:rsid w:val="009D4303"/>
    <w:rsid w:val="009D47FD"/>
    <w:rsid w:val="009D4F8F"/>
    <w:rsid w:val="009D555E"/>
    <w:rsid w:val="009D57AC"/>
    <w:rsid w:val="009D5DE6"/>
    <w:rsid w:val="009D6C61"/>
    <w:rsid w:val="009D6CA0"/>
    <w:rsid w:val="009D7063"/>
    <w:rsid w:val="009D7256"/>
    <w:rsid w:val="009D7409"/>
    <w:rsid w:val="009D741C"/>
    <w:rsid w:val="009D788A"/>
    <w:rsid w:val="009D7BF9"/>
    <w:rsid w:val="009D7C03"/>
    <w:rsid w:val="009E024F"/>
    <w:rsid w:val="009E092E"/>
    <w:rsid w:val="009E09A7"/>
    <w:rsid w:val="009E15FE"/>
    <w:rsid w:val="009E1C89"/>
    <w:rsid w:val="009E1D57"/>
    <w:rsid w:val="009E2CDB"/>
    <w:rsid w:val="009E2DC9"/>
    <w:rsid w:val="009E3040"/>
    <w:rsid w:val="009E3399"/>
    <w:rsid w:val="009E366E"/>
    <w:rsid w:val="009E38B4"/>
    <w:rsid w:val="009E4086"/>
    <w:rsid w:val="009E41C3"/>
    <w:rsid w:val="009E44B7"/>
    <w:rsid w:val="009E44BC"/>
    <w:rsid w:val="009E486C"/>
    <w:rsid w:val="009E48E9"/>
    <w:rsid w:val="009E490C"/>
    <w:rsid w:val="009E4A59"/>
    <w:rsid w:val="009E5511"/>
    <w:rsid w:val="009E5BF8"/>
    <w:rsid w:val="009E5D10"/>
    <w:rsid w:val="009E5E60"/>
    <w:rsid w:val="009E6073"/>
    <w:rsid w:val="009E61DF"/>
    <w:rsid w:val="009E6AE8"/>
    <w:rsid w:val="009E6B15"/>
    <w:rsid w:val="009E6F5E"/>
    <w:rsid w:val="009E7145"/>
    <w:rsid w:val="009E7909"/>
    <w:rsid w:val="009E7F1C"/>
    <w:rsid w:val="009E7FB0"/>
    <w:rsid w:val="009F057F"/>
    <w:rsid w:val="009F0F1C"/>
    <w:rsid w:val="009F1F2E"/>
    <w:rsid w:val="009F201E"/>
    <w:rsid w:val="009F2288"/>
    <w:rsid w:val="009F2D0F"/>
    <w:rsid w:val="009F2D12"/>
    <w:rsid w:val="009F30F2"/>
    <w:rsid w:val="009F31A3"/>
    <w:rsid w:val="009F33A1"/>
    <w:rsid w:val="009F33CD"/>
    <w:rsid w:val="009F3610"/>
    <w:rsid w:val="009F39CE"/>
    <w:rsid w:val="009F3FAF"/>
    <w:rsid w:val="009F4257"/>
    <w:rsid w:val="009F4936"/>
    <w:rsid w:val="009F497B"/>
    <w:rsid w:val="009F507F"/>
    <w:rsid w:val="009F5422"/>
    <w:rsid w:val="009F5C03"/>
    <w:rsid w:val="009F5D26"/>
    <w:rsid w:val="009F6479"/>
    <w:rsid w:val="009F6850"/>
    <w:rsid w:val="009F69DA"/>
    <w:rsid w:val="009F6F9A"/>
    <w:rsid w:val="009F73B4"/>
    <w:rsid w:val="009F7B4C"/>
    <w:rsid w:val="009F7C24"/>
    <w:rsid w:val="009F7FDF"/>
    <w:rsid w:val="00A00001"/>
    <w:rsid w:val="00A0004B"/>
    <w:rsid w:val="00A005D0"/>
    <w:rsid w:val="00A00997"/>
    <w:rsid w:val="00A01499"/>
    <w:rsid w:val="00A01E6D"/>
    <w:rsid w:val="00A029DA"/>
    <w:rsid w:val="00A02E10"/>
    <w:rsid w:val="00A02E21"/>
    <w:rsid w:val="00A02F45"/>
    <w:rsid w:val="00A02F51"/>
    <w:rsid w:val="00A0335C"/>
    <w:rsid w:val="00A03763"/>
    <w:rsid w:val="00A03939"/>
    <w:rsid w:val="00A03ED3"/>
    <w:rsid w:val="00A04A0B"/>
    <w:rsid w:val="00A05097"/>
    <w:rsid w:val="00A0538B"/>
    <w:rsid w:val="00A05876"/>
    <w:rsid w:val="00A05EA8"/>
    <w:rsid w:val="00A063AF"/>
    <w:rsid w:val="00A06E59"/>
    <w:rsid w:val="00A06F18"/>
    <w:rsid w:val="00A073C1"/>
    <w:rsid w:val="00A0745E"/>
    <w:rsid w:val="00A07597"/>
    <w:rsid w:val="00A07A0F"/>
    <w:rsid w:val="00A07D09"/>
    <w:rsid w:val="00A1012E"/>
    <w:rsid w:val="00A102B0"/>
    <w:rsid w:val="00A109DE"/>
    <w:rsid w:val="00A10D1A"/>
    <w:rsid w:val="00A10EA8"/>
    <w:rsid w:val="00A10EE4"/>
    <w:rsid w:val="00A10FC3"/>
    <w:rsid w:val="00A1148D"/>
    <w:rsid w:val="00A1163C"/>
    <w:rsid w:val="00A11791"/>
    <w:rsid w:val="00A12B02"/>
    <w:rsid w:val="00A130BF"/>
    <w:rsid w:val="00A13303"/>
    <w:rsid w:val="00A13586"/>
    <w:rsid w:val="00A137D9"/>
    <w:rsid w:val="00A13A2A"/>
    <w:rsid w:val="00A13C20"/>
    <w:rsid w:val="00A13D11"/>
    <w:rsid w:val="00A13F44"/>
    <w:rsid w:val="00A141E4"/>
    <w:rsid w:val="00A1495A"/>
    <w:rsid w:val="00A14FAE"/>
    <w:rsid w:val="00A1566E"/>
    <w:rsid w:val="00A1591B"/>
    <w:rsid w:val="00A15C32"/>
    <w:rsid w:val="00A15C83"/>
    <w:rsid w:val="00A15DB0"/>
    <w:rsid w:val="00A16419"/>
    <w:rsid w:val="00A16E75"/>
    <w:rsid w:val="00A17534"/>
    <w:rsid w:val="00A176F8"/>
    <w:rsid w:val="00A178D4"/>
    <w:rsid w:val="00A17C2C"/>
    <w:rsid w:val="00A17EFC"/>
    <w:rsid w:val="00A17F6A"/>
    <w:rsid w:val="00A20049"/>
    <w:rsid w:val="00A20137"/>
    <w:rsid w:val="00A20400"/>
    <w:rsid w:val="00A2059E"/>
    <w:rsid w:val="00A20766"/>
    <w:rsid w:val="00A20C05"/>
    <w:rsid w:val="00A21148"/>
    <w:rsid w:val="00A21A15"/>
    <w:rsid w:val="00A21AAE"/>
    <w:rsid w:val="00A21F50"/>
    <w:rsid w:val="00A237AE"/>
    <w:rsid w:val="00A23878"/>
    <w:rsid w:val="00A23CA0"/>
    <w:rsid w:val="00A24085"/>
    <w:rsid w:val="00A2417A"/>
    <w:rsid w:val="00A24220"/>
    <w:rsid w:val="00A24642"/>
    <w:rsid w:val="00A24DCB"/>
    <w:rsid w:val="00A2508B"/>
    <w:rsid w:val="00A25200"/>
    <w:rsid w:val="00A254CD"/>
    <w:rsid w:val="00A259C3"/>
    <w:rsid w:val="00A2679E"/>
    <w:rsid w:val="00A26BF6"/>
    <w:rsid w:val="00A26C02"/>
    <w:rsid w:val="00A272BF"/>
    <w:rsid w:val="00A27D0F"/>
    <w:rsid w:val="00A27E61"/>
    <w:rsid w:val="00A27EA7"/>
    <w:rsid w:val="00A27EA8"/>
    <w:rsid w:val="00A27EF5"/>
    <w:rsid w:val="00A30A7D"/>
    <w:rsid w:val="00A30C7C"/>
    <w:rsid w:val="00A30E43"/>
    <w:rsid w:val="00A31A50"/>
    <w:rsid w:val="00A32119"/>
    <w:rsid w:val="00A32781"/>
    <w:rsid w:val="00A33989"/>
    <w:rsid w:val="00A33C2B"/>
    <w:rsid w:val="00A33FFD"/>
    <w:rsid w:val="00A34071"/>
    <w:rsid w:val="00A344FB"/>
    <w:rsid w:val="00A34715"/>
    <w:rsid w:val="00A34CE5"/>
    <w:rsid w:val="00A350DF"/>
    <w:rsid w:val="00A3518A"/>
    <w:rsid w:val="00A35438"/>
    <w:rsid w:val="00A358AB"/>
    <w:rsid w:val="00A35C49"/>
    <w:rsid w:val="00A35E92"/>
    <w:rsid w:val="00A363FD"/>
    <w:rsid w:val="00A375CD"/>
    <w:rsid w:val="00A37AF4"/>
    <w:rsid w:val="00A4122A"/>
    <w:rsid w:val="00A412DD"/>
    <w:rsid w:val="00A4145A"/>
    <w:rsid w:val="00A4162B"/>
    <w:rsid w:val="00A41F39"/>
    <w:rsid w:val="00A4202E"/>
    <w:rsid w:val="00A4255B"/>
    <w:rsid w:val="00A42FE7"/>
    <w:rsid w:val="00A430CC"/>
    <w:rsid w:val="00A4360D"/>
    <w:rsid w:val="00A44001"/>
    <w:rsid w:val="00A44058"/>
    <w:rsid w:val="00A44546"/>
    <w:rsid w:val="00A44C55"/>
    <w:rsid w:val="00A451DD"/>
    <w:rsid w:val="00A45550"/>
    <w:rsid w:val="00A4563E"/>
    <w:rsid w:val="00A4666D"/>
    <w:rsid w:val="00A4678E"/>
    <w:rsid w:val="00A46FC9"/>
    <w:rsid w:val="00A473D5"/>
    <w:rsid w:val="00A47889"/>
    <w:rsid w:val="00A47999"/>
    <w:rsid w:val="00A47B19"/>
    <w:rsid w:val="00A510CC"/>
    <w:rsid w:val="00A512A4"/>
    <w:rsid w:val="00A515C4"/>
    <w:rsid w:val="00A51848"/>
    <w:rsid w:val="00A519DE"/>
    <w:rsid w:val="00A51BBD"/>
    <w:rsid w:val="00A52820"/>
    <w:rsid w:val="00A52AA7"/>
    <w:rsid w:val="00A5300E"/>
    <w:rsid w:val="00A53880"/>
    <w:rsid w:val="00A53A7A"/>
    <w:rsid w:val="00A5401F"/>
    <w:rsid w:val="00A550F9"/>
    <w:rsid w:val="00A55123"/>
    <w:rsid w:val="00A55650"/>
    <w:rsid w:val="00A55705"/>
    <w:rsid w:val="00A56107"/>
    <w:rsid w:val="00A5680B"/>
    <w:rsid w:val="00A56A29"/>
    <w:rsid w:val="00A56BA4"/>
    <w:rsid w:val="00A56E69"/>
    <w:rsid w:val="00A5735D"/>
    <w:rsid w:val="00A576DC"/>
    <w:rsid w:val="00A57BD0"/>
    <w:rsid w:val="00A60BBC"/>
    <w:rsid w:val="00A61983"/>
    <w:rsid w:val="00A61ECA"/>
    <w:rsid w:val="00A621FC"/>
    <w:rsid w:val="00A623B0"/>
    <w:rsid w:val="00A625BC"/>
    <w:rsid w:val="00A63C19"/>
    <w:rsid w:val="00A64194"/>
    <w:rsid w:val="00A64661"/>
    <w:rsid w:val="00A648B1"/>
    <w:rsid w:val="00A64C71"/>
    <w:rsid w:val="00A652E5"/>
    <w:rsid w:val="00A65E8D"/>
    <w:rsid w:val="00A66175"/>
    <w:rsid w:val="00A661A9"/>
    <w:rsid w:val="00A66531"/>
    <w:rsid w:val="00A665F1"/>
    <w:rsid w:val="00A66A43"/>
    <w:rsid w:val="00A66A86"/>
    <w:rsid w:val="00A66C41"/>
    <w:rsid w:val="00A67137"/>
    <w:rsid w:val="00A674DC"/>
    <w:rsid w:val="00A67759"/>
    <w:rsid w:val="00A67C02"/>
    <w:rsid w:val="00A70071"/>
    <w:rsid w:val="00A7042B"/>
    <w:rsid w:val="00A70784"/>
    <w:rsid w:val="00A708E2"/>
    <w:rsid w:val="00A70989"/>
    <w:rsid w:val="00A70CA3"/>
    <w:rsid w:val="00A72454"/>
    <w:rsid w:val="00A72567"/>
    <w:rsid w:val="00A725A6"/>
    <w:rsid w:val="00A73328"/>
    <w:rsid w:val="00A73880"/>
    <w:rsid w:val="00A73A4A"/>
    <w:rsid w:val="00A73B5E"/>
    <w:rsid w:val="00A744B7"/>
    <w:rsid w:val="00A7458D"/>
    <w:rsid w:val="00A74A17"/>
    <w:rsid w:val="00A74FAC"/>
    <w:rsid w:val="00A75623"/>
    <w:rsid w:val="00A75824"/>
    <w:rsid w:val="00A75AF1"/>
    <w:rsid w:val="00A75DEB"/>
    <w:rsid w:val="00A761B5"/>
    <w:rsid w:val="00A77570"/>
    <w:rsid w:val="00A77840"/>
    <w:rsid w:val="00A77AAA"/>
    <w:rsid w:val="00A77B15"/>
    <w:rsid w:val="00A8054F"/>
    <w:rsid w:val="00A80B08"/>
    <w:rsid w:val="00A80D75"/>
    <w:rsid w:val="00A81CFB"/>
    <w:rsid w:val="00A81D9D"/>
    <w:rsid w:val="00A81DF6"/>
    <w:rsid w:val="00A81DFA"/>
    <w:rsid w:val="00A82334"/>
    <w:rsid w:val="00A82392"/>
    <w:rsid w:val="00A829E2"/>
    <w:rsid w:val="00A82A78"/>
    <w:rsid w:val="00A82D43"/>
    <w:rsid w:val="00A83009"/>
    <w:rsid w:val="00A8353C"/>
    <w:rsid w:val="00A84111"/>
    <w:rsid w:val="00A847F8"/>
    <w:rsid w:val="00A84BD1"/>
    <w:rsid w:val="00A84CBE"/>
    <w:rsid w:val="00A85C25"/>
    <w:rsid w:val="00A87EB8"/>
    <w:rsid w:val="00A90576"/>
    <w:rsid w:val="00A90A5F"/>
    <w:rsid w:val="00A9163C"/>
    <w:rsid w:val="00A92007"/>
    <w:rsid w:val="00A923F2"/>
    <w:rsid w:val="00A92D7A"/>
    <w:rsid w:val="00A92E33"/>
    <w:rsid w:val="00A930C1"/>
    <w:rsid w:val="00A9339E"/>
    <w:rsid w:val="00A939F5"/>
    <w:rsid w:val="00A93D8E"/>
    <w:rsid w:val="00A93DD9"/>
    <w:rsid w:val="00A94442"/>
    <w:rsid w:val="00A944B4"/>
    <w:rsid w:val="00A952D9"/>
    <w:rsid w:val="00A95833"/>
    <w:rsid w:val="00A9585D"/>
    <w:rsid w:val="00A9592D"/>
    <w:rsid w:val="00A95B38"/>
    <w:rsid w:val="00A95B99"/>
    <w:rsid w:val="00A95CA4"/>
    <w:rsid w:val="00A960D9"/>
    <w:rsid w:val="00A969F8"/>
    <w:rsid w:val="00A9724F"/>
    <w:rsid w:val="00A97350"/>
    <w:rsid w:val="00A9763F"/>
    <w:rsid w:val="00AA0215"/>
    <w:rsid w:val="00AA0376"/>
    <w:rsid w:val="00AA047F"/>
    <w:rsid w:val="00AA0C37"/>
    <w:rsid w:val="00AA0D37"/>
    <w:rsid w:val="00AA13F2"/>
    <w:rsid w:val="00AA1E15"/>
    <w:rsid w:val="00AA1F28"/>
    <w:rsid w:val="00AA1F80"/>
    <w:rsid w:val="00AA2069"/>
    <w:rsid w:val="00AA25CD"/>
    <w:rsid w:val="00AA26E4"/>
    <w:rsid w:val="00AA280D"/>
    <w:rsid w:val="00AA28DD"/>
    <w:rsid w:val="00AA2B4B"/>
    <w:rsid w:val="00AA2D80"/>
    <w:rsid w:val="00AA30FF"/>
    <w:rsid w:val="00AA3185"/>
    <w:rsid w:val="00AA3F63"/>
    <w:rsid w:val="00AA4ADE"/>
    <w:rsid w:val="00AA6277"/>
    <w:rsid w:val="00AA663E"/>
    <w:rsid w:val="00AA6B41"/>
    <w:rsid w:val="00AA6D5B"/>
    <w:rsid w:val="00AA7830"/>
    <w:rsid w:val="00AA79C9"/>
    <w:rsid w:val="00AA7B30"/>
    <w:rsid w:val="00AA7F54"/>
    <w:rsid w:val="00AB0331"/>
    <w:rsid w:val="00AB0670"/>
    <w:rsid w:val="00AB0C73"/>
    <w:rsid w:val="00AB12D5"/>
    <w:rsid w:val="00AB1AF1"/>
    <w:rsid w:val="00AB1BF7"/>
    <w:rsid w:val="00AB1DA3"/>
    <w:rsid w:val="00AB1EEF"/>
    <w:rsid w:val="00AB217E"/>
    <w:rsid w:val="00AB22F7"/>
    <w:rsid w:val="00AB40C5"/>
    <w:rsid w:val="00AB42D5"/>
    <w:rsid w:val="00AB457E"/>
    <w:rsid w:val="00AB4E91"/>
    <w:rsid w:val="00AB5F61"/>
    <w:rsid w:val="00AB62F4"/>
    <w:rsid w:val="00AB6466"/>
    <w:rsid w:val="00AB6739"/>
    <w:rsid w:val="00AB688F"/>
    <w:rsid w:val="00AB6F55"/>
    <w:rsid w:val="00AB7411"/>
    <w:rsid w:val="00AB7B83"/>
    <w:rsid w:val="00AC068E"/>
    <w:rsid w:val="00AC06FD"/>
    <w:rsid w:val="00AC0ED8"/>
    <w:rsid w:val="00AC10B8"/>
    <w:rsid w:val="00AC1A01"/>
    <w:rsid w:val="00AC2106"/>
    <w:rsid w:val="00AC245C"/>
    <w:rsid w:val="00AC2BAC"/>
    <w:rsid w:val="00AC3029"/>
    <w:rsid w:val="00AC317A"/>
    <w:rsid w:val="00AC36D0"/>
    <w:rsid w:val="00AC3795"/>
    <w:rsid w:val="00AC396A"/>
    <w:rsid w:val="00AC3C29"/>
    <w:rsid w:val="00AC3C63"/>
    <w:rsid w:val="00AC3D58"/>
    <w:rsid w:val="00AC3E99"/>
    <w:rsid w:val="00AC43A5"/>
    <w:rsid w:val="00AC4E50"/>
    <w:rsid w:val="00AC5046"/>
    <w:rsid w:val="00AC5294"/>
    <w:rsid w:val="00AC59C8"/>
    <w:rsid w:val="00AC5B95"/>
    <w:rsid w:val="00AC5FC6"/>
    <w:rsid w:val="00AC719D"/>
    <w:rsid w:val="00AC736D"/>
    <w:rsid w:val="00AC74E4"/>
    <w:rsid w:val="00AC7C26"/>
    <w:rsid w:val="00AC7D25"/>
    <w:rsid w:val="00AD0044"/>
    <w:rsid w:val="00AD0DAC"/>
    <w:rsid w:val="00AD1066"/>
    <w:rsid w:val="00AD15E3"/>
    <w:rsid w:val="00AD167D"/>
    <w:rsid w:val="00AD1B26"/>
    <w:rsid w:val="00AD1BA2"/>
    <w:rsid w:val="00AD1F93"/>
    <w:rsid w:val="00AD2094"/>
    <w:rsid w:val="00AD23BB"/>
    <w:rsid w:val="00AD2CEC"/>
    <w:rsid w:val="00AD3413"/>
    <w:rsid w:val="00AD35BD"/>
    <w:rsid w:val="00AD5092"/>
    <w:rsid w:val="00AD51B6"/>
    <w:rsid w:val="00AD5426"/>
    <w:rsid w:val="00AD5603"/>
    <w:rsid w:val="00AD5673"/>
    <w:rsid w:val="00AD5976"/>
    <w:rsid w:val="00AD5A78"/>
    <w:rsid w:val="00AD6181"/>
    <w:rsid w:val="00AD695F"/>
    <w:rsid w:val="00AD6A1B"/>
    <w:rsid w:val="00AD7A82"/>
    <w:rsid w:val="00AD7A99"/>
    <w:rsid w:val="00AD7D29"/>
    <w:rsid w:val="00AE01C4"/>
    <w:rsid w:val="00AE04E0"/>
    <w:rsid w:val="00AE05E7"/>
    <w:rsid w:val="00AE0900"/>
    <w:rsid w:val="00AE1851"/>
    <w:rsid w:val="00AE1FD5"/>
    <w:rsid w:val="00AE2304"/>
    <w:rsid w:val="00AE3634"/>
    <w:rsid w:val="00AE38D7"/>
    <w:rsid w:val="00AE414E"/>
    <w:rsid w:val="00AE50FA"/>
    <w:rsid w:val="00AE51C7"/>
    <w:rsid w:val="00AE584E"/>
    <w:rsid w:val="00AE5BA4"/>
    <w:rsid w:val="00AE62A2"/>
    <w:rsid w:val="00AE647B"/>
    <w:rsid w:val="00AE6E5F"/>
    <w:rsid w:val="00AE7DD3"/>
    <w:rsid w:val="00AE7E47"/>
    <w:rsid w:val="00AF040B"/>
    <w:rsid w:val="00AF0B8F"/>
    <w:rsid w:val="00AF0EC1"/>
    <w:rsid w:val="00AF1668"/>
    <w:rsid w:val="00AF20C4"/>
    <w:rsid w:val="00AF2627"/>
    <w:rsid w:val="00AF2978"/>
    <w:rsid w:val="00AF3090"/>
    <w:rsid w:val="00AF39AF"/>
    <w:rsid w:val="00AF3B38"/>
    <w:rsid w:val="00AF3EFA"/>
    <w:rsid w:val="00AF45F0"/>
    <w:rsid w:val="00AF4890"/>
    <w:rsid w:val="00AF4AAF"/>
    <w:rsid w:val="00AF4C9E"/>
    <w:rsid w:val="00AF4D0F"/>
    <w:rsid w:val="00AF5DA6"/>
    <w:rsid w:val="00AF5E31"/>
    <w:rsid w:val="00AF6279"/>
    <w:rsid w:val="00AF64DB"/>
    <w:rsid w:val="00AF7165"/>
    <w:rsid w:val="00B0001D"/>
    <w:rsid w:val="00B00585"/>
    <w:rsid w:val="00B005EF"/>
    <w:rsid w:val="00B01056"/>
    <w:rsid w:val="00B013CC"/>
    <w:rsid w:val="00B01437"/>
    <w:rsid w:val="00B015D1"/>
    <w:rsid w:val="00B01A41"/>
    <w:rsid w:val="00B02256"/>
    <w:rsid w:val="00B04326"/>
    <w:rsid w:val="00B04F2D"/>
    <w:rsid w:val="00B055F1"/>
    <w:rsid w:val="00B05608"/>
    <w:rsid w:val="00B05FE0"/>
    <w:rsid w:val="00B060B9"/>
    <w:rsid w:val="00B061EF"/>
    <w:rsid w:val="00B065FF"/>
    <w:rsid w:val="00B06ECA"/>
    <w:rsid w:val="00B074F1"/>
    <w:rsid w:val="00B0787D"/>
    <w:rsid w:val="00B102FC"/>
    <w:rsid w:val="00B10C96"/>
    <w:rsid w:val="00B10E52"/>
    <w:rsid w:val="00B120C5"/>
    <w:rsid w:val="00B12C7C"/>
    <w:rsid w:val="00B131CB"/>
    <w:rsid w:val="00B1374E"/>
    <w:rsid w:val="00B13A33"/>
    <w:rsid w:val="00B141B4"/>
    <w:rsid w:val="00B147BE"/>
    <w:rsid w:val="00B150C3"/>
    <w:rsid w:val="00B152B9"/>
    <w:rsid w:val="00B15C93"/>
    <w:rsid w:val="00B1698D"/>
    <w:rsid w:val="00B2008C"/>
    <w:rsid w:val="00B20329"/>
    <w:rsid w:val="00B20A81"/>
    <w:rsid w:val="00B20C29"/>
    <w:rsid w:val="00B20DB7"/>
    <w:rsid w:val="00B20FBB"/>
    <w:rsid w:val="00B21145"/>
    <w:rsid w:val="00B21E2A"/>
    <w:rsid w:val="00B21F6E"/>
    <w:rsid w:val="00B22501"/>
    <w:rsid w:val="00B228AB"/>
    <w:rsid w:val="00B22D12"/>
    <w:rsid w:val="00B2301E"/>
    <w:rsid w:val="00B232C1"/>
    <w:rsid w:val="00B23499"/>
    <w:rsid w:val="00B23694"/>
    <w:rsid w:val="00B2443D"/>
    <w:rsid w:val="00B24449"/>
    <w:rsid w:val="00B24C3B"/>
    <w:rsid w:val="00B24C78"/>
    <w:rsid w:val="00B24D7B"/>
    <w:rsid w:val="00B24F52"/>
    <w:rsid w:val="00B257AF"/>
    <w:rsid w:val="00B25B9C"/>
    <w:rsid w:val="00B25BF7"/>
    <w:rsid w:val="00B26463"/>
    <w:rsid w:val="00B26614"/>
    <w:rsid w:val="00B26DC5"/>
    <w:rsid w:val="00B26E30"/>
    <w:rsid w:val="00B30327"/>
    <w:rsid w:val="00B304D2"/>
    <w:rsid w:val="00B309DB"/>
    <w:rsid w:val="00B30FBA"/>
    <w:rsid w:val="00B310A2"/>
    <w:rsid w:val="00B31E0E"/>
    <w:rsid w:val="00B31E1F"/>
    <w:rsid w:val="00B32222"/>
    <w:rsid w:val="00B329B2"/>
    <w:rsid w:val="00B33603"/>
    <w:rsid w:val="00B33DAF"/>
    <w:rsid w:val="00B34187"/>
    <w:rsid w:val="00B347CD"/>
    <w:rsid w:val="00B34876"/>
    <w:rsid w:val="00B34975"/>
    <w:rsid w:val="00B352A6"/>
    <w:rsid w:val="00B35579"/>
    <w:rsid w:val="00B355D1"/>
    <w:rsid w:val="00B35829"/>
    <w:rsid w:val="00B35BBF"/>
    <w:rsid w:val="00B364D7"/>
    <w:rsid w:val="00B3656E"/>
    <w:rsid w:val="00B37C88"/>
    <w:rsid w:val="00B37CCF"/>
    <w:rsid w:val="00B411CF"/>
    <w:rsid w:val="00B416FD"/>
    <w:rsid w:val="00B41893"/>
    <w:rsid w:val="00B41986"/>
    <w:rsid w:val="00B41B9F"/>
    <w:rsid w:val="00B41C16"/>
    <w:rsid w:val="00B41C3A"/>
    <w:rsid w:val="00B41D84"/>
    <w:rsid w:val="00B422FB"/>
    <w:rsid w:val="00B4362C"/>
    <w:rsid w:val="00B43722"/>
    <w:rsid w:val="00B439A7"/>
    <w:rsid w:val="00B43F34"/>
    <w:rsid w:val="00B44DAD"/>
    <w:rsid w:val="00B44E14"/>
    <w:rsid w:val="00B44E31"/>
    <w:rsid w:val="00B44EC8"/>
    <w:rsid w:val="00B44EED"/>
    <w:rsid w:val="00B45616"/>
    <w:rsid w:val="00B45CC2"/>
    <w:rsid w:val="00B46671"/>
    <w:rsid w:val="00B466DD"/>
    <w:rsid w:val="00B46721"/>
    <w:rsid w:val="00B46AAC"/>
    <w:rsid w:val="00B476D1"/>
    <w:rsid w:val="00B478A1"/>
    <w:rsid w:val="00B47DA8"/>
    <w:rsid w:val="00B500A4"/>
    <w:rsid w:val="00B511CB"/>
    <w:rsid w:val="00B5148C"/>
    <w:rsid w:val="00B517B1"/>
    <w:rsid w:val="00B51ADC"/>
    <w:rsid w:val="00B51DFE"/>
    <w:rsid w:val="00B520B9"/>
    <w:rsid w:val="00B527F4"/>
    <w:rsid w:val="00B52C30"/>
    <w:rsid w:val="00B54896"/>
    <w:rsid w:val="00B549E9"/>
    <w:rsid w:val="00B54FF1"/>
    <w:rsid w:val="00B554B2"/>
    <w:rsid w:val="00B564D5"/>
    <w:rsid w:val="00B56B64"/>
    <w:rsid w:val="00B56C8C"/>
    <w:rsid w:val="00B56D93"/>
    <w:rsid w:val="00B57C02"/>
    <w:rsid w:val="00B57D60"/>
    <w:rsid w:val="00B60291"/>
    <w:rsid w:val="00B603E1"/>
    <w:rsid w:val="00B60817"/>
    <w:rsid w:val="00B60BC8"/>
    <w:rsid w:val="00B60C73"/>
    <w:rsid w:val="00B61323"/>
    <w:rsid w:val="00B6176E"/>
    <w:rsid w:val="00B61C40"/>
    <w:rsid w:val="00B61EEC"/>
    <w:rsid w:val="00B621B3"/>
    <w:rsid w:val="00B62EC8"/>
    <w:rsid w:val="00B63529"/>
    <w:rsid w:val="00B638CF"/>
    <w:rsid w:val="00B63B2E"/>
    <w:rsid w:val="00B64017"/>
    <w:rsid w:val="00B64576"/>
    <w:rsid w:val="00B6508C"/>
    <w:rsid w:val="00B654DF"/>
    <w:rsid w:val="00B655A2"/>
    <w:rsid w:val="00B65E81"/>
    <w:rsid w:val="00B66DAA"/>
    <w:rsid w:val="00B70029"/>
    <w:rsid w:val="00B7067E"/>
    <w:rsid w:val="00B70835"/>
    <w:rsid w:val="00B71109"/>
    <w:rsid w:val="00B71644"/>
    <w:rsid w:val="00B716E2"/>
    <w:rsid w:val="00B7175D"/>
    <w:rsid w:val="00B71D3B"/>
    <w:rsid w:val="00B71F22"/>
    <w:rsid w:val="00B71FE4"/>
    <w:rsid w:val="00B7288F"/>
    <w:rsid w:val="00B7313C"/>
    <w:rsid w:val="00B73282"/>
    <w:rsid w:val="00B73E3F"/>
    <w:rsid w:val="00B743E3"/>
    <w:rsid w:val="00B7497E"/>
    <w:rsid w:val="00B74AD6"/>
    <w:rsid w:val="00B74C73"/>
    <w:rsid w:val="00B74D58"/>
    <w:rsid w:val="00B7543F"/>
    <w:rsid w:val="00B75601"/>
    <w:rsid w:val="00B76810"/>
    <w:rsid w:val="00B76CAB"/>
    <w:rsid w:val="00B76F9D"/>
    <w:rsid w:val="00B77933"/>
    <w:rsid w:val="00B77B2A"/>
    <w:rsid w:val="00B77EA2"/>
    <w:rsid w:val="00B80683"/>
    <w:rsid w:val="00B80789"/>
    <w:rsid w:val="00B80860"/>
    <w:rsid w:val="00B81242"/>
    <w:rsid w:val="00B81C5F"/>
    <w:rsid w:val="00B82DF9"/>
    <w:rsid w:val="00B8308E"/>
    <w:rsid w:val="00B830A5"/>
    <w:rsid w:val="00B831E3"/>
    <w:rsid w:val="00B83ADE"/>
    <w:rsid w:val="00B8476A"/>
    <w:rsid w:val="00B84BCD"/>
    <w:rsid w:val="00B84C90"/>
    <w:rsid w:val="00B84F50"/>
    <w:rsid w:val="00B84F8F"/>
    <w:rsid w:val="00B84F9F"/>
    <w:rsid w:val="00B8567F"/>
    <w:rsid w:val="00B856C1"/>
    <w:rsid w:val="00B85820"/>
    <w:rsid w:val="00B8585C"/>
    <w:rsid w:val="00B858C9"/>
    <w:rsid w:val="00B85BDB"/>
    <w:rsid w:val="00B85D40"/>
    <w:rsid w:val="00B86E39"/>
    <w:rsid w:val="00B86ED1"/>
    <w:rsid w:val="00B8714E"/>
    <w:rsid w:val="00B8728C"/>
    <w:rsid w:val="00B90099"/>
    <w:rsid w:val="00B909FE"/>
    <w:rsid w:val="00B90E49"/>
    <w:rsid w:val="00B90F79"/>
    <w:rsid w:val="00B91761"/>
    <w:rsid w:val="00B9182E"/>
    <w:rsid w:val="00B91B28"/>
    <w:rsid w:val="00B92052"/>
    <w:rsid w:val="00B92165"/>
    <w:rsid w:val="00B92698"/>
    <w:rsid w:val="00B926C1"/>
    <w:rsid w:val="00B92849"/>
    <w:rsid w:val="00B92DE6"/>
    <w:rsid w:val="00B93CD8"/>
    <w:rsid w:val="00B94539"/>
    <w:rsid w:val="00B94752"/>
    <w:rsid w:val="00B959F8"/>
    <w:rsid w:val="00B95E35"/>
    <w:rsid w:val="00B9606E"/>
    <w:rsid w:val="00B9615D"/>
    <w:rsid w:val="00B961D4"/>
    <w:rsid w:val="00B96504"/>
    <w:rsid w:val="00B96698"/>
    <w:rsid w:val="00B96C12"/>
    <w:rsid w:val="00B96F28"/>
    <w:rsid w:val="00B971CF"/>
    <w:rsid w:val="00B974D0"/>
    <w:rsid w:val="00B97A18"/>
    <w:rsid w:val="00B97E9F"/>
    <w:rsid w:val="00BA0393"/>
    <w:rsid w:val="00BA0A75"/>
    <w:rsid w:val="00BA0E9D"/>
    <w:rsid w:val="00BA12F0"/>
    <w:rsid w:val="00BA1B06"/>
    <w:rsid w:val="00BA1E2C"/>
    <w:rsid w:val="00BA2709"/>
    <w:rsid w:val="00BA3723"/>
    <w:rsid w:val="00BA37CC"/>
    <w:rsid w:val="00BA542F"/>
    <w:rsid w:val="00BA5605"/>
    <w:rsid w:val="00BA5A30"/>
    <w:rsid w:val="00BA5B10"/>
    <w:rsid w:val="00BA5DD7"/>
    <w:rsid w:val="00BA5FB0"/>
    <w:rsid w:val="00BA6274"/>
    <w:rsid w:val="00BA62CF"/>
    <w:rsid w:val="00BA6713"/>
    <w:rsid w:val="00BA6867"/>
    <w:rsid w:val="00BA6870"/>
    <w:rsid w:val="00BA7216"/>
    <w:rsid w:val="00BA730F"/>
    <w:rsid w:val="00BA7B14"/>
    <w:rsid w:val="00BB099D"/>
    <w:rsid w:val="00BB0A8C"/>
    <w:rsid w:val="00BB0E99"/>
    <w:rsid w:val="00BB1141"/>
    <w:rsid w:val="00BB1C10"/>
    <w:rsid w:val="00BB2ACD"/>
    <w:rsid w:val="00BB2D5D"/>
    <w:rsid w:val="00BB38C3"/>
    <w:rsid w:val="00BB496C"/>
    <w:rsid w:val="00BB4A47"/>
    <w:rsid w:val="00BB5412"/>
    <w:rsid w:val="00BB5699"/>
    <w:rsid w:val="00BB57FD"/>
    <w:rsid w:val="00BB59C1"/>
    <w:rsid w:val="00BB5AA5"/>
    <w:rsid w:val="00BB64C6"/>
    <w:rsid w:val="00BB6745"/>
    <w:rsid w:val="00BB6C71"/>
    <w:rsid w:val="00BB7313"/>
    <w:rsid w:val="00BB7441"/>
    <w:rsid w:val="00BB76CE"/>
    <w:rsid w:val="00BB7735"/>
    <w:rsid w:val="00BB7E97"/>
    <w:rsid w:val="00BC0768"/>
    <w:rsid w:val="00BC0FBC"/>
    <w:rsid w:val="00BC149B"/>
    <w:rsid w:val="00BC15DE"/>
    <w:rsid w:val="00BC1AC6"/>
    <w:rsid w:val="00BC1D27"/>
    <w:rsid w:val="00BC1F83"/>
    <w:rsid w:val="00BC27C7"/>
    <w:rsid w:val="00BC2E42"/>
    <w:rsid w:val="00BC359D"/>
    <w:rsid w:val="00BC362E"/>
    <w:rsid w:val="00BC39A2"/>
    <w:rsid w:val="00BC3BDB"/>
    <w:rsid w:val="00BC3EE2"/>
    <w:rsid w:val="00BC422A"/>
    <w:rsid w:val="00BC4AC0"/>
    <w:rsid w:val="00BC4C22"/>
    <w:rsid w:val="00BC510A"/>
    <w:rsid w:val="00BC5A02"/>
    <w:rsid w:val="00BC5E45"/>
    <w:rsid w:val="00BC600E"/>
    <w:rsid w:val="00BC62F5"/>
    <w:rsid w:val="00BC6389"/>
    <w:rsid w:val="00BC68A1"/>
    <w:rsid w:val="00BC69C7"/>
    <w:rsid w:val="00BC7342"/>
    <w:rsid w:val="00BC776B"/>
    <w:rsid w:val="00BC7F8A"/>
    <w:rsid w:val="00BD00CD"/>
    <w:rsid w:val="00BD0437"/>
    <w:rsid w:val="00BD1162"/>
    <w:rsid w:val="00BD162E"/>
    <w:rsid w:val="00BD17D6"/>
    <w:rsid w:val="00BD262B"/>
    <w:rsid w:val="00BD2B45"/>
    <w:rsid w:val="00BD2EBD"/>
    <w:rsid w:val="00BD32A5"/>
    <w:rsid w:val="00BD3E2D"/>
    <w:rsid w:val="00BD41B3"/>
    <w:rsid w:val="00BD4CCB"/>
    <w:rsid w:val="00BD5166"/>
    <w:rsid w:val="00BD54FB"/>
    <w:rsid w:val="00BD56F9"/>
    <w:rsid w:val="00BD6113"/>
    <w:rsid w:val="00BD6592"/>
    <w:rsid w:val="00BD6ABE"/>
    <w:rsid w:val="00BD6E82"/>
    <w:rsid w:val="00BD7517"/>
    <w:rsid w:val="00BD754D"/>
    <w:rsid w:val="00BD7935"/>
    <w:rsid w:val="00BE0269"/>
    <w:rsid w:val="00BE12C7"/>
    <w:rsid w:val="00BE1326"/>
    <w:rsid w:val="00BE13D4"/>
    <w:rsid w:val="00BE1E17"/>
    <w:rsid w:val="00BE1F80"/>
    <w:rsid w:val="00BE20ED"/>
    <w:rsid w:val="00BE2474"/>
    <w:rsid w:val="00BE307A"/>
    <w:rsid w:val="00BE31B2"/>
    <w:rsid w:val="00BE3334"/>
    <w:rsid w:val="00BE44AA"/>
    <w:rsid w:val="00BE46EF"/>
    <w:rsid w:val="00BE4762"/>
    <w:rsid w:val="00BE4902"/>
    <w:rsid w:val="00BE4A1E"/>
    <w:rsid w:val="00BE5A37"/>
    <w:rsid w:val="00BE5BE4"/>
    <w:rsid w:val="00BE5FD9"/>
    <w:rsid w:val="00BE6940"/>
    <w:rsid w:val="00BE6980"/>
    <w:rsid w:val="00BE71E4"/>
    <w:rsid w:val="00BE7F1F"/>
    <w:rsid w:val="00BF0008"/>
    <w:rsid w:val="00BF0498"/>
    <w:rsid w:val="00BF087A"/>
    <w:rsid w:val="00BF08DF"/>
    <w:rsid w:val="00BF1218"/>
    <w:rsid w:val="00BF19DA"/>
    <w:rsid w:val="00BF1BF5"/>
    <w:rsid w:val="00BF1DEC"/>
    <w:rsid w:val="00BF1E35"/>
    <w:rsid w:val="00BF1F6D"/>
    <w:rsid w:val="00BF2322"/>
    <w:rsid w:val="00BF24C7"/>
    <w:rsid w:val="00BF263F"/>
    <w:rsid w:val="00BF26E3"/>
    <w:rsid w:val="00BF30A5"/>
    <w:rsid w:val="00BF32E3"/>
    <w:rsid w:val="00BF36CC"/>
    <w:rsid w:val="00BF3CBC"/>
    <w:rsid w:val="00BF3CDF"/>
    <w:rsid w:val="00BF4056"/>
    <w:rsid w:val="00BF40AC"/>
    <w:rsid w:val="00BF43DF"/>
    <w:rsid w:val="00BF494F"/>
    <w:rsid w:val="00BF4BB1"/>
    <w:rsid w:val="00BF5317"/>
    <w:rsid w:val="00BF5890"/>
    <w:rsid w:val="00BF5CA3"/>
    <w:rsid w:val="00BF5E16"/>
    <w:rsid w:val="00BF5F9E"/>
    <w:rsid w:val="00BF7373"/>
    <w:rsid w:val="00BF74A4"/>
    <w:rsid w:val="00BF7B29"/>
    <w:rsid w:val="00BF7EE3"/>
    <w:rsid w:val="00C0007B"/>
    <w:rsid w:val="00C001EB"/>
    <w:rsid w:val="00C005D8"/>
    <w:rsid w:val="00C007AF"/>
    <w:rsid w:val="00C013C8"/>
    <w:rsid w:val="00C01A3A"/>
    <w:rsid w:val="00C02568"/>
    <w:rsid w:val="00C026AD"/>
    <w:rsid w:val="00C027F1"/>
    <w:rsid w:val="00C02DB7"/>
    <w:rsid w:val="00C03E8F"/>
    <w:rsid w:val="00C04178"/>
    <w:rsid w:val="00C041A2"/>
    <w:rsid w:val="00C041CC"/>
    <w:rsid w:val="00C04605"/>
    <w:rsid w:val="00C04AB9"/>
    <w:rsid w:val="00C04B29"/>
    <w:rsid w:val="00C04E26"/>
    <w:rsid w:val="00C04E99"/>
    <w:rsid w:val="00C0514A"/>
    <w:rsid w:val="00C052DC"/>
    <w:rsid w:val="00C05976"/>
    <w:rsid w:val="00C06049"/>
    <w:rsid w:val="00C06120"/>
    <w:rsid w:val="00C0616E"/>
    <w:rsid w:val="00C0622C"/>
    <w:rsid w:val="00C06841"/>
    <w:rsid w:val="00C06912"/>
    <w:rsid w:val="00C07365"/>
    <w:rsid w:val="00C07535"/>
    <w:rsid w:val="00C10391"/>
    <w:rsid w:val="00C107AC"/>
    <w:rsid w:val="00C111F1"/>
    <w:rsid w:val="00C1145B"/>
    <w:rsid w:val="00C1231D"/>
    <w:rsid w:val="00C123C4"/>
    <w:rsid w:val="00C12886"/>
    <w:rsid w:val="00C12A62"/>
    <w:rsid w:val="00C12C81"/>
    <w:rsid w:val="00C13732"/>
    <w:rsid w:val="00C13DD8"/>
    <w:rsid w:val="00C13FEB"/>
    <w:rsid w:val="00C14215"/>
    <w:rsid w:val="00C15160"/>
    <w:rsid w:val="00C15592"/>
    <w:rsid w:val="00C15A3D"/>
    <w:rsid w:val="00C15C2E"/>
    <w:rsid w:val="00C15C44"/>
    <w:rsid w:val="00C15CD9"/>
    <w:rsid w:val="00C15DF1"/>
    <w:rsid w:val="00C16854"/>
    <w:rsid w:val="00C16BC4"/>
    <w:rsid w:val="00C17EE5"/>
    <w:rsid w:val="00C17FA4"/>
    <w:rsid w:val="00C209CD"/>
    <w:rsid w:val="00C20B10"/>
    <w:rsid w:val="00C20D30"/>
    <w:rsid w:val="00C21212"/>
    <w:rsid w:val="00C21C84"/>
    <w:rsid w:val="00C21F6E"/>
    <w:rsid w:val="00C222BA"/>
    <w:rsid w:val="00C227EE"/>
    <w:rsid w:val="00C22934"/>
    <w:rsid w:val="00C22A0F"/>
    <w:rsid w:val="00C22D5F"/>
    <w:rsid w:val="00C22D69"/>
    <w:rsid w:val="00C22F2C"/>
    <w:rsid w:val="00C22FD3"/>
    <w:rsid w:val="00C2347F"/>
    <w:rsid w:val="00C23928"/>
    <w:rsid w:val="00C23B9F"/>
    <w:rsid w:val="00C23BD8"/>
    <w:rsid w:val="00C24020"/>
    <w:rsid w:val="00C24593"/>
    <w:rsid w:val="00C25472"/>
    <w:rsid w:val="00C2547B"/>
    <w:rsid w:val="00C263BD"/>
    <w:rsid w:val="00C268F1"/>
    <w:rsid w:val="00C26D87"/>
    <w:rsid w:val="00C27721"/>
    <w:rsid w:val="00C27904"/>
    <w:rsid w:val="00C27961"/>
    <w:rsid w:val="00C27F66"/>
    <w:rsid w:val="00C30254"/>
    <w:rsid w:val="00C30469"/>
    <w:rsid w:val="00C3084F"/>
    <w:rsid w:val="00C3095C"/>
    <w:rsid w:val="00C30A50"/>
    <w:rsid w:val="00C3119E"/>
    <w:rsid w:val="00C313EB"/>
    <w:rsid w:val="00C31467"/>
    <w:rsid w:val="00C31A94"/>
    <w:rsid w:val="00C31AB0"/>
    <w:rsid w:val="00C31B3E"/>
    <w:rsid w:val="00C31D7D"/>
    <w:rsid w:val="00C32762"/>
    <w:rsid w:val="00C327CB"/>
    <w:rsid w:val="00C32829"/>
    <w:rsid w:val="00C333BB"/>
    <w:rsid w:val="00C33674"/>
    <w:rsid w:val="00C337D0"/>
    <w:rsid w:val="00C33BF8"/>
    <w:rsid w:val="00C34159"/>
    <w:rsid w:val="00C34889"/>
    <w:rsid w:val="00C348BE"/>
    <w:rsid w:val="00C34D4B"/>
    <w:rsid w:val="00C35604"/>
    <w:rsid w:val="00C35E57"/>
    <w:rsid w:val="00C35E6F"/>
    <w:rsid w:val="00C35E7D"/>
    <w:rsid w:val="00C362CC"/>
    <w:rsid w:val="00C362DC"/>
    <w:rsid w:val="00C36479"/>
    <w:rsid w:val="00C36A67"/>
    <w:rsid w:val="00C37004"/>
    <w:rsid w:val="00C37B4E"/>
    <w:rsid w:val="00C40A0C"/>
    <w:rsid w:val="00C40A35"/>
    <w:rsid w:val="00C40C6E"/>
    <w:rsid w:val="00C41247"/>
    <w:rsid w:val="00C41320"/>
    <w:rsid w:val="00C416B2"/>
    <w:rsid w:val="00C41977"/>
    <w:rsid w:val="00C422FE"/>
    <w:rsid w:val="00C4302E"/>
    <w:rsid w:val="00C43347"/>
    <w:rsid w:val="00C43577"/>
    <w:rsid w:val="00C4361C"/>
    <w:rsid w:val="00C4393D"/>
    <w:rsid w:val="00C44586"/>
    <w:rsid w:val="00C44612"/>
    <w:rsid w:val="00C453D4"/>
    <w:rsid w:val="00C4545C"/>
    <w:rsid w:val="00C456A7"/>
    <w:rsid w:val="00C45C9A"/>
    <w:rsid w:val="00C464C5"/>
    <w:rsid w:val="00C46627"/>
    <w:rsid w:val="00C46D77"/>
    <w:rsid w:val="00C46F8D"/>
    <w:rsid w:val="00C476CB"/>
    <w:rsid w:val="00C477BA"/>
    <w:rsid w:val="00C47C2A"/>
    <w:rsid w:val="00C47F1B"/>
    <w:rsid w:val="00C50659"/>
    <w:rsid w:val="00C508E9"/>
    <w:rsid w:val="00C509DD"/>
    <w:rsid w:val="00C50B83"/>
    <w:rsid w:val="00C51DB9"/>
    <w:rsid w:val="00C51F1C"/>
    <w:rsid w:val="00C520F7"/>
    <w:rsid w:val="00C521D7"/>
    <w:rsid w:val="00C5282D"/>
    <w:rsid w:val="00C52EDE"/>
    <w:rsid w:val="00C52F63"/>
    <w:rsid w:val="00C531C6"/>
    <w:rsid w:val="00C532A6"/>
    <w:rsid w:val="00C534A4"/>
    <w:rsid w:val="00C53596"/>
    <w:rsid w:val="00C5499A"/>
    <w:rsid w:val="00C54EDA"/>
    <w:rsid w:val="00C54FED"/>
    <w:rsid w:val="00C55076"/>
    <w:rsid w:val="00C55771"/>
    <w:rsid w:val="00C55CF3"/>
    <w:rsid w:val="00C56CB0"/>
    <w:rsid w:val="00C56FB8"/>
    <w:rsid w:val="00C577EB"/>
    <w:rsid w:val="00C57AD4"/>
    <w:rsid w:val="00C60087"/>
    <w:rsid w:val="00C605C7"/>
    <w:rsid w:val="00C60CD8"/>
    <w:rsid w:val="00C60E87"/>
    <w:rsid w:val="00C61017"/>
    <w:rsid w:val="00C611A1"/>
    <w:rsid w:val="00C6127F"/>
    <w:rsid w:val="00C61B83"/>
    <w:rsid w:val="00C62E58"/>
    <w:rsid w:val="00C63339"/>
    <w:rsid w:val="00C63915"/>
    <w:rsid w:val="00C639F5"/>
    <w:rsid w:val="00C6400A"/>
    <w:rsid w:val="00C649DC"/>
    <w:rsid w:val="00C64B10"/>
    <w:rsid w:val="00C65151"/>
    <w:rsid w:val="00C6546A"/>
    <w:rsid w:val="00C65AB7"/>
    <w:rsid w:val="00C65AF9"/>
    <w:rsid w:val="00C666A0"/>
    <w:rsid w:val="00C666DF"/>
    <w:rsid w:val="00C66719"/>
    <w:rsid w:val="00C667E5"/>
    <w:rsid w:val="00C669CE"/>
    <w:rsid w:val="00C66B48"/>
    <w:rsid w:val="00C66F8A"/>
    <w:rsid w:val="00C67177"/>
    <w:rsid w:val="00C67645"/>
    <w:rsid w:val="00C6779C"/>
    <w:rsid w:val="00C67BFD"/>
    <w:rsid w:val="00C67D59"/>
    <w:rsid w:val="00C70CFC"/>
    <w:rsid w:val="00C711A5"/>
    <w:rsid w:val="00C71F18"/>
    <w:rsid w:val="00C72048"/>
    <w:rsid w:val="00C72784"/>
    <w:rsid w:val="00C7280A"/>
    <w:rsid w:val="00C729FE"/>
    <w:rsid w:val="00C7310D"/>
    <w:rsid w:val="00C73372"/>
    <w:rsid w:val="00C733F6"/>
    <w:rsid w:val="00C734D1"/>
    <w:rsid w:val="00C73A3C"/>
    <w:rsid w:val="00C73CA9"/>
    <w:rsid w:val="00C73DE6"/>
    <w:rsid w:val="00C74033"/>
    <w:rsid w:val="00C74502"/>
    <w:rsid w:val="00C7481E"/>
    <w:rsid w:val="00C748CC"/>
    <w:rsid w:val="00C74B34"/>
    <w:rsid w:val="00C74CC4"/>
    <w:rsid w:val="00C75047"/>
    <w:rsid w:val="00C75521"/>
    <w:rsid w:val="00C756AC"/>
    <w:rsid w:val="00C763AA"/>
    <w:rsid w:val="00C7671E"/>
    <w:rsid w:val="00C76C53"/>
    <w:rsid w:val="00C76DCF"/>
    <w:rsid w:val="00C76E0A"/>
    <w:rsid w:val="00C770B8"/>
    <w:rsid w:val="00C770FA"/>
    <w:rsid w:val="00C7743B"/>
    <w:rsid w:val="00C778DA"/>
    <w:rsid w:val="00C77912"/>
    <w:rsid w:val="00C80032"/>
    <w:rsid w:val="00C8055B"/>
    <w:rsid w:val="00C80756"/>
    <w:rsid w:val="00C810C8"/>
    <w:rsid w:val="00C81380"/>
    <w:rsid w:val="00C81873"/>
    <w:rsid w:val="00C81F53"/>
    <w:rsid w:val="00C82D92"/>
    <w:rsid w:val="00C82DA8"/>
    <w:rsid w:val="00C82DBA"/>
    <w:rsid w:val="00C82E1D"/>
    <w:rsid w:val="00C8348F"/>
    <w:rsid w:val="00C84525"/>
    <w:rsid w:val="00C851C3"/>
    <w:rsid w:val="00C85341"/>
    <w:rsid w:val="00C85D81"/>
    <w:rsid w:val="00C86C9A"/>
    <w:rsid w:val="00C86EE9"/>
    <w:rsid w:val="00C86F09"/>
    <w:rsid w:val="00C87795"/>
    <w:rsid w:val="00C87A7E"/>
    <w:rsid w:val="00C87FF6"/>
    <w:rsid w:val="00C906CC"/>
    <w:rsid w:val="00C90D40"/>
    <w:rsid w:val="00C91985"/>
    <w:rsid w:val="00C920F3"/>
    <w:rsid w:val="00C923E7"/>
    <w:rsid w:val="00C926D5"/>
    <w:rsid w:val="00C927A8"/>
    <w:rsid w:val="00C92C6A"/>
    <w:rsid w:val="00C92CBB"/>
    <w:rsid w:val="00C931B7"/>
    <w:rsid w:val="00C9340B"/>
    <w:rsid w:val="00C9392C"/>
    <w:rsid w:val="00C93BA4"/>
    <w:rsid w:val="00C93EE8"/>
    <w:rsid w:val="00C94108"/>
    <w:rsid w:val="00C94637"/>
    <w:rsid w:val="00C94CEE"/>
    <w:rsid w:val="00C9508B"/>
    <w:rsid w:val="00C95132"/>
    <w:rsid w:val="00C9556F"/>
    <w:rsid w:val="00C95C22"/>
    <w:rsid w:val="00C95FF5"/>
    <w:rsid w:val="00C9676A"/>
    <w:rsid w:val="00C9733D"/>
    <w:rsid w:val="00C97472"/>
    <w:rsid w:val="00C9754B"/>
    <w:rsid w:val="00C975AE"/>
    <w:rsid w:val="00C9783C"/>
    <w:rsid w:val="00C979CD"/>
    <w:rsid w:val="00C97B7C"/>
    <w:rsid w:val="00C97E90"/>
    <w:rsid w:val="00CA0A7C"/>
    <w:rsid w:val="00CA0CD6"/>
    <w:rsid w:val="00CA1434"/>
    <w:rsid w:val="00CA231C"/>
    <w:rsid w:val="00CA2581"/>
    <w:rsid w:val="00CA2A8B"/>
    <w:rsid w:val="00CA2CC3"/>
    <w:rsid w:val="00CA3170"/>
    <w:rsid w:val="00CA31E3"/>
    <w:rsid w:val="00CA38D1"/>
    <w:rsid w:val="00CA390A"/>
    <w:rsid w:val="00CA3951"/>
    <w:rsid w:val="00CA3BD1"/>
    <w:rsid w:val="00CA3E43"/>
    <w:rsid w:val="00CA4492"/>
    <w:rsid w:val="00CA46A5"/>
    <w:rsid w:val="00CA47D7"/>
    <w:rsid w:val="00CA4AB9"/>
    <w:rsid w:val="00CA4B34"/>
    <w:rsid w:val="00CA4D5A"/>
    <w:rsid w:val="00CA53A8"/>
    <w:rsid w:val="00CA5A80"/>
    <w:rsid w:val="00CA5CA0"/>
    <w:rsid w:val="00CA6254"/>
    <w:rsid w:val="00CA6BE1"/>
    <w:rsid w:val="00CA7314"/>
    <w:rsid w:val="00CA7EE6"/>
    <w:rsid w:val="00CB0161"/>
    <w:rsid w:val="00CB094D"/>
    <w:rsid w:val="00CB0A17"/>
    <w:rsid w:val="00CB0C46"/>
    <w:rsid w:val="00CB10CD"/>
    <w:rsid w:val="00CB1696"/>
    <w:rsid w:val="00CB193C"/>
    <w:rsid w:val="00CB1AE7"/>
    <w:rsid w:val="00CB1F6C"/>
    <w:rsid w:val="00CB1F9B"/>
    <w:rsid w:val="00CB21D3"/>
    <w:rsid w:val="00CB2648"/>
    <w:rsid w:val="00CB28B7"/>
    <w:rsid w:val="00CB28FA"/>
    <w:rsid w:val="00CB294F"/>
    <w:rsid w:val="00CB2BBF"/>
    <w:rsid w:val="00CB3525"/>
    <w:rsid w:val="00CB3563"/>
    <w:rsid w:val="00CB35BF"/>
    <w:rsid w:val="00CB3A0B"/>
    <w:rsid w:val="00CB3D95"/>
    <w:rsid w:val="00CB403F"/>
    <w:rsid w:val="00CB49B6"/>
    <w:rsid w:val="00CB4D2D"/>
    <w:rsid w:val="00CB5DA9"/>
    <w:rsid w:val="00CB60C9"/>
    <w:rsid w:val="00CB664E"/>
    <w:rsid w:val="00CB685F"/>
    <w:rsid w:val="00CB6F35"/>
    <w:rsid w:val="00CB7378"/>
    <w:rsid w:val="00CB7D92"/>
    <w:rsid w:val="00CC042B"/>
    <w:rsid w:val="00CC1431"/>
    <w:rsid w:val="00CC1659"/>
    <w:rsid w:val="00CC1EDC"/>
    <w:rsid w:val="00CC1F1E"/>
    <w:rsid w:val="00CC2B96"/>
    <w:rsid w:val="00CC2C93"/>
    <w:rsid w:val="00CC34AF"/>
    <w:rsid w:val="00CC39D7"/>
    <w:rsid w:val="00CC3CBD"/>
    <w:rsid w:val="00CC3E51"/>
    <w:rsid w:val="00CC42FD"/>
    <w:rsid w:val="00CC47D6"/>
    <w:rsid w:val="00CC4EA7"/>
    <w:rsid w:val="00CC52E9"/>
    <w:rsid w:val="00CC5B93"/>
    <w:rsid w:val="00CC5E4D"/>
    <w:rsid w:val="00CC5F1A"/>
    <w:rsid w:val="00CC623D"/>
    <w:rsid w:val="00CC6775"/>
    <w:rsid w:val="00CC794B"/>
    <w:rsid w:val="00CC7BC5"/>
    <w:rsid w:val="00CC7BC7"/>
    <w:rsid w:val="00CD0176"/>
    <w:rsid w:val="00CD02C6"/>
    <w:rsid w:val="00CD0519"/>
    <w:rsid w:val="00CD091C"/>
    <w:rsid w:val="00CD0B43"/>
    <w:rsid w:val="00CD10F4"/>
    <w:rsid w:val="00CD173C"/>
    <w:rsid w:val="00CD22DA"/>
    <w:rsid w:val="00CD2A53"/>
    <w:rsid w:val="00CD2DB1"/>
    <w:rsid w:val="00CD2DFB"/>
    <w:rsid w:val="00CD3C61"/>
    <w:rsid w:val="00CD4968"/>
    <w:rsid w:val="00CD4CC9"/>
    <w:rsid w:val="00CD4EE9"/>
    <w:rsid w:val="00CD4F12"/>
    <w:rsid w:val="00CD4F89"/>
    <w:rsid w:val="00CD552F"/>
    <w:rsid w:val="00CD55DF"/>
    <w:rsid w:val="00CD5AAF"/>
    <w:rsid w:val="00CD5C04"/>
    <w:rsid w:val="00CD5EBF"/>
    <w:rsid w:val="00CD5F89"/>
    <w:rsid w:val="00CD6173"/>
    <w:rsid w:val="00CD6449"/>
    <w:rsid w:val="00CD65E0"/>
    <w:rsid w:val="00CD6C4A"/>
    <w:rsid w:val="00CD6FA3"/>
    <w:rsid w:val="00CD7205"/>
    <w:rsid w:val="00CD7344"/>
    <w:rsid w:val="00CD777D"/>
    <w:rsid w:val="00CD7A1A"/>
    <w:rsid w:val="00CE0FAB"/>
    <w:rsid w:val="00CE130B"/>
    <w:rsid w:val="00CE2D63"/>
    <w:rsid w:val="00CE3EC9"/>
    <w:rsid w:val="00CE406A"/>
    <w:rsid w:val="00CE41B7"/>
    <w:rsid w:val="00CE421D"/>
    <w:rsid w:val="00CE590D"/>
    <w:rsid w:val="00CE6151"/>
    <w:rsid w:val="00CE69E6"/>
    <w:rsid w:val="00CE69F7"/>
    <w:rsid w:val="00CE6CE7"/>
    <w:rsid w:val="00CE7905"/>
    <w:rsid w:val="00CE7D0E"/>
    <w:rsid w:val="00CF0368"/>
    <w:rsid w:val="00CF07AA"/>
    <w:rsid w:val="00CF08D8"/>
    <w:rsid w:val="00CF10A8"/>
    <w:rsid w:val="00CF1339"/>
    <w:rsid w:val="00CF18B0"/>
    <w:rsid w:val="00CF19AC"/>
    <w:rsid w:val="00CF1A4E"/>
    <w:rsid w:val="00CF1FAF"/>
    <w:rsid w:val="00CF2444"/>
    <w:rsid w:val="00CF28C6"/>
    <w:rsid w:val="00CF3557"/>
    <w:rsid w:val="00CF3D2B"/>
    <w:rsid w:val="00CF3D8A"/>
    <w:rsid w:val="00CF4538"/>
    <w:rsid w:val="00CF471E"/>
    <w:rsid w:val="00CF48B5"/>
    <w:rsid w:val="00CF54C0"/>
    <w:rsid w:val="00CF5604"/>
    <w:rsid w:val="00CF5610"/>
    <w:rsid w:val="00CF5623"/>
    <w:rsid w:val="00CF5856"/>
    <w:rsid w:val="00CF5B1D"/>
    <w:rsid w:val="00CF69AF"/>
    <w:rsid w:val="00CF6C3C"/>
    <w:rsid w:val="00CF7125"/>
    <w:rsid w:val="00CF7A61"/>
    <w:rsid w:val="00D0025D"/>
    <w:rsid w:val="00D0061F"/>
    <w:rsid w:val="00D008BE"/>
    <w:rsid w:val="00D01981"/>
    <w:rsid w:val="00D01BC0"/>
    <w:rsid w:val="00D01E83"/>
    <w:rsid w:val="00D0237E"/>
    <w:rsid w:val="00D03AF2"/>
    <w:rsid w:val="00D04369"/>
    <w:rsid w:val="00D0437C"/>
    <w:rsid w:val="00D0527F"/>
    <w:rsid w:val="00D05459"/>
    <w:rsid w:val="00D05F8E"/>
    <w:rsid w:val="00D06826"/>
    <w:rsid w:val="00D071D5"/>
    <w:rsid w:val="00D074EF"/>
    <w:rsid w:val="00D0762A"/>
    <w:rsid w:val="00D07699"/>
    <w:rsid w:val="00D07861"/>
    <w:rsid w:val="00D1015A"/>
    <w:rsid w:val="00D10AFB"/>
    <w:rsid w:val="00D10EC3"/>
    <w:rsid w:val="00D13005"/>
    <w:rsid w:val="00D130A9"/>
    <w:rsid w:val="00D1310B"/>
    <w:rsid w:val="00D1391B"/>
    <w:rsid w:val="00D1418D"/>
    <w:rsid w:val="00D1431E"/>
    <w:rsid w:val="00D14523"/>
    <w:rsid w:val="00D14B9B"/>
    <w:rsid w:val="00D1518D"/>
    <w:rsid w:val="00D151BD"/>
    <w:rsid w:val="00D15563"/>
    <w:rsid w:val="00D15D54"/>
    <w:rsid w:val="00D15F63"/>
    <w:rsid w:val="00D16103"/>
    <w:rsid w:val="00D173EE"/>
    <w:rsid w:val="00D174DE"/>
    <w:rsid w:val="00D17541"/>
    <w:rsid w:val="00D175D6"/>
    <w:rsid w:val="00D2010C"/>
    <w:rsid w:val="00D20B3F"/>
    <w:rsid w:val="00D20CAF"/>
    <w:rsid w:val="00D20D2E"/>
    <w:rsid w:val="00D2164F"/>
    <w:rsid w:val="00D216A0"/>
    <w:rsid w:val="00D21A90"/>
    <w:rsid w:val="00D224FC"/>
    <w:rsid w:val="00D22B0B"/>
    <w:rsid w:val="00D22D8F"/>
    <w:rsid w:val="00D23372"/>
    <w:rsid w:val="00D2351E"/>
    <w:rsid w:val="00D23531"/>
    <w:rsid w:val="00D23900"/>
    <w:rsid w:val="00D23DEC"/>
    <w:rsid w:val="00D23FC4"/>
    <w:rsid w:val="00D25129"/>
    <w:rsid w:val="00D25271"/>
    <w:rsid w:val="00D254BB"/>
    <w:rsid w:val="00D25628"/>
    <w:rsid w:val="00D25C79"/>
    <w:rsid w:val="00D25D14"/>
    <w:rsid w:val="00D262B6"/>
    <w:rsid w:val="00D262BD"/>
    <w:rsid w:val="00D26D99"/>
    <w:rsid w:val="00D2731F"/>
    <w:rsid w:val="00D2774D"/>
    <w:rsid w:val="00D27A7C"/>
    <w:rsid w:val="00D304DC"/>
    <w:rsid w:val="00D3061E"/>
    <w:rsid w:val="00D3063C"/>
    <w:rsid w:val="00D30B2D"/>
    <w:rsid w:val="00D30BB1"/>
    <w:rsid w:val="00D313F1"/>
    <w:rsid w:val="00D31F92"/>
    <w:rsid w:val="00D336E4"/>
    <w:rsid w:val="00D34008"/>
    <w:rsid w:val="00D3424E"/>
    <w:rsid w:val="00D3449B"/>
    <w:rsid w:val="00D34923"/>
    <w:rsid w:val="00D350F4"/>
    <w:rsid w:val="00D35163"/>
    <w:rsid w:val="00D352CE"/>
    <w:rsid w:val="00D35752"/>
    <w:rsid w:val="00D357F1"/>
    <w:rsid w:val="00D36263"/>
    <w:rsid w:val="00D3646A"/>
    <w:rsid w:val="00D3678F"/>
    <w:rsid w:val="00D368FC"/>
    <w:rsid w:val="00D36C04"/>
    <w:rsid w:val="00D36E27"/>
    <w:rsid w:val="00D36E93"/>
    <w:rsid w:val="00D36F30"/>
    <w:rsid w:val="00D37284"/>
    <w:rsid w:val="00D378CF"/>
    <w:rsid w:val="00D37E05"/>
    <w:rsid w:val="00D400C2"/>
    <w:rsid w:val="00D4134A"/>
    <w:rsid w:val="00D4147C"/>
    <w:rsid w:val="00D4207D"/>
    <w:rsid w:val="00D42884"/>
    <w:rsid w:val="00D42E3A"/>
    <w:rsid w:val="00D4302B"/>
    <w:rsid w:val="00D431AD"/>
    <w:rsid w:val="00D436DD"/>
    <w:rsid w:val="00D437C9"/>
    <w:rsid w:val="00D439CC"/>
    <w:rsid w:val="00D43B71"/>
    <w:rsid w:val="00D44109"/>
    <w:rsid w:val="00D449E1"/>
    <w:rsid w:val="00D44C3B"/>
    <w:rsid w:val="00D44D94"/>
    <w:rsid w:val="00D4618C"/>
    <w:rsid w:val="00D461B7"/>
    <w:rsid w:val="00D46850"/>
    <w:rsid w:val="00D46B03"/>
    <w:rsid w:val="00D4748A"/>
    <w:rsid w:val="00D47565"/>
    <w:rsid w:val="00D478AC"/>
    <w:rsid w:val="00D47F28"/>
    <w:rsid w:val="00D505A1"/>
    <w:rsid w:val="00D506DF"/>
    <w:rsid w:val="00D50930"/>
    <w:rsid w:val="00D50D20"/>
    <w:rsid w:val="00D51336"/>
    <w:rsid w:val="00D51C29"/>
    <w:rsid w:val="00D51FC7"/>
    <w:rsid w:val="00D51FE0"/>
    <w:rsid w:val="00D52743"/>
    <w:rsid w:val="00D52968"/>
    <w:rsid w:val="00D52C6F"/>
    <w:rsid w:val="00D52FA9"/>
    <w:rsid w:val="00D53E13"/>
    <w:rsid w:val="00D541A5"/>
    <w:rsid w:val="00D546FF"/>
    <w:rsid w:val="00D54A86"/>
    <w:rsid w:val="00D54D16"/>
    <w:rsid w:val="00D55189"/>
    <w:rsid w:val="00D55364"/>
    <w:rsid w:val="00D55C4B"/>
    <w:rsid w:val="00D565FC"/>
    <w:rsid w:val="00D567C0"/>
    <w:rsid w:val="00D57CB5"/>
    <w:rsid w:val="00D57D1A"/>
    <w:rsid w:val="00D600EA"/>
    <w:rsid w:val="00D608DC"/>
    <w:rsid w:val="00D60B53"/>
    <w:rsid w:val="00D60E62"/>
    <w:rsid w:val="00D61079"/>
    <w:rsid w:val="00D61874"/>
    <w:rsid w:val="00D61F0B"/>
    <w:rsid w:val="00D62ABA"/>
    <w:rsid w:val="00D634FF"/>
    <w:rsid w:val="00D637B0"/>
    <w:rsid w:val="00D639AD"/>
    <w:rsid w:val="00D63D2E"/>
    <w:rsid w:val="00D64016"/>
    <w:rsid w:val="00D64C2D"/>
    <w:rsid w:val="00D6555E"/>
    <w:rsid w:val="00D65B3D"/>
    <w:rsid w:val="00D65CBF"/>
    <w:rsid w:val="00D66053"/>
    <w:rsid w:val="00D667D1"/>
    <w:rsid w:val="00D66D70"/>
    <w:rsid w:val="00D672E9"/>
    <w:rsid w:val="00D67379"/>
    <w:rsid w:val="00D67529"/>
    <w:rsid w:val="00D7007C"/>
    <w:rsid w:val="00D701BD"/>
    <w:rsid w:val="00D70523"/>
    <w:rsid w:val="00D71621"/>
    <w:rsid w:val="00D71B64"/>
    <w:rsid w:val="00D71C0E"/>
    <w:rsid w:val="00D71C98"/>
    <w:rsid w:val="00D71CC5"/>
    <w:rsid w:val="00D72378"/>
    <w:rsid w:val="00D7281A"/>
    <w:rsid w:val="00D72F62"/>
    <w:rsid w:val="00D73717"/>
    <w:rsid w:val="00D73A49"/>
    <w:rsid w:val="00D73B91"/>
    <w:rsid w:val="00D741DA"/>
    <w:rsid w:val="00D74279"/>
    <w:rsid w:val="00D757D0"/>
    <w:rsid w:val="00D759C9"/>
    <w:rsid w:val="00D76F60"/>
    <w:rsid w:val="00D7736F"/>
    <w:rsid w:val="00D773D8"/>
    <w:rsid w:val="00D77537"/>
    <w:rsid w:val="00D776BC"/>
    <w:rsid w:val="00D80DD2"/>
    <w:rsid w:val="00D812C5"/>
    <w:rsid w:val="00D8140E"/>
    <w:rsid w:val="00D814C9"/>
    <w:rsid w:val="00D81574"/>
    <w:rsid w:val="00D81A3B"/>
    <w:rsid w:val="00D82F64"/>
    <w:rsid w:val="00D83537"/>
    <w:rsid w:val="00D835CE"/>
    <w:rsid w:val="00D8378B"/>
    <w:rsid w:val="00D839AA"/>
    <w:rsid w:val="00D83F52"/>
    <w:rsid w:val="00D8457B"/>
    <w:rsid w:val="00D84764"/>
    <w:rsid w:val="00D857FA"/>
    <w:rsid w:val="00D85A06"/>
    <w:rsid w:val="00D861A0"/>
    <w:rsid w:val="00D867D1"/>
    <w:rsid w:val="00D86D1D"/>
    <w:rsid w:val="00D878C9"/>
    <w:rsid w:val="00D87C06"/>
    <w:rsid w:val="00D87E58"/>
    <w:rsid w:val="00D87F34"/>
    <w:rsid w:val="00D87F8A"/>
    <w:rsid w:val="00D90B95"/>
    <w:rsid w:val="00D90B98"/>
    <w:rsid w:val="00D91298"/>
    <w:rsid w:val="00D91F14"/>
    <w:rsid w:val="00D93212"/>
    <w:rsid w:val="00D9332D"/>
    <w:rsid w:val="00D935A6"/>
    <w:rsid w:val="00D937C6"/>
    <w:rsid w:val="00D93FE4"/>
    <w:rsid w:val="00D94066"/>
    <w:rsid w:val="00D943DE"/>
    <w:rsid w:val="00D94712"/>
    <w:rsid w:val="00D94792"/>
    <w:rsid w:val="00D94E95"/>
    <w:rsid w:val="00D95826"/>
    <w:rsid w:val="00D95C2E"/>
    <w:rsid w:val="00D95D17"/>
    <w:rsid w:val="00D95D2B"/>
    <w:rsid w:val="00D95D60"/>
    <w:rsid w:val="00D95FF0"/>
    <w:rsid w:val="00D965A2"/>
    <w:rsid w:val="00D96846"/>
    <w:rsid w:val="00D96B04"/>
    <w:rsid w:val="00D96EB5"/>
    <w:rsid w:val="00D96F70"/>
    <w:rsid w:val="00D96F82"/>
    <w:rsid w:val="00D974D8"/>
    <w:rsid w:val="00D97AD1"/>
    <w:rsid w:val="00D97F05"/>
    <w:rsid w:val="00DA01F9"/>
    <w:rsid w:val="00DA0292"/>
    <w:rsid w:val="00DA04FC"/>
    <w:rsid w:val="00DA0CC6"/>
    <w:rsid w:val="00DA0FCB"/>
    <w:rsid w:val="00DA1575"/>
    <w:rsid w:val="00DA191E"/>
    <w:rsid w:val="00DA26D7"/>
    <w:rsid w:val="00DA2B98"/>
    <w:rsid w:val="00DA2BDB"/>
    <w:rsid w:val="00DA2EE6"/>
    <w:rsid w:val="00DA3408"/>
    <w:rsid w:val="00DA34CB"/>
    <w:rsid w:val="00DA3845"/>
    <w:rsid w:val="00DA40B7"/>
    <w:rsid w:val="00DA4144"/>
    <w:rsid w:val="00DA437A"/>
    <w:rsid w:val="00DA4CE5"/>
    <w:rsid w:val="00DA55DB"/>
    <w:rsid w:val="00DA56CB"/>
    <w:rsid w:val="00DA5BD2"/>
    <w:rsid w:val="00DA5E02"/>
    <w:rsid w:val="00DA5EA7"/>
    <w:rsid w:val="00DA65D9"/>
    <w:rsid w:val="00DA665C"/>
    <w:rsid w:val="00DA6996"/>
    <w:rsid w:val="00DA699F"/>
    <w:rsid w:val="00DA7CA0"/>
    <w:rsid w:val="00DA7F6C"/>
    <w:rsid w:val="00DB02F0"/>
    <w:rsid w:val="00DB06B2"/>
    <w:rsid w:val="00DB0BF4"/>
    <w:rsid w:val="00DB0C9F"/>
    <w:rsid w:val="00DB14F8"/>
    <w:rsid w:val="00DB1765"/>
    <w:rsid w:val="00DB1D16"/>
    <w:rsid w:val="00DB1F24"/>
    <w:rsid w:val="00DB26EF"/>
    <w:rsid w:val="00DB2914"/>
    <w:rsid w:val="00DB2C00"/>
    <w:rsid w:val="00DB327F"/>
    <w:rsid w:val="00DB3646"/>
    <w:rsid w:val="00DB38AA"/>
    <w:rsid w:val="00DB41A0"/>
    <w:rsid w:val="00DB4934"/>
    <w:rsid w:val="00DB4A28"/>
    <w:rsid w:val="00DB4E83"/>
    <w:rsid w:val="00DB50CF"/>
    <w:rsid w:val="00DB5DF4"/>
    <w:rsid w:val="00DB6273"/>
    <w:rsid w:val="00DB63A8"/>
    <w:rsid w:val="00DB665D"/>
    <w:rsid w:val="00DB6688"/>
    <w:rsid w:val="00DB78AC"/>
    <w:rsid w:val="00DB7BD6"/>
    <w:rsid w:val="00DB7BE5"/>
    <w:rsid w:val="00DC009B"/>
    <w:rsid w:val="00DC02CF"/>
    <w:rsid w:val="00DC08D2"/>
    <w:rsid w:val="00DC0941"/>
    <w:rsid w:val="00DC0AAD"/>
    <w:rsid w:val="00DC0D5A"/>
    <w:rsid w:val="00DC1851"/>
    <w:rsid w:val="00DC1F7A"/>
    <w:rsid w:val="00DC20D7"/>
    <w:rsid w:val="00DC2864"/>
    <w:rsid w:val="00DC2AB8"/>
    <w:rsid w:val="00DC2B40"/>
    <w:rsid w:val="00DC3110"/>
    <w:rsid w:val="00DC32B3"/>
    <w:rsid w:val="00DC3A43"/>
    <w:rsid w:val="00DC3C25"/>
    <w:rsid w:val="00DC445B"/>
    <w:rsid w:val="00DC475B"/>
    <w:rsid w:val="00DC517D"/>
    <w:rsid w:val="00DC55EC"/>
    <w:rsid w:val="00DC5878"/>
    <w:rsid w:val="00DC5C58"/>
    <w:rsid w:val="00DC6181"/>
    <w:rsid w:val="00DC64CB"/>
    <w:rsid w:val="00DC6605"/>
    <w:rsid w:val="00DC6791"/>
    <w:rsid w:val="00DC6C3D"/>
    <w:rsid w:val="00DC7055"/>
    <w:rsid w:val="00DC773C"/>
    <w:rsid w:val="00DC7DD5"/>
    <w:rsid w:val="00DD01CD"/>
    <w:rsid w:val="00DD0490"/>
    <w:rsid w:val="00DD09B5"/>
    <w:rsid w:val="00DD0C60"/>
    <w:rsid w:val="00DD12A1"/>
    <w:rsid w:val="00DD1DDE"/>
    <w:rsid w:val="00DD2310"/>
    <w:rsid w:val="00DD24E3"/>
    <w:rsid w:val="00DD2D6C"/>
    <w:rsid w:val="00DD2EB2"/>
    <w:rsid w:val="00DD3281"/>
    <w:rsid w:val="00DD3746"/>
    <w:rsid w:val="00DD3757"/>
    <w:rsid w:val="00DD3DE4"/>
    <w:rsid w:val="00DD3F19"/>
    <w:rsid w:val="00DD45E3"/>
    <w:rsid w:val="00DD4D59"/>
    <w:rsid w:val="00DD4F29"/>
    <w:rsid w:val="00DD52A0"/>
    <w:rsid w:val="00DD5414"/>
    <w:rsid w:val="00DD5442"/>
    <w:rsid w:val="00DD548F"/>
    <w:rsid w:val="00DD5DBD"/>
    <w:rsid w:val="00DD6247"/>
    <w:rsid w:val="00DD6442"/>
    <w:rsid w:val="00DD6FC3"/>
    <w:rsid w:val="00DD7034"/>
    <w:rsid w:val="00DD7048"/>
    <w:rsid w:val="00DD7157"/>
    <w:rsid w:val="00DD77A5"/>
    <w:rsid w:val="00DD7B79"/>
    <w:rsid w:val="00DE0CC3"/>
    <w:rsid w:val="00DE155C"/>
    <w:rsid w:val="00DE16D4"/>
    <w:rsid w:val="00DE1F57"/>
    <w:rsid w:val="00DE2895"/>
    <w:rsid w:val="00DE2F97"/>
    <w:rsid w:val="00DE3C7D"/>
    <w:rsid w:val="00DE3FF3"/>
    <w:rsid w:val="00DE4892"/>
    <w:rsid w:val="00DE52B3"/>
    <w:rsid w:val="00DE540F"/>
    <w:rsid w:val="00DE5F5F"/>
    <w:rsid w:val="00DE6B99"/>
    <w:rsid w:val="00DE6CC7"/>
    <w:rsid w:val="00DE7097"/>
    <w:rsid w:val="00DE70C0"/>
    <w:rsid w:val="00DE729A"/>
    <w:rsid w:val="00DE754C"/>
    <w:rsid w:val="00DE798A"/>
    <w:rsid w:val="00DE79E7"/>
    <w:rsid w:val="00DF0767"/>
    <w:rsid w:val="00DF0CD8"/>
    <w:rsid w:val="00DF0F4E"/>
    <w:rsid w:val="00DF11CF"/>
    <w:rsid w:val="00DF254B"/>
    <w:rsid w:val="00DF258E"/>
    <w:rsid w:val="00DF26BF"/>
    <w:rsid w:val="00DF28A3"/>
    <w:rsid w:val="00DF2B7C"/>
    <w:rsid w:val="00DF2D0B"/>
    <w:rsid w:val="00DF389F"/>
    <w:rsid w:val="00DF3A52"/>
    <w:rsid w:val="00DF3D71"/>
    <w:rsid w:val="00DF4880"/>
    <w:rsid w:val="00DF4F73"/>
    <w:rsid w:val="00DF595B"/>
    <w:rsid w:val="00DF5BC7"/>
    <w:rsid w:val="00DF6019"/>
    <w:rsid w:val="00DF6034"/>
    <w:rsid w:val="00DF65EA"/>
    <w:rsid w:val="00DF673B"/>
    <w:rsid w:val="00DF6C38"/>
    <w:rsid w:val="00DF7525"/>
    <w:rsid w:val="00DF7AAA"/>
    <w:rsid w:val="00E0005F"/>
    <w:rsid w:val="00E00D8E"/>
    <w:rsid w:val="00E00FD6"/>
    <w:rsid w:val="00E01DB0"/>
    <w:rsid w:val="00E02B30"/>
    <w:rsid w:val="00E02B41"/>
    <w:rsid w:val="00E02F6D"/>
    <w:rsid w:val="00E032BA"/>
    <w:rsid w:val="00E039EE"/>
    <w:rsid w:val="00E03A1B"/>
    <w:rsid w:val="00E03AFD"/>
    <w:rsid w:val="00E041FB"/>
    <w:rsid w:val="00E04902"/>
    <w:rsid w:val="00E0523A"/>
    <w:rsid w:val="00E060B4"/>
    <w:rsid w:val="00E062C2"/>
    <w:rsid w:val="00E0670E"/>
    <w:rsid w:val="00E06B78"/>
    <w:rsid w:val="00E06E3D"/>
    <w:rsid w:val="00E07781"/>
    <w:rsid w:val="00E10170"/>
    <w:rsid w:val="00E103CA"/>
    <w:rsid w:val="00E104E2"/>
    <w:rsid w:val="00E106D2"/>
    <w:rsid w:val="00E10B9B"/>
    <w:rsid w:val="00E110D1"/>
    <w:rsid w:val="00E12238"/>
    <w:rsid w:val="00E12453"/>
    <w:rsid w:val="00E12D26"/>
    <w:rsid w:val="00E12F8E"/>
    <w:rsid w:val="00E149F6"/>
    <w:rsid w:val="00E14DE2"/>
    <w:rsid w:val="00E1560E"/>
    <w:rsid w:val="00E15BC0"/>
    <w:rsid w:val="00E1639D"/>
    <w:rsid w:val="00E165DD"/>
    <w:rsid w:val="00E16A0D"/>
    <w:rsid w:val="00E16A97"/>
    <w:rsid w:val="00E17789"/>
    <w:rsid w:val="00E179F1"/>
    <w:rsid w:val="00E2002F"/>
    <w:rsid w:val="00E203F7"/>
    <w:rsid w:val="00E2050F"/>
    <w:rsid w:val="00E207BE"/>
    <w:rsid w:val="00E218F5"/>
    <w:rsid w:val="00E21D23"/>
    <w:rsid w:val="00E21E80"/>
    <w:rsid w:val="00E2231B"/>
    <w:rsid w:val="00E22348"/>
    <w:rsid w:val="00E22660"/>
    <w:rsid w:val="00E23112"/>
    <w:rsid w:val="00E23AE9"/>
    <w:rsid w:val="00E23F05"/>
    <w:rsid w:val="00E24168"/>
    <w:rsid w:val="00E243D8"/>
    <w:rsid w:val="00E24D28"/>
    <w:rsid w:val="00E2526B"/>
    <w:rsid w:val="00E2529C"/>
    <w:rsid w:val="00E2558C"/>
    <w:rsid w:val="00E2583E"/>
    <w:rsid w:val="00E2687A"/>
    <w:rsid w:val="00E26F71"/>
    <w:rsid w:val="00E27FA7"/>
    <w:rsid w:val="00E300CE"/>
    <w:rsid w:val="00E30133"/>
    <w:rsid w:val="00E30200"/>
    <w:rsid w:val="00E3077B"/>
    <w:rsid w:val="00E30875"/>
    <w:rsid w:val="00E30917"/>
    <w:rsid w:val="00E30C81"/>
    <w:rsid w:val="00E312A5"/>
    <w:rsid w:val="00E31410"/>
    <w:rsid w:val="00E31654"/>
    <w:rsid w:val="00E3219F"/>
    <w:rsid w:val="00E3225C"/>
    <w:rsid w:val="00E32883"/>
    <w:rsid w:val="00E32C99"/>
    <w:rsid w:val="00E33275"/>
    <w:rsid w:val="00E33445"/>
    <w:rsid w:val="00E334BD"/>
    <w:rsid w:val="00E33513"/>
    <w:rsid w:val="00E335FB"/>
    <w:rsid w:val="00E33D2A"/>
    <w:rsid w:val="00E341D9"/>
    <w:rsid w:val="00E3499E"/>
    <w:rsid w:val="00E3585F"/>
    <w:rsid w:val="00E36013"/>
    <w:rsid w:val="00E36174"/>
    <w:rsid w:val="00E365D9"/>
    <w:rsid w:val="00E36DE1"/>
    <w:rsid w:val="00E375E0"/>
    <w:rsid w:val="00E3770F"/>
    <w:rsid w:val="00E3778A"/>
    <w:rsid w:val="00E377B8"/>
    <w:rsid w:val="00E377C5"/>
    <w:rsid w:val="00E3796D"/>
    <w:rsid w:val="00E37D09"/>
    <w:rsid w:val="00E37F40"/>
    <w:rsid w:val="00E4058B"/>
    <w:rsid w:val="00E40CB8"/>
    <w:rsid w:val="00E40EEF"/>
    <w:rsid w:val="00E4174F"/>
    <w:rsid w:val="00E42127"/>
    <w:rsid w:val="00E42743"/>
    <w:rsid w:val="00E42A79"/>
    <w:rsid w:val="00E42AB2"/>
    <w:rsid w:val="00E43403"/>
    <w:rsid w:val="00E43604"/>
    <w:rsid w:val="00E437CB"/>
    <w:rsid w:val="00E438F1"/>
    <w:rsid w:val="00E43F4B"/>
    <w:rsid w:val="00E447AD"/>
    <w:rsid w:val="00E44874"/>
    <w:rsid w:val="00E45660"/>
    <w:rsid w:val="00E457D5"/>
    <w:rsid w:val="00E459FF"/>
    <w:rsid w:val="00E45E99"/>
    <w:rsid w:val="00E46DE8"/>
    <w:rsid w:val="00E4723B"/>
    <w:rsid w:val="00E473C8"/>
    <w:rsid w:val="00E475F7"/>
    <w:rsid w:val="00E476CF"/>
    <w:rsid w:val="00E47AE9"/>
    <w:rsid w:val="00E50A4E"/>
    <w:rsid w:val="00E50AA9"/>
    <w:rsid w:val="00E50FA8"/>
    <w:rsid w:val="00E511A4"/>
    <w:rsid w:val="00E51CB9"/>
    <w:rsid w:val="00E51CCB"/>
    <w:rsid w:val="00E53142"/>
    <w:rsid w:val="00E535D3"/>
    <w:rsid w:val="00E536B3"/>
    <w:rsid w:val="00E5378E"/>
    <w:rsid w:val="00E53869"/>
    <w:rsid w:val="00E53F58"/>
    <w:rsid w:val="00E548DA"/>
    <w:rsid w:val="00E548E2"/>
    <w:rsid w:val="00E54AA6"/>
    <w:rsid w:val="00E54EAB"/>
    <w:rsid w:val="00E5528E"/>
    <w:rsid w:val="00E55745"/>
    <w:rsid w:val="00E55D8D"/>
    <w:rsid w:val="00E5677E"/>
    <w:rsid w:val="00E56EA8"/>
    <w:rsid w:val="00E5760C"/>
    <w:rsid w:val="00E5772F"/>
    <w:rsid w:val="00E60C3E"/>
    <w:rsid w:val="00E60D08"/>
    <w:rsid w:val="00E6127A"/>
    <w:rsid w:val="00E6130B"/>
    <w:rsid w:val="00E62101"/>
    <w:rsid w:val="00E6380F"/>
    <w:rsid w:val="00E63870"/>
    <w:rsid w:val="00E64217"/>
    <w:rsid w:val="00E6424B"/>
    <w:rsid w:val="00E6442C"/>
    <w:rsid w:val="00E64C64"/>
    <w:rsid w:val="00E64CE6"/>
    <w:rsid w:val="00E64E1B"/>
    <w:rsid w:val="00E6500E"/>
    <w:rsid w:val="00E65390"/>
    <w:rsid w:val="00E655CE"/>
    <w:rsid w:val="00E663BD"/>
    <w:rsid w:val="00E66788"/>
    <w:rsid w:val="00E6691F"/>
    <w:rsid w:val="00E6746A"/>
    <w:rsid w:val="00E6789F"/>
    <w:rsid w:val="00E67CDA"/>
    <w:rsid w:val="00E70076"/>
    <w:rsid w:val="00E70310"/>
    <w:rsid w:val="00E7043E"/>
    <w:rsid w:val="00E70671"/>
    <w:rsid w:val="00E70785"/>
    <w:rsid w:val="00E70A79"/>
    <w:rsid w:val="00E70D2C"/>
    <w:rsid w:val="00E71078"/>
    <w:rsid w:val="00E71772"/>
    <w:rsid w:val="00E718E3"/>
    <w:rsid w:val="00E723CC"/>
    <w:rsid w:val="00E732F6"/>
    <w:rsid w:val="00E735B0"/>
    <w:rsid w:val="00E73947"/>
    <w:rsid w:val="00E73A5B"/>
    <w:rsid w:val="00E73B8E"/>
    <w:rsid w:val="00E73C82"/>
    <w:rsid w:val="00E74138"/>
    <w:rsid w:val="00E74811"/>
    <w:rsid w:val="00E75574"/>
    <w:rsid w:val="00E75870"/>
    <w:rsid w:val="00E75A80"/>
    <w:rsid w:val="00E75A95"/>
    <w:rsid w:val="00E760BF"/>
    <w:rsid w:val="00E764BA"/>
    <w:rsid w:val="00E768F0"/>
    <w:rsid w:val="00E76E3A"/>
    <w:rsid w:val="00E77800"/>
    <w:rsid w:val="00E77C60"/>
    <w:rsid w:val="00E80510"/>
    <w:rsid w:val="00E80D77"/>
    <w:rsid w:val="00E80E08"/>
    <w:rsid w:val="00E81292"/>
    <w:rsid w:val="00E81D8C"/>
    <w:rsid w:val="00E81DA6"/>
    <w:rsid w:val="00E82051"/>
    <w:rsid w:val="00E8263E"/>
    <w:rsid w:val="00E82923"/>
    <w:rsid w:val="00E82BAF"/>
    <w:rsid w:val="00E82E3D"/>
    <w:rsid w:val="00E834A9"/>
    <w:rsid w:val="00E834C8"/>
    <w:rsid w:val="00E8368F"/>
    <w:rsid w:val="00E8392B"/>
    <w:rsid w:val="00E83F3D"/>
    <w:rsid w:val="00E840F5"/>
    <w:rsid w:val="00E84235"/>
    <w:rsid w:val="00E84749"/>
    <w:rsid w:val="00E848B4"/>
    <w:rsid w:val="00E84A23"/>
    <w:rsid w:val="00E84A53"/>
    <w:rsid w:val="00E8574F"/>
    <w:rsid w:val="00E8594B"/>
    <w:rsid w:val="00E86104"/>
    <w:rsid w:val="00E861DC"/>
    <w:rsid w:val="00E8668F"/>
    <w:rsid w:val="00E86FBD"/>
    <w:rsid w:val="00E87422"/>
    <w:rsid w:val="00E87A54"/>
    <w:rsid w:val="00E87CD3"/>
    <w:rsid w:val="00E87F86"/>
    <w:rsid w:val="00E901DD"/>
    <w:rsid w:val="00E902D0"/>
    <w:rsid w:val="00E90B6F"/>
    <w:rsid w:val="00E90DF5"/>
    <w:rsid w:val="00E91196"/>
    <w:rsid w:val="00E912EB"/>
    <w:rsid w:val="00E914D8"/>
    <w:rsid w:val="00E91596"/>
    <w:rsid w:val="00E91718"/>
    <w:rsid w:val="00E9175A"/>
    <w:rsid w:val="00E91C30"/>
    <w:rsid w:val="00E9238D"/>
    <w:rsid w:val="00E92832"/>
    <w:rsid w:val="00E92ABC"/>
    <w:rsid w:val="00E92BD1"/>
    <w:rsid w:val="00E93003"/>
    <w:rsid w:val="00E93068"/>
    <w:rsid w:val="00E93116"/>
    <w:rsid w:val="00E936DF"/>
    <w:rsid w:val="00E936FD"/>
    <w:rsid w:val="00E93CC7"/>
    <w:rsid w:val="00E95335"/>
    <w:rsid w:val="00E95698"/>
    <w:rsid w:val="00E9646D"/>
    <w:rsid w:val="00E976EC"/>
    <w:rsid w:val="00E977EF"/>
    <w:rsid w:val="00E97936"/>
    <w:rsid w:val="00E97A4C"/>
    <w:rsid w:val="00E97BC8"/>
    <w:rsid w:val="00E97EB1"/>
    <w:rsid w:val="00EA0387"/>
    <w:rsid w:val="00EA0801"/>
    <w:rsid w:val="00EA1001"/>
    <w:rsid w:val="00EA1490"/>
    <w:rsid w:val="00EA1B3D"/>
    <w:rsid w:val="00EA1CFE"/>
    <w:rsid w:val="00EA1D00"/>
    <w:rsid w:val="00EA2504"/>
    <w:rsid w:val="00EA2616"/>
    <w:rsid w:val="00EA2673"/>
    <w:rsid w:val="00EA27CC"/>
    <w:rsid w:val="00EA2B01"/>
    <w:rsid w:val="00EA2CE5"/>
    <w:rsid w:val="00EA2E94"/>
    <w:rsid w:val="00EA34C1"/>
    <w:rsid w:val="00EA38C0"/>
    <w:rsid w:val="00EA3B30"/>
    <w:rsid w:val="00EA3D17"/>
    <w:rsid w:val="00EA4115"/>
    <w:rsid w:val="00EA4133"/>
    <w:rsid w:val="00EA45D3"/>
    <w:rsid w:val="00EA4781"/>
    <w:rsid w:val="00EA52CE"/>
    <w:rsid w:val="00EA5EFF"/>
    <w:rsid w:val="00EA5F35"/>
    <w:rsid w:val="00EA605D"/>
    <w:rsid w:val="00EA6235"/>
    <w:rsid w:val="00EA6655"/>
    <w:rsid w:val="00EA682F"/>
    <w:rsid w:val="00EA6BA1"/>
    <w:rsid w:val="00EA7365"/>
    <w:rsid w:val="00EA7682"/>
    <w:rsid w:val="00EB00AD"/>
    <w:rsid w:val="00EB01F2"/>
    <w:rsid w:val="00EB0626"/>
    <w:rsid w:val="00EB11D8"/>
    <w:rsid w:val="00EB1265"/>
    <w:rsid w:val="00EB2018"/>
    <w:rsid w:val="00EB221E"/>
    <w:rsid w:val="00EB22C3"/>
    <w:rsid w:val="00EB24E2"/>
    <w:rsid w:val="00EB2685"/>
    <w:rsid w:val="00EB37FE"/>
    <w:rsid w:val="00EB4B18"/>
    <w:rsid w:val="00EB50ED"/>
    <w:rsid w:val="00EB5204"/>
    <w:rsid w:val="00EB5A0B"/>
    <w:rsid w:val="00EB5D8D"/>
    <w:rsid w:val="00EB5F3F"/>
    <w:rsid w:val="00EB5F74"/>
    <w:rsid w:val="00EB5FAA"/>
    <w:rsid w:val="00EB60AC"/>
    <w:rsid w:val="00EB657B"/>
    <w:rsid w:val="00EB697F"/>
    <w:rsid w:val="00EB6A4C"/>
    <w:rsid w:val="00EB6A7C"/>
    <w:rsid w:val="00EB6C45"/>
    <w:rsid w:val="00EB6ED9"/>
    <w:rsid w:val="00EB75BB"/>
    <w:rsid w:val="00EB773B"/>
    <w:rsid w:val="00EB7AC4"/>
    <w:rsid w:val="00EB7D8A"/>
    <w:rsid w:val="00EC0B89"/>
    <w:rsid w:val="00EC0BA1"/>
    <w:rsid w:val="00EC0E3D"/>
    <w:rsid w:val="00EC0F30"/>
    <w:rsid w:val="00EC11DF"/>
    <w:rsid w:val="00EC13C9"/>
    <w:rsid w:val="00EC1683"/>
    <w:rsid w:val="00EC1A37"/>
    <w:rsid w:val="00EC1FE4"/>
    <w:rsid w:val="00EC21CA"/>
    <w:rsid w:val="00EC2768"/>
    <w:rsid w:val="00EC278D"/>
    <w:rsid w:val="00EC2887"/>
    <w:rsid w:val="00EC33D1"/>
    <w:rsid w:val="00EC3813"/>
    <w:rsid w:val="00EC4514"/>
    <w:rsid w:val="00EC48E0"/>
    <w:rsid w:val="00EC491D"/>
    <w:rsid w:val="00EC5864"/>
    <w:rsid w:val="00EC5A70"/>
    <w:rsid w:val="00EC5B2A"/>
    <w:rsid w:val="00EC6499"/>
    <w:rsid w:val="00EC659C"/>
    <w:rsid w:val="00EC6710"/>
    <w:rsid w:val="00EC6C8C"/>
    <w:rsid w:val="00EC7C91"/>
    <w:rsid w:val="00EC7D8D"/>
    <w:rsid w:val="00EC7FEF"/>
    <w:rsid w:val="00ED004F"/>
    <w:rsid w:val="00ED006D"/>
    <w:rsid w:val="00ED045B"/>
    <w:rsid w:val="00ED0583"/>
    <w:rsid w:val="00ED06B1"/>
    <w:rsid w:val="00ED0A29"/>
    <w:rsid w:val="00ED0BFE"/>
    <w:rsid w:val="00ED0C37"/>
    <w:rsid w:val="00ED18DE"/>
    <w:rsid w:val="00ED26EC"/>
    <w:rsid w:val="00ED27DC"/>
    <w:rsid w:val="00ED2852"/>
    <w:rsid w:val="00ED2EB7"/>
    <w:rsid w:val="00ED2F7C"/>
    <w:rsid w:val="00ED33FC"/>
    <w:rsid w:val="00ED37FA"/>
    <w:rsid w:val="00ED3AB1"/>
    <w:rsid w:val="00ED3CA5"/>
    <w:rsid w:val="00ED4281"/>
    <w:rsid w:val="00ED469A"/>
    <w:rsid w:val="00ED4BB6"/>
    <w:rsid w:val="00ED54BC"/>
    <w:rsid w:val="00ED6203"/>
    <w:rsid w:val="00ED62BC"/>
    <w:rsid w:val="00ED66B1"/>
    <w:rsid w:val="00ED6C88"/>
    <w:rsid w:val="00ED7231"/>
    <w:rsid w:val="00ED7658"/>
    <w:rsid w:val="00ED7BBF"/>
    <w:rsid w:val="00ED7E20"/>
    <w:rsid w:val="00ED7E9B"/>
    <w:rsid w:val="00ED7F3E"/>
    <w:rsid w:val="00ED7FE1"/>
    <w:rsid w:val="00EE0DD5"/>
    <w:rsid w:val="00EE0EA3"/>
    <w:rsid w:val="00EE110F"/>
    <w:rsid w:val="00EE1A60"/>
    <w:rsid w:val="00EE1F04"/>
    <w:rsid w:val="00EE2005"/>
    <w:rsid w:val="00EE21A8"/>
    <w:rsid w:val="00EE2752"/>
    <w:rsid w:val="00EE2862"/>
    <w:rsid w:val="00EE2A81"/>
    <w:rsid w:val="00EE2ECE"/>
    <w:rsid w:val="00EE310C"/>
    <w:rsid w:val="00EE313B"/>
    <w:rsid w:val="00EE3304"/>
    <w:rsid w:val="00EE367F"/>
    <w:rsid w:val="00EE389E"/>
    <w:rsid w:val="00EE3B00"/>
    <w:rsid w:val="00EE3CB4"/>
    <w:rsid w:val="00EE3F6C"/>
    <w:rsid w:val="00EE44BD"/>
    <w:rsid w:val="00EE44CA"/>
    <w:rsid w:val="00EE4B37"/>
    <w:rsid w:val="00EE4B49"/>
    <w:rsid w:val="00EE5011"/>
    <w:rsid w:val="00EE5622"/>
    <w:rsid w:val="00EE5ED0"/>
    <w:rsid w:val="00EE665E"/>
    <w:rsid w:val="00EE6691"/>
    <w:rsid w:val="00EE6A62"/>
    <w:rsid w:val="00EE6B8D"/>
    <w:rsid w:val="00EE70EC"/>
    <w:rsid w:val="00EE7DFD"/>
    <w:rsid w:val="00EF027A"/>
    <w:rsid w:val="00EF0385"/>
    <w:rsid w:val="00EF16DF"/>
    <w:rsid w:val="00EF1946"/>
    <w:rsid w:val="00EF2429"/>
    <w:rsid w:val="00EF245F"/>
    <w:rsid w:val="00EF2878"/>
    <w:rsid w:val="00EF2B2E"/>
    <w:rsid w:val="00EF2E7B"/>
    <w:rsid w:val="00EF3BFF"/>
    <w:rsid w:val="00EF3DB2"/>
    <w:rsid w:val="00EF42DA"/>
    <w:rsid w:val="00EF47F6"/>
    <w:rsid w:val="00EF4A36"/>
    <w:rsid w:val="00EF4BFA"/>
    <w:rsid w:val="00EF4DE7"/>
    <w:rsid w:val="00EF51DD"/>
    <w:rsid w:val="00EF5704"/>
    <w:rsid w:val="00EF5768"/>
    <w:rsid w:val="00EF598E"/>
    <w:rsid w:val="00EF5D77"/>
    <w:rsid w:val="00EF5DD1"/>
    <w:rsid w:val="00EF64A3"/>
    <w:rsid w:val="00EF6BB1"/>
    <w:rsid w:val="00EF6C73"/>
    <w:rsid w:val="00EF7455"/>
    <w:rsid w:val="00EF7774"/>
    <w:rsid w:val="00F0020D"/>
    <w:rsid w:val="00F01756"/>
    <w:rsid w:val="00F017BF"/>
    <w:rsid w:val="00F01B4C"/>
    <w:rsid w:val="00F02633"/>
    <w:rsid w:val="00F02A20"/>
    <w:rsid w:val="00F02C8A"/>
    <w:rsid w:val="00F03514"/>
    <w:rsid w:val="00F03DBB"/>
    <w:rsid w:val="00F03E24"/>
    <w:rsid w:val="00F03F17"/>
    <w:rsid w:val="00F04105"/>
    <w:rsid w:val="00F043C0"/>
    <w:rsid w:val="00F04455"/>
    <w:rsid w:val="00F05E42"/>
    <w:rsid w:val="00F05FA5"/>
    <w:rsid w:val="00F062D5"/>
    <w:rsid w:val="00F06F59"/>
    <w:rsid w:val="00F073A1"/>
    <w:rsid w:val="00F073DC"/>
    <w:rsid w:val="00F079BC"/>
    <w:rsid w:val="00F07D86"/>
    <w:rsid w:val="00F1015E"/>
    <w:rsid w:val="00F105CC"/>
    <w:rsid w:val="00F10D4F"/>
    <w:rsid w:val="00F1105F"/>
    <w:rsid w:val="00F11984"/>
    <w:rsid w:val="00F11AEF"/>
    <w:rsid w:val="00F121E8"/>
    <w:rsid w:val="00F125A8"/>
    <w:rsid w:val="00F12665"/>
    <w:rsid w:val="00F131A4"/>
    <w:rsid w:val="00F133BF"/>
    <w:rsid w:val="00F13490"/>
    <w:rsid w:val="00F13D71"/>
    <w:rsid w:val="00F14263"/>
    <w:rsid w:val="00F14400"/>
    <w:rsid w:val="00F14555"/>
    <w:rsid w:val="00F15082"/>
    <w:rsid w:val="00F1515F"/>
    <w:rsid w:val="00F15541"/>
    <w:rsid w:val="00F16490"/>
    <w:rsid w:val="00F16B2F"/>
    <w:rsid w:val="00F16E4D"/>
    <w:rsid w:val="00F174B0"/>
    <w:rsid w:val="00F174EC"/>
    <w:rsid w:val="00F179FA"/>
    <w:rsid w:val="00F200B6"/>
    <w:rsid w:val="00F206EA"/>
    <w:rsid w:val="00F216F2"/>
    <w:rsid w:val="00F217C5"/>
    <w:rsid w:val="00F2183F"/>
    <w:rsid w:val="00F21EC3"/>
    <w:rsid w:val="00F22080"/>
    <w:rsid w:val="00F224DC"/>
    <w:rsid w:val="00F22BA8"/>
    <w:rsid w:val="00F233CB"/>
    <w:rsid w:val="00F236C1"/>
    <w:rsid w:val="00F2373C"/>
    <w:rsid w:val="00F23895"/>
    <w:rsid w:val="00F23AA9"/>
    <w:rsid w:val="00F24865"/>
    <w:rsid w:val="00F24EC8"/>
    <w:rsid w:val="00F24F22"/>
    <w:rsid w:val="00F24F34"/>
    <w:rsid w:val="00F25584"/>
    <w:rsid w:val="00F26048"/>
    <w:rsid w:val="00F26E7C"/>
    <w:rsid w:val="00F27024"/>
    <w:rsid w:val="00F27244"/>
    <w:rsid w:val="00F2749B"/>
    <w:rsid w:val="00F275C0"/>
    <w:rsid w:val="00F27B24"/>
    <w:rsid w:val="00F27FBD"/>
    <w:rsid w:val="00F30236"/>
    <w:rsid w:val="00F303FB"/>
    <w:rsid w:val="00F30604"/>
    <w:rsid w:val="00F30F18"/>
    <w:rsid w:val="00F312D8"/>
    <w:rsid w:val="00F32237"/>
    <w:rsid w:val="00F325AC"/>
    <w:rsid w:val="00F3261A"/>
    <w:rsid w:val="00F3270D"/>
    <w:rsid w:val="00F32A9D"/>
    <w:rsid w:val="00F32DED"/>
    <w:rsid w:val="00F330A9"/>
    <w:rsid w:val="00F3417E"/>
    <w:rsid w:val="00F341D2"/>
    <w:rsid w:val="00F34412"/>
    <w:rsid w:val="00F346AE"/>
    <w:rsid w:val="00F34C27"/>
    <w:rsid w:val="00F34D1D"/>
    <w:rsid w:val="00F35265"/>
    <w:rsid w:val="00F3556F"/>
    <w:rsid w:val="00F3658D"/>
    <w:rsid w:val="00F36B6A"/>
    <w:rsid w:val="00F37077"/>
    <w:rsid w:val="00F37787"/>
    <w:rsid w:val="00F40029"/>
    <w:rsid w:val="00F40AF1"/>
    <w:rsid w:val="00F412E2"/>
    <w:rsid w:val="00F41411"/>
    <w:rsid w:val="00F41734"/>
    <w:rsid w:val="00F4193F"/>
    <w:rsid w:val="00F41C90"/>
    <w:rsid w:val="00F42060"/>
    <w:rsid w:val="00F42193"/>
    <w:rsid w:val="00F42659"/>
    <w:rsid w:val="00F42A92"/>
    <w:rsid w:val="00F42AE3"/>
    <w:rsid w:val="00F42C50"/>
    <w:rsid w:val="00F4341C"/>
    <w:rsid w:val="00F43CD8"/>
    <w:rsid w:val="00F43EF3"/>
    <w:rsid w:val="00F442EC"/>
    <w:rsid w:val="00F44F41"/>
    <w:rsid w:val="00F45004"/>
    <w:rsid w:val="00F452D6"/>
    <w:rsid w:val="00F45D71"/>
    <w:rsid w:val="00F4631A"/>
    <w:rsid w:val="00F466AA"/>
    <w:rsid w:val="00F468E2"/>
    <w:rsid w:val="00F474FE"/>
    <w:rsid w:val="00F47FD8"/>
    <w:rsid w:val="00F50387"/>
    <w:rsid w:val="00F510FA"/>
    <w:rsid w:val="00F5171D"/>
    <w:rsid w:val="00F51E3F"/>
    <w:rsid w:val="00F51EA7"/>
    <w:rsid w:val="00F527E7"/>
    <w:rsid w:val="00F52B61"/>
    <w:rsid w:val="00F52EAB"/>
    <w:rsid w:val="00F52F3D"/>
    <w:rsid w:val="00F5322C"/>
    <w:rsid w:val="00F5337B"/>
    <w:rsid w:val="00F5354A"/>
    <w:rsid w:val="00F5393D"/>
    <w:rsid w:val="00F53A90"/>
    <w:rsid w:val="00F53DAF"/>
    <w:rsid w:val="00F53DFB"/>
    <w:rsid w:val="00F53ED2"/>
    <w:rsid w:val="00F5433A"/>
    <w:rsid w:val="00F543F3"/>
    <w:rsid w:val="00F54BED"/>
    <w:rsid w:val="00F54EB5"/>
    <w:rsid w:val="00F5501E"/>
    <w:rsid w:val="00F5515A"/>
    <w:rsid w:val="00F556B9"/>
    <w:rsid w:val="00F558F9"/>
    <w:rsid w:val="00F55932"/>
    <w:rsid w:val="00F567E4"/>
    <w:rsid w:val="00F5696B"/>
    <w:rsid w:val="00F5699F"/>
    <w:rsid w:val="00F56BAD"/>
    <w:rsid w:val="00F56C73"/>
    <w:rsid w:val="00F5715C"/>
    <w:rsid w:val="00F5792B"/>
    <w:rsid w:val="00F57975"/>
    <w:rsid w:val="00F57ECF"/>
    <w:rsid w:val="00F57FDB"/>
    <w:rsid w:val="00F6048E"/>
    <w:rsid w:val="00F60656"/>
    <w:rsid w:val="00F60B31"/>
    <w:rsid w:val="00F60D23"/>
    <w:rsid w:val="00F60FE5"/>
    <w:rsid w:val="00F6115D"/>
    <w:rsid w:val="00F61255"/>
    <w:rsid w:val="00F61632"/>
    <w:rsid w:val="00F61897"/>
    <w:rsid w:val="00F61E9D"/>
    <w:rsid w:val="00F62A01"/>
    <w:rsid w:val="00F62BA3"/>
    <w:rsid w:val="00F63764"/>
    <w:rsid w:val="00F63C9E"/>
    <w:rsid w:val="00F63D5B"/>
    <w:rsid w:val="00F63E02"/>
    <w:rsid w:val="00F6404C"/>
    <w:rsid w:val="00F64541"/>
    <w:rsid w:val="00F65B0F"/>
    <w:rsid w:val="00F65C03"/>
    <w:rsid w:val="00F66429"/>
    <w:rsid w:val="00F66584"/>
    <w:rsid w:val="00F66A45"/>
    <w:rsid w:val="00F6745D"/>
    <w:rsid w:val="00F67826"/>
    <w:rsid w:val="00F705E5"/>
    <w:rsid w:val="00F70642"/>
    <w:rsid w:val="00F70C47"/>
    <w:rsid w:val="00F70FF7"/>
    <w:rsid w:val="00F71001"/>
    <w:rsid w:val="00F71C59"/>
    <w:rsid w:val="00F71F55"/>
    <w:rsid w:val="00F7207C"/>
    <w:rsid w:val="00F7214B"/>
    <w:rsid w:val="00F722EC"/>
    <w:rsid w:val="00F726ED"/>
    <w:rsid w:val="00F72E34"/>
    <w:rsid w:val="00F72E73"/>
    <w:rsid w:val="00F73144"/>
    <w:rsid w:val="00F731FE"/>
    <w:rsid w:val="00F7369A"/>
    <w:rsid w:val="00F73840"/>
    <w:rsid w:val="00F73B11"/>
    <w:rsid w:val="00F73BF8"/>
    <w:rsid w:val="00F73D70"/>
    <w:rsid w:val="00F73F32"/>
    <w:rsid w:val="00F74007"/>
    <w:rsid w:val="00F76892"/>
    <w:rsid w:val="00F76A66"/>
    <w:rsid w:val="00F76C4C"/>
    <w:rsid w:val="00F776F3"/>
    <w:rsid w:val="00F7784F"/>
    <w:rsid w:val="00F77FC9"/>
    <w:rsid w:val="00F8018D"/>
    <w:rsid w:val="00F80AAD"/>
    <w:rsid w:val="00F80D7C"/>
    <w:rsid w:val="00F81592"/>
    <w:rsid w:val="00F81812"/>
    <w:rsid w:val="00F820C1"/>
    <w:rsid w:val="00F82A8D"/>
    <w:rsid w:val="00F83485"/>
    <w:rsid w:val="00F83552"/>
    <w:rsid w:val="00F83D35"/>
    <w:rsid w:val="00F84167"/>
    <w:rsid w:val="00F845E1"/>
    <w:rsid w:val="00F84676"/>
    <w:rsid w:val="00F84840"/>
    <w:rsid w:val="00F84985"/>
    <w:rsid w:val="00F84DA0"/>
    <w:rsid w:val="00F85C22"/>
    <w:rsid w:val="00F85FBA"/>
    <w:rsid w:val="00F86AA1"/>
    <w:rsid w:val="00F86C7B"/>
    <w:rsid w:val="00F870DC"/>
    <w:rsid w:val="00F87C95"/>
    <w:rsid w:val="00F87D9B"/>
    <w:rsid w:val="00F900AF"/>
    <w:rsid w:val="00F9026C"/>
    <w:rsid w:val="00F90649"/>
    <w:rsid w:val="00F90AA3"/>
    <w:rsid w:val="00F90FF0"/>
    <w:rsid w:val="00F912AA"/>
    <w:rsid w:val="00F918BC"/>
    <w:rsid w:val="00F91BD0"/>
    <w:rsid w:val="00F91CAC"/>
    <w:rsid w:val="00F92924"/>
    <w:rsid w:val="00F92C6F"/>
    <w:rsid w:val="00F92E35"/>
    <w:rsid w:val="00F93024"/>
    <w:rsid w:val="00F931B6"/>
    <w:rsid w:val="00F93802"/>
    <w:rsid w:val="00F93AEF"/>
    <w:rsid w:val="00F93EFF"/>
    <w:rsid w:val="00F94063"/>
    <w:rsid w:val="00F9418C"/>
    <w:rsid w:val="00F952EF"/>
    <w:rsid w:val="00F959CD"/>
    <w:rsid w:val="00F95FA0"/>
    <w:rsid w:val="00F96788"/>
    <w:rsid w:val="00F97054"/>
    <w:rsid w:val="00F97492"/>
    <w:rsid w:val="00F97724"/>
    <w:rsid w:val="00F97D2C"/>
    <w:rsid w:val="00FA008D"/>
    <w:rsid w:val="00FA04A9"/>
    <w:rsid w:val="00FA0E9E"/>
    <w:rsid w:val="00FA1075"/>
    <w:rsid w:val="00FA15E1"/>
    <w:rsid w:val="00FA1A8A"/>
    <w:rsid w:val="00FA1DC9"/>
    <w:rsid w:val="00FA2034"/>
    <w:rsid w:val="00FA3DA3"/>
    <w:rsid w:val="00FA41F4"/>
    <w:rsid w:val="00FA438B"/>
    <w:rsid w:val="00FA4436"/>
    <w:rsid w:val="00FA4507"/>
    <w:rsid w:val="00FA4569"/>
    <w:rsid w:val="00FA515E"/>
    <w:rsid w:val="00FA5BD2"/>
    <w:rsid w:val="00FA642D"/>
    <w:rsid w:val="00FA64B0"/>
    <w:rsid w:val="00FA65FE"/>
    <w:rsid w:val="00FA66E3"/>
    <w:rsid w:val="00FA6717"/>
    <w:rsid w:val="00FA6F47"/>
    <w:rsid w:val="00FA714B"/>
    <w:rsid w:val="00FA74A7"/>
    <w:rsid w:val="00FA7512"/>
    <w:rsid w:val="00FA7554"/>
    <w:rsid w:val="00FA7C03"/>
    <w:rsid w:val="00FB0385"/>
    <w:rsid w:val="00FB0939"/>
    <w:rsid w:val="00FB0E30"/>
    <w:rsid w:val="00FB1462"/>
    <w:rsid w:val="00FB1B0A"/>
    <w:rsid w:val="00FB1EDD"/>
    <w:rsid w:val="00FB29C6"/>
    <w:rsid w:val="00FB2A6B"/>
    <w:rsid w:val="00FB31A6"/>
    <w:rsid w:val="00FB3592"/>
    <w:rsid w:val="00FB3722"/>
    <w:rsid w:val="00FB3B07"/>
    <w:rsid w:val="00FB422B"/>
    <w:rsid w:val="00FB43BB"/>
    <w:rsid w:val="00FB475B"/>
    <w:rsid w:val="00FB50FB"/>
    <w:rsid w:val="00FB51D6"/>
    <w:rsid w:val="00FB51E0"/>
    <w:rsid w:val="00FB5997"/>
    <w:rsid w:val="00FB62CF"/>
    <w:rsid w:val="00FB642B"/>
    <w:rsid w:val="00FB6516"/>
    <w:rsid w:val="00FB6F3B"/>
    <w:rsid w:val="00FB741D"/>
    <w:rsid w:val="00FB76F9"/>
    <w:rsid w:val="00FB7ADC"/>
    <w:rsid w:val="00FB7CE1"/>
    <w:rsid w:val="00FB7E00"/>
    <w:rsid w:val="00FB7E86"/>
    <w:rsid w:val="00FC086E"/>
    <w:rsid w:val="00FC0CF8"/>
    <w:rsid w:val="00FC0FB5"/>
    <w:rsid w:val="00FC15C9"/>
    <w:rsid w:val="00FC16C4"/>
    <w:rsid w:val="00FC1A5B"/>
    <w:rsid w:val="00FC2235"/>
    <w:rsid w:val="00FC2490"/>
    <w:rsid w:val="00FC2565"/>
    <w:rsid w:val="00FC2C5F"/>
    <w:rsid w:val="00FC3034"/>
    <w:rsid w:val="00FC3476"/>
    <w:rsid w:val="00FC3824"/>
    <w:rsid w:val="00FC3886"/>
    <w:rsid w:val="00FC38BD"/>
    <w:rsid w:val="00FC38C3"/>
    <w:rsid w:val="00FC3BB5"/>
    <w:rsid w:val="00FC3C72"/>
    <w:rsid w:val="00FC410C"/>
    <w:rsid w:val="00FC46A9"/>
    <w:rsid w:val="00FC47E8"/>
    <w:rsid w:val="00FC4B0B"/>
    <w:rsid w:val="00FC50AA"/>
    <w:rsid w:val="00FC51BF"/>
    <w:rsid w:val="00FC548D"/>
    <w:rsid w:val="00FC616B"/>
    <w:rsid w:val="00FC6977"/>
    <w:rsid w:val="00FC7223"/>
    <w:rsid w:val="00FC75D8"/>
    <w:rsid w:val="00FC7801"/>
    <w:rsid w:val="00FD0128"/>
    <w:rsid w:val="00FD05E3"/>
    <w:rsid w:val="00FD12BA"/>
    <w:rsid w:val="00FD14A3"/>
    <w:rsid w:val="00FD15D4"/>
    <w:rsid w:val="00FD1AE3"/>
    <w:rsid w:val="00FD1BA6"/>
    <w:rsid w:val="00FD248F"/>
    <w:rsid w:val="00FD352C"/>
    <w:rsid w:val="00FD4403"/>
    <w:rsid w:val="00FD49E5"/>
    <w:rsid w:val="00FD5341"/>
    <w:rsid w:val="00FD53C4"/>
    <w:rsid w:val="00FD5468"/>
    <w:rsid w:val="00FD5D3B"/>
    <w:rsid w:val="00FD5DF5"/>
    <w:rsid w:val="00FD6581"/>
    <w:rsid w:val="00FD65FD"/>
    <w:rsid w:val="00FD677C"/>
    <w:rsid w:val="00FD699B"/>
    <w:rsid w:val="00FD6AD9"/>
    <w:rsid w:val="00FD7224"/>
    <w:rsid w:val="00FD7540"/>
    <w:rsid w:val="00FD76C8"/>
    <w:rsid w:val="00FE0172"/>
    <w:rsid w:val="00FE021A"/>
    <w:rsid w:val="00FE03BC"/>
    <w:rsid w:val="00FE06F1"/>
    <w:rsid w:val="00FE0E30"/>
    <w:rsid w:val="00FE19EA"/>
    <w:rsid w:val="00FE232C"/>
    <w:rsid w:val="00FE234F"/>
    <w:rsid w:val="00FE25ED"/>
    <w:rsid w:val="00FE2BBC"/>
    <w:rsid w:val="00FE2F9B"/>
    <w:rsid w:val="00FE360E"/>
    <w:rsid w:val="00FE3837"/>
    <w:rsid w:val="00FE3BE1"/>
    <w:rsid w:val="00FE3C62"/>
    <w:rsid w:val="00FE3FAE"/>
    <w:rsid w:val="00FE4290"/>
    <w:rsid w:val="00FE4360"/>
    <w:rsid w:val="00FE44AA"/>
    <w:rsid w:val="00FE4E20"/>
    <w:rsid w:val="00FE57D7"/>
    <w:rsid w:val="00FE62C3"/>
    <w:rsid w:val="00FE66F1"/>
    <w:rsid w:val="00FE765B"/>
    <w:rsid w:val="00FE771A"/>
    <w:rsid w:val="00FE7FD2"/>
    <w:rsid w:val="00FF04D3"/>
    <w:rsid w:val="00FF0575"/>
    <w:rsid w:val="00FF05D5"/>
    <w:rsid w:val="00FF06FE"/>
    <w:rsid w:val="00FF15F6"/>
    <w:rsid w:val="00FF1DDF"/>
    <w:rsid w:val="00FF1E2C"/>
    <w:rsid w:val="00FF29DD"/>
    <w:rsid w:val="00FF3706"/>
    <w:rsid w:val="00FF37B0"/>
    <w:rsid w:val="00FF3AA7"/>
    <w:rsid w:val="00FF3DFF"/>
    <w:rsid w:val="00FF3F1E"/>
    <w:rsid w:val="00FF42B5"/>
    <w:rsid w:val="00FF532D"/>
    <w:rsid w:val="00FF570A"/>
    <w:rsid w:val="00FF6338"/>
    <w:rsid w:val="00FF64D8"/>
    <w:rsid w:val="00FF688F"/>
    <w:rsid w:val="00FF68EC"/>
    <w:rsid w:val="00FF7746"/>
    <w:rsid w:val="00FF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;mso-height-relative:bottom-margin-area" fill="f" fillcolor="none [3205]" stroke="f" strokecolor="none [3204]">
      <v:fill color="none [3205]" on="f"/>
      <v:stroke color="none [3204]" weight="2.25pt" on="f"/>
      <v:textbox inset=",0,,0"/>
    </o:shapedefaults>
    <o:shapelayout v:ext="edit">
      <o:idmap v:ext="edit" data="1"/>
    </o:shapelayout>
  </w:shapeDefaults>
  <w:decimalSymbol w:val=","/>
  <w:listSeparator w:val=","/>
  <w14:docId w14:val="486115D5"/>
  <w15:docId w15:val="{BD590C0F-624C-46DC-8B64-4966B5914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Indent"/>
    <w:qFormat/>
    <w:rsid w:val="005F2E50"/>
    <w:pPr>
      <w:widowControl w:val="0"/>
      <w:spacing w:afterLines="25" w:line="360" w:lineRule="auto"/>
      <w:jc w:val="both"/>
    </w:pPr>
    <w:rPr>
      <w:rFonts w:ascii="Arial" w:eastAsia="Arial" w:hAnsi="Arial"/>
      <w:kern w:val="2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C71F18"/>
    <w:pPr>
      <w:keepNext/>
      <w:keepLines/>
      <w:spacing w:beforeLines="25" w:before="81" w:after="81" w:line="480" w:lineRule="auto"/>
      <w:outlineLvl w:val="0"/>
    </w:pPr>
    <w:rPr>
      <w:rFonts w:eastAsiaTheme="minorEastAsia" w:cs="Arial"/>
      <w:b/>
      <w:kern w:val="44"/>
      <w:szCs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4748B3"/>
    <w:pPr>
      <w:keepNext/>
      <w:keepLines/>
      <w:spacing w:before="81" w:afterLines="0" w:line="480" w:lineRule="auto"/>
      <w:outlineLvl w:val="1"/>
    </w:pPr>
    <w:rPr>
      <w:rFonts w:eastAsia="SimSun"/>
      <w:b/>
      <w:bCs/>
      <w:szCs w:val="32"/>
    </w:rPr>
  </w:style>
  <w:style w:type="paragraph" w:styleId="Heading3">
    <w:name w:val="heading 3"/>
    <w:basedOn w:val="Normal"/>
    <w:next w:val="Normal"/>
    <w:autoRedefine/>
    <w:qFormat/>
    <w:rsid w:val="00B34975"/>
    <w:pPr>
      <w:keepNext/>
      <w:keepLines/>
      <w:numPr>
        <w:ilvl w:val="2"/>
        <w:numId w:val="30"/>
      </w:numPr>
      <w:spacing w:before="81" w:after="81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autoRedefine/>
    <w:qFormat/>
    <w:rsid w:val="00687056"/>
    <w:pPr>
      <w:keepNext/>
      <w:keepLines/>
      <w:numPr>
        <w:ilvl w:val="3"/>
        <w:numId w:val="30"/>
      </w:numPr>
      <w:spacing w:afterLines="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0001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0001"/>
    <w:pPr>
      <w:keepNext/>
      <w:keepLines/>
      <w:spacing w:before="240" w:after="64" w:line="320" w:lineRule="atLeast"/>
      <w:outlineLvl w:val="5"/>
    </w:pPr>
    <w:rPr>
      <w:rFonts w:ascii="Cambria" w:eastAsia="SimSun" w:hAnsi="Cambria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Indent"/>
    <w:qFormat/>
    <w:rsid w:val="00E36013"/>
    <w:pPr>
      <w:spacing w:beforeLines="25" w:afterLines="50"/>
      <w:jc w:val="center"/>
      <w:outlineLvl w:val="0"/>
    </w:pPr>
    <w:rPr>
      <w:rFonts w:cs="Arial"/>
      <w:b/>
      <w:bCs/>
      <w:sz w:val="32"/>
      <w:szCs w:val="32"/>
    </w:rPr>
  </w:style>
  <w:style w:type="paragraph" w:styleId="NormalIndent">
    <w:name w:val="Normal Indent"/>
    <w:basedOn w:val="Normal"/>
    <w:semiHidden/>
    <w:rsid w:val="00E36013"/>
    <w:pPr>
      <w:ind w:firstLineChars="200" w:firstLine="420"/>
    </w:pPr>
  </w:style>
  <w:style w:type="paragraph" w:customStyle="1" w:styleId="a">
    <w:name w:val="中文摘要"/>
    <w:basedOn w:val="Normal"/>
    <w:next w:val="NormalIndent"/>
    <w:rsid w:val="00E36013"/>
    <w:pPr>
      <w:ind w:left="500" w:hangingChars="500" w:hanging="500"/>
    </w:pPr>
  </w:style>
  <w:style w:type="paragraph" w:customStyle="1" w:styleId="Abstract">
    <w:name w:val="Abstract"/>
    <w:basedOn w:val="Normal"/>
    <w:next w:val="NormalIndent"/>
    <w:rsid w:val="00E36013"/>
    <w:pPr>
      <w:ind w:left="200" w:hangingChars="200" w:hanging="200"/>
    </w:pPr>
    <w:rPr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0A5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30A5"/>
    <w:rPr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C0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284C02"/>
    <w:rPr>
      <w:rFonts w:ascii="Arial" w:eastAsia="Arial" w:hAnsi="Arial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C7C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9C7C31"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672523"/>
    <w:pPr>
      <w:ind w:firstLineChars="200" w:firstLine="4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54ED3"/>
    <w:rPr>
      <w:rFonts w:ascii="SimSun"/>
      <w:sz w:val="18"/>
      <w:szCs w:val="18"/>
    </w:rPr>
  </w:style>
  <w:style w:type="character" w:customStyle="1" w:styleId="DocumentMapChar">
    <w:name w:val="Document Map Char"/>
    <w:link w:val="DocumentMap"/>
    <w:uiPriority w:val="99"/>
    <w:semiHidden/>
    <w:rsid w:val="00954ED3"/>
    <w:rPr>
      <w:rFonts w:ascii="SimSun"/>
      <w:kern w:val="2"/>
      <w:sz w:val="18"/>
      <w:szCs w:val="18"/>
    </w:rPr>
  </w:style>
  <w:style w:type="paragraph" w:styleId="NoSpacing">
    <w:name w:val="No Spacing"/>
    <w:link w:val="NoSpacingChar"/>
    <w:uiPriority w:val="1"/>
    <w:qFormat/>
    <w:rsid w:val="00AC2106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C2106"/>
    <w:rPr>
      <w:rFonts w:ascii="Calibri" w:hAnsi="Calibri"/>
      <w:sz w:val="22"/>
      <w:szCs w:val="22"/>
      <w:lang w:val="en-US" w:eastAsia="zh-CN" w:bidi="ar-SA"/>
    </w:rPr>
  </w:style>
  <w:style w:type="table" w:styleId="TableGrid">
    <w:name w:val="Table Grid"/>
    <w:basedOn w:val="TableNormal"/>
    <w:uiPriority w:val="59"/>
    <w:rsid w:val="008248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样式1"/>
    <w:uiPriority w:val="99"/>
    <w:rsid w:val="0013113C"/>
    <w:pPr>
      <w:numPr>
        <w:numId w:val="7"/>
      </w:numPr>
    </w:pPr>
  </w:style>
  <w:style w:type="character" w:customStyle="1" w:styleId="Heading5Char">
    <w:name w:val="Heading 5 Char"/>
    <w:link w:val="Heading5"/>
    <w:uiPriority w:val="9"/>
    <w:semiHidden/>
    <w:rsid w:val="00A00001"/>
    <w:rPr>
      <w:rFonts w:ascii="Arial" w:hAnsi="Arial"/>
      <w:b/>
      <w:bCs/>
      <w:kern w:val="2"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rsid w:val="00A00001"/>
    <w:rPr>
      <w:rFonts w:ascii="Cambria" w:eastAsia="SimSun" w:hAnsi="Cambria" w:cs="Times New Roman"/>
      <w:b/>
      <w:bCs/>
      <w:kern w:val="2"/>
      <w:sz w:val="24"/>
      <w:szCs w:val="24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D15D54"/>
    <w:pPr>
      <w:keepNext/>
      <w:spacing w:after="81"/>
    </w:pPr>
    <w:rPr>
      <w:rFonts w:eastAsia="SimHei"/>
      <w:sz w:val="20"/>
      <w:szCs w:val="20"/>
    </w:rPr>
  </w:style>
  <w:style w:type="character" w:styleId="Hyperlink">
    <w:name w:val="Hyperlink"/>
    <w:uiPriority w:val="99"/>
    <w:unhideWhenUsed/>
    <w:rsid w:val="005B02D8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75F1"/>
    <w:pPr>
      <w:widowControl/>
      <w:spacing w:beforeLines="0" w:afterLines="0" w:line="276" w:lineRule="auto"/>
      <w:outlineLvl w:val="9"/>
    </w:pPr>
    <w:rPr>
      <w:rFonts w:ascii="Cambria" w:eastAsia="SimSun" w:hAnsi="Cambria"/>
      <w:color w:val="365F91"/>
      <w:kern w:val="0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975F1"/>
    <w:pPr>
      <w:widowControl/>
      <w:spacing w:afterLines="0" w:line="276" w:lineRule="auto"/>
      <w:ind w:left="220"/>
      <w:jc w:val="left"/>
    </w:pPr>
    <w:rPr>
      <w:rFonts w:ascii="Calibri" w:eastAsia="SimSun" w:hAnsi="Calibri"/>
      <w:kern w:val="0"/>
      <w:szCs w:val="22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975F1"/>
    <w:pPr>
      <w:widowControl/>
      <w:spacing w:afterLines="0" w:line="276" w:lineRule="auto"/>
      <w:jc w:val="left"/>
    </w:pPr>
    <w:rPr>
      <w:rFonts w:ascii="Calibri" w:eastAsia="SimSun" w:hAnsi="Calibri"/>
      <w:kern w:val="0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975F1"/>
    <w:pPr>
      <w:widowControl/>
      <w:spacing w:afterLines="0" w:line="276" w:lineRule="auto"/>
      <w:ind w:left="440"/>
      <w:jc w:val="left"/>
    </w:pPr>
    <w:rPr>
      <w:rFonts w:ascii="Calibri" w:eastAsia="SimSun" w:hAnsi="Calibri"/>
      <w:kern w:val="0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0E6CAA"/>
  </w:style>
  <w:style w:type="character" w:styleId="EndnoteReference">
    <w:name w:val="endnote reference"/>
    <w:uiPriority w:val="99"/>
    <w:unhideWhenUsed/>
    <w:rsid w:val="00FA751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FA7512"/>
    <w:pPr>
      <w:snapToGrid w:val="0"/>
      <w:jc w:val="left"/>
    </w:pPr>
  </w:style>
  <w:style w:type="character" w:customStyle="1" w:styleId="EndnoteTextChar">
    <w:name w:val="Endnote Text Char"/>
    <w:link w:val="EndnoteText"/>
    <w:uiPriority w:val="99"/>
    <w:rsid w:val="00FA7512"/>
    <w:rPr>
      <w:rFonts w:ascii="Arial" w:eastAsia="Arial" w:hAnsi="Arial"/>
      <w:kern w:val="2"/>
      <w:sz w:val="22"/>
      <w:szCs w:val="24"/>
    </w:rPr>
  </w:style>
  <w:style w:type="paragraph" w:styleId="NormalWeb">
    <w:name w:val="Normal (Web)"/>
    <w:basedOn w:val="Normal"/>
    <w:uiPriority w:val="99"/>
    <w:unhideWhenUsed/>
    <w:rsid w:val="00A53A7A"/>
    <w:pPr>
      <w:widowControl/>
      <w:spacing w:before="100" w:beforeAutospacing="1" w:afterLines="0" w:after="100" w:afterAutospacing="1" w:line="240" w:lineRule="auto"/>
      <w:jc w:val="left"/>
    </w:pPr>
    <w:rPr>
      <w:rFonts w:ascii="SimSun" w:eastAsia="SimSun" w:hAnsi="SimSun" w:cs="SimSun"/>
      <w:kern w:val="0"/>
      <w:sz w:val="24"/>
    </w:rPr>
  </w:style>
  <w:style w:type="character" w:customStyle="1" w:styleId="Heading1Char">
    <w:name w:val="Heading 1 Char"/>
    <w:link w:val="Heading1"/>
    <w:rsid w:val="00C71F18"/>
    <w:rPr>
      <w:rFonts w:ascii="Arial" w:eastAsiaTheme="minorEastAsia" w:hAnsi="Arial" w:cs="Arial"/>
      <w:b/>
      <w:kern w:val="44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13A6B"/>
    <w:rPr>
      <w:color w:val="808080"/>
    </w:rPr>
  </w:style>
  <w:style w:type="character" w:styleId="Strong">
    <w:name w:val="Strong"/>
    <w:basedOn w:val="DefaultParagraphFont"/>
    <w:uiPriority w:val="22"/>
    <w:qFormat/>
    <w:rsid w:val="00CB1F6C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76BC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D776BC"/>
    <w:rPr>
      <w:rFonts w:ascii="Arial" w:eastAsia="Arial" w:hAnsi="Arial"/>
      <w:kern w:val="2"/>
      <w:sz w:val="22"/>
      <w:szCs w:val="24"/>
    </w:rPr>
  </w:style>
  <w:style w:type="table" w:customStyle="1" w:styleId="10">
    <w:name w:val="网格型1"/>
    <w:basedOn w:val="TableNormal"/>
    <w:next w:val="TableGrid"/>
    <w:uiPriority w:val="59"/>
    <w:qFormat/>
    <w:rsid w:val="008D1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59"/>
    <w:qFormat/>
    <w:rsid w:val="008D1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next w:val="TableGrid"/>
    <w:uiPriority w:val="59"/>
    <w:qFormat/>
    <w:rsid w:val="008D1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TableNormal"/>
    <w:next w:val="TableGrid"/>
    <w:uiPriority w:val="59"/>
    <w:qFormat/>
    <w:rsid w:val="008D1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854BD5"/>
    <w:rPr>
      <w:rFonts w:ascii="Arial" w:hAnsi="Arial"/>
      <w:b/>
      <w:bCs/>
      <w:kern w:val="2"/>
      <w:sz w:val="2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3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978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6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7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05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623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6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91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36729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a\AppData\Roaming\Microsoft\Templates\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8C5AB7-5C72-419D-AEFF-C5EC3F544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44</TotalTime>
  <Pages>5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Gillian Attard</cp:lastModifiedBy>
  <cp:revision>5</cp:revision>
  <cp:lastPrinted>2016-02-03T07:16:00Z</cp:lastPrinted>
  <dcterms:created xsi:type="dcterms:W3CDTF">2019-01-01T03:27:00Z</dcterms:created>
  <dcterms:modified xsi:type="dcterms:W3CDTF">2019-05-10T11:19:00Z</dcterms:modified>
</cp:coreProperties>
</file>