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27EEE6" w14:textId="77777777" w:rsidR="00654E8F" w:rsidRPr="001549D3" w:rsidRDefault="00654E8F" w:rsidP="0001436A">
      <w:pPr>
        <w:pStyle w:val="SupplementaryMaterial"/>
        <w:rPr>
          <w:b w:val="0"/>
        </w:rPr>
      </w:pPr>
      <w:r w:rsidRPr="001549D3">
        <w:t>Supplementary Material</w:t>
      </w:r>
    </w:p>
    <w:p w14:paraId="18D044C8" w14:textId="77777777" w:rsidR="0044417C" w:rsidRPr="00376CC5" w:rsidRDefault="0044417C" w:rsidP="0044417C">
      <w:pPr>
        <w:pStyle w:val="aff5"/>
        <w:rPr>
          <w:lang w:eastAsia="zh-TW"/>
        </w:rPr>
      </w:pPr>
      <w:r>
        <w:rPr>
          <w:lang w:eastAsia="zh-TW"/>
        </w:rPr>
        <w:t>Transcriptome changes in relation to manic episode</w:t>
      </w:r>
    </w:p>
    <w:p w14:paraId="08EB5B0A" w14:textId="6B735C1D" w:rsidR="0044417C" w:rsidRPr="00376CC5" w:rsidRDefault="0044417C" w:rsidP="0044417C">
      <w:pPr>
        <w:pStyle w:val="AuthorList"/>
      </w:pPr>
      <w:r w:rsidRPr="007D56D7">
        <w:t>Ya-Chin Lee</w:t>
      </w:r>
      <w:r w:rsidRPr="007D56D7">
        <w:rPr>
          <w:vertAlign w:val="superscript"/>
        </w:rPr>
        <w:t>1</w:t>
      </w:r>
      <w:r w:rsidRPr="007D56D7">
        <w:t>,Yu-Lin Chao</w:t>
      </w:r>
      <w:r w:rsidRPr="007D56D7">
        <w:rPr>
          <w:vertAlign w:val="superscript"/>
        </w:rPr>
        <w:t>2</w:t>
      </w:r>
      <w:r w:rsidRPr="007D56D7">
        <w:t>, Chiao-Erh Chang</w:t>
      </w:r>
      <w:r w:rsidRPr="007D56D7">
        <w:rPr>
          <w:vertAlign w:val="superscript"/>
        </w:rPr>
        <w:t>1</w:t>
      </w:r>
      <w:r w:rsidRPr="007D56D7">
        <w:t>, Ming-Hsien Hsieh</w:t>
      </w:r>
      <w:r w:rsidRPr="007D56D7">
        <w:rPr>
          <w:vertAlign w:val="superscript"/>
        </w:rPr>
        <w:t>3</w:t>
      </w:r>
      <w:r w:rsidRPr="007D56D7">
        <w:t>, Kuan-Ting Liu</w:t>
      </w:r>
      <w:r w:rsidRPr="007D56D7">
        <w:rPr>
          <w:vertAlign w:val="superscript"/>
        </w:rPr>
        <w:t>1</w:t>
      </w:r>
      <w:r w:rsidRPr="007D56D7">
        <w:t>, Hsi-Chung Chen</w:t>
      </w:r>
      <w:r w:rsidRPr="007D56D7">
        <w:rPr>
          <w:vertAlign w:val="superscript"/>
        </w:rPr>
        <w:t>3</w:t>
      </w:r>
      <w:r w:rsidRPr="007D56D7">
        <w:t>, Mong-Liang Lu</w:t>
      </w:r>
      <w:r w:rsidRPr="007D56D7">
        <w:rPr>
          <w:vertAlign w:val="superscript"/>
        </w:rPr>
        <w:t>4,</w:t>
      </w:r>
      <w:r w:rsidR="009F7C08">
        <w:rPr>
          <w:vertAlign w:val="superscript"/>
        </w:rPr>
        <w:t>5</w:t>
      </w:r>
      <w:r w:rsidRPr="007D56D7">
        <w:t>, Wen-Yin Chen</w:t>
      </w:r>
      <w:r w:rsidR="009F7C08">
        <w:rPr>
          <w:vertAlign w:val="superscript"/>
        </w:rPr>
        <w:t>6</w:t>
      </w:r>
      <w:r w:rsidRPr="007D56D7">
        <w:t>, Chun-Hsin Chen</w:t>
      </w:r>
      <w:r w:rsidRPr="007D56D7">
        <w:rPr>
          <w:vertAlign w:val="superscript"/>
        </w:rPr>
        <w:t>4,</w:t>
      </w:r>
      <w:r w:rsidR="009F7C08">
        <w:rPr>
          <w:vertAlign w:val="superscript"/>
        </w:rPr>
        <w:t>5</w:t>
      </w:r>
      <w:r w:rsidRPr="007D56D7">
        <w:t>, Mong-Hsun Tsai</w:t>
      </w:r>
      <w:r w:rsidR="009F7C08">
        <w:rPr>
          <w:vertAlign w:val="superscript"/>
        </w:rPr>
        <w:t>7</w:t>
      </w:r>
      <w:r w:rsidRPr="007D56D7">
        <w:t>, Tzu-Pin Lu</w:t>
      </w:r>
      <w:r w:rsidRPr="007D56D7">
        <w:rPr>
          <w:vertAlign w:val="superscript"/>
        </w:rPr>
        <w:t>1</w:t>
      </w:r>
      <w:r w:rsidRPr="007D56D7">
        <w:t>, Ming-Chyi Huang</w:t>
      </w:r>
      <w:r w:rsidR="009F7C08">
        <w:rPr>
          <w:vertAlign w:val="superscript"/>
        </w:rPr>
        <w:t>5,6</w:t>
      </w:r>
      <w:r w:rsidRPr="007D56D7">
        <w:rPr>
          <w:vertAlign w:val="superscript"/>
        </w:rPr>
        <w:t>,</w:t>
      </w:r>
      <w:r w:rsidRPr="007D56D7">
        <w:rPr>
          <w:rFonts w:hint="eastAsia"/>
          <w:vertAlign w:val="superscript"/>
        </w:rPr>
        <w:t>*</w:t>
      </w:r>
      <w:r w:rsidRPr="007D56D7">
        <w:t>, Po-Hsiu Kuo</w:t>
      </w:r>
      <w:r w:rsidRPr="007D56D7">
        <w:rPr>
          <w:vertAlign w:val="superscript"/>
        </w:rPr>
        <w:t>1,8,</w:t>
      </w:r>
      <w:r w:rsidRPr="007D56D7">
        <w:rPr>
          <w:rFonts w:hint="eastAsia"/>
          <w:vertAlign w:val="superscript"/>
        </w:rPr>
        <w:t>*</w:t>
      </w:r>
    </w:p>
    <w:p w14:paraId="481052D1" w14:textId="77777777" w:rsidR="0044417C" w:rsidRPr="007D56D7" w:rsidRDefault="0044417C" w:rsidP="0044417C">
      <w:pPr>
        <w:widowControl w:val="0"/>
        <w:snapToGrid w:val="0"/>
        <w:spacing w:beforeLines="50" w:after="0" w:line="360" w:lineRule="auto"/>
        <w:rPr>
          <w:rFonts w:eastAsia="PMingLiU" w:cs="Times New Roman"/>
          <w:kern w:val="2"/>
          <w:szCs w:val="24"/>
          <w:lang w:eastAsia="ja-JP"/>
        </w:rPr>
      </w:pPr>
      <w:r w:rsidRPr="007D56D7">
        <w:rPr>
          <w:rFonts w:eastAsia="PMingLiU" w:cs="Times New Roman"/>
          <w:kern w:val="2"/>
          <w:szCs w:val="24"/>
          <w:vertAlign w:val="superscript"/>
          <w:lang w:eastAsia="ja-JP"/>
        </w:rPr>
        <w:t>1</w:t>
      </w:r>
      <w:r w:rsidRPr="007D56D7">
        <w:rPr>
          <w:rFonts w:eastAsia="PMingLiU" w:cs="Times New Roman"/>
          <w:kern w:val="2"/>
          <w:szCs w:val="24"/>
          <w:lang w:eastAsia="ja-JP"/>
        </w:rPr>
        <w:t>Institute of Epidemiology and Preventive Medicine, College of Public Health, National Taiwan University, Taipei, Taiwan</w:t>
      </w:r>
    </w:p>
    <w:p w14:paraId="35460101" w14:textId="77777777" w:rsidR="0044417C" w:rsidRPr="007D56D7" w:rsidRDefault="0044417C" w:rsidP="0044417C">
      <w:pPr>
        <w:widowControl w:val="0"/>
        <w:snapToGrid w:val="0"/>
        <w:spacing w:before="0" w:after="0" w:line="360" w:lineRule="auto"/>
        <w:rPr>
          <w:rFonts w:eastAsia="PMingLiU" w:cs="Times New Roman"/>
          <w:kern w:val="2"/>
          <w:szCs w:val="24"/>
          <w:vertAlign w:val="superscript"/>
          <w:lang w:eastAsia="ja-JP"/>
        </w:rPr>
      </w:pPr>
      <w:r w:rsidRPr="007D56D7">
        <w:rPr>
          <w:rFonts w:eastAsia="PMingLiU" w:cs="Times New Roman"/>
          <w:kern w:val="2"/>
          <w:szCs w:val="24"/>
          <w:vertAlign w:val="superscript"/>
          <w:lang w:eastAsia="ja-JP"/>
        </w:rPr>
        <w:t>2</w:t>
      </w:r>
      <w:r w:rsidRPr="007D56D7">
        <w:rPr>
          <w:rFonts w:eastAsia="PMingLiU" w:cs="Times New Roman"/>
          <w:kern w:val="2"/>
          <w:szCs w:val="24"/>
          <w:lang w:eastAsia="ja-JP"/>
        </w:rPr>
        <w:t>Department of Psychiatry, Buddhist Tzu Chi General Hospital and Tzu Chi University, Hualien, Taiwan</w:t>
      </w:r>
    </w:p>
    <w:p w14:paraId="59A15E7A" w14:textId="77777777" w:rsidR="0044417C" w:rsidRPr="007D56D7" w:rsidRDefault="0044417C" w:rsidP="0044417C">
      <w:pPr>
        <w:widowControl w:val="0"/>
        <w:snapToGrid w:val="0"/>
        <w:spacing w:before="0" w:after="0" w:line="360" w:lineRule="auto"/>
        <w:rPr>
          <w:rFonts w:eastAsia="PMingLiU" w:cs="Times New Roman"/>
          <w:kern w:val="2"/>
          <w:szCs w:val="24"/>
          <w:lang w:eastAsia="ja-JP"/>
        </w:rPr>
      </w:pPr>
      <w:r w:rsidRPr="007D56D7">
        <w:rPr>
          <w:rFonts w:eastAsia="PMingLiU" w:cs="Times New Roman"/>
          <w:kern w:val="2"/>
          <w:szCs w:val="24"/>
          <w:vertAlign w:val="superscript"/>
          <w:lang w:eastAsia="ja-JP"/>
        </w:rPr>
        <w:t>3</w:t>
      </w:r>
      <w:r w:rsidRPr="007D56D7">
        <w:rPr>
          <w:rFonts w:eastAsia="PMingLiU" w:cs="Times New Roman"/>
          <w:kern w:val="2"/>
          <w:szCs w:val="24"/>
          <w:lang w:eastAsia="ja-JP"/>
        </w:rPr>
        <w:t>Department of Psychiatry, National Taiwan University Hospital, Taipei, Taiwan</w:t>
      </w:r>
    </w:p>
    <w:p w14:paraId="1EB2435E" w14:textId="77777777" w:rsidR="0044417C" w:rsidRDefault="0044417C" w:rsidP="0044417C">
      <w:pPr>
        <w:widowControl w:val="0"/>
        <w:snapToGrid w:val="0"/>
        <w:spacing w:before="0" w:after="0" w:line="360" w:lineRule="auto"/>
        <w:rPr>
          <w:rFonts w:eastAsia="PMingLiU" w:cs="Times New Roman"/>
          <w:kern w:val="2"/>
          <w:szCs w:val="24"/>
          <w:lang w:eastAsia="ja-JP"/>
        </w:rPr>
      </w:pPr>
      <w:r w:rsidRPr="007D56D7">
        <w:rPr>
          <w:rFonts w:eastAsia="PMingLiU" w:cs="Times New Roman"/>
          <w:kern w:val="2"/>
          <w:szCs w:val="24"/>
          <w:vertAlign w:val="superscript"/>
          <w:lang w:eastAsia="ja-JP"/>
        </w:rPr>
        <w:t>4</w:t>
      </w:r>
      <w:r w:rsidRPr="007D56D7">
        <w:rPr>
          <w:rFonts w:eastAsia="PMingLiU" w:cs="Times New Roman"/>
          <w:kern w:val="2"/>
          <w:szCs w:val="24"/>
          <w:lang w:eastAsia="ja-JP"/>
        </w:rPr>
        <w:t>Department of Psychiatry, Wang-Fang Hospital, Taipei Medical University, Taipei, Taiwan</w:t>
      </w:r>
    </w:p>
    <w:p w14:paraId="44857F75" w14:textId="160F3DF4" w:rsidR="00B01652" w:rsidRPr="007D56D7" w:rsidRDefault="00B01652" w:rsidP="0044417C">
      <w:pPr>
        <w:widowControl w:val="0"/>
        <w:snapToGrid w:val="0"/>
        <w:spacing w:before="0" w:after="0" w:line="360" w:lineRule="auto"/>
        <w:rPr>
          <w:rFonts w:eastAsia="PMingLiU" w:cs="Times New Roman"/>
          <w:kern w:val="2"/>
          <w:szCs w:val="24"/>
          <w:lang w:eastAsia="ja-JP"/>
        </w:rPr>
      </w:pPr>
      <w:r>
        <w:rPr>
          <w:rFonts w:eastAsia="PMingLiU" w:cs="Times New Roman"/>
          <w:kern w:val="2"/>
          <w:szCs w:val="24"/>
          <w:vertAlign w:val="superscript"/>
          <w:lang w:eastAsia="ja-JP"/>
        </w:rPr>
        <w:t>5</w:t>
      </w:r>
      <w:r w:rsidRPr="007D56D7">
        <w:rPr>
          <w:rFonts w:eastAsia="PMingLiU" w:cs="Times New Roman"/>
          <w:kern w:val="2"/>
          <w:szCs w:val="24"/>
          <w:lang w:eastAsia="ja-JP"/>
        </w:rPr>
        <w:t>Department of Psychiatry, School of Medicine, College of Medicine, Taipei Medical University, Taipei, Taiwan</w:t>
      </w:r>
      <w:bookmarkStart w:id="0" w:name="_GoBack"/>
      <w:bookmarkEnd w:id="0"/>
    </w:p>
    <w:p w14:paraId="37CF26D8" w14:textId="58287CE2" w:rsidR="0044417C" w:rsidRPr="007D56D7" w:rsidRDefault="00B01652" w:rsidP="0044417C">
      <w:pPr>
        <w:widowControl w:val="0"/>
        <w:snapToGrid w:val="0"/>
        <w:spacing w:before="0" w:after="0" w:line="360" w:lineRule="auto"/>
        <w:rPr>
          <w:rFonts w:eastAsia="PMingLiU" w:cs="Times New Roman"/>
          <w:kern w:val="2"/>
          <w:szCs w:val="24"/>
          <w:lang w:eastAsia="ja-JP"/>
        </w:rPr>
      </w:pPr>
      <w:r>
        <w:rPr>
          <w:rFonts w:eastAsia="PMingLiU" w:cs="Times New Roman"/>
          <w:kern w:val="2"/>
          <w:szCs w:val="24"/>
          <w:vertAlign w:val="superscript"/>
          <w:lang w:eastAsia="ja-JP"/>
        </w:rPr>
        <w:t>6</w:t>
      </w:r>
      <w:r w:rsidR="0044417C" w:rsidRPr="007D56D7">
        <w:rPr>
          <w:rFonts w:eastAsia="PMingLiU" w:cs="Times New Roman"/>
          <w:kern w:val="2"/>
          <w:szCs w:val="24"/>
          <w:lang w:eastAsia="ja-JP"/>
        </w:rPr>
        <w:t>Department of Psychiatry, Taipei City Psychiatric Center, Taipei City Hospital, Taipei, Taiwan</w:t>
      </w:r>
    </w:p>
    <w:p w14:paraId="21120111" w14:textId="55EE5AFC" w:rsidR="0044417C" w:rsidRPr="007D56D7" w:rsidRDefault="00B01652" w:rsidP="0044417C">
      <w:pPr>
        <w:widowControl w:val="0"/>
        <w:snapToGrid w:val="0"/>
        <w:spacing w:before="0" w:after="0" w:line="360" w:lineRule="auto"/>
        <w:rPr>
          <w:rFonts w:eastAsia="PMingLiU" w:cs="Times New Roman"/>
          <w:kern w:val="2"/>
          <w:szCs w:val="24"/>
          <w:lang w:eastAsia="ja-JP"/>
        </w:rPr>
      </w:pPr>
      <w:r>
        <w:rPr>
          <w:rFonts w:eastAsia="PMingLiU" w:cs="Times New Roman"/>
          <w:kern w:val="2"/>
          <w:szCs w:val="24"/>
          <w:vertAlign w:val="superscript"/>
          <w:lang w:eastAsia="ja-JP"/>
        </w:rPr>
        <w:t>7</w:t>
      </w:r>
      <w:r w:rsidR="0044417C" w:rsidRPr="007D56D7">
        <w:rPr>
          <w:rFonts w:eastAsia="PMingLiU" w:cs="Times New Roman"/>
          <w:kern w:val="2"/>
          <w:szCs w:val="24"/>
          <w:lang w:eastAsia="ja-JP"/>
        </w:rPr>
        <w:t>Institute of Biotechnology, National Taiwan University, Taipei, Taiwan</w:t>
      </w:r>
    </w:p>
    <w:p w14:paraId="3453DF8E" w14:textId="77777777" w:rsidR="0044417C" w:rsidRPr="007D56D7" w:rsidRDefault="0044417C" w:rsidP="0044417C">
      <w:pPr>
        <w:widowControl w:val="0"/>
        <w:snapToGrid w:val="0"/>
        <w:spacing w:before="0" w:after="0" w:line="360" w:lineRule="auto"/>
        <w:rPr>
          <w:rFonts w:eastAsia="PMingLiU" w:cs="Times New Roman"/>
          <w:kern w:val="2"/>
          <w:szCs w:val="24"/>
          <w:lang w:eastAsia="ja-JP"/>
        </w:rPr>
      </w:pPr>
      <w:r w:rsidRPr="007D56D7">
        <w:rPr>
          <w:rFonts w:eastAsia="PMingLiU" w:cs="Times New Roman"/>
          <w:kern w:val="2"/>
          <w:szCs w:val="24"/>
          <w:vertAlign w:val="superscript"/>
          <w:lang w:eastAsia="ja-JP"/>
        </w:rPr>
        <w:t>8</w:t>
      </w:r>
      <w:r w:rsidRPr="007D56D7">
        <w:rPr>
          <w:rFonts w:eastAsia="PMingLiU" w:cs="Times New Roman"/>
          <w:kern w:val="2"/>
          <w:szCs w:val="24"/>
          <w:lang w:eastAsia="ja-JP"/>
        </w:rPr>
        <w:t>Department of Public Health, National Taiwan University, Taipei, Taiwan</w:t>
      </w:r>
    </w:p>
    <w:p w14:paraId="10B424F4" w14:textId="77777777" w:rsidR="0044417C" w:rsidRPr="007D56D7" w:rsidRDefault="0044417C" w:rsidP="0044417C">
      <w:pPr>
        <w:spacing w:before="240" w:after="0"/>
        <w:rPr>
          <w:rFonts w:cs="Times New Roman"/>
          <w:szCs w:val="24"/>
        </w:rPr>
      </w:pPr>
      <w:r w:rsidRPr="00376CC5">
        <w:rPr>
          <w:rFonts w:cs="Times New Roman"/>
          <w:b/>
          <w:szCs w:val="24"/>
        </w:rPr>
        <w:t xml:space="preserve">* Correspondence: </w:t>
      </w:r>
      <w:r w:rsidRPr="00376CC5">
        <w:rPr>
          <w:rFonts w:cs="Times New Roman"/>
          <w:b/>
          <w:szCs w:val="24"/>
        </w:rPr>
        <w:br/>
      </w:r>
      <w:r w:rsidRPr="007D56D7">
        <w:rPr>
          <w:rFonts w:cs="Times New Roman"/>
          <w:szCs w:val="24"/>
        </w:rPr>
        <w:t>Dr. Po-Hsiu</w:t>
      </w:r>
      <w:r w:rsidRPr="007D56D7">
        <w:rPr>
          <w:rFonts w:cs="Times New Roman" w:hint="eastAsia"/>
          <w:szCs w:val="24"/>
        </w:rPr>
        <w:t xml:space="preserve"> </w:t>
      </w:r>
      <w:r w:rsidRPr="007D56D7">
        <w:rPr>
          <w:rFonts w:cs="Times New Roman"/>
          <w:szCs w:val="24"/>
        </w:rPr>
        <w:t>Kuo and Dr</w:t>
      </w:r>
      <w:r w:rsidRPr="007D56D7">
        <w:rPr>
          <w:rFonts w:cs="Times New Roman" w:hint="eastAsia"/>
          <w:szCs w:val="24"/>
        </w:rPr>
        <w:t>.</w:t>
      </w:r>
      <w:r w:rsidRPr="007D56D7">
        <w:rPr>
          <w:rFonts w:cs="Times New Roman"/>
          <w:szCs w:val="24"/>
        </w:rPr>
        <w:t xml:space="preserve"> Ming-Chyi Huang</w:t>
      </w:r>
      <w:r w:rsidRPr="00376CC5">
        <w:rPr>
          <w:rFonts w:cs="Times New Roman"/>
          <w:szCs w:val="24"/>
        </w:rPr>
        <w:br/>
      </w:r>
      <w:r w:rsidRPr="007D56D7">
        <w:rPr>
          <w:rFonts w:cs="Times New Roman"/>
          <w:szCs w:val="24"/>
        </w:rPr>
        <w:t>E-mail: phkuo@ntu.edu.tw (PH Kuo); mch@tpech.gov.tw (MC Huang)</w:t>
      </w:r>
    </w:p>
    <w:p w14:paraId="69FA5A5D" w14:textId="77777777" w:rsidR="0044417C" w:rsidRDefault="0044417C" w:rsidP="0044417C">
      <w:pPr>
        <w:pStyle w:val="AuthorList"/>
        <w:rPr>
          <w:vertAlign w:val="subscript"/>
        </w:rPr>
      </w:pPr>
      <w:r w:rsidRPr="00376CC5">
        <w:t xml:space="preserve">Keywords: </w:t>
      </w:r>
      <w:r w:rsidRPr="007D56D7">
        <w:t>bipolar disorder</w:t>
      </w:r>
      <w:r>
        <w:rPr>
          <w:vertAlign w:val="subscript"/>
        </w:rPr>
        <w:t>1</w:t>
      </w:r>
      <w:r w:rsidRPr="007D56D7">
        <w:t>, manic-episode</w:t>
      </w:r>
      <w:r>
        <w:rPr>
          <w:vertAlign w:val="subscript"/>
        </w:rPr>
        <w:t>2</w:t>
      </w:r>
      <w:r>
        <w:t xml:space="preserve">, </w:t>
      </w:r>
      <w:r w:rsidRPr="007D56D7">
        <w:t>microarray</w:t>
      </w:r>
      <w:r>
        <w:rPr>
          <w:vertAlign w:val="subscript"/>
        </w:rPr>
        <w:t>3</w:t>
      </w:r>
      <w:r w:rsidRPr="007D56D7">
        <w:t xml:space="preserve">, </w:t>
      </w:r>
      <w:r>
        <w:t>RNA-Seq</w:t>
      </w:r>
      <w:r w:rsidRPr="007D56D7">
        <w:t>uencing</w:t>
      </w:r>
      <w:r>
        <w:rPr>
          <w:vertAlign w:val="subscript"/>
        </w:rPr>
        <w:t>4</w:t>
      </w:r>
      <w:r w:rsidRPr="007D56D7">
        <w:t>,</w:t>
      </w:r>
      <w:r>
        <w:t xml:space="preserve"> </w:t>
      </w:r>
      <w:r w:rsidRPr="007D56D7">
        <w:t>transcriptome</w:t>
      </w:r>
      <w:r>
        <w:rPr>
          <w:vertAlign w:val="subscript"/>
        </w:rPr>
        <w:t>5</w:t>
      </w:r>
      <w:r w:rsidRPr="007D56D7">
        <w:t>, non-coding RNAs</w:t>
      </w:r>
      <w:r>
        <w:rPr>
          <w:vertAlign w:val="subscript"/>
        </w:rPr>
        <w:t>6</w:t>
      </w:r>
      <w:r w:rsidRPr="007D56D7">
        <w:t>, state-markers</w:t>
      </w:r>
      <w:r>
        <w:rPr>
          <w:vertAlign w:val="subscript"/>
        </w:rPr>
        <w:t>7</w:t>
      </w:r>
    </w:p>
    <w:p w14:paraId="08C38E43" w14:textId="77777777" w:rsidR="0044417C" w:rsidRDefault="0044417C" w:rsidP="00ED02D2">
      <w:pPr>
        <w:pStyle w:val="2"/>
        <w:numPr>
          <w:ilvl w:val="0"/>
          <w:numId w:val="0"/>
        </w:numPr>
        <w:ind w:left="567"/>
        <w:sectPr w:rsidR="0044417C" w:rsidSect="0093429D">
          <w:headerReference w:type="even" r:id="rId8"/>
          <w:footerReference w:type="even" r:id="rId9"/>
          <w:footerReference w:type="default" r:id="rId10"/>
          <w:headerReference w:type="first" r:id="rId11"/>
          <w:pgSz w:w="12240" w:h="15840"/>
          <w:pgMar w:top="1138" w:right="1181" w:bottom="1138" w:left="1282" w:header="720" w:footer="720" w:gutter="0"/>
          <w:cols w:space="720"/>
          <w:titlePg/>
          <w:docGrid w:linePitch="360"/>
        </w:sectPr>
      </w:pPr>
    </w:p>
    <w:p w14:paraId="4B9D2E70" w14:textId="77777777" w:rsidR="00833AF0" w:rsidRPr="00EE245F" w:rsidRDefault="00833AF0" w:rsidP="00833AF0">
      <w:pPr>
        <w:spacing w:before="0" w:after="0"/>
        <w:rPr>
          <w:b/>
          <w:lang w:eastAsia="ja-JP"/>
        </w:rPr>
      </w:pPr>
      <w:r w:rsidRPr="00EE245F">
        <w:rPr>
          <w:b/>
          <w:lang w:eastAsia="ja-JP"/>
        </w:rPr>
        <w:lastRenderedPageBreak/>
        <w:t>Supplementary Figure S</w:t>
      </w:r>
      <w:r>
        <w:rPr>
          <w:b/>
          <w:lang w:eastAsia="ja-JP"/>
        </w:rPr>
        <w:t>1</w:t>
      </w:r>
      <w:r w:rsidRPr="00EE245F">
        <w:rPr>
          <w:b/>
          <w:lang w:eastAsia="ja-JP"/>
        </w:rPr>
        <w:t xml:space="preserve"> Correlation between p-value of YMRS and Manic Stage under linear model</w:t>
      </w:r>
    </w:p>
    <w:p w14:paraId="48590DE1" w14:textId="1D981495" w:rsidR="00833AF0" w:rsidRPr="00833AF0" w:rsidRDefault="00833AF0" w:rsidP="00833AF0">
      <w:pPr>
        <w:spacing w:before="0" w:after="0"/>
        <w:rPr>
          <w:b/>
          <w:lang w:eastAsia="ja-JP"/>
        </w:rPr>
      </w:pPr>
      <w:r>
        <w:rPr>
          <w:noProof/>
          <w:lang w:eastAsia="zh-TW"/>
        </w:rPr>
        <w:drawing>
          <wp:inline distT="0" distB="0" distL="0" distR="0" wp14:anchorId="25BBB44C" wp14:editId="2D0080DB">
            <wp:extent cx="6206490" cy="4387215"/>
            <wp:effectExtent l="0" t="0" r="0" b="6985"/>
            <wp:docPr id="3" name="圖片 3" descr="../../../../R/Supplementary_Fig_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upplementary_Fig_1.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6490" cy="4387215"/>
                    </a:xfrm>
                    <a:prstGeom prst="rect">
                      <a:avLst/>
                    </a:prstGeom>
                    <a:noFill/>
                    <a:ln>
                      <a:noFill/>
                    </a:ln>
                  </pic:spPr>
                </pic:pic>
              </a:graphicData>
            </a:graphic>
          </wp:inline>
        </w:drawing>
      </w:r>
    </w:p>
    <w:p w14:paraId="1B7651C6" w14:textId="77777777" w:rsidR="00833AF0" w:rsidRDefault="00833AF0" w:rsidP="00833AF0">
      <w:pPr>
        <w:spacing w:before="0" w:after="0"/>
      </w:pPr>
      <w:r w:rsidRPr="00ED02D2">
        <w:t>In our linear model for DEGs detection, we put YMRS score and Stage in the model. The correlation of p-value between these 2 variable showed that they have highly correlation.</w:t>
      </w:r>
    </w:p>
    <w:p w14:paraId="252BD506" w14:textId="77777777" w:rsidR="00833AF0" w:rsidRDefault="00833AF0" w:rsidP="00833AF0">
      <w:pPr>
        <w:spacing w:before="0" w:after="0"/>
      </w:pPr>
    </w:p>
    <w:p w14:paraId="576D1E4F" w14:textId="58F9637E" w:rsidR="00474E07" w:rsidRDefault="00474E07" w:rsidP="00ED02D2">
      <w:pPr>
        <w:spacing w:before="0" w:after="0"/>
        <w:rPr>
          <w:b/>
          <w:lang w:eastAsia="ja-JP"/>
        </w:rPr>
      </w:pPr>
    </w:p>
    <w:p w14:paraId="7CE7D066" w14:textId="1631D29F" w:rsidR="00395FE2" w:rsidRDefault="00395FE2" w:rsidP="00ED02D2">
      <w:pPr>
        <w:spacing w:before="0" w:after="0"/>
        <w:rPr>
          <w:b/>
          <w:lang w:eastAsia="ja-JP"/>
        </w:rPr>
      </w:pPr>
    </w:p>
    <w:p w14:paraId="75B0317A" w14:textId="77777777" w:rsidR="00474E07" w:rsidRDefault="00474E07" w:rsidP="00ED02D2">
      <w:pPr>
        <w:spacing w:before="0" w:after="0"/>
        <w:rPr>
          <w:b/>
          <w:lang w:eastAsia="ja-JP"/>
        </w:rPr>
        <w:sectPr w:rsidR="00474E07" w:rsidSect="0093429D">
          <w:pgSz w:w="12240" w:h="15840"/>
          <w:pgMar w:top="1138" w:right="1181" w:bottom="1138" w:left="1282" w:header="720" w:footer="720" w:gutter="0"/>
          <w:cols w:space="720"/>
          <w:titlePg/>
          <w:docGrid w:linePitch="360"/>
        </w:sectPr>
      </w:pPr>
    </w:p>
    <w:p w14:paraId="106EF2A5" w14:textId="427F0E2A" w:rsidR="00833AF0" w:rsidRPr="00EE245F" w:rsidRDefault="008B2EA1" w:rsidP="00833AF0">
      <w:pPr>
        <w:spacing w:before="0" w:after="0"/>
        <w:rPr>
          <w:b/>
          <w:lang w:eastAsia="ja-JP"/>
        </w:rPr>
      </w:pPr>
      <w:r>
        <w:rPr>
          <w:noProof/>
          <w:lang w:eastAsia="zh-TW"/>
        </w:rPr>
        <w:lastRenderedPageBreak/>
        <mc:AlternateContent>
          <mc:Choice Requires="wpg">
            <w:drawing>
              <wp:anchor distT="0" distB="0" distL="114300" distR="114300" simplePos="0" relativeHeight="251667456" behindDoc="0" locked="0" layoutInCell="1" allowOverlap="1" wp14:anchorId="3F574895" wp14:editId="3EF3F03C">
                <wp:simplePos x="0" y="0"/>
                <wp:positionH relativeFrom="column">
                  <wp:posOffset>-576580</wp:posOffset>
                </wp:positionH>
                <wp:positionV relativeFrom="paragraph">
                  <wp:posOffset>191135</wp:posOffset>
                </wp:positionV>
                <wp:extent cx="9752330" cy="4805045"/>
                <wp:effectExtent l="0" t="0" r="1270" b="0"/>
                <wp:wrapThrough wrapText="bothSides">
                  <wp:wrapPolygon edited="0">
                    <wp:start x="5851" y="0"/>
                    <wp:lineTo x="0" y="114"/>
                    <wp:lineTo x="0" y="20096"/>
                    <wp:lineTo x="5851" y="20210"/>
                    <wp:lineTo x="5851" y="21466"/>
                    <wp:lineTo x="21547" y="21466"/>
                    <wp:lineTo x="21547" y="457"/>
                    <wp:lineTo x="15977" y="0"/>
                    <wp:lineTo x="5851" y="0"/>
                  </wp:wrapPolygon>
                </wp:wrapThrough>
                <wp:docPr id="13" name="群組 13"/>
                <wp:cNvGraphicFramePr/>
                <a:graphic xmlns:a="http://schemas.openxmlformats.org/drawingml/2006/main">
                  <a:graphicData uri="http://schemas.microsoft.com/office/word/2010/wordprocessingGroup">
                    <wpg:wgp>
                      <wpg:cNvGrpSpPr/>
                      <wpg:grpSpPr>
                        <a:xfrm>
                          <a:off x="0" y="0"/>
                          <a:ext cx="9752330" cy="4805045"/>
                          <a:chOff x="0" y="0"/>
                          <a:chExt cx="9752330" cy="4805572"/>
                        </a:xfrm>
                      </wpg:grpSpPr>
                      <wpg:grpSp>
                        <wpg:cNvPr id="9" name="群組 9"/>
                        <wpg:cNvGrpSpPr/>
                        <wpg:grpSpPr>
                          <a:xfrm>
                            <a:off x="0" y="116732"/>
                            <a:ext cx="9752330" cy="4688840"/>
                            <a:chOff x="0" y="0"/>
                            <a:chExt cx="9752803" cy="4688840"/>
                          </a:xfrm>
                        </wpg:grpSpPr>
                        <pic:pic xmlns:pic="http://schemas.openxmlformats.org/drawingml/2006/picture">
                          <pic:nvPicPr>
                            <pic:cNvPr id="4" name="圖片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60015" cy="4345940"/>
                            </a:xfrm>
                            <a:prstGeom prst="rect">
                              <a:avLst/>
                            </a:prstGeom>
                          </pic:spPr>
                        </pic:pic>
                        <pic:pic xmlns:pic="http://schemas.openxmlformats.org/drawingml/2006/picture">
                          <pic:nvPicPr>
                            <pic:cNvPr id="5" name="圖片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684834" y="0"/>
                              <a:ext cx="4323715" cy="4688840"/>
                            </a:xfrm>
                            <a:prstGeom prst="rect">
                              <a:avLst/>
                            </a:prstGeom>
                          </pic:spPr>
                        </pic:pic>
                        <pic:pic xmlns:pic="http://schemas.openxmlformats.org/drawingml/2006/picture">
                          <pic:nvPicPr>
                            <pic:cNvPr id="8" name="圖片 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7033098" y="0"/>
                              <a:ext cx="2719705" cy="4681220"/>
                            </a:xfrm>
                            <a:prstGeom prst="rect">
                              <a:avLst/>
                            </a:prstGeom>
                          </pic:spPr>
                        </pic:pic>
                      </wpg:grpSp>
                      <wps:wsp>
                        <wps:cNvPr id="10" name="文字方塊 10"/>
                        <wps:cNvSpPr txBox="1"/>
                        <wps:spPr>
                          <a:xfrm>
                            <a:off x="175098" y="9728"/>
                            <a:ext cx="30353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299319" w14:textId="6F50DF96" w:rsidR="008B2EA1" w:rsidRPr="008B2EA1" w:rsidRDefault="008B2EA1">
                              <w:pPr>
                                <w:rPr>
                                  <w:b/>
                                </w:rPr>
                              </w:pPr>
                              <w:r w:rsidRPr="008B2EA1">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文字方塊 11"/>
                        <wps:cNvSpPr txBox="1"/>
                        <wps:spPr>
                          <a:xfrm>
                            <a:off x="2616740" y="0"/>
                            <a:ext cx="30353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8C4860" w14:textId="135B5C53" w:rsidR="008B2EA1" w:rsidRPr="008B2EA1" w:rsidRDefault="008B2EA1" w:rsidP="008B2EA1">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文字方塊 12"/>
                        <wps:cNvSpPr txBox="1"/>
                        <wps:spPr>
                          <a:xfrm>
                            <a:off x="6955276" y="0"/>
                            <a:ext cx="30353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D1A0AA" w14:textId="7AB19F71" w:rsidR="008B2EA1" w:rsidRPr="008B2EA1" w:rsidRDefault="008B2EA1" w:rsidP="008B2EA1">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574895" id="群組 13" o:spid="_x0000_s1026" style="position:absolute;margin-left:-45.4pt;margin-top:15.05pt;width:767.9pt;height:378.35pt;z-index:251667456" coordsize="9752330,4805572"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10;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bDA//2w&#10;wP/9sMD//bDA////////////////////////////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10;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&#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10;//////////////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10;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bDA//2w&#10;wP/9sMD//bDA////////////////////////////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&#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10;//////////////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10;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bDA//2w&#10;wP/9sMD//bDA////////////////////////////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&#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10;//////////////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bDA//2w&#10;wP/9sMD//bDA////////////////////////////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&#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10;//////////////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10;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&#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&#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2wwP/9sMD///////////////////////////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10;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10;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bDA//2w&#10;wP///////////////////////////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bDA//2w&#10;wP/9sMD//bDA//2wwP/9sMD//bDA//2wwP/9sMD//bDA//2wwP/9sMD//bDA////////////////&#10;////////////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10;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2wwP///////////////////////////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bDA////&#10;////////////////////////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bDA//2w&#10;wP/9sMD//bDA//2wwP/9sMD//bDA//2wwP/9sMD//bDA//2wwP/9sMD/////////////////////&#10;//////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10;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2wwP/9sMD//bDA//2wwP/9sMD/////////&#10;//////////////////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10;////////////////////////////////8/Pz/97e3v/7+/v////////////////////////////p&#10;6en/9fX1////////////+vr6/+zs7P/////////////////////////////////p6en/9fX1////&#10;//////////////Pz8//w8P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bDA//2wwP/9sMD//bDA//2wwP/9sMD//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10;////////////////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10;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9AgML/QIDC/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10;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0CAwv9AgML/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QIDC/0CAwv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9AgML/QIDC/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0CAwv9A&#10;gML/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10;////QIDC/0CAwv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10;//////////////9AgML/QIDC/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10;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10;/////////////////////////0CAwv9AgML/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10;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QIDC/0CAwv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2wwP/9sMD///////////////////////////9AgML/QIDC/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2wwP/9sMD//bDA//2wwP///////////////////////////0CAwv9AgML/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">
                <v:group id="群組 9" o:spid="_x0000_s1027" style="position:absolute;top:116732;width:9752330;height:4688840" coordsize="9752803,46888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lIktxQAAANoAAAAPAAAAZHJzL2Rvd25yZXYueG1sRI9Pa8JAFMTvBb/D8oTe&#10;6iZKS42uEkItPYRCVRBvj+wzCWbfhuw2f759t1DocZiZ3zDb/Wga0VPnassK4kUEgriwuuZSwfl0&#10;eHoF4TyyxsYyKZjIwX43e9hiou3AX9QffSkChF2CCirv20RKV1Rk0C1sSxy8m+0M+iC7UuoOhwA3&#10;jVxG0Ys0WHNYqLClrKLifvw2Ct4HHNJV/Nbn91s2XU/Pn5c8JqUe52O6AeFp9P/hv/aHVrC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JSJLcUAAADa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1028" type="#_x0000_t75" style="position:absolute;width:2660015;height:4345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jb&#10;6ujEAAAA2gAAAA8AAABkcnMvZG93bnJldi54bWxEj0FrwkAUhO8F/8PyBC+l2ailLamriCB4EItp&#10;qddH9jUJzb6Nu2uM/nq3UPA4zMw3zGzRm0Z05HxtWcE4SUEQF1bXXCr4+lw/vYHwAVljY5kUXMjD&#10;Yj54mGGm7Zn31OWhFBHCPkMFVQhtJqUvKjLoE9sSR+/HOoMhSldK7fAc4aaRkzR9kQZrjgsVtrSq&#10;qPjNT0YBpY9t/rHT34fXw9R31+N25+pCqdGwX76DCNSHe/i/vdEKnuHvSrwBcn4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jb6ujEAAAA2gAAAA8AAAAAAAAAAAAAAAAAnAIA&#10;AGRycy9kb3ducmV2LnhtbFBLBQYAAAAABAAEAPcAAACNAwAAAAA=&#10;">
                    <v:imagedata r:id="rId16" o:title=""/>
                    <v:path arrowok="t"/>
                  </v:shape>
                  <v:shape id="圖片 5" o:spid="_x0000_s1029" type="#_x0000_t75" style="position:absolute;left:2684834;width:4323715;height:4688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GK&#10;0ubAAAAA2gAAAA8AAABkcnMvZG93bnJldi54bWxEj0GLwjAUhO/C/ofwFrxp6oIiXaMsgiCKoHUX&#10;PD6aZ1NsXkqS1frvjSB4HGbmG2a26GwjruRD7VjBaJiBIC6drrlS8HtcDaYgQkTW2DgmBXcKsJh/&#10;9GaYa3fjA12LWIkE4ZCjAhNjm0sZSkMWw9C1xMk7O28xJukrqT3eEtw28ivLJtJizWnBYEtLQ+Wl&#10;+LcKcF/8XeTW+d16o1dsjic++5NS/c/u5xtEpC6+w6/2WisYw/NKugFy/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YYrS5sAAAADaAAAADwAAAAAAAAAAAAAAAACcAgAAZHJz&#10;L2Rvd25yZXYueG1sUEsFBgAAAAAEAAQA9wAAAIkDAAAAAA==&#10;">
                    <v:imagedata r:id="rId17" o:title=""/>
                    <v:path arrowok="t"/>
                  </v:shape>
                  <v:shape id="圖片 8" o:spid="_x0000_s1030" type="#_x0000_t75" style="position:absolute;left:7033098;width:2719705;height:46812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mr&#10;48HAAAAA2gAAAA8AAABkcnMvZG93bnJldi54bWxET8lqwzAQvQf6D2IKuYRGdgrFcaKYYigEeih1&#10;2/tEmtgm1shY8pK/rw6FHh9vPxaL7cREg28dK0i3CQhi7UzLtYLvr7enDIQPyAY7x6TgTh6K08Pq&#10;iLlxM3/SVIVaxBD2OSpoQuhzKb1uyKLfup44clc3WAwRDrU0A84x3HZylyQv0mLLsaHBnsqG9K0a&#10;rQJT7j9+0neNdlzcc7a5VHutW6XWj8vrAUSgJfyL/9xnoyBujVfiDZCnX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GavjwcAAAADaAAAADwAAAAAAAAAAAAAAAACcAgAAZHJz&#10;L2Rvd25yZXYueG1sUEsFBgAAAAAEAAQA9wAAAIkDAAAAAA==&#10;">
                    <v:imagedata r:id="rId18" o:title=""/>
                    <v:path arrowok="t"/>
                  </v:shape>
                </v:group>
                <v:shapetype id="_x0000_t202" coordsize="21600,21600" o:spt="202" path="m0,0l0,21600,21600,21600,21600,0xe">
                  <v:stroke joinstyle="miter"/>
                  <v:path gradientshapeok="t" o:connecttype="rect"/>
                </v:shapetype>
                <v:shape id="文字方塊 10" o:spid="_x0000_s1031" type="#_x0000_t202" style="position:absolute;left:175098;top:9728;width:30353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2F299319" w14:textId="6F50DF96" w:rsidR="008B2EA1" w:rsidRPr="008B2EA1" w:rsidRDefault="008B2EA1">
                        <w:pPr>
                          <w:rPr>
                            <w:b/>
                          </w:rPr>
                        </w:pPr>
                        <w:r w:rsidRPr="008B2EA1">
                          <w:rPr>
                            <w:b/>
                          </w:rPr>
                          <w:t>A</w:t>
                        </w:r>
                      </w:p>
                    </w:txbxContent>
                  </v:textbox>
                </v:shape>
                <v:shape id="文字方塊 11" o:spid="_x0000_s1032" type="#_x0000_t202" style="position:absolute;left:2616740;width:30353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738C4860" w14:textId="135B5C53" w:rsidR="008B2EA1" w:rsidRPr="008B2EA1" w:rsidRDefault="008B2EA1" w:rsidP="008B2EA1">
                        <w:pPr>
                          <w:rPr>
                            <w:b/>
                          </w:rPr>
                        </w:pPr>
                        <w:r>
                          <w:rPr>
                            <w:b/>
                          </w:rPr>
                          <w:t>B</w:t>
                        </w:r>
                      </w:p>
                    </w:txbxContent>
                  </v:textbox>
                </v:shape>
                <v:shape id="文字方塊 12" o:spid="_x0000_s1033" type="#_x0000_t202" style="position:absolute;left:6955276;width:30353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65D1A0AA" w14:textId="7AB19F71" w:rsidR="008B2EA1" w:rsidRPr="008B2EA1" w:rsidRDefault="008B2EA1" w:rsidP="008B2EA1">
                        <w:pPr>
                          <w:rPr>
                            <w:b/>
                          </w:rPr>
                        </w:pPr>
                        <w:r>
                          <w:rPr>
                            <w:b/>
                          </w:rPr>
                          <w:t>C</w:t>
                        </w:r>
                      </w:p>
                    </w:txbxContent>
                  </v:textbox>
                </v:shape>
                <w10:wrap type="through"/>
              </v:group>
            </w:pict>
          </mc:Fallback>
        </mc:AlternateContent>
      </w:r>
      <w:r w:rsidR="00833AF0" w:rsidRPr="00EE245F">
        <w:rPr>
          <w:b/>
          <w:lang w:eastAsia="ja-JP"/>
        </w:rPr>
        <w:t>Supplementary Figure S</w:t>
      </w:r>
      <w:r w:rsidR="00833AF0">
        <w:rPr>
          <w:b/>
          <w:lang w:eastAsia="ja-JP"/>
        </w:rPr>
        <w:t>2</w:t>
      </w:r>
      <w:r w:rsidR="00833AF0" w:rsidRPr="00EE245F">
        <w:rPr>
          <w:b/>
          <w:lang w:eastAsia="ja-JP"/>
        </w:rPr>
        <w:t xml:space="preserve"> </w:t>
      </w:r>
      <w:r w:rsidR="00833AF0" w:rsidRPr="00D15502">
        <w:rPr>
          <w:b/>
          <w:lang w:eastAsia="ja-JP"/>
        </w:rPr>
        <w:t xml:space="preserve">The </w:t>
      </w:r>
      <w:r w:rsidR="00FE55D5">
        <w:rPr>
          <w:b/>
          <w:lang w:eastAsia="ja-JP"/>
        </w:rPr>
        <w:t xml:space="preserve">DEGs </w:t>
      </w:r>
      <w:r w:rsidR="00833AF0">
        <w:rPr>
          <w:b/>
          <w:lang w:eastAsia="ja-JP"/>
        </w:rPr>
        <w:t xml:space="preserve">heatmap of </w:t>
      </w:r>
      <w:r w:rsidR="00FE55D5">
        <w:rPr>
          <w:b/>
          <w:lang w:eastAsia="ja-JP"/>
        </w:rPr>
        <w:t>different platforms</w:t>
      </w:r>
    </w:p>
    <w:p w14:paraId="75BE1892" w14:textId="6B9B5E57" w:rsidR="008B2EA1" w:rsidRDefault="008B2EA1" w:rsidP="00ED02D2">
      <w:pPr>
        <w:spacing w:before="0" w:after="0"/>
        <w:rPr>
          <w:lang w:eastAsia="zh-TW"/>
        </w:rPr>
      </w:pPr>
    </w:p>
    <w:p w14:paraId="2BB7BF42" w14:textId="6F9A803D" w:rsidR="00833AF0" w:rsidRDefault="00833AF0" w:rsidP="00ED02D2">
      <w:pPr>
        <w:spacing w:before="0" w:after="0"/>
        <w:rPr>
          <w:lang w:eastAsia="zh-TW"/>
        </w:rPr>
      </w:pPr>
    </w:p>
    <w:p w14:paraId="0AF1EBC3" w14:textId="73CF9162" w:rsidR="008B2EA1" w:rsidRDefault="008B2EA1" w:rsidP="00ED02D2">
      <w:pPr>
        <w:spacing w:before="0" w:after="0"/>
        <w:rPr>
          <w:lang w:eastAsia="zh-TW"/>
        </w:rPr>
      </w:pPr>
      <w:r>
        <w:rPr>
          <w:lang w:eastAsia="zh-TW"/>
        </w:rPr>
        <w:t>Supplementary Figure S2A showed the heatmap of 306 DEGs among the discovery samples with HTA array.</w:t>
      </w:r>
    </w:p>
    <w:p w14:paraId="4645836C" w14:textId="7D0963EB" w:rsidR="008B2EA1" w:rsidRDefault="008B2EA1" w:rsidP="00ED02D2">
      <w:pPr>
        <w:spacing w:before="0" w:after="0"/>
        <w:rPr>
          <w:lang w:eastAsia="zh-TW"/>
        </w:rPr>
      </w:pPr>
      <w:r>
        <w:rPr>
          <w:lang w:eastAsia="zh-TW"/>
        </w:rPr>
        <w:t>Supplementary Figure S2B showed the heatmap of 321 DEGs among the mega-analysis</w:t>
      </w:r>
    </w:p>
    <w:p w14:paraId="3C8F5449" w14:textId="1B8B8C0C" w:rsidR="008B2EA1" w:rsidRDefault="008B2EA1" w:rsidP="00ED02D2">
      <w:pPr>
        <w:spacing w:before="0" w:after="0"/>
        <w:rPr>
          <w:lang w:eastAsia="zh-TW"/>
        </w:rPr>
      </w:pPr>
      <w:r>
        <w:rPr>
          <w:lang w:eastAsia="zh-TW"/>
        </w:rPr>
        <w:t>Supplementary Figure S2C showed the heatmap of 491 DEGs among RNA-Seq</w:t>
      </w:r>
    </w:p>
    <w:p w14:paraId="4DA5ACAA" w14:textId="0633CF2C" w:rsidR="00833AF0" w:rsidRDefault="00833AF0" w:rsidP="00ED02D2">
      <w:pPr>
        <w:spacing w:before="0" w:after="0"/>
        <w:rPr>
          <w:lang w:eastAsia="zh-TW"/>
        </w:rPr>
        <w:sectPr w:rsidR="00833AF0" w:rsidSect="00847A71">
          <w:pgSz w:w="15840" w:h="12240" w:orient="landscape"/>
          <w:pgMar w:top="1282" w:right="1138" w:bottom="1181" w:left="1138" w:header="720" w:footer="720" w:gutter="0"/>
          <w:cols w:space="720"/>
          <w:titlePg/>
          <w:docGrid w:linePitch="360"/>
        </w:sectPr>
      </w:pPr>
    </w:p>
    <w:p w14:paraId="7879BDF7" w14:textId="6228D2F3" w:rsidR="00833AF0" w:rsidRPr="00EE245F" w:rsidRDefault="00833AF0" w:rsidP="00833AF0">
      <w:pPr>
        <w:spacing w:before="0" w:after="0"/>
        <w:rPr>
          <w:b/>
          <w:lang w:eastAsia="ja-JP"/>
        </w:rPr>
      </w:pPr>
      <w:r w:rsidRPr="00EE245F">
        <w:rPr>
          <w:b/>
          <w:lang w:eastAsia="ja-JP"/>
        </w:rPr>
        <w:lastRenderedPageBreak/>
        <w:t>Supplementary Figure S</w:t>
      </w:r>
      <w:r>
        <w:rPr>
          <w:b/>
          <w:lang w:eastAsia="ja-JP"/>
        </w:rPr>
        <w:t>3</w:t>
      </w:r>
      <w:r w:rsidRPr="00EE245F">
        <w:rPr>
          <w:b/>
          <w:lang w:eastAsia="ja-JP"/>
        </w:rPr>
        <w:t xml:space="preserve"> </w:t>
      </w:r>
      <w:r w:rsidRPr="00D15502">
        <w:rPr>
          <w:b/>
          <w:lang w:eastAsia="ja-JP"/>
        </w:rPr>
        <w:t xml:space="preserve">The distribution of DEGs in </w:t>
      </w:r>
      <w:r>
        <w:rPr>
          <w:b/>
          <w:lang w:eastAsia="ja-JP"/>
        </w:rPr>
        <w:t>RNA-Seq</w:t>
      </w:r>
    </w:p>
    <w:p w14:paraId="4330FEA6" w14:textId="77777777" w:rsidR="00833AF0" w:rsidRDefault="00833AF0" w:rsidP="00833AF0">
      <w:pPr>
        <w:spacing w:before="0" w:after="0"/>
        <w:rPr>
          <w:lang w:eastAsia="ja-JP"/>
        </w:rPr>
      </w:pPr>
      <w:r>
        <w:rPr>
          <w:b/>
          <w:noProof/>
          <w:lang w:eastAsia="zh-TW"/>
        </w:rPr>
        <w:drawing>
          <wp:inline distT="0" distB="0" distL="0" distR="0" wp14:anchorId="0BC49012" wp14:editId="0ED7B389">
            <wp:extent cx="6208395" cy="439229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_Chart_Seq.pdf"/>
                    <pic:cNvPicPr/>
                  </pic:nvPicPr>
                  <pic:blipFill>
                    <a:blip r:embed="rId19">
                      <a:extLst>
                        <a:ext uri="{28A0092B-C50C-407E-A947-70E740481C1C}">
                          <a14:useLocalDpi xmlns:a14="http://schemas.microsoft.com/office/drawing/2010/main" val="0"/>
                        </a:ext>
                      </a:extLst>
                    </a:blip>
                    <a:stretch>
                      <a:fillRect/>
                    </a:stretch>
                  </pic:blipFill>
                  <pic:spPr>
                    <a:xfrm>
                      <a:off x="0" y="0"/>
                      <a:ext cx="6208395" cy="4392295"/>
                    </a:xfrm>
                    <a:prstGeom prst="rect">
                      <a:avLst/>
                    </a:prstGeom>
                  </pic:spPr>
                </pic:pic>
              </a:graphicData>
            </a:graphic>
          </wp:inline>
        </w:drawing>
      </w:r>
    </w:p>
    <w:p w14:paraId="7270F977" w14:textId="77777777" w:rsidR="00833AF0" w:rsidRDefault="00833AF0" w:rsidP="00833AF0">
      <w:pPr>
        <w:spacing w:before="0" w:after="0"/>
      </w:pPr>
      <w:r>
        <w:t xml:space="preserve">In the </w:t>
      </w:r>
      <w:r w:rsidRPr="00ED02D2">
        <w:t xml:space="preserve">DEGs </w:t>
      </w:r>
      <w:r>
        <w:t>of RNA-Seq</w:t>
      </w:r>
      <w:r w:rsidRPr="00ED02D2">
        <w:t xml:space="preserve">, </w:t>
      </w:r>
      <w:r>
        <w:t xml:space="preserve">most of the genes belongs to protein-coding genes. The legend of “others” including: pseudogenes, snRNA, snoRNA, process transcript and unclassified. </w:t>
      </w:r>
    </w:p>
    <w:p w14:paraId="49A5FE92" w14:textId="77777777" w:rsidR="00833AF0" w:rsidRDefault="00833AF0" w:rsidP="00833AF0">
      <w:pPr>
        <w:spacing w:before="0" w:after="0"/>
        <w:rPr>
          <w:lang w:eastAsia="ja-JP"/>
        </w:rPr>
      </w:pPr>
    </w:p>
    <w:p w14:paraId="430F75BA" w14:textId="77777777" w:rsidR="008C34C6" w:rsidRDefault="008C34C6" w:rsidP="00ED02D2">
      <w:pPr>
        <w:spacing w:before="0" w:after="0"/>
        <w:sectPr w:rsidR="008C34C6" w:rsidSect="0093429D">
          <w:pgSz w:w="12240" w:h="15840"/>
          <w:pgMar w:top="1138" w:right="1181" w:bottom="1138" w:left="1282" w:header="720" w:footer="720" w:gutter="0"/>
          <w:cols w:space="720"/>
          <w:titlePg/>
          <w:docGrid w:linePitch="360"/>
        </w:sectPr>
      </w:pPr>
    </w:p>
    <w:p w14:paraId="2EA7DE85" w14:textId="556D2764" w:rsidR="008C34C6" w:rsidRPr="00EE245F" w:rsidRDefault="008C34C6" w:rsidP="00ED02D2">
      <w:pPr>
        <w:spacing w:before="0" w:after="0"/>
        <w:rPr>
          <w:b/>
        </w:rPr>
      </w:pPr>
      <w:r w:rsidRPr="00EE245F">
        <w:rPr>
          <w:b/>
        </w:rPr>
        <w:lastRenderedPageBreak/>
        <w:t>Supplementary Table</w:t>
      </w:r>
      <w:r w:rsidR="00EE245F" w:rsidRPr="00EE245F">
        <w:rPr>
          <w:b/>
        </w:rPr>
        <w:t xml:space="preserve"> S</w:t>
      </w:r>
      <w:r w:rsidRPr="00EE245F">
        <w:rPr>
          <w:b/>
        </w:rPr>
        <w:t>1 RNA integrity number (RIN) of each samples</w:t>
      </w:r>
    </w:p>
    <w:tbl>
      <w:tblPr>
        <w:tblStyle w:val="aff4"/>
        <w:tblW w:w="0" w:type="auto"/>
        <w:jc w:val="center"/>
        <w:tblLook w:val="04A0" w:firstRow="1" w:lastRow="0" w:firstColumn="1" w:lastColumn="0" w:noHBand="0" w:noVBand="1"/>
      </w:tblPr>
      <w:tblGrid>
        <w:gridCol w:w="1116"/>
        <w:gridCol w:w="1610"/>
        <w:gridCol w:w="1950"/>
      </w:tblGrid>
      <w:tr w:rsidR="008C34C6" w14:paraId="39B59F5D" w14:textId="12DD9AB2" w:rsidTr="00705555">
        <w:trPr>
          <w:jc w:val="center"/>
        </w:trPr>
        <w:tc>
          <w:tcPr>
            <w:tcW w:w="1116" w:type="dxa"/>
          </w:tcPr>
          <w:p w14:paraId="6D03736C" w14:textId="2770BCB1" w:rsidR="008C34C6" w:rsidRDefault="008C34C6" w:rsidP="00ED02D2">
            <w:pPr>
              <w:spacing w:before="0" w:after="0"/>
            </w:pPr>
            <w:r>
              <w:t>ID</w:t>
            </w:r>
          </w:p>
        </w:tc>
        <w:tc>
          <w:tcPr>
            <w:tcW w:w="1610" w:type="dxa"/>
          </w:tcPr>
          <w:p w14:paraId="386FF277" w14:textId="798229BA" w:rsidR="008C34C6" w:rsidRDefault="008C34C6" w:rsidP="00ED02D2">
            <w:pPr>
              <w:spacing w:before="0" w:after="0"/>
            </w:pPr>
            <w:r>
              <w:t>Mani</w:t>
            </w:r>
            <w:r w:rsidR="00D67791">
              <w:t>c</w:t>
            </w:r>
            <w:r>
              <w:t xml:space="preserve"> State </w:t>
            </w:r>
          </w:p>
        </w:tc>
        <w:tc>
          <w:tcPr>
            <w:tcW w:w="1950" w:type="dxa"/>
          </w:tcPr>
          <w:p w14:paraId="5A84586F" w14:textId="4503C124" w:rsidR="008C34C6" w:rsidRDefault="008C34C6" w:rsidP="00ED02D2">
            <w:pPr>
              <w:spacing w:before="0" w:after="0"/>
            </w:pPr>
            <w:r>
              <w:t>Remission State</w:t>
            </w:r>
          </w:p>
        </w:tc>
      </w:tr>
      <w:tr w:rsidR="008C34C6" w14:paraId="6D2F99FB" w14:textId="224175E4" w:rsidTr="00705555">
        <w:trPr>
          <w:jc w:val="center"/>
        </w:trPr>
        <w:tc>
          <w:tcPr>
            <w:tcW w:w="1116" w:type="dxa"/>
          </w:tcPr>
          <w:p w14:paraId="07AF8E5A" w14:textId="41E028F6" w:rsidR="008C34C6" w:rsidRDefault="008C34C6" w:rsidP="00ED02D2">
            <w:pPr>
              <w:spacing w:before="0" w:after="0"/>
            </w:pPr>
            <w:r>
              <w:t>422220</w:t>
            </w:r>
          </w:p>
        </w:tc>
        <w:tc>
          <w:tcPr>
            <w:tcW w:w="1610" w:type="dxa"/>
          </w:tcPr>
          <w:p w14:paraId="74F4C4D2" w14:textId="63ECA069" w:rsidR="008C34C6" w:rsidRDefault="00E249A4" w:rsidP="00762D77">
            <w:pPr>
              <w:spacing w:before="0" w:after="0"/>
              <w:jc w:val="right"/>
            </w:pPr>
            <w:r>
              <w:t>9.4</w:t>
            </w:r>
          </w:p>
        </w:tc>
        <w:tc>
          <w:tcPr>
            <w:tcW w:w="1950" w:type="dxa"/>
          </w:tcPr>
          <w:p w14:paraId="44545DF5" w14:textId="07D2BC22" w:rsidR="008C34C6" w:rsidRDefault="00E249A4" w:rsidP="00762D77">
            <w:pPr>
              <w:spacing w:before="0" w:after="0"/>
              <w:jc w:val="right"/>
            </w:pPr>
            <w:r>
              <w:t>9.6</w:t>
            </w:r>
          </w:p>
        </w:tc>
      </w:tr>
      <w:tr w:rsidR="008C34C6" w14:paraId="1C1987DA" w14:textId="73A54755" w:rsidTr="00705555">
        <w:trPr>
          <w:jc w:val="center"/>
        </w:trPr>
        <w:tc>
          <w:tcPr>
            <w:tcW w:w="1116" w:type="dxa"/>
          </w:tcPr>
          <w:p w14:paraId="56332F63" w14:textId="4F902F9F" w:rsidR="008C34C6" w:rsidRDefault="008C34C6" w:rsidP="00ED02D2">
            <w:pPr>
              <w:spacing w:before="0" w:after="0"/>
            </w:pPr>
            <w:r>
              <w:t>422520</w:t>
            </w:r>
          </w:p>
        </w:tc>
        <w:tc>
          <w:tcPr>
            <w:tcW w:w="1610" w:type="dxa"/>
          </w:tcPr>
          <w:p w14:paraId="04ADD6E3" w14:textId="3A880B9D" w:rsidR="008C34C6" w:rsidRDefault="00E249A4" w:rsidP="00762D77">
            <w:pPr>
              <w:spacing w:before="0" w:after="0"/>
              <w:jc w:val="right"/>
            </w:pPr>
            <w:r>
              <w:t>6.4</w:t>
            </w:r>
          </w:p>
        </w:tc>
        <w:tc>
          <w:tcPr>
            <w:tcW w:w="1950" w:type="dxa"/>
          </w:tcPr>
          <w:p w14:paraId="26AE8516" w14:textId="103266C5" w:rsidR="008C34C6" w:rsidRDefault="00E249A4" w:rsidP="00762D77">
            <w:pPr>
              <w:spacing w:before="0" w:after="0"/>
              <w:jc w:val="right"/>
            </w:pPr>
            <w:r>
              <w:t>9.3</w:t>
            </w:r>
          </w:p>
        </w:tc>
      </w:tr>
      <w:tr w:rsidR="008C34C6" w14:paraId="5CB2B1C4" w14:textId="1034648D" w:rsidTr="00705555">
        <w:trPr>
          <w:jc w:val="center"/>
        </w:trPr>
        <w:tc>
          <w:tcPr>
            <w:tcW w:w="1116" w:type="dxa"/>
          </w:tcPr>
          <w:p w14:paraId="1A7D7151" w14:textId="697FC0D3" w:rsidR="008C34C6" w:rsidRDefault="008C34C6" w:rsidP="00ED02D2">
            <w:pPr>
              <w:spacing w:before="0" w:after="0"/>
            </w:pPr>
            <w:r>
              <w:t>422720</w:t>
            </w:r>
          </w:p>
        </w:tc>
        <w:tc>
          <w:tcPr>
            <w:tcW w:w="1610" w:type="dxa"/>
          </w:tcPr>
          <w:p w14:paraId="5970EFF7" w14:textId="170CEAD5" w:rsidR="008C34C6" w:rsidRDefault="004F1270" w:rsidP="00762D77">
            <w:pPr>
              <w:spacing w:before="0" w:after="0"/>
              <w:jc w:val="right"/>
            </w:pPr>
            <w:r>
              <w:t>9.3</w:t>
            </w:r>
          </w:p>
        </w:tc>
        <w:tc>
          <w:tcPr>
            <w:tcW w:w="1950" w:type="dxa"/>
          </w:tcPr>
          <w:p w14:paraId="45023A9B" w14:textId="6599A114" w:rsidR="008C34C6" w:rsidRDefault="004F1270" w:rsidP="00762D77">
            <w:pPr>
              <w:spacing w:before="0" w:after="0"/>
              <w:jc w:val="right"/>
            </w:pPr>
            <w:r>
              <w:t>9.1</w:t>
            </w:r>
          </w:p>
        </w:tc>
      </w:tr>
      <w:tr w:rsidR="008C34C6" w14:paraId="54B7C1B2" w14:textId="018F2DCB" w:rsidTr="00705555">
        <w:trPr>
          <w:jc w:val="center"/>
        </w:trPr>
        <w:tc>
          <w:tcPr>
            <w:tcW w:w="1116" w:type="dxa"/>
          </w:tcPr>
          <w:p w14:paraId="4E5AA0A4" w14:textId="6515453A" w:rsidR="008C34C6" w:rsidRDefault="008C34C6" w:rsidP="00ED02D2">
            <w:pPr>
              <w:spacing w:before="0" w:after="0"/>
            </w:pPr>
            <w:r>
              <w:t>422820</w:t>
            </w:r>
          </w:p>
        </w:tc>
        <w:tc>
          <w:tcPr>
            <w:tcW w:w="1610" w:type="dxa"/>
          </w:tcPr>
          <w:p w14:paraId="05D197C3" w14:textId="371CEDB5" w:rsidR="008C34C6" w:rsidRDefault="00E249A4" w:rsidP="00762D77">
            <w:pPr>
              <w:spacing w:before="0" w:after="0"/>
              <w:jc w:val="right"/>
            </w:pPr>
            <w:r>
              <w:t>8.9</w:t>
            </w:r>
          </w:p>
        </w:tc>
        <w:tc>
          <w:tcPr>
            <w:tcW w:w="1950" w:type="dxa"/>
          </w:tcPr>
          <w:p w14:paraId="6CDC8448" w14:textId="6BD7FA64" w:rsidR="008C34C6" w:rsidRDefault="00E249A4" w:rsidP="00762D77">
            <w:pPr>
              <w:spacing w:before="0" w:after="0"/>
              <w:jc w:val="right"/>
            </w:pPr>
            <w:r>
              <w:t>9.7</w:t>
            </w:r>
          </w:p>
        </w:tc>
      </w:tr>
      <w:tr w:rsidR="008C34C6" w14:paraId="2DE2E8FA" w14:textId="62CBBF8F" w:rsidTr="00705555">
        <w:trPr>
          <w:jc w:val="center"/>
        </w:trPr>
        <w:tc>
          <w:tcPr>
            <w:tcW w:w="1116" w:type="dxa"/>
          </w:tcPr>
          <w:p w14:paraId="288EA9CC" w14:textId="7C0DB575" w:rsidR="008C34C6" w:rsidRDefault="008C34C6" w:rsidP="00ED02D2">
            <w:pPr>
              <w:spacing w:before="0" w:after="0"/>
            </w:pPr>
            <w:r>
              <w:t>423120</w:t>
            </w:r>
          </w:p>
        </w:tc>
        <w:tc>
          <w:tcPr>
            <w:tcW w:w="1610" w:type="dxa"/>
          </w:tcPr>
          <w:p w14:paraId="0414D2AD" w14:textId="1805B09F" w:rsidR="008C34C6" w:rsidRDefault="00E249A4" w:rsidP="00762D77">
            <w:pPr>
              <w:spacing w:before="0" w:after="0"/>
              <w:jc w:val="right"/>
            </w:pPr>
            <w:r>
              <w:t>9.4</w:t>
            </w:r>
          </w:p>
        </w:tc>
        <w:tc>
          <w:tcPr>
            <w:tcW w:w="1950" w:type="dxa"/>
          </w:tcPr>
          <w:p w14:paraId="3D80AAA4" w14:textId="2D55857A" w:rsidR="008C34C6" w:rsidRDefault="00E249A4" w:rsidP="00762D77">
            <w:pPr>
              <w:spacing w:before="0" w:after="0"/>
              <w:jc w:val="right"/>
            </w:pPr>
            <w:r>
              <w:t>9.5</w:t>
            </w:r>
          </w:p>
        </w:tc>
      </w:tr>
      <w:tr w:rsidR="008C34C6" w14:paraId="4DB803A5" w14:textId="0C1F1951" w:rsidTr="00705555">
        <w:trPr>
          <w:jc w:val="center"/>
        </w:trPr>
        <w:tc>
          <w:tcPr>
            <w:tcW w:w="1116" w:type="dxa"/>
          </w:tcPr>
          <w:p w14:paraId="75108626" w14:textId="34F73F38" w:rsidR="008C34C6" w:rsidRDefault="008C34C6" w:rsidP="00ED02D2">
            <w:pPr>
              <w:spacing w:before="0" w:after="0"/>
            </w:pPr>
            <w:r>
              <w:t>423820</w:t>
            </w:r>
          </w:p>
        </w:tc>
        <w:tc>
          <w:tcPr>
            <w:tcW w:w="1610" w:type="dxa"/>
          </w:tcPr>
          <w:p w14:paraId="15F75D03" w14:textId="5D67CCB3" w:rsidR="008C34C6" w:rsidRDefault="00E249A4" w:rsidP="00762D77">
            <w:pPr>
              <w:spacing w:before="0" w:after="0"/>
              <w:jc w:val="right"/>
            </w:pPr>
            <w:r>
              <w:t>9.4</w:t>
            </w:r>
          </w:p>
        </w:tc>
        <w:tc>
          <w:tcPr>
            <w:tcW w:w="1950" w:type="dxa"/>
          </w:tcPr>
          <w:p w14:paraId="201AF3B2" w14:textId="7224DA8C" w:rsidR="008C34C6" w:rsidRDefault="00E249A4" w:rsidP="00762D77">
            <w:pPr>
              <w:spacing w:before="0" w:after="0"/>
              <w:jc w:val="right"/>
            </w:pPr>
            <w:r>
              <w:t>8.8</w:t>
            </w:r>
          </w:p>
        </w:tc>
      </w:tr>
      <w:tr w:rsidR="008C34C6" w14:paraId="47FA4353" w14:textId="77777777" w:rsidTr="00705555">
        <w:trPr>
          <w:jc w:val="center"/>
        </w:trPr>
        <w:tc>
          <w:tcPr>
            <w:tcW w:w="1116" w:type="dxa"/>
          </w:tcPr>
          <w:p w14:paraId="4955D703" w14:textId="2C07A861" w:rsidR="008C34C6" w:rsidRDefault="008C34C6" w:rsidP="00ED02D2">
            <w:pPr>
              <w:spacing w:before="0" w:after="0"/>
            </w:pPr>
            <w:r>
              <w:t>520620</w:t>
            </w:r>
          </w:p>
        </w:tc>
        <w:tc>
          <w:tcPr>
            <w:tcW w:w="1610" w:type="dxa"/>
          </w:tcPr>
          <w:p w14:paraId="7D265E09" w14:textId="0AE11FCE" w:rsidR="008C34C6" w:rsidRDefault="00E249A4" w:rsidP="00762D77">
            <w:pPr>
              <w:spacing w:before="0" w:after="0"/>
              <w:jc w:val="right"/>
            </w:pPr>
            <w:r>
              <w:t>8.8</w:t>
            </w:r>
          </w:p>
        </w:tc>
        <w:tc>
          <w:tcPr>
            <w:tcW w:w="1950" w:type="dxa"/>
          </w:tcPr>
          <w:p w14:paraId="43F27834" w14:textId="798DC786" w:rsidR="008C34C6" w:rsidRDefault="00E249A4" w:rsidP="00762D77">
            <w:pPr>
              <w:spacing w:before="0" w:after="0"/>
              <w:jc w:val="right"/>
            </w:pPr>
            <w:r>
              <w:t>7.9</w:t>
            </w:r>
          </w:p>
        </w:tc>
      </w:tr>
      <w:tr w:rsidR="008C34C6" w14:paraId="18184EFB" w14:textId="77777777" w:rsidTr="00705555">
        <w:trPr>
          <w:jc w:val="center"/>
        </w:trPr>
        <w:tc>
          <w:tcPr>
            <w:tcW w:w="1116" w:type="dxa"/>
          </w:tcPr>
          <w:p w14:paraId="563928D6" w14:textId="5EEFB209" w:rsidR="008C34C6" w:rsidRDefault="00E249A4" w:rsidP="00ED02D2">
            <w:pPr>
              <w:spacing w:before="0" w:after="0"/>
            </w:pPr>
            <w:r>
              <w:t>519420</w:t>
            </w:r>
          </w:p>
        </w:tc>
        <w:tc>
          <w:tcPr>
            <w:tcW w:w="1610" w:type="dxa"/>
          </w:tcPr>
          <w:p w14:paraId="69E081E4" w14:textId="51C562D7" w:rsidR="008C34C6" w:rsidRDefault="004F1270" w:rsidP="00762D77">
            <w:pPr>
              <w:spacing w:before="0" w:after="0"/>
              <w:jc w:val="right"/>
            </w:pPr>
            <w:r>
              <w:t>8.7</w:t>
            </w:r>
          </w:p>
        </w:tc>
        <w:tc>
          <w:tcPr>
            <w:tcW w:w="1950" w:type="dxa"/>
          </w:tcPr>
          <w:p w14:paraId="64E3F419" w14:textId="07C37C79" w:rsidR="008C34C6" w:rsidRDefault="004F1270" w:rsidP="00762D77">
            <w:pPr>
              <w:spacing w:before="0" w:after="0"/>
              <w:jc w:val="right"/>
            </w:pPr>
            <w:r>
              <w:t>9.1</w:t>
            </w:r>
          </w:p>
        </w:tc>
      </w:tr>
      <w:tr w:rsidR="008C34C6" w14:paraId="47C059D7" w14:textId="77777777" w:rsidTr="00705555">
        <w:trPr>
          <w:jc w:val="center"/>
        </w:trPr>
        <w:tc>
          <w:tcPr>
            <w:tcW w:w="1116" w:type="dxa"/>
          </w:tcPr>
          <w:p w14:paraId="7D917F09" w14:textId="2E0708A6" w:rsidR="008C34C6" w:rsidRDefault="00E249A4" w:rsidP="00ED02D2">
            <w:pPr>
              <w:spacing w:before="0" w:after="0"/>
            </w:pPr>
            <w:r>
              <w:t>604820</w:t>
            </w:r>
          </w:p>
        </w:tc>
        <w:tc>
          <w:tcPr>
            <w:tcW w:w="1610" w:type="dxa"/>
          </w:tcPr>
          <w:p w14:paraId="51C37BB9" w14:textId="1C6DC57F" w:rsidR="008C34C6" w:rsidRDefault="004F1270" w:rsidP="00762D77">
            <w:pPr>
              <w:spacing w:before="0" w:after="0"/>
              <w:jc w:val="right"/>
            </w:pPr>
            <w:r>
              <w:t>9.2</w:t>
            </w:r>
          </w:p>
        </w:tc>
        <w:tc>
          <w:tcPr>
            <w:tcW w:w="1950" w:type="dxa"/>
          </w:tcPr>
          <w:p w14:paraId="536E40FF" w14:textId="718AEE18" w:rsidR="008C34C6" w:rsidRDefault="004F1270" w:rsidP="00762D77">
            <w:pPr>
              <w:spacing w:before="0" w:after="0"/>
              <w:jc w:val="right"/>
            </w:pPr>
            <w:r>
              <w:t>9.3</w:t>
            </w:r>
          </w:p>
        </w:tc>
      </w:tr>
      <w:tr w:rsidR="00E249A4" w14:paraId="06802D02" w14:textId="77777777" w:rsidTr="00705555">
        <w:trPr>
          <w:jc w:val="center"/>
        </w:trPr>
        <w:tc>
          <w:tcPr>
            <w:tcW w:w="1116" w:type="dxa"/>
          </w:tcPr>
          <w:p w14:paraId="0D804181" w14:textId="0531D608" w:rsidR="00E249A4" w:rsidRDefault="00E249A4" w:rsidP="00ED02D2">
            <w:pPr>
              <w:spacing w:before="0" w:after="0"/>
            </w:pPr>
            <w:r>
              <w:t>635820</w:t>
            </w:r>
          </w:p>
        </w:tc>
        <w:tc>
          <w:tcPr>
            <w:tcW w:w="1610" w:type="dxa"/>
          </w:tcPr>
          <w:p w14:paraId="0C5D9921" w14:textId="3A3E687D" w:rsidR="00E249A4" w:rsidRDefault="004F1270" w:rsidP="00762D77">
            <w:pPr>
              <w:spacing w:before="0" w:after="0"/>
              <w:jc w:val="right"/>
            </w:pPr>
            <w:r>
              <w:t>9.4</w:t>
            </w:r>
          </w:p>
        </w:tc>
        <w:tc>
          <w:tcPr>
            <w:tcW w:w="1950" w:type="dxa"/>
          </w:tcPr>
          <w:p w14:paraId="7DC8415B" w14:textId="073B449A" w:rsidR="00E249A4" w:rsidRDefault="004F1270" w:rsidP="00762D77">
            <w:pPr>
              <w:spacing w:before="0" w:after="0"/>
              <w:jc w:val="right"/>
            </w:pPr>
            <w:r>
              <w:t>8.5</w:t>
            </w:r>
          </w:p>
        </w:tc>
      </w:tr>
      <w:tr w:rsidR="00E249A4" w14:paraId="7B78B5B5" w14:textId="77777777" w:rsidTr="00705555">
        <w:trPr>
          <w:jc w:val="center"/>
        </w:trPr>
        <w:tc>
          <w:tcPr>
            <w:tcW w:w="1116" w:type="dxa"/>
          </w:tcPr>
          <w:p w14:paraId="59E9E4B6" w14:textId="5C474FE1" w:rsidR="00E249A4" w:rsidRDefault="00E249A4" w:rsidP="00ED02D2">
            <w:pPr>
              <w:spacing w:before="0" w:after="0"/>
            </w:pPr>
            <w:r>
              <w:t>641720</w:t>
            </w:r>
          </w:p>
        </w:tc>
        <w:tc>
          <w:tcPr>
            <w:tcW w:w="1610" w:type="dxa"/>
          </w:tcPr>
          <w:p w14:paraId="7CF7FE98" w14:textId="4F2C4788" w:rsidR="00E249A4" w:rsidRDefault="00E249A4" w:rsidP="00762D77">
            <w:pPr>
              <w:spacing w:before="0" w:after="0"/>
              <w:jc w:val="right"/>
            </w:pPr>
            <w:r>
              <w:t>8.8</w:t>
            </w:r>
          </w:p>
        </w:tc>
        <w:tc>
          <w:tcPr>
            <w:tcW w:w="1950" w:type="dxa"/>
          </w:tcPr>
          <w:p w14:paraId="50EEFD50" w14:textId="70C0FCF4" w:rsidR="00E249A4" w:rsidRDefault="00E249A4" w:rsidP="00762D77">
            <w:pPr>
              <w:spacing w:before="0" w:after="0"/>
              <w:jc w:val="right"/>
            </w:pPr>
            <w:r>
              <w:t>9.4</w:t>
            </w:r>
          </w:p>
        </w:tc>
      </w:tr>
      <w:tr w:rsidR="00E249A4" w14:paraId="6108DCB3" w14:textId="77777777" w:rsidTr="00705555">
        <w:trPr>
          <w:jc w:val="center"/>
        </w:trPr>
        <w:tc>
          <w:tcPr>
            <w:tcW w:w="1116" w:type="dxa"/>
          </w:tcPr>
          <w:p w14:paraId="729954E2" w14:textId="36D045DA" w:rsidR="00E249A4" w:rsidRDefault="00E249A4" w:rsidP="00ED02D2">
            <w:pPr>
              <w:spacing w:before="0" w:after="0"/>
            </w:pPr>
            <w:r>
              <w:t>643220</w:t>
            </w:r>
          </w:p>
        </w:tc>
        <w:tc>
          <w:tcPr>
            <w:tcW w:w="1610" w:type="dxa"/>
          </w:tcPr>
          <w:p w14:paraId="7F5A56FC" w14:textId="36B50099" w:rsidR="00E249A4" w:rsidRDefault="00E249A4" w:rsidP="00762D77">
            <w:pPr>
              <w:spacing w:before="0" w:after="0"/>
              <w:jc w:val="right"/>
            </w:pPr>
            <w:r>
              <w:t>8.9</w:t>
            </w:r>
          </w:p>
        </w:tc>
        <w:tc>
          <w:tcPr>
            <w:tcW w:w="1950" w:type="dxa"/>
          </w:tcPr>
          <w:p w14:paraId="47C80F89" w14:textId="58E4AD0C" w:rsidR="00E249A4" w:rsidRDefault="00E249A4" w:rsidP="00762D77">
            <w:pPr>
              <w:spacing w:before="0" w:after="0"/>
              <w:jc w:val="right"/>
            </w:pPr>
            <w:r>
              <w:t>8.6</w:t>
            </w:r>
          </w:p>
        </w:tc>
      </w:tr>
      <w:tr w:rsidR="00E249A4" w14:paraId="525B7331" w14:textId="77777777" w:rsidTr="00705555">
        <w:trPr>
          <w:jc w:val="center"/>
        </w:trPr>
        <w:tc>
          <w:tcPr>
            <w:tcW w:w="1116" w:type="dxa"/>
          </w:tcPr>
          <w:p w14:paraId="555EFF6E" w14:textId="6F14913D" w:rsidR="00E249A4" w:rsidRDefault="00E249A4" w:rsidP="00ED02D2">
            <w:pPr>
              <w:spacing w:before="0" w:after="0"/>
            </w:pPr>
            <w:r>
              <w:t>643520</w:t>
            </w:r>
          </w:p>
        </w:tc>
        <w:tc>
          <w:tcPr>
            <w:tcW w:w="1610" w:type="dxa"/>
          </w:tcPr>
          <w:p w14:paraId="3879F9ED" w14:textId="57CF796E" w:rsidR="00E249A4" w:rsidRDefault="00E249A4" w:rsidP="00762D77">
            <w:pPr>
              <w:spacing w:before="0" w:after="0"/>
              <w:jc w:val="right"/>
            </w:pPr>
            <w:r>
              <w:t>7.8</w:t>
            </w:r>
          </w:p>
        </w:tc>
        <w:tc>
          <w:tcPr>
            <w:tcW w:w="1950" w:type="dxa"/>
          </w:tcPr>
          <w:p w14:paraId="3A75C035" w14:textId="4D724328" w:rsidR="00E249A4" w:rsidRDefault="00E249A4" w:rsidP="00762D77">
            <w:pPr>
              <w:spacing w:before="0" w:after="0"/>
              <w:jc w:val="right"/>
            </w:pPr>
            <w:r>
              <w:t>6.3</w:t>
            </w:r>
          </w:p>
        </w:tc>
      </w:tr>
    </w:tbl>
    <w:p w14:paraId="791050DB" w14:textId="11195A0F" w:rsidR="008C34C6" w:rsidRDefault="00D67791" w:rsidP="007C7154">
      <w:pPr>
        <w:spacing w:before="0" w:after="0"/>
      </w:pPr>
      <w:r>
        <w:t xml:space="preserve">The mean of the total RIN was around 8.8 and there was no significance difference between RIN of manic state and remission state (p&gt;0.05 with </w:t>
      </w:r>
      <w:r>
        <w:rPr>
          <w:lang w:eastAsia="zh-TW"/>
        </w:rPr>
        <w:t>pair t-test and wilcoxon signed-rank t</w:t>
      </w:r>
      <w:r w:rsidRPr="00D67791">
        <w:rPr>
          <w:lang w:eastAsia="zh-TW"/>
        </w:rPr>
        <w:t>est</w:t>
      </w:r>
      <w:r>
        <w:t xml:space="preserve">). </w:t>
      </w:r>
    </w:p>
    <w:p w14:paraId="14A0B76F" w14:textId="77777777" w:rsidR="007C7154" w:rsidRDefault="007C7154" w:rsidP="007C7154">
      <w:pPr>
        <w:spacing w:before="0" w:after="0"/>
      </w:pPr>
    </w:p>
    <w:p w14:paraId="7821FE4F" w14:textId="77777777" w:rsidR="007C7154" w:rsidRDefault="007C7154" w:rsidP="007C7154">
      <w:pPr>
        <w:spacing w:before="0" w:after="0"/>
        <w:sectPr w:rsidR="007C7154" w:rsidSect="0093429D">
          <w:pgSz w:w="12240" w:h="15840"/>
          <w:pgMar w:top="1138" w:right="1181" w:bottom="1138" w:left="1282" w:header="720" w:footer="720" w:gutter="0"/>
          <w:cols w:space="720"/>
          <w:titlePg/>
          <w:docGrid w:linePitch="360"/>
        </w:sectPr>
      </w:pPr>
    </w:p>
    <w:p w14:paraId="446B477A" w14:textId="11750627" w:rsidR="00156591" w:rsidRPr="00156591" w:rsidRDefault="007C7154" w:rsidP="00156591">
      <w:pPr>
        <w:spacing w:before="0" w:after="0"/>
        <w:rPr>
          <w:b/>
        </w:rPr>
      </w:pPr>
      <w:r w:rsidRPr="00EE245F">
        <w:rPr>
          <w:b/>
        </w:rPr>
        <w:lastRenderedPageBreak/>
        <w:t>Supplementary Table S</w:t>
      </w:r>
      <w:r>
        <w:rPr>
          <w:b/>
        </w:rPr>
        <w:t>2</w:t>
      </w:r>
      <w:r w:rsidRPr="00EE245F">
        <w:rPr>
          <w:b/>
        </w:rPr>
        <w:t xml:space="preserve"> </w:t>
      </w:r>
      <w:r>
        <w:rPr>
          <w:b/>
        </w:rPr>
        <w:t xml:space="preserve">The information of </w:t>
      </w:r>
      <w:r w:rsidRPr="00EE245F">
        <w:rPr>
          <w:b/>
        </w:rPr>
        <w:t>samples</w:t>
      </w:r>
      <w:r>
        <w:rPr>
          <w:b/>
        </w:rPr>
        <w:t xml:space="preserve"> for qRT-PCR</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077"/>
      </w:tblGrid>
      <w:tr w:rsidR="00156591" w14:paraId="5E954C0A" w14:textId="77777777" w:rsidTr="00156591">
        <w:tc>
          <w:tcPr>
            <w:tcW w:w="0" w:type="auto"/>
            <w:tcBorders>
              <w:top w:val="single" w:sz="4" w:space="0" w:color="auto"/>
              <w:bottom w:val="single" w:sz="4" w:space="0" w:color="auto"/>
            </w:tcBorders>
          </w:tcPr>
          <w:p w14:paraId="62A1ED28" w14:textId="77777777" w:rsidR="00156591" w:rsidRPr="008B6280" w:rsidRDefault="00156591" w:rsidP="009E106E">
            <w:pPr>
              <w:spacing w:before="0" w:after="0"/>
              <w:rPr>
                <w:rFonts w:cs="Times New Roman"/>
              </w:rPr>
            </w:pPr>
          </w:p>
        </w:tc>
        <w:tc>
          <w:tcPr>
            <w:tcW w:w="0" w:type="auto"/>
            <w:tcBorders>
              <w:top w:val="single" w:sz="4" w:space="0" w:color="auto"/>
              <w:bottom w:val="single" w:sz="4" w:space="0" w:color="auto"/>
            </w:tcBorders>
          </w:tcPr>
          <w:p w14:paraId="2969E57A" w14:textId="22F28F60" w:rsidR="00156591" w:rsidRPr="008B6280" w:rsidRDefault="00156591" w:rsidP="00156591">
            <w:pPr>
              <w:wordWrap w:val="0"/>
              <w:spacing w:before="0" w:after="0"/>
              <w:jc w:val="right"/>
              <w:rPr>
                <w:rFonts w:cs="Times New Roman"/>
                <w:b/>
              </w:rPr>
            </w:pPr>
            <w:r>
              <w:rPr>
                <w:rFonts w:cs="Times New Roman"/>
                <w:b/>
              </w:rPr>
              <w:t>qRT-PCR Sample</w:t>
            </w:r>
          </w:p>
        </w:tc>
      </w:tr>
      <w:tr w:rsidR="00156591" w14:paraId="279739DA" w14:textId="77777777" w:rsidTr="00156591">
        <w:tc>
          <w:tcPr>
            <w:tcW w:w="0" w:type="auto"/>
            <w:tcBorders>
              <w:top w:val="single" w:sz="4" w:space="0" w:color="auto"/>
            </w:tcBorders>
          </w:tcPr>
          <w:p w14:paraId="209309DB" w14:textId="77777777" w:rsidR="00156591" w:rsidRPr="008B6280" w:rsidRDefault="00156591" w:rsidP="009E106E">
            <w:pPr>
              <w:spacing w:before="0" w:after="0"/>
              <w:rPr>
                <w:rFonts w:cs="Times New Roman"/>
                <w:b/>
              </w:rPr>
            </w:pPr>
            <w:r w:rsidRPr="008B6280">
              <w:rPr>
                <w:rFonts w:cs="Times New Roman"/>
                <w:b/>
              </w:rPr>
              <w:t>Samples</w:t>
            </w:r>
          </w:p>
        </w:tc>
        <w:tc>
          <w:tcPr>
            <w:tcW w:w="0" w:type="auto"/>
            <w:tcBorders>
              <w:top w:val="single" w:sz="4" w:space="0" w:color="auto"/>
            </w:tcBorders>
          </w:tcPr>
          <w:p w14:paraId="48A2C61E" w14:textId="2F90A3FB" w:rsidR="00156591" w:rsidRPr="008B6280" w:rsidRDefault="00156591" w:rsidP="009E106E">
            <w:pPr>
              <w:spacing w:before="0" w:after="0"/>
              <w:jc w:val="right"/>
              <w:rPr>
                <w:rFonts w:cs="Times New Roman"/>
                <w:color w:val="000000" w:themeColor="text1"/>
              </w:rPr>
            </w:pPr>
            <w:r w:rsidRPr="008B6280">
              <w:rPr>
                <w:rFonts w:cs="Times New Roman"/>
                <w:bCs/>
                <w:color w:val="000000" w:themeColor="text1"/>
                <w:kern w:val="24"/>
              </w:rPr>
              <w:t>1</w:t>
            </w:r>
            <w:r>
              <w:rPr>
                <w:rFonts w:cs="Times New Roman"/>
                <w:bCs/>
                <w:color w:val="000000" w:themeColor="text1"/>
                <w:kern w:val="24"/>
              </w:rPr>
              <w:t>0</w:t>
            </w:r>
          </w:p>
        </w:tc>
      </w:tr>
      <w:tr w:rsidR="00156591" w14:paraId="776593D4" w14:textId="77777777" w:rsidTr="00156591">
        <w:tc>
          <w:tcPr>
            <w:tcW w:w="0" w:type="auto"/>
          </w:tcPr>
          <w:p w14:paraId="6F932893" w14:textId="77777777" w:rsidR="00156591" w:rsidRPr="008B6280" w:rsidRDefault="00156591" w:rsidP="009E106E">
            <w:pPr>
              <w:spacing w:before="0" w:after="0"/>
              <w:rPr>
                <w:rFonts w:cs="Times New Roman"/>
                <w:b/>
              </w:rPr>
            </w:pPr>
            <w:r w:rsidRPr="008B6280">
              <w:rPr>
                <w:rFonts w:cs="Times New Roman"/>
                <w:b/>
              </w:rPr>
              <w:t>Male (%)</w:t>
            </w:r>
          </w:p>
        </w:tc>
        <w:tc>
          <w:tcPr>
            <w:tcW w:w="0" w:type="auto"/>
          </w:tcPr>
          <w:p w14:paraId="4A5D467A" w14:textId="1F8395E4" w:rsidR="00156591" w:rsidRPr="008B6280" w:rsidRDefault="00F52BCD" w:rsidP="009E106E">
            <w:pPr>
              <w:spacing w:before="0" w:after="0"/>
              <w:jc w:val="right"/>
              <w:rPr>
                <w:rFonts w:cs="Times New Roman"/>
                <w:color w:val="000000" w:themeColor="text1"/>
              </w:rPr>
            </w:pPr>
            <w:r>
              <w:rPr>
                <w:rFonts w:cs="Times New Roman"/>
                <w:color w:val="000000" w:themeColor="text1"/>
                <w:kern w:val="24"/>
              </w:rPr>
              <w:t>5(50</w:t>
            </w:r>
            <w:r w:rsidR="00156591" w:rsidRPr="008B6280">
              <w:rPr>
                <w:rFonts w:cs="Times New Roman"/>
                <w:color w:val="000000" w:themeColor="text1"/>
                <w:kern w:val="24"/>
              </w:rPr>
              <w:t>)</w:t>
            </w:r>
          </w:p>
        </w:tc>
      </w:tr>
      <w:tr w:rsidR="00156591" w14:paraId="3FFDA595" w14:textId="77777777" w:rsidTr="00156591">
        <w:tc>
          <w:tcPr>
            <w:tcW w:w="0" w:type="auto"/>
          </w:tcPr>
          <w:p w14:paraId="0EE5203C" w14:textId="77777777" w:rsidR="00156591" w:rsidRPr="008B6280" w:rsidRDefault="00156591" w:rsidP="009E106E">
            <w:pPr>
              <w:spacing w:before="0" w:after="0"/>
              <w:rPr>
                <w:rFonts w:cs="Times New Roman"/>
                <w:b/>
              </w:rPr>
            </w:pPr>
            <w:r w:rsidRPr="008B6280">
              <w:rPr>
                <w:rFonts w:cs="Times New Roman"/>
                <w:b/>
              </w:rPr>
              <w:t>Age (Mean±SD)</w:t>
            </w:r>
          </w:p>
        </w:tc>
        <w:tc>
          <w:tcPr>
            <w:tcW w:w="0" w:type="auto"/>
          </w:tcPr>
          <w:p w14:paraId="1BEF2225" w14:textId="537BFE4B" w:rsidR="00156591" w:rsidRPr="008B6280" w:rsidRDefault="00F52BCD" w:rsidP="009E106E">
            <w:pPr>
              <w:spacing w:before="0" w:after="0"/>
              <w:jc w:val="right"/>
              <w:rPr>
                <w:rFonts w:cs="Times New Roman"/>
                <w:color w:val="000000" w:themeColor="text1"/>
              </w:rPr>
            </w:pPr>
            <w:r>
              <w:rPr>
                <w:rFonts w:cs="Times New Roman"/>
                <w:color w:val="000000" w:themeColor="text1"/>
                <w:kern w:val="24"/>
              </w:rPr>
              <w:t>44.3±11</w:t>
            </w:r>
            <w:r w:rsidR="00156591" w:rsidRPr="008B6280">
              <w:rPr>
                <w:rFonts w:cs="Times New Roman"/>
                <w:color w:val="000000" w:themeColor="text1"/>
                <w:kern w:val="24"/>
              </w:rPr>
              <w:t>.</w:t>
            </w:r>
            <w:r>
              <w:rPr>
                <w:rFonts w:cs="Times New Roman"/>
                <w:color w:val="000000" w:themeColor="text1"/>
                <w:kern w:val="24"/>
              </w:rPr>
              <w:t>2</w:t>
            </w:r>
          </w:p>
        </w:tc>
      </w:tr>
      <w:tr w:rsidR="00156591" w14:paraId="3F63120A" w14:textId="77777777" w:rsidTr="00156591">
        <w:tc>
          <w:tcPr>
            <w:tcW w:w="0" w:type="auto"/>
          </w:tcPr>
          <w:p w14:paraId="00C60B31" w14:textId="77777777" w:rsidR="00156591" w:rsidRPr="008B6280" w:rsidRDefault="00156591" w:rsidP="009E106E">
            <w:pPr>
              <w:spacing w:before="0" w:after="0"/>
              <w:rPr>
                <w:rFonts w:cs="Times New Roman"/>
                <w:b/>
              </w:rPr>
            </w:pPr>
            <w:r w:rsidRPr="00E94163">
              <w:rPr>
                <w:rFonts w:cs="Times New Roman"/>
                <w:b/>
              </w:rPr>
              <w:t>YMRS</w:t>
            </w:r>
            <w:r w:rsidRPr="008B6280">
              <w:rPr>
                <w:rFonts w:cs="Times New Roman"/>
                <w:b/>
              </w:rPr>
              <w:t xml:space="preserve"> </w:t>
            </w:r>
            <w:r>
              <w:rPr>
                <w:rFonts w:cs="Times New Roman"/>
                <w:b/>
              </w:rPr>
              <w:t xml:space="preserve">in acute state </w:t>
            </w:r>
            <w:r w:rsidRPr="00E94163">
              <w:rPr>
                <w:rFonts w:cs="Times New Roman"/>
                <w:b/>
              </w:rPr>
              <w:t>(Mean±SD)</w:t>
            </w:r>
          </w:p>
        </w:tc>
        <w:tc>
          <w:tcPr>
            <w:tcW w:w="0" w:type="auto"/>
          </w:tcPr>
          <w:p w14:paraId="61F2EC60" w14:textId="46EC2751" w:rsidR="00156591" w:rsidRPr="008B6280" w:rsidRDefault="00423C47" w:rsidP="009E106E">
            <w:pPr>
              <w:spacing w:before="0" w:after="0"/>
              <w:jc w:val="right"/>
              <w:rPr>
                <w:rFonts w:cs="Times New Roman"/>
                <w:color w:val="000000" w:themeColor="text1"/>
              </w:rPr>
            </w:pPr>
            <w:r>
              <w:rPr>
                <w:rFonts w:cs="Times New Roman"/>
                <w:color w:val="000000" w:themeColor="text1"/>
                <w:kern w:val="24"/>
              </w:rPr>
              <w:t>28.1±7</w:t>
            </w:r>
            <w:r w:rsidR="00156591" w:rsidRPr="008B6280">
              <w:rPr>
                <w:rFonts w:cs="Times New Roman"/>
                <w:color w:val="000000" w:themeColor="text1"/>
                <w:kern w:val="24"/>
              </w:rPr>
              <w:t>.</w:t>
            </w:r>
            <w:r>
              <w:rPr>
                <w:rFonts w:cs="Times New Roman"/>
                <w:color w:val="000000" w:themeColor="text1"/>
                <w:kern w:val="24"/>
              </w:rPr>
              <w:t>7</w:t>
            </w:r>
          </w:p>
        </w:tc>
      </w:tr>
      <w:tr w:rsidR="00156591" w14:paraId="5508F0CC" w14:textId="77777777" w:rsidTr="00156591">
        <w:tc>
          <w:tcPr>
            <w:tcW w:w="0" w:type="auto"/>
          </w:tcPr>
          <w:p w14:paraId="56B7EA70" w14:textId="77777777" w:rsidR="00156591" w:rsidRPr="008B6280" w:rsidRDefault="00156591" w:rsidP="009E106E">
            <w:pPr>
              <w:spacing w:before="0" w:after="0"/>
              <w:rPr>
                <w:rFonts w:cs="Times New Roman"/>
                <w:b/>
              </w:rPr>
            </w:pPr>
            <w:r w:rsidRPr="008B6280">
              <w:rPr>
                <w:rFonts w:cs="Times New Roman"/>
                <w:b/>
              </w:rPr>
              <w:t xml:space="preserve">YMRS </w:t>
            </w:r>
            <w:r>
              <w:rPr>
                <w:rFonts w:cs="Times New Roman"/>
                <w:b/>
              </w:rPr>
              <w:t xml:space="preserve">in remission </w:t>
            </w:r>
            <w:r w:rsidRPr="008B6280">
              <w:rPr>
                <w:rFonts w:cs="Times New Roman"/>
                <w:b/>
              </w:rPr>
              <w:t>(Mean±SD)</w:t>
            </w:r>
          </w:p>
        </w:tc>
        <w:tc>
          <w:tcPr>
            <w:tcW w:w="0" w:type="auto"/>
          </w:tcPr>
          <w:p w14:paraId="0CEF57D3" w14:textId="1934D06D" w:rsidR="00156591" w:rsidRPr="008B6280" w:rsidRDefault="00423C47" w:rsidP="009E106E">
            <w:pPr>
              <w:spacing w:before="0" w:after="0"/>
              <w:jc w:val="right"/>
              <w:rPr>
                <w:rFonts w:cs="Times New Roman"/>
                <w:color w:val="000000" w:themeColor="text1"/>
              </w:rPr>
            </w:pPr>
            <w:r>
              <w:rPr>
                <w:rFonts w:cs="Times New Roman"/>
                <w:color w:val="000000" w:themeColor="text1"/>
                <w:kern w:val="24"/>
              </w:rPr>
              <w:t>1.6±1.2</w:t>
            </w:r>
          </w:p>
        </w:tc>
      </w:tr>
      <w:tr w:rsidR="00156591" w14:paraId="0DC486F9" w14:textId="77777777" w:rsidTr="00156591">
        <w:tc>
          <w:tcPr>
            <w:tcW w:w="0" w:type="auto"/>
          </w:tcPr>
          <w:p w14:paraId="530AB653" w14:textId="77777777" w:rsidR="00156591" w:rsidRPr="008B6280" w:rsidRDefault="00156591" w:rsidP="009E106E">
            <w:pPr>
              <w:spacing w:before="0" w:after="0"/>
              <w:rPr>
                <w:rFonts w:cs="Times New Roman"/>
                <w:b/>
              </w:rPr>
            </w:pPr>
            <w:r w:rsidRPr="008B6280">
              <w:rPr>
                <w:rFonts w:cs="Times New Roman"/>
                <w:b/>
              </w:rPr>
              <w:t xml:space="preserve">HAMD </w:t>
            </w:r>
            <w:r>
              <w:rPr>
                <w:rFonts w:cs="Times New Roman"/>
                <w:b/>
              </w:rPr>
              <w:t xml:space="preserve">in acute state </w:t>
            </w:r>
            <w:r w:rsidRPr="008B6280">
              <w:rPr>
                <w:rFonts w:cs="Times New Roman"/>
                <w:b/>
              </w:rPr>
              <w:t>(Mean±SD)</w:t>
            </w:r>
          </w:p>
        </w:tc>
        <w:tc>
          <w:tcPr>
            <w:tcW w:w="0" w:type="auto"/>
          </w:tcPr>
          <w:p w14:paraId="356F66B9" w14:textId="09DA1161" w:rsidR="00156591" w:rsidRPr="008B6280" w:rsidRDefault="00423C47" w:rsidP="009E106E">
            <w:pPr>
              <w:spacing w:before="0" w:after="0"/>
              <w:jc w:val="right"/>
              <w:rPr>
                <w:rFonts w:cs="Times New Roman"/>
                <w:color w:val="000000" w:themeColor="text1"/>
              </w:rPr>
            </w:pPr>
            <w:r>
              <w:rPr>
                <w:rFonts w:cs="Times New Roman"/>
                <w:color w:val="000000" w:themeColor="text1"/>
                <w:kern w:val="24"/>
              </w:rPr>
              <w:t>2.5±1.8</w:t>
            </w:r>
          </w:p>
        </w:tc>
      </w:tr>
      <w:tr w:rsidR="00156591" w14:paraId="19CEE9AD" w14:textId="77777777" w:rsidTr="00156591">
        <w:tc>
          <w:tcPr>
            <w:tcW w:w="0" w:type="auto"/>
            <w:tcBorders>
              <w:bottom w:val="single" w:sz="4" w:space="0" w:color="auto"/>
            </w:tcBorders>
          </w:tcPr>
          <w:p w14:paraId="477AC809" w14:textId="77777777" w:rsidR="00156591" w:rsidRPr="008B6280" w:rsidRDefault="00156591" w:rsidP="009E106E">
            <w:pPr>
              <w:spacing w:before="0" w:after="0"/>
              <w:rPr>
                <w:rFonts w:cs="Times New Roman"/>
                <w:b/>
              </w:rPr>
            </w:pPr>
            <w:r w:rsidRPr="008B6280">
              <w:rPr>
                <w:rFonts w:cs="Times New Roman"/>
                <w:b/>
              </w:rPr>
              <w:t xml:space="preserve">HAMD </w:t>
            </w:r>
            <w:r>
              <w:rPr>
                <w:rFonts w:cs="Times New Roman"/>
                <w:b/>
              </w:rPr>
              <w:t xml:space="preserve">in remission </w:t>
            </w:r>
            <w:r w:rsidRPr="008B6280">
              <w:rPr>
                <w:rFonts w:cs="Times New Roman"/>
                <w:b/>
              </w:rPr>
              <w:t>(Mean±SD)</w:t>
            </w:r>
          </w:p>
        </w:tc>
        <w:tc>
          <w:tcPr>
            <w:tcW w:w="0" w:type="auto"/>
            <w:tcBorders>
              <w:bottom w:val="single" w:sz="4" w:space="0" w:color="auto"/>
            </w:tcBorders>
          </w:tcPr>
          <w:p w14:paraId="3F82D916" w14:textId="350E2CB1" w:rsidR="00156591" w:rsidRPr="008B6280" w:rsidRDefault="00423C47" w:rsidP="009E106E">
            <w:pPr>
              <w:spacing w:before="0" w:after="0"/>
              <w:jc w:val="right"/>
              <w:rPr>
                <w:rFonts w:cs="Times New Roman"/>
                <w:color w:val="000000" w:themeColor="text1"/>
                <w:lang w:eastAsia="zh-TW"/>
              </w:rPr>
            </w:pPr>
            <w:r>
              <w:rPr>
                <w:rFonts w:cs="Times New Roman"/>
                <w:color w:val="000000" w:themeColor="text1"/>
                <w:kern w:val="24"/>
              </w:rPr>
              <w:t>2.8±1.8</w:t>
            </w:r>
          </w:p>
        </w:tc>
      </w:tr>
    </w:tbl>
    <w:p w14:paraId="30503BF8" w14:textId="77777777" w:rsidR="007C7154" w:rsidRDefault="007C7154" w:rsidP="007C7154">
      <w:pPr>
        <w:spacing w:before="0" w:after="0"/>
        <w:sectPr w:rsidR="007C7154" w:rsidSect="0093429D">
          <w:pgSz w:w="12240" w:h="15840"/>
          <w:pgMar w:top="1138" w:right="1181" w:bottom="1138" w:left="1282" w:header="720" w:footer="720" w:gutter="0"/>
          <w:cols w:space="720"/>
          <w:titlePg/>
          <w:docGrid w:linePitch="360"/>
        </w:sectPr>
      </w:pPr>
    </w:p>
    <w:p w14:paraId="7E38F48B" w14:textId="55AB8669" w:rsidR="000C0EB4" w:rsidRPr="00045BCE" w:rsidRDefault="000C0EB4" w:rsidP="000C0EB4">
      <w:pPr>
        <w:spacing w:before="0" w:after="0"/>
        <w:rPr>
          <w:b/>
        </w:rPr>
      </w:pPr>
      <w:r w:rsidRPr="00045BCE">
        <w:rPr>
          <w:b/>
        </w:rPr>
        <w:lastRenderedPageBreak/>
        <w:t>Supplementary Table</w:t>
      </w:r>
      <w:r w:rsidR="007C7154">
        <w:rPr>
          <w:rFonts w:hint="eastAsia"/>
          <w:b/>
          <w:lang w:eastAsia="zh-TW"/>
        </w:rPr>
        <w:t xml:space="preserve"> </w:t>
      </w:r>
      <w:r w:rsidR="007C7154">
        <w:rPr>
          <w:b/>
          <w:lang w:eastAsia="zh-TW"/>
        </w:rPr>
        <w:t>S</w:t>
      </w:r>
      <w:r w:rsidR="007C7154">
        <w:rPr>
          <w:b/>
        </w:rPr>
        <w:t>3</w:t>
      </w:r>
      <w:r w:rsidRPr="00045BCE">
        <w:rPr>
          <w:b/>
        </w:rPr>
        <w:t xml:space="preserve"> DEGs and GWAS Enrichment analysis results of manic-related modules</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654"/>
        <w:gridCol w:w="2344"/>
        <w:gridCol w:w="1977"/>
        <w:gridCol w:w="1637"/>
        <w:gridCol w:w="2286"/>
        <w:gridCol w:w="1896"/>
      </w:tblGrid>
      <w:tr w:rsidR="000C0EB4" w:rsidRPr="000C0EB4" w14:paraId="06B4001D" w14:textId="77777777" w:rsidTr="000E3FCD">
        <w:tc>
          <w:tcPr>
            <w:tcW w:w="1668" w:type="dxa"/>
            <w:vMerge w:val="restart"/>
            <w:tcBorders>
              <w:top w:val="single" w:sz="4" w:space="0" w:color="auto"/>
            </w:tcBorders>
            <w:vAlign w:val="center"/>
          </w:tcPr>
          <w:p w14:paraId="6A0A7912" w14:textId="77777777" w:rsidR="000C0EB4" w:rsidRPr="000C0EB4" w:rsidRDefault="000C0EB4" w:rsidP="000C0EB4">
            <w:pPr>
              <w:spacing w:before="0" w:after="0"/>
              <w:rPr>
                <w:b/>
              </w:rPr>
            </w:pPr>
            <w:r w:rsidRPr="000C0EB4">
              <w:rPr>
                <w:b/>
              </w:rPr>
              <w:t>Modules</w:t>
            </w:r>
          </w:p>
        </w:tc>
        <w:tc>
          <w:tcPr>
            <w:tcW w:w="5975" w:type="dxa"/>
            <w:gridSpan w:val="3"/>
            <w:tcBorders>
              <w:top w:val="single" w:sz="4" w:space="0" w:color="auto"/>
              <w:bottom w:val="single" w:sz="4" w:space="0" w:color="auto"/>
            </w:tcBorders>
            <w:vAlign w:val="center"/>
          </w:tcPr>
          <w:p w14:paraId="2ED39C0E" w14:textId="77777777" w:rsidR="000C0EB4" w:rsidRPr="000C0EB4" w:rsidRDefault="000C0EB4" w:rsidP="000C0EB4">
            <w:pPr>
              <w:spacing w:before="0" w:after="0"/>
              <w:rPr>
                <w:b/>
              </w:rPr>
            </w:pPr>
            <w:r w:rsidRPr="000C0EB4">
              <w:rPr>
                <w:b/>
              </w:rPr>
              <w:t>DEGs</w:t>
            </w:r>
          </w:p>
        </w:tc>
        <w:tc>
          <w:tcPr>
            <w:tcW w:w="5819" w:type="dxa"/>
            <w:gridSpan w:val="3"/>
            <w:tcBorders>
              <w:top w:val="single" w:sz="4" w:space="0" w:color="auto"/>
              <w:bottom w:val="single" w:sz="4" w:space="0" w:color="auto"/>
            </w:tcBorders>
            <w:vAlign w:val="center"/>
          </w:tcPr>
          <w:p w14:paraId="071689E0" w14:textId="77777777" w:rsidR="000C0EB4" w:rsidRPr="000C0EB4" w:rsidRDefault="000C0EB4" w:rsidP="000C0EB4">
            <w:pPr>
              <w:spacing w:before="0" w:after="0"/>
              <w:rPr>
                <w:b/>
              </w:rPr>
            </w:pPr>
            <w:r w:rsidRPr="000C0EB4">
              <w:rPr>
                <w:b/>
              </w:rPr>
              <w:t>GWAS Signals</w:t>
            </w:r>
          </w:p>
        </w:tc>
      </w:tr>
      <w:tr w:rsidR="000C0EB4" w:rsidRPr="000C0EB4" w14:paraId="013234F6" w14:textId="77777777" w:rsidTr="000E3FCD">
        <w:tc>
          <w:tcPr>
            <w:tcW w:w="1668" w:type="dxa"/>
            <w:vMerge/>
            <w:tcBorders>
              <w:bottom w:val="single" w:sz="4" w:space="0" w:color="auto"/>
            </w:tcBorders>
          </w:tcPr>
          <w:p w14:paraId="427512AE" w14:textId="77777777" w:rsidR="000C0EB4" w:rsidRPr="000C0EB4" w:rsidRDefault="000C0EB4" w:rsidP="000C0EB4">
            <w:pPr>
              <w:spacing w:before="0" w:after="0"/>
              <w:rPr>
                <w:b/>
              </w:rPr>
            </w:pPr>
          </w:p>
        </w:tc>
        <w:tc>
          <w:tcPr>
            <w:tcW w:w="1654" w:type="dxa"/>
            <w:tcBorders>
              <w:top w:val="single" w:sz="4" w:space="0" w:color="auto"/>
              <w:bottom w:val="single" w:sz="4" w:space="0" w:color="auto"/>
            </w:tcBorders>
          </w:tcPr>
          <w:p w14:paraId="205A7541" w14:textId="77777777" w:rsidR="000C0EB4" w:rsidRPr="000C0EB4" w:rsidRDefault="000C0EB4" w:rsidP="000C0EB4">
            <w:pPr>
              <w:spacing w:before="0" w:after="0"/>
              <w:rPr>
                <w:b/>
              </w:rPr>
            </w:pPr>
            <w:r w:rsidRPr="000C0EB4">
              <w:rPr>
                <w:b/>
              </w:rPr>
              <w:t>Gene Name</w:t>
            </w:r>
          </w:p>
        </w:tc>
        <w:tc>
          <w:tcPr>
            <w:tcW w:w="2344" w:type="dxa"/>
            <w:tcBorders>
              <w:top w:val="single" w:sz="4" w:space="0" w:color="auto"/>
              <w:bottom w:val="single" w:sz="4" w:space="0" w:color="auto"/>
            </w:tcBorders>
          </w:tcPr>
          <w:p w14:paraId="49510280" w14:textId="77777777" w:rsidR="000C0EB4" w:rsidRPr="000C0EB4" w:rsidRDefault="000C0EB4" w:rsidP="000C0EB4">
            <w:pPr>
              <w:spacing w:before="0" w:after="0"/>
              <w:rPr>
                <w:b/>
              </w:rPr>
            </w:pPr>
            <w:r w:rsidRPr="000C0EB4">
              <w:rPr>
                <w:b/>
              </w:rPr>
              <w:t>Ensemble ID</w:t>
            </w:r>
          </w:p>
        </w:tc>
        <w:tc>
          <w:tcPr>
            <w:tcW w:w="1977" w:type="dxa"/>
            <w:tcBorders>
              <w:top w:val="single" w:sz="4" w:space="0" w:color="auto"/>
              <w:bottom w:val="single" w:sz="4" w:space="0" w:color="auto"/>
            </w:tcBorders>
          </w:tcPr>
          <w:p w14:paraId="43D9B1B4" w14:textId="77777777" w:rsidR="000C0EB4" w:rsidRPr="000C0EB4" w:rsidRDefault="000C0EB4" w:rsidP="000C0EB4">
            <w:pPr>
              <w:spacing w:before="0" w:after="0"/>
              <w:rPr>
                <w:b/>
              </w:rPr>
            </w:pPr>
            <w:r w:rsidRPr="000C0EB4">
              <w:rPr>
                <w:b/>
              </w:rPr>
              <w:t>Enrichment P</w:t>
            </w:r>
          </w:p>
        </w:tc>
        <w:tc>
          <w:tcPr>
            <w:tcW w:w="1637" w:type="dxa"/>
            <w:tcBorders>
              <w:top w:val="single" w:sz="4" w:space="0" w:color="auto"/>
              <w:bottom w:val="single" w:sz="4" w:space="0" w:color="auto"/>
            </w:tcBorders>
          </w:tcPr>
          <w:p w14:paraId="118331FE" w14:textId="77777777" w:rsidR="000C0EB4" w:rsidRPr="000C0EB4" w:rsidRDefault="000C0EB4" w:rsidP="000C0EB4">
            <w:pPr>
              <w:spacing w:before="0" w:after="0"/>
              <w:rPr>
                <w:b/>
              </w:rPr>
            </w:pPr>
            <w:r w:rsidRPr="000C0EB4">
              <w:rPr>
                <w:b/>
              </w:rPr>
              <w:t>Gene Name</w:t>
            </w:r>
          </w:p>
        </w:tc>
        <w:tc>
          <w:tcPr>
            <w:tcW w:w="2286" w:type="dxa"/>
            <w:tcBorders>
              <w:top w:val="single" w:sz="4" w:space="0" w:color="auto"/>
              <w:bottom w:val="single" w:sz="4" w:space="0" w:color="auto"/>
            </w:tcBorders>
          </w:tcPr>
          <w:p w14:paraId="71218A74" w14:textId="77777777" w:rsidR="000C0EB4" w:rsidRPr="000C0EB4" w:rsidRDefault="000C0EB4" w:rsidP="000C0EB4">
            <w:pPr>
              <w:spacing w:before="0" w:after="0"/>
              <w:rPr>
                <w:b/>
              </w:rPr>
            </w:pPr>
            <w:r w:rsidRPr="000C0EB4">
              <w:rPr>
                <w:b/>
              </w:rPr>
              <w:t>Ensemble ID</w:t>
            </w:r>
          </w:p>
        </w:tc>
        <w:tc>
          <w:tcPr>
            <w:tcW w:w="1896" w:type="dxa"/>
            <w:tcBorders>
              <w:top w:val="single" w:sz="4" w:space="0" w:color="auto"/>
              <w:bottom w:val="single" w:sz="4" w:space="0" w:color="auto"/>
            </w:tcBorders>
          </w:tcPr>
          <w:p w14:paraId="2EC97249" w14:textId="77777777" w:rsidR="000C0EB4" w:rsidRPr="000C0EB4" w:rsidRDefault="000C0EB4" w:rsidP="000C0EB4">
            <w:pPr>
              <w:spacing w:before="0" w:after="0"/>
              <w:rPr>
                <w:b/>
              </w:rPr>
            </w:pPr>
            <w:r w:rsidRPr="000C0EB4">
              <w:rPr>
                <w:b/>
              </w:rPr>
              <w:t>Enrichment P</w:t>
            </w:r>
          </w:p>
        </w:tc>
      </w:tr>
      <w:tr w:rsidR="000C0EB4" w:rsidRPr="000C0EB4" w14:paraId="7B99033C" w14:textId="77777777" w:rsidTr="000E3FCD">
        <w:tc>
          <w:tcPr>
            <w:tcW w:w="1668" w:type="dxa"/>
            <w:tcBorders>
              <w:top w:val="single" w:sz="4" w:space="0" w:color="auto"/>
            </w:tcBorders>
            <w:vAlign w:val="center"/>
          </w:tcPr>
          <w:p w14:paraId="7E267E0E" w14:textId="77777777" w:rsidR="000C0EB4" w:rsidRPr="000C0EB4" w:rsidRDefault="000C0EB4" w:rsidP="000C0EB4">
            <w:pPr>
              <w:spacing w:before="0" w:after="0"/>
              <w:rPr>
                <w:b/>
              </w:rPr>
            </w:pPr>
            <w:r w:rsidRPr="000C0EB4">
              <w:rPr>
                <w:b/>
              </w:rPr>
              <w:t>Royalblue</w:t>
            </w:r>
          </w:p>
        </w:tc>
        <w:tc>
          <w:tcPr>
            <w:tcW w:w="1654" w:type="dxa"/>
            <w:tcBorders>
              <w:top w:val="single" w:sz="4" w:space="0" w:color="auto"/>
            </w:tcBorders>
          </w:tcPr>
          <w:p w14:paraId="25BEE43D" w14:textId="77777777" w:rsidR="000C0EB4" w:rsidRPr="000C0EB4" w:rsidRDefault="000C0EB4" w:rsidP="000C0EB4">
            <w:pPr>
              <w:spacing w:before="0" w:after="0"/>
            </w:pPr>
            <w:r w:rsidRPr="000C0EB4">
              <w:t>NA</w:t>
            </w:r>
          </w:p>
        </w:tc>
        <w:tc>
          <w:tcPr>
            <w:tcW w:w="2344" w:type="dxa"/>
            <w:tcBorders>
              <w:top w:val="single" w:sz="4" w:space="0" w:color="auto"/>
            </w:tcBorders>
          </w:tcPr>
          <w:p w14:paraId="2746AEA3" w14:textId="77777777" w:rsidR="000C0EB4" w:rsidRPr="000C0EB4" w:rsidRDefault="000C0EB4" w:rsidP="000C0EB4">
            <w:pPr>
              <w:spacing w:before="0" w:after="0"/>
            </w:pPr>
            <w:r w:rsidRPr="000C0EB4">
              <w:t>NA</w:t>
            </w:r>
          </w:p>
        </w:tc>
        <w:tc>
          <w:tcPr>
            <w:tcW w:w="1977" w:type="dxa"/>
            <w:tcBorders>
              <w:top w:val="single" w:sz="4" w:space="0" w:color="auto"/>
            </w:tcBorders>
          </w:tcPr>
          <w:p w14:paraId="5DA658B6" w14:textId="77777777" w:rsidR="000C0EB4" w:rsidRPr="000C0EB4" w:rsidRDefault="000C0EB4" w:rsidP="000C0EB4">
            <w:pPr>
              <w:spacing w:before="0" w:after="0"/>
            </w:pPr>
            <w:r w:rsidRPr="000C0EB4">
              <w:t>1</w:t>
            </w:r>
          </w:p>
        </w:tc>
        <w:tc>
          <w:tcPr>
            <w:tcW w:w="1637" w:type="dxa"/>
            <w:tcBorders>
              <w:top w:val="single" w:sz="4" w:space="0" w:color="auto"/>
            </w:tcBorders>
          </w:tcPr>
          <w:p w14:paraId="51A6327B" w14:textId="77777777" w:rsidR="000C0EB4" w:rsidRPr="002130FE" w:rsidRDefault="000C0EB4" w:rsidP="000C0EB4">
            <w:pPr>
              <w:spacing w:before="0" w:after="0"/>
              <w:rPr>
                <w:i/>
              </w:rPr>
            </w:pPr>
            <w:r w:rsidRPr="002130FE">
              <w:rPr>
                <w:i/>
              </w:rPr>
              <w:t>SRPK2</w:t>
            </w:r>
          </w:p>
        </w:tc>
        <w:tc>
          <w:tcPr>
            <w:tcW w:w="2286" w:type="dxa"/>
            <w:tcBorders>
              <w:top w:val="single" w:sz="4" w:space="0" w:color="auto"/>
            </w:tcBorders>
          </w:tcPr>
          <w:p w14:paraId="6FEB75E4" w14:textId="77777777" w:rsidR="000C0EB4" w:rsidRPr="000C0EB4" w:rsidRDefault="000C0EB4" w:rsidP="000C0EB4">
            <w:pPr>
              <w:spacing w:before="0" w:after="0"/>
            </w:pPr>
            <w:r w:rsidRPr="000C0EB4">
              <w:t>ENSG00000135250</w:t>
            </w:r>
          </w:p>
        </w:tc>
        <w:tc>
          <w:tcPr>
            <w:tcW w:w="1896" w:type="dxa"/>
            <w:tcBorders>
              <w:top w:val="single" w:sz="4" w:space="0" w:color="auto"/>
            </w:tcBorders>
          </w:tcPr>
          <w:p w14:paraId="3716AA88" w14:textId="77777777" w:rsidR="000C0EB4" w:rsidRPr="000C0EB4" w:rsidRDefault="000C0EB4" w:rsidP="000C0EB4">
            <w:pPr>
              <w:spacing w:before="0" w:after="0"/>
            </w:pPr>
            <w:r w:rsidRPr="000C0EB4">
              <w:t>5.35*10</w:t>
            </w:r>
            <w:r w:rsidRPr="000C0EB4">
              <w:rPr>
                <w:vertAlign w:val="superscript"/>
              </w:rPr>
              <w:t>-1</w:t>
            </w:r>
          </w:p>
        </w:tc>
      </w:tr>
      <w:tr w:rsidR="000C0EB4" w:rsidRPr="000C0EB4" w14:paraId="024CDD9F" w14:textId="77777777" w:rsidTr="000E3FCD">
        <w:tc>
          <w:tcPr>
            <w:tcW w:w="1668" w:type="dxa"/>
          </w:tcPr>
          <w:p w14:paraId="381E2137" w14:textId="77777777" w:rsidR="000C0EB4" w:rsidRPr="000C0EB4" w:rsidRDefault="000C0EB4" w:rsidP="000C0EB4">
            <w:pPr>
              <w:spacing w:before="0" w:after="0"/>
              <w:rPr>
                <w:b/>
              </w:rPr>
            </w:pPr>
            <w:r w:rsidRPr="000C0EB4">
              <w:rPr>
                <w:b/>
              </w:rPr>
              <w:t>Brown</w:t>
            </w:r>
          </w:p>
        </w:tc>
        <w:tc>
          <w:tcPr>
            <w:tcW w:w="1654" w:type="dxa"/>
          </w:tcPr>
          <w:p w14:paraId="76ECFDBD" w14:textId="77777777" w:rsidR="000C0EB4" w:rsidRPr="00095FC2" w:rsidRDefault="000C0EB4" w:rsidP="000C0EB4">
            <w:pPr>
              <w:spacing w:before="0" w:after="0"/>
              <w:rPr>
                <w:i/>
                <w:lang w:val="pt-PT"/>
              </w:rPr>
            </w:pPr>
            <w:r w:rsidRPr="00095FC2">
              <w:rPr>
                <w:i/>
                <w:lang w:val="pt-PT"/>
              </w:rPr>
              <w:t>TAS2R5</w:t>
            </w:r>
          </w:p>
          <w:p w14:paraId="7CCF35CA" w14:textId="77777777" w:rsidR="000C0EB4" w:rsidRPr="00095FC2" w:rsidRDefault="000C0EB4" w:rsidP="000C0EB4">
            <w:pPr>
              <w:spacing w:before="0" w:after="0"/>
              <w:rPr>
                <w:i/>
                <w:lang w:val="pt-PT"/>
              </w:rPr>
            </w:pPr>
            <w:r w:rsidRPr="00095FC2">
              <w:rPr>
                <w:i/>
                <w:lang w:val="pt-PT"/>
              </w:rPr>
              <w:t>PPP2R5E</w:t>
            </w:r>
          </w:p>
          <w:p w14:paraId="344F8995" w14:textId="77777777" w:rsidR="000C0EB4" w:rsidRPr="00095FC2" w:rsidRDefault="000C0EB4" w:rsidP="000C0EB4">
            <w:pPr>
              <w:spacing w:before="0" w:after="0"/>
              <w:rPr>
                <w:i/>
                <w:lang w:val="pt-PT"/>
              </w:rPr>
            </w:pPr>
            <w:r w:rsidRPr="00095FC2">
              <w:rPr>
                <w:i/>
                <w:lang w:val="pt-PT"/>
              </w:rPr>
              <w:t>CENPS</w:t>
            </w:r>
          </w:p>
          <w:p w14:paraId="6A5DF510" w14:textId="77777777" w:rsidR="000C0EB4" w:rsidRPr="00095FC2" w:rsidRDefault="000C0EB4" w:rsidP="000C0EB4">
            <w:pPr>
              <w:spacing w:before="0" w:after="0"/>
              <w:rPr>
                <w:i/>
                <w:lang w:val="pt-PT"/>
              </w:rPr>
            </w:pPr>
            <w:r w:rsidRPr="00095FC2">
              <w:rPr>
                <w:i/>
                <w:lang w:val="pt-PT"/>
              </w:rPr>
              <w:t>CES1</w:t>
            </w:r>
          </w:p>
          <w:p w14:paraId="318F6225" w14:textId="77777777" w:rsidR="000C0EB4" w:rsidRPr="00095FC2" w:rsidRDefault="000C0EB4" w:rsidP="000C0EB4">
            <w:pPr>
              <w:spacing w:before="0" w:after="0"/>
              <w:rPr>
                <w:lang w:val="pt-PT"/>
              </w:rPr>
            </w:pPr>
            <w:r w:rsidRPr="00095FC2">
              <w:rPr>
                <w:lang w:val="pt-PT"/>
              </w:rPr>
              <w:t>AF131215.4</w:t>
            </w:r>
          </w:p>
          <w:p w14:paraId="64B4FE87" w14:textId="77777777" w:rsidR="000C0EB4" w:rsidRPr="000C0EB4" w:rsidRDefault="000C0EB4" w:rsidP="000C0EB4">
            <w:pPr>
              <w:spacing w:before="0" w:after="0"/>
              <w:rPr>
                <w:i/>
              </w:rPr>
            </w:pPr>
            <w:r w:rsidRPr="000C0EB4">
              <w:rPr>
                <w:i/>
              </w:rPr>
              <w:t>RNA5SP465</w:t>
            </w:r>
          </w:p>
        </w:tc>
        <w:tc>
          <w:tcPr>
            <w:tcW w:w="2344" w:type="dxa"/>
          </w:tcPr>
          <w:p w14:paraId="0E958020" w14:textId="77777777" w:rsidR="000C0EB4" w:rsidRPr="000C0EB4" w:rsidRDefault="000C0EB4" w:rsidP="000C0EB4">
            <w:pPr>
              <w:spacing w:before="0" w:after="0"/>
            </w:pPr>
            <w:r w:rsidRPr="000C0EB4">
              <w:t>ENSG00000127366</w:t>
            </w:r>
          </w:p>
          <w:p w14:paraId="18610180" w14:textId="77777777" w:rsidR="000C0EB4" w:rsidRPr="000C0EB4" w:rsidRDefault="000C0EB4" w:rsidP="000C0EB4">
            <w:pPr>
              <w:spacing w:before="0" w:after="0"/>
            </w:pPr>
            <w:r w:rsidRPr="000C0EB4">
              <w:t>ENSG00000154001</w:t>
            </w:r>
          </w:p>
          <w:p w14:paraId="5C8355FA" w14:textId="77777777" w:rsidR="000C0EB4" w:rsidRPr="000C0EB4" w:rsidRDefault="000C0EB4" w:rsidP="000C0EB4">
            <w:pPr>
              <w:spacing w:before="0" w:after="0"/>
            </w:pPr>
            <w:r w:rsidRPr="000C0EB4">
              <w:t>ENSG00000175279</w:t>
            </w:r>
          </w:p>
          <w:p w14:paraId="358646CA" w14:textId="77777777" w:rsidR="000C0EB4" w:rsidRPr="000C0EB4" w:rsidRDefault="000C0EB4" w:rsidP="000C0EB4">
            <w:pPr>
              <w:spacing w:before="0" w:after="0"/>
            </w:pPr>
            <w:r w:rsidRPr="000C0EB4">
              <w:t>ENSG00000198848</w:t>
            </w:r>
          </w:p>
          <w:p w14:paraId="7B568D98" w14:textId="77777777" w:rsidR="000C0EB4" w:rsidRPr="000C0EB4" w:rsidRDefault="000C0EB4" w:rsidP="000C0EB4">
            <w:pPr>
              <w:spacing w:before="0" w:after="0"/>
            </w:pPr>
            <w:r w:rsidRPr="000C0EB4">
              <w:t>ENSG00000254936</w:t>
            </w:r>
          </w:p>
          <w:p w14:paraId="4282F4BB" w14:textId="77777777" w:rsidR="000C0EB4" w:rsidRPr="000C0EB4" w:rsidRDefault="000C0EB4" w:rsidP="000C0EB4">
            <w:pPr>
              <w:spacing w:before="0" w:after="0"/>
            </w:pPr>
            <w:r w:rsidRPr="000C0EB4">
              <w:t>ENSG00000212497</w:t>
            </w:r>
          </w:p>
        </w:tc>
        <w:tc>
          <w:tcPr>
            <w:tcW w:w="1977" w:type="dxa"/>
          </w:tcPr>
          <w:p w14:paraId="34F39528" w14:textId="77777777" w:rsidR="000C0EB4" w:rsidRPr="000C0EB4" w:rsidRDefault="000C0EB4" w:rsidP="000C0EB4">
            <w:pPr>
              <w:spacing w:before="0" w:after="0"/>
            </w:pPr>
            <w:r w:rsidRPr="000C0EB4">
              <w:t>3.89*10</w:t>
            </w:r>
            <w:r w:rsidRPr="000C0EB4">
              <w:rPr>
                <w:vertAlign w:val="superscript"/>
              </w:rPr>
              <w:t>-1</w:t>
            </w:r>
          </w:p>
        </w:tc>
        <w:tc>
          <w:tcPr>
            <w:tcW w:w="1637" w:type="dxa"/>
          </w:tcPr>
          <w:p w14:paraId="7FADF698" w14:textId="77777777" w:rsidR="000C0EB4" w:rsidRPr="000C0EB4" w:rsidRDefault="000C0EB4" w:rsidP="000C0EB4">
            <w:pPr>
              <w:spacing w:before="0" w:after="0"/>
              <w:rPr>
                <w:i/>
              </w:rPr>
            </w:pPr>
            <w:r w:rsidRPr="000C0EB4">
              <w:rPr>
                <w:i/>
              </w:rPr>
              <w:t>SLC25A17</w:t>
            </w:r>
          </w:p>
          <w:p w14:paraId="4FDA27F8" w14:textId="77777777" w:rsidR="000C0EB4" w:rsidRPr="000C0EB4" w:rsidRDefault="000C0EB4" w:rsidP="000C0EB4">
            <w:pPr>
              <w:spacing w:before="0" w:after="0"/>
              <w:rPr>
                <w:i/>
              </w:rPr>
            </w:pPr>
            <w:r w:rsidRPr="000C0EB4">
              <w:rPr>
                <w:i/>
              </w:rPr>
              <w:t>CUL4A</w:t>
            </w:r>
          </w:p>
          <w:p w14:paraId="7F3C2D95" w14:textId="77777777" w:rsidR="000C0EB4" w:rsidRPr="000C0EB4" w:rsidRDefault="000C0EB4" w:rsidP="000C0EB4">
            <w:pPr>
              <w:spacing w:before="0" w:after="0"/>
              <w:rPr>
                <w:i/>
              </w:rPr>
            </w:pPr>
            <w:r w:rsidRPr="000C0EB4">
              <w:rPr>
                <w:i/>
              </w:rPr>
              <w:t>NRF1</w:t>
            </w:r>
          </w:p>
          <w:p w14:paraId="42AD9AD3" w14:textId="77777777" w:rsidR="000C0EB4" w:rsidRPr="000C0EB4" w:rsidRDefault="000C0EB4" w:rsidP="000C0EB4">
            <w:pPr>
              <w:spacing w:before="0" w:after="0"/>
              <w:rPr>
                <w:i/>
              </w:rPr>
            </w:pPr>
            <w:r w:rsidRPr="000C0EB4">
              <w:rPr>
                <w:i/>
              </w:rPr>
              <w:t>UTP18</w:t>
            </w:r>
          </w:p>
          <w:p w14:paraId="1919677F" w14:textId="77777777" w:rsidR="000C0EB4" w:rsidRPr="000C0EB4" w:rsidRDefault="000C0EB4" w:rsidP="000C0EB4">
            <w:pPr>
              <w:spacing w:before="0" w:after="0"/>
              <w:rPr>
                <w:i/>
              </w:rPr>
            </w:pPr>
            <w:r w:rsidRPr="000C0EB4">
              <w:rPr>
                <w:i/>
              </w:rPr>
              <w:t>SP4</w:t>
            </w:r>
          </w:p>
          <w:p w14:paraId="7EA43A9D" w14:textId="77777777" w:rsidR="000C0EB4" w:rsidRPr="000C0EB4" w:rsidRDefault="000C0EB4" w:rsidP="000C0EB4">
            <w:pPr>
              <w:spacing w:before="0" w:after="0"/>
              <w:rPr>
                <w:i/>
              </w:rPr>
            </w:pPr>
            <w:r w:rsidRPr="000C0EB4">
              <w:rPr>
                <w:i/>
              </w:rPr>
              <w:t>ADD3</w:t>
            </w:r>
          </w:p>
          <w:p w14:paraId="7D69A42C" w14:textId="77777777" w:rsidR="000C0EB4" w:rsidRPr="000C0EB4" w:rsidRDefault="000C0EB4" w:rsidP="000C0EB4">
            <w:pPr>
              <w:spacing w:before="0" w:after="0"/>
              <w:rPr>
                <w:i/>
              </w:rPr>
            </w:pPr>
            <w:r w:rsidRPr="000C0EB4">
              <w:rPr>
                <w:i/>
              </w:rPr>
              <w:t>VAV3</w:t>
            </w:r>
          </w:p>
          <w:p w14:paraId="58CC3806" w14:textId="77777777" w:rsidR="000C0EB4" w:rsidRPr="000C0EB4" w:rsidRDefault="000C0EB4" w:rsidP="000C0EB4">
            <w:pPr>
              <w:spacing w:before="0" w:after="0"/>
            </w:pPr>
            <w:r w:rsidRPr="000C0EB4">
              <w:rPr>
                <w:i/>
              </w:rPr>
              <w:t>PDE3B</w:t>
            </w:r>
          </w:p>
        </w:tc>
        <w:tc>
          <w:tcPr>
            <w:tcW w:w="2286" w:type="dxa"/>
          </w:tcPr>
          <w:p w14:paraId="2D8E2AC1" w14:textId="77777777" w:rsidR="000C0EB4" w:rsidRPr="000C0EB4" w:rsidRDefault="000C0EB4" w:rsidP="000C0EB4">
            <w:pPr>
              <w:spacing w:before="0" w:after="0"/>
            </w:pPr>
            <w:r w:rsidRPr="000C0EB4">
              <w:t>ENSG00000100372</w:t>
            </w:r>
          </w:p>
          <w:p w14:paraId="420AE928" w14:textId="77777777" w:rsidR="000C0EB4" w:rsidRPr="000C0EB4" w:rsidRDefault="000C0EB4" w:rsidP="000C0EB4">
            <w:pPr>
              <w:spacing w:before="0" w:after="0"/>
            </w:pPr>
            <w:r w:rsidRPr="000C0EB4">
              <w:t>ENSG00000139842</w:t>
            </w:r>
          </w:p>
          <w:p w14:paraId="379F8277" w14:textId="77777777" w:rsidR="000C0EB4" w:rsidRPr="000C0EB4" w:rsidRDefault="000C0EB4" w:rsidP="000C0EB4">
            <w:pPr>
              <w:spacing w:before="0" w:after="0"/>
            </w:pPr>
            <w:r w:rsidRPr="000C0EB4">
              <w:t>ENSG00000106459</w:t>
            </w:r>
          </w:p>
          <w:p w14:paraId="7D5CEE63" w14:textId="77777777" w:rsidR="000C0EB4" w:rsidRPr="000C0EB4" w:rsidRDefault="000C0EB4" w:rsidP="000C0EB4">
            <w:pPr>
              <w:spacing w:before="0" w:after="0"/>
            </w:pPr>
            <w:r w:rsidRPr="000C0EB4">
              <w:t>ENSG00000011260</w:t>
            </w:r>
          </w:p>
          <w:p w14:paraId="71324007" w14:textId="77777777" w:rsidR="000C0EB4" w:rsidRPr="000C0EB4" w:rsidRDefault="000C0EB4" w:rsidP="000C0EB4">
            <w:pPr>
              <w:spacing w:before="0" w:after="0"/>
            </w:pPr>
            <w:r w:rsidRPr="000C0EB4">
              <w:t>ENSG00000105866</w:t>
            </w:r>
          </w:p>
          <w:p w14:paraId="2FCF3452" w14:textId="77777777" w:rsidR="000C0EB4" w:rsidRPr="000C0EB4" w:rsidRDefault="000C0EB4" w:rsidP="000C0EB4">
            <w:pPr>
              <w:spacing w:before="0" w:after="0"/>
            </w:pPr>
            <w:r w:rsidRPr="000C0EB4">
              <w:t>ENSG00000203876</w:t>
            </w:r>
          </w:p>
          <w:p w14:paraId="3B16F74B" w14:textId="77777777" w:rsidR="000C0EB4" w:rsidRPr="000C0EB4" w:rsidRDefault="000C0EB4" w:rsidP="000C0EB4">
            <w:pPr>
              <w:spacing w:before="0" w:after="0"/>
            </w:pPr>
            <w:r w:rsidRPr="000C0EB4">
              <w:t>ENSG00000134215</w:t>
            </w:r>
          </w:p>
          <w:p w14:paraId="7B19D95A" w14:textId="77777777" w:rsidR="000C0EB4" w:rsidRPr="000C0EB4" w:rsidRDefault="000C0EB4" w:rsidP="000C0EB4">
            <w:pPr>
              <w:spacing w:before="0" w:after="0"/>
            </w:pPr>
            <w:r w:rsidRPr="000C0EB4">
              <w:t>ENSG00000152270</w:t>
            </w:r>
          </w:p>
        </w:tc>
        <w:tc>
          <w:tcPr>
            <w:tcW w:w="1896" w:type="dxa"/>
          </w:tcPr>
          <w:p w14:paraId="29B43B1F" w14:textId="77777777" w:rsidR="000C0EB4" w:rsidRPr="000C0EB4" w:rsidRDefault="000C0EB4" w:rsidP="000C0EB4">
            <w:pPr>
              <w:spacing w:before="0" w:after="0"/>
              <w:rPr>
                <w:vertAlign w:val="superscript"/>
              </w:rPr>
            </w:pPr>
            <w:r w:rsidRPr="000C0EB4">
              <w:t>1</w:t>
            </w:r>
          </w:p>
        </w:tc>
      </w:tr>
      <w:tr w:rsidR="000C0EB4" w:rsidRPr="000C0EB4" w14:paraId="6500931B" w14:textId="77777777" w:rsidTr="000E3FCD">
        <w:tc>
          <w:tcPr>
            <w:tcW w:w="1668" w:type="dxa"/>
          </w:tcPr>
          <w:p w14:paraId="59DEC991" w14:textId="77777777" w:rsidR="000C0EB4" w:rsidRPr="000C0EB4" w:rsidRDefault="000C0EB4" w:rsidP="000C0EB4">
            <w:pPr>
              <w:spacing w:before="0" w:after="0"/>
              <w:rPr>
                <w:b/>
              </w:rPr>
            </w:pPr>
            <w:r w:rsidRPr="000C0EB4">
              <w:rPr>
                <w:b/>
              </w:rPr>
              <w:t>Darkred</w:t>
            </w:r>
          </w:p>
        </w:tc>
        <w:tc>
          <w:tcPr>
            <w:tcW w:w="1654" w:type="dxa"/>
          </w:tcPr>
          <w:p w14:paraId="52E7B158" w14:textId="77777777" w:rsidR="000C0EB4" w:rsidRPr="00095FC2" w:rsidRDefault="000C0EB4" w:rsidP="000C0EB4">
            <w:pPr>
              <w:spacing w:before="0" w:after="0"/>
              <w:rPr>
                <w:i/>
                <w:lang w:val="pt-PT"/>
              </w:rPr>
            </w:pPr>
            <w:r w:rsidRPr="00095FC2">
              <w:rPr>
                <w:i/>
                <w:lang w:val="pt-PT"/>
              </w:rPr>
              <w:t>RNU6-441P</w:t>
            </w:r>
          </w:p>
          <w:p w14:paraId="1D8B5C81" w14:textId="77777777" w:rsidR="000C0EB4" w:rsidRPr="00095FC2" w:rsidRDefault="000C0EB4" w:rsidP="000C0EB4">
            <w:pPr>
              <w:spacing w:before="0" w:after="0"/>
              <w:rPr>
                <w:i/>
                <w:lang w:val="pt-PT"/>
              </w:rPr>
            </w:pPr>
            <w:r w:rsidRPr="00095FC2">
              <w:rPr>
                <w:i/>
                <w:lang w:val="pt-PT"/>
              </w:rPr>
              <w:t>MIR4675</w:t>
            </w:r>
          </w:p>
          <w:p w14:paraId="06688B0C" w14:textId="77777777" w:rsidR="000C0EB4" w:rsidRPr="00095FC2" w:rsidRDefault="000C0EB4" w:rsidP="000C0EB4">
            <w:pPr>
              <w:spacing w:before="0" w:after="0"/>
              <w:rPr>
                <w:lang w:val="pt-PT"/>
              </w:rPr>
            </w:pPr>
            <w:r w:rsidRPr="00095FC2">
              <w:rPr>
                <w:lang w:val="pt-PT"/>
              </w:rPr>
              <w:t>RP1-290I10.3</w:t>
            </w:r>
          </w:p>
        </w:tc>
        <w:tc>
          <w:tcPr>
            <w:tcW w:w="2344" w:type="dxa"/>
          </w:tcPr>
          <w:p w14:paraId="73AAF817" w14:textId="77777777" w:rsidR="000C0EB4" w:rsidRPr="000C0EB4" w:rsidRDefault="000C0EB4" w:rsidP="000C0EB4">
            <w:pPr>
              <w:spacing w:before="0" w:after="0"/>
            </w:pPr>
            <w:r w:rsidRPr="000C0EB4">
              <w:t>ENSG00000207275</w:t>
            </w:r>
          </w:p>
          <w:p w14:paraId="00FC750F" w14:textId="77777777" w:rsidR="000C0EB4" w:rsidRPr="000C0EB4" w:rsidRDefault="000C0EB4" w:rsidP="000C0EB4">
            <w:pPr>
              <w:spacing w:before="0" w:after="0"/>
            </w:pPr>
            <w:r w:rsidRPr="000C0EB4">
              <w:t>ENSG00000265372</w:t>
            </w:r>
          </w:p>
          <w:p w14:paraId="702366BC" w14:textId="77777777" w:rsidR="000C0EB4" w:rsidRPr="000C0EB4" w:rsidRDefault="000C0EB4" w:rsidP="000C0EB4">
            <w:pPr>
              <w:spacing w:before="0" w:after="0"/>
            </w:pPr>
            <w:r w:rsidRPr="000C0EB4">
              <w:t>ENSG00000228478</w:t>
            </w:r>
          </w:p>
        </w:tc>
        <w:tc>
          <w:tcPr>
            <w:tcW w:w="1977" w:type="dxa"/>
          </w:tcPr>
          <w:p w14:paraId="19293389" w14:textId="77777777" w:rsidR="000C0EB4" w:rsidRPr="000C0EB4" w:rsidRDefault="000C0EB4" w:rsidP="000C0EB4">
            <w:pPr>
              <w:spacing w:before="0" w:after="0"/>
              <w:rPr>
                <w:vertAlign w:val="superscript"/>
              </w:rPr>
            </w:pPr>
            <w:r w:rsidRPr="000C0EB4">
              <w:t>4.50*10</w:t>
            </w:r>
            <w:r w:rsidRPr="000C0EB4">
              <w:rPr>
                <w:vertAlign w:val="superscript"/>
              </w:rPr>
              <w:t>-2</w:t>
            </w:r>
          </w:p>
        </w:tc>
        <w:tc>
          <w:tcPr>
            <w:tcW w:w="1637" w:type="dxa"/>
          </w:tcPr>
          <w:p w14:paraId="5CAAC9BD" w14:textId="77777777" w:rsidR="000C0EB4" w:rsidRPr="000C0EB4" w:rsidRDefault="000C0EB4" w:rsidP="000C0EB4">
            <w:pPr>
              <w:spacing w:before="0" w:after="0"/>
            </w:pPr>
            <w:r w:rsidRPr="000C0EB4">
              <w:t>NA</w:t>
            </w:r>
          </w:p>
        </w:tc>
        <w:tc>
          <w:tcPr>
            <w:tcW w:w="2286" w:type="dxa"/>
          </w:tcPr>
          <w:p w14:paraId="1F0A2FA1" w14:textId="77777777" w:rsidR="000C0EB4" w:rsidRPr="000C0EB4" w:rsidRDefault="000C0EB4" w:rsidP="000C0EB4">
            <w:pPr>
              <w:spacing w:before="0" w:after="0"/>
            </w:pPr>
            <w:r w:rsidRPr="000C0EB4">
              <w:t>NA</w:t>
            </w:r>
          </w:p>
        </w:tc>
        <w:tc>
          <w:tcPr>
            <w:tcW w:w="1896" w:type="dxa"/>
          </w:tcPr>
          <w:p w14:paraId="64D1F067" w14:textId="77777777" w:rsidR="000C0EB4" w:rsidRPr="000C0EB4" w:rsidRDefault="000C0EB4" w:rsidP="000C0EB4">
            <w:pPr>
              <w:spacing w:before="0" w:after="0"/>
            </w:pPr>
            <w:r w:rsidRPr="000C0EB4">
              <w:t>1</w:t>
            </w:r>
          </w:p>
        </w:tc>
      </w:tr>
      <w:tr w:rsidR="000C0EB4" w:rsidRPr="000C0EB4" w14:paraId="54D026EC" w14:textId="77777777" w:rsidTr="000E3FCD">
        <w:tc>
          <w:tcPr>
            <w:tcW w:w="1668" w:type="dxa"/>
          </w:tcPr>
          <w:p w14:paraId="62185E07" w14:textId="77777777" w:rsidR="000C0EB4" w:rsidRPr="000C0EB4" w:rsidRDefault="000C0EB4" w:rsidP="000C0EB4">
            <w:pPr>
              <w:spacing w:before="0" w:after="0"/>
              <w:rPr>
                <w:b/>
              </w:rPr>
            </w:pPr>
            <w:r w:rsidRPr="000C0EB4">
              <w:rPr>
                <w:b/>
              </w:rPr>
              <w:t>Darkgrey</w:t>
            </w:r>
          </w:p>
        </w:tc>
        <w:tc>
          <w:tcPr>
            <w:tcW w:w="1654" w:type="dxa"/>
          </w:tcPr>
          <w:p w14:paraId="5BDC2FF9" w14:textId="77777777" w:rsidR="000C0EB4" w:rsidRPr="000C0EB4" w:rsidRDefault="000C0EB4" w:rsidP="000C0EB4">
            <w:pPr>
              <w:spacing w:before="0" w:after="0"/>
              <w:rPr>
                <w:i/>
              </w:rPr>
            </w:pPr>
            <w:r w:rsidRPr="000C0EB4">
              <w:rPr>
                <w:i/>
              </w:rPr>
              <w:t>GATA1</w:t>
            </w:r>
          </w:p>
        </w:tc>
        <w:tc>
          <w:tcPr>
            <w:tcW w:w="2344" w:type="dxa"/>
          </w:tcPr>
          <w:p w14:paraId="29293FD8" w14:textId="77777777" w:rsidR="000C0EB4" w:rsidRPr="000C0EB4" w:rsidRDefault="000C0EB4" w:rsidP="000C0EB4">
            <w:pPr>
              <w:spacing w:before="0" w:after="0"/>
            </w:pPr>
            <w:r w:rsidRPr="000C0EB4">
              <w:t>ENSG00000102145</w:t>
            </w:r>
          </w:p>
        </w:tc>
        <w:tc>
          <w:tcPr>
            <w:tcW w:w="1977" w:type="dxa"/>
          </w:tcPr>
          <w:p w14:paraId="2E8319E3" w14:textId="77777777" w:rsidR="000C0EB4" w:rsidRPr="000C0EB4" w:rsidRDefault="000C0EB4" w:rsidP="000C0EB4">
            <w:pPr>
              <w:spacing w:before="0" w:after="0"/>
            </w:pPr>
            <w:r w:rsidRPr="000C0EB4">
              <w:t>5.06*10</w:t>
            </w:r>
            <w:r w:rsidRPr="000C0EB4">
              <w:rPr>
                <w:vertAlign w:val="superscript"/>
              </w:rPr>
              <w:t>-1</w:t>
            </w:r>
          </w:p>
        </w:tc>
        <w:tc>
          <w:tcPr>
            <w:tcW w:w="1637" w:type="dxa"/>
          </w:tcPr>
          <w:p w14:paraId="7684D9D3" w14:textId="77777777" w:rsidR="000C0EB4" w:rsidRPr="000C0EB4" w:rsidRDefault="000C0EB4" w:rsidP="000C0EB4">
            <w:pPr>
              <w:spacing w:before="0" w:after="0"/>
            </w:pPr>
            <w:r w:rsidRPr="000C0EB4">
              <w:t>NA</w:t>
            </w:r>
          </w:p>
        </w:tc>
        <w:tc>
          <w:tcPr>
            <w:tcW w:w="2286" w:type="dxa"/>
          </w:tcPr>
          <w:p w14:paraId="61A574FA" w14:textId="77777777" w:rsidR="000C0EB4" w:rsidRPr="000C0EB4" w:rsidRDefault="000C0EB4" w:rsidP="000C0EB4">
            <w:pPr>
              <w:spacing w:before="0" w:after="0"/>
            </w:pPr>
            <w:r w:rsidRPr="000C0EB4">
              <w:t>NA</w:t>
            </w:r>
          </w:p>
        </w:tc>
        <w:tc>
          <w:tcPr>
            <w:tcW w:w="1896" w:type="dxa"/>
          </w:tcPr>
          <w:p w14:paraId="23858871" w14:textId="77777777" w:rsidR="000C0EB4" w:rsidRPr="000C0EB4" w:rsidRDefault="000C0EB4" w:rsidP="000C0EB4">
            <w:pPr>
              <w:spacing w:before="0" w:after="0"/>
            </w:pPr>
            <w:r w:rsidRPr="000C0EB4">
              <w:t>1</w:t>
            </w:r>
          </w:p>
        </w:tc>
      </w:tr>
      <w:tr w:rsidR="000C0EB4" w:rsidRPr="000C0EB4" w14:paraId="6A228688" w14:textId="77777777" w:rsidTr="000E3FCD">
        <w:tc>
          <w:tcPr>
            <w:tcW w:w="1668" w:type="dxa"/>
          </w:tcPr>
          <w:p w14:paraId="50721DB3" w14:textId="77777777" w:rsidR="000C0EB4" w:rsidRPr="000C0EB4" w:rsidRDefault="000C0EB4" w:rsidP="000C0EB4">
            <w:pPr>
              <w:spacing w:before="0" w:after="0"/>
              <w:rPr>
                <w:b/>
              </w:rPr>
            </w:pPr>
            <w:r w:rsidRPr="000C0EB4">
              <w:rPr>
                <w:b/>
              </w:rPr>
              <w:t>Lightcyan</w:t>
            </w:r>
          </w:p>
        </w:tc>
        <w:tc>
          <w:tcPr>
            <w:tcW w:w="1654" w:type="dxa"/>
          </w:tcPr>
          <w:p w14:paraId="44EA406E" w14:textId="77777777" w:rsidR="000C0EB4" w:rsidRPr="000C0EB4" w:rsidRDefault="000C0EB4" w:rsidP="000C0EB4">
            <w:pPr>
              <w:spacing w:before="0" w:after="0"/>
              <w:rPr>
                <w:i/>
              </w:rPr>
            </w:pPr>
            <w:r w:rsidRPr="000C0EB4">
              <w:rPr>
                <w:i/>
              </w:rPr>
              <w:t>SMG1P5</w:t>
            </w:r>
          </w:p>
          <w:p w14:paraId="69B6A515" w14:textId="77777777" w:rsidR="000C0EB4" w:rsidRPr="000C0EB4" w:rsidRDefault="000C0EB4" w:rsidP="000C0EB4">
            <w:pPr>
              <w:spacing w:before="0" w:after="0"/>
              <w:rPr>
                <w:i/>
              </w:rPr>
            </w:pPr>
            <w:r w:rsidRPr="000C0EB4">
              <w:rPr>
                <w:i/>
              </w:rPr>
              <w:t>LINC02100</w:t>
            </w:r>
          </w:p>
        </w:tc>
        <w:tc>
          <w:tcPr>
            <w:tcW w:w="2344" w:type="dxa"/>
          </w:tcPr>
          <w:p w14:paraId="1EE810C4" w14:textId="77777777" w:rsidR="000C0EB4" w:rsidRPr="000C0EB4" w:rsidRDefault="000C0EB4" w:rsidP="000C0EB4">
            <w:pPr>
              <w:spacing w:before="0" w:after="0"/>
            </w:pPr>
            <w:r w:rsidRPr="000C0EB4">
              <w:t>ENSG00000183604</w:t>
            </w:r>
          </w:p>
          <w:p w14:paraId="47D7E587" w14:textId="77777777" w:rsidR="000C0EB4" w:rsidRPr="000C0EB4" w:rsidRDefault="000C0EB4" w:rsidP="000C0EB4">
            <w:pPr>
              <w:spacing w:before="0" w:after="0"/>
            </w:pPr>
            <w:r w:rsidRPr="000C0EB4">
              <w:t>ENSG00000248693</w:t>
            </w:r>
          </w:p>
        </w:tc>
        <w:tc>
          <w:tcPr>
            <w:tcW w:w="1977" w:type="dxa"/>
          </w:tcPr>
          <w:p w14:paraId="408D39F8" w14:textId="77777777" w:rsidR="000C0EB4" w:rsidRPr="000C0EB4" w:rsidRDefault="000C0EB4" w:rsidP="000C0EB4">
            <w:pPr>
              <w:spacing w:before="0" w:after="0"/>
            </w:pPr>
            <w:r w:rsidRPr="000C0EB4">
              <w:t>3.71*10</w:t>
            </w:r>
            <w:r w:rsidRPr="000C0EB4">
              <w:rPr>
                <w:vertAlign w:val="superscript"/>
              </w:rPr>
              <w:t>-1</w:t>
            </w:r>
          </w:p>
        </w:tc>
        <w:tc>
          <w:tcPr>
            <w:tcW w:w="1637" w:type="dxa"/>
          </w:tcPr>
          <w:p w14:paraId="04F5B557" w14:textId="77777777" w:rsidR="000C0EB4" w:rsidRPr="000C0EB4" w:rsidRDefault="000C0EB4" w:rsidP="000C0EB4">
            <w:pPr>
              <w:spacing w:before="0" w:after="0"/>
              <w:rPr>
                <w:i/>
              </w:rPr>
            </w:pPr>
            <w:r w:rsidRPr="000C0EB4">
              <w:rPr>
                <w:i/>
              </w:rPr>
              <w:t>CD47</w:t>
            </w:r>
          </w:p>
        </w:tc>
        <w:tc>
          <w:tcPr>
            <w:tcW w:w="2286" w:type="dxa"/>
          </w:tcPr>
          <w:p w14:paraId="613A80B4" w14:textId="77777777" w:rsidR="000C0EB4" w:rsidRPr="000C0EB4" w:rsidRDefault="000C0EB4" w:rsidP="000C0EB4">
            <w:pPr>
              <w:spacing w:before="0" w:after="0"/>
            </w:pPr>
            <w:r w:rsidRPr="000C0EB4">
              <w:t>ENSG00000196776</w:t>
            </w:r>
          </w:p>
        </w:tc>
        <w:tc>
          <w:tcPr>
            <w:tcW w:w="1896" w:type="dxa"/>
          </w:tcPr>
          <w:p w14:paraId="1C6858C7" w14:textId="77777777" w:rsidR="000C0EB4" w:rsidRPr="000C0EB4" w:rsidRDefault="000C0EB4" w:rsidP="000C0EB4">
            <w:pPr>
              <w:spacing w:before="0" w:after="0"/>
            </w:pPr>
            <w:r w:rsidRPr="000C0EB4">
              <w:t>1</w:t>
            </w:r>
          </w:p>
        </w:tc>
      </w:tr>
      <w:tr w:rsidR="000C0EB4" w:rsidRPr="000C0EB4" w14:paraId="038C8D02" w14:textId="77777777" w:rsidTr="000E3FCD">
        <w:tc>
          <w:tcPr>
            <w:tcW w:w="1668" w:type="dxa"/>
            <w:tcBorders>
              <w:bottom w:val="single" w:sz="4" w:space="0" w:color="auto"/>
            </w:tcBorders>
          </w:tcPr>
          <w:p w14:paraId="4990111B" w14:textId="77777777" w:rsidR="000C0EB4" w:rsidRPr="000C0EB4" w:rsidRDefault="000C0EB4" w:rsidP="000C0EB4">
            <w:pPr>
              <w:spacing w:before="0" w:after="0"/>
              <w:rPr>
                <w:b/>
              </w:rPr>
            </w:pPr>
            <w:r w:rsidRPr="000C0EB4">
              <w:rPr>
                <w:b/>
              </w:rPr>
              <w:t>Cyan</w:t>
            </w:r>
          </w:p>
        </w:tc>
        <w:tc>
          <w:tcPr>
            <w:tcW w:w="1654" w:type="dxa"/>
            <w:tcBorders>
              <w:bottom w:val="single" w:sz="4" w:space="0" w:color="auto"/>
            </w:tcBorders>
          </w:tcPr>
          <w:p w14:paraId="36ED22C2" w14:textId="77777777" w:rsidR="000C0EB4" w:rsidRPr="000C0EB4" w:rsidRDefault="000C0EB4" w:rsidP="000C0EB4">
            <w:pPr>
              <w:spacing w:before="0" w:after="0"/>
              <w:rPr>
                <w:i/>
              </w:rPr>
            </w:pPr>
            <w:r w:rsidRPr="000C0EB4">
              <w:rPr>
                <w:i/>
              </w:rPr>
              <w:t>MIR147A</w:t>
            </w:r>
          </w:p>
          <w:p w14:paraId="425B402C" w14:textId="77777777" w:rsidR="000C0EB4" w:rsidRPr="000C0EB4" w:rsidRDefault="000C0EB4" w:rsidP="000C0EB4">
            <w:pPr>
              <w:spacing w:before="0" w:after="0"/>
              <w:rPr>
                <w:i/>
              </w:rPr>
            </w:pPr>
            <w:r w:rsidRPr="000C0EB4">
              <w:rPr>
                <w:i/>
              </w:rPr>
              <w:t>LTB</w:t>
            </w:r>
          </w:p>
          <w:p w14:paraId="41B9ADB4" w14:textId="77777777" w:rsidR="000C0EB4" w:rsidRPr="000C0EB4" w:rsidRDefault="000C0EB4" w:rsidP="000C0EB4">
            <w:pPr>
              <w:spacing w:before="0" w:after="0"/>
              <w:rPr>
                <w:i/>
              </w:rPr>
            </w:pPr>
            <w:r w:rsidRPr="000C0EB4">
              <w:rPr>
                <w:i/>
              </w:rPr>
              <w:t>LINC00377</w:t>
            </w:r>
          </w:p>
        </w:tc>
        <w:tc>
          <w:tcPr>
            <w:tcW w:w="2344" w:type="dxa"/>
            <w:tcBorders>
              <w:bottom w:val="single" w:sz="4" w:space="0" w:color="auto"/>
            </w:tcBorders>
          </w:tcPr>
          <w:p w14:paraId="0B49A471" w14:textId="77777777" w:rsidR="000C0EB4" w:rsidRPr="000C0EB4" w:rsidRDefault="000C0EB4" w:rsidP="000C0EB4">
            <w:pPr>
              <w:spacing w:before="0" w:after="0"/>
            </w:pPr>
            <w:r w:rsidRPr="000C0EB4">
              <w:t>ENSG00000207814</w:t>
            </w:r>
          </w:p>
          <w:p w14:paraId="2336328F" w14:textId="77777777" w:rsidR="000C0EB4" w:rsidRPr="000C0EB4" w:rsidRDefault="000C0EB4" w:rsidP="000C0EB4">
            <w:pPr>
              <w:spacing w:before="0" w:after="0"/>
            </w:pPr>
            <w:r w:rsidRPr="000C0EB4">
              <w:t>ENSG00000227507</w:t>
            </w:r>
          </w:p>
          <w:p w14:paraId="713E5191" w14:textId="77777777" w:rsidR="000C0EB4" w:rsidRPr="000C0EB4" w:rsidRDefault="000C0EB4" w:rsidP="000C0EB4">
            <w:pPr>
              <w:spacing w:before="0" w:after="0"/>
            </w:pPr>
            <w:r w:rsidRPr="000C0EB4">
              <w:t>ENSG00000229246</w:t>
            </w:r>
          </w:p>
        </w:tc>
        <w:tc>
          <w:tcPr>
            <w:tcW w:w="1977" w:type="dxa"/>
            <w:tcBorders>
              <w:bottom w:val="single" w:sz="4" w:space="0" w:color="auto"/>
            </w:tcBorders>
          </w:tcPr>
          <w:p w14:paraId="7ECC1BA9" w14:textId="77777777" w:rsidR="000C0EB4" w:rsidRPr="000C0EB4" w:rsidRDefault="000C0EB4" w:rsidP="000C0EB4">
            <w:pPr>
              <w:spacing w:before="0" w:after="0"/>
            </w:pPr>
            <w:r w:rsidRPr="000C0EB4">
              <w:t>4.50*10</w:t>
            </w:r>
            <w:r w:rsidRPr="000C0EB4">
              <w:rPr>
                <w:vertAlign w:val="superscript"/>
              </w:rPr>
              <w:t>-1</w:t>
            </w:r>
          </w:p>
        </w:tc>
        <w:tc>
          <w:tcPr>
            <w:tcW w:w="1637" w:type="dxa"/>
            <w:tcBorders>
              <w:bottom w:val="single" w:sz="4" w:space="0" w:color="auto"/>
            </w:tcBorders>
          </w:tcPr>
          <w:p w14:paraId="774E297D" w14:textId="77777777" w:rsidR="000C0EB4" w:rsidRPr="000C0EB4" w:rsidRDefault="000C0EB4" w:rsidP="000C0EB4">
            <w:pPr>
              <w:spacing w:before="0" w:after="0"/>
            </w:pPr>
            <w:r w:rsidRPr="000C0EB4">
              <w:t>NA</w:t>
            </w:r>
          </w:p>
        </w:tc>
        <w:tc>
          <w:tcPr>
            <w:tcW w:w="2286" w:type="dxa"/>
            <w:tcBorders>
              <w:bottom w:val="single" w:sz="4" w:space="0" w:color="auto"/>
            </w:tcBorders>
          </w:tcPr>
          <w:p w14:paraId="0C9A8D6F" w14:textId="77777777" w:rsidR="000C0EB4" w:rsidRPr="000C0EB4" w:rsidRDefault="000C0EB4" w:rsidP="000C0EB4">
            <w:pPr>
              <w:spacing w:before="0" w:after="0"/>
            </w:pPr>
            <w:r w:rsidRPr="000C0EB4">
              <w:t>NA</w:t>
            </w:r>
          </w:p>
        </w:tc>
        <w:tc>
          <w:tcPr>
            <w:tcW w:w="1896" w:type="dxa"/>
            <w:tcBorders>
              <w:bottom w:val="single" w:sz="4" w:space="0" w:color="auto"/>
            </w:tcBorders>
          </w:tcPr>
          <w:p w14:paraId="203099E4" w14:textId="77777777" w:rsidR="000C0EB4" w:rsidRPr="000C0EB4" w:rsidRDefault="000C0EB4" w:rsidP="000C0EB4">
            <w:pPr>
              <w:spacing w:before="0" w:after="0"/>
            </w:pPr>
            <w:r w:rsidRPr="000C0EB4">
              <w:t>2.70*10</w:t>
            </w:r>
            <w:r w:rsidRPr="000C0EB4">
              <w:rPr>
                <w:vertAlign w:val="superscript"/>
              </w:rPr>
              <w:t>-1</w:t>
            </w:r>
          </w:p>
        </w:tc>
      </w:tr>
    </w:tbl>
    <w:p w14:paraId="420A3CA6" w14:textId="77777777" w:rsidR="000C0EB4" w:rsidRPr="000C0EB4" w:rsidRDefault="000C0EB4" w:rsidP="000C0EB4">
      <w:pPr>
        <w:spacing w:before="0" w:after="0"/>
      </w:pPr>
      <w:r w:rsidRPr="000C0EB4">
        <w:t xml:space="preserve">The DEGs enrichment analysis were conducted with 137 DEGs that significant in primary analysis and meta-analysis also. The GWAS signal were obtained from the latest PGC BD analysis, published on BioRxiv. </w:t>
      </w:r>
    </w:p>
    <w:p w14:paraId="2F0A7D35" w14:textId="77777777" w:rsidR="00705555" w:rsidRDefault="00705555" w:rsidP="00ED02D2">
      <w:pPr>
        <w:spacing w:before="0" w:after="0"/>
        <w:sectPr w:rsidR="00705555" w:rsidSect="000C0EB4">
          <w:pgSz w:w="15840" w:h="12240" w:orient="landscape"/>
          <w:pgMar w:top="1282" w:right="1138" w:bottom="1181" w:left="1138" w:header="720" w:footer="720" w:gutter="0"/>
          <w:cols w:space="720"/>
          <w:titlePg/>
          <w:docGrid w:linePitch="360"/>
        </w:sectPr>
      </w:pPr>
    </w:p>
    <w:p w14:paraId="31499109" w14:textId="56973DDA" w:rsidR="00ED02D2" w:rsidRPr="00045BCE" w:rsidRDefault="00705555" w:rsidP="00ED02D2">
      <w:pPr>
        <w:spacing w:before="0" w:after="0"/>
        <w:rPr>
          <w:b/>
        </w:rPr>
      </w:pPr>
      <w:r w:rsidRPr="00045BCE">
        <w:rPr>
          <w:b/>
        </w:rPr>
        <w:lastRenderedPageBreak/>
        <w:t>Supplementary Informa</w:t>
      </w:r>
      <w:r w:rsidR="00D346FE">
        <w:rPr>
          <w:b/>
        </w:rPr>
        <w:t xml:space="preserve">tion: </w:t>
      </w:r>
      <w:r w:rsidRPr="00045BCE">
        <w:rPr>
          <w:b/>
        </w:rPr>
        <w:t>The qRT-PCR probes of overlapping DEGs</w:t>
      </w:r>
    </w:p>
    <w:tbl>
      <w:tblPr>
        <w:tblStyle w:val="aff4"/>
        <w:tblW w:w="7812" w:type="dxa"/>
        <w:jc w:val="center"/>
        <w:tblLook w:val="04A0" w:firstRow="1" w:lastRow="0" w:firstColumn="1" w:lastColumn="0" w:noHBand="0" w:noVBand="1"/>
      </w:tblPr>
      <w:tblGrid>
        <w:gridCol w:w="2163"/>
        <w:gridCol w:w="1455"/>
        <w:gridCol w:w="4194"/>
      </w:tblGrid>
      <w:tr w:rsidR="00705555" w14:paraId="7083AF9F" w14:textId="77777777" w:rsidTr="00705555">
        <w:trPr>
          <w:jc w:val="center"/>
        </w:trPr>
        <w:tc>
          <w:tcPr>
            <w:tcW w:w="2163" w:type="dxa"/>
          </w:tcPr>
          <w:p w14:paraId="721FDC59" w14:textId="77777777" w:rsidR="00705555" w:rsidRDefault="00705555" w:rsidP="009E106E">
            <w:r>
              <w:t>Ensembl Gene ID</w:t>
            </w:r>
          </w:p>
        </w:tc>
        <w:tc>
          <w:tcPr>
            <w:tcW w:w="1455" w:type="dxa"/>
          </w:tcPr>
          <w:p w14:paraId="4B553EA3" w14:textId="1D4E90FE" w:rsidR="00705555" w:rsidRDefault="00705555" w:rsidP="009E106E">
            <w:r>
              <w:t>Gene Name</w:t>
            </w:r>
          </w:p>
        </w:tc>
        <w:tc>
          <w:tcPr>
            <w:tcW w:w="4194" w:type="dxa"/>
          </w:tcPr>
          <w:p w14:paraId="58D14CFF" w14:textId="77777777" w:rsidR="00705555" w:rsidRDefault="00705555" w:rsidP="009E106E">
            <w:r>
              <w:t>Sequence</w:t>
            </w:r>
          </w:p>
        </w:tc>
      </w:tr>
      <w:tr w:rsidR="00705555" w14:paraId="4F9F3405" w14:textId="77777777" w:rsidTr="00705555">
        <w:trPr>
          <w:jc w:val="center"/>
        </w:trPr>
        <w:tc>
          <w:tcPr>
            <w:tcW w:w="2163" w:type="dxa"/>
          </w:tcPr>
          <w:p w14:paraId="06F55090" w14:textId="77777777" w:rsidR="00705555" w:rsidRPr="00282F9C" w:rsidRDefault="00705555" w:rsidP="009E106E">
            <w:pPr>
              <w:jc w:val="both"/>
            </w:pPr>
            <w:r w:rsidRPr="002D64A4">
              <w:rPr>
                <w:rFonts w:hint="eastAsia"/>
              </w:rPr>
              <w:t>ENSG00000166928</w:t>
            </w:r>
          </w:p>
        </w:tc>
        <w:tc>
          <w:tcPr>
            <w:tcW w:w="1455" w:type="dxa"/>
          </w:tcPr>
          <w:p w14:paraId="0C206A13" w14:textId="77777777" w:rsidR="00705555" w:rsidRPr="00705555" w:rsidRDefault="00705555" w:rsidP="009E106E">
            <w:pPr>
              <w:rPr>
                <w:i/>
              </w:rPr>
            </w:pPr>
            <w:r w:rsidRPr="00705555">
              <w:rPr>
                <w:i/>
              </w:rPr>
              <w:t>MS4A14</w:t>
            </w:r>
          </w:p>
        </w:tc>
        <w:tc>
          <w:tcPr>
            <w:tcW w:w="4194" w:type="dxa"/>
          </w:tcPr>
          <w:p w14:paraId="48DC89CC" w14:textId="77777777" w:rsidR="00705555" w:rsidRDefault="00705555" w:rsidP="009E106E">
            <w:r>
              <w:t xml:space="preserve">F: </w:t>
            </w:r>
            <w:r w:rsidRPr="002434CC">
              <w:t>GATATCCATTCTGGGGAGCA</w:t>
            </w:r>
            <w:r>
              <w:br/>
              <w:t xml:space="preserve">R: </w:t>
            </w:r>
            <w:r w:rsidRPr="007F555D">
              <w:t>TCCGAAGGCAAGAAAAACAG</w:t>
            </w:r>
          </w:p>
        </w:tc>
      </w:tr>
      <w:tr w:rsidR="00705555" w14:paraId="0C397123" w14:textId="77777777" w:rsidTr="00705555">
        <w:trPr>
          <w:jc w:val="center"/>
        </w:trPr>
        <w:tc>
          <w:tcPr>
            <w:tcW w:w="2163" w:type="dxa"/>
          </w:tcPr>
          <w:p w14:paraId="299B86A6" w14:textId="77777777" w:rsidR="00705555" w:rsidRPr="00282F9C" w:rsidRDefault="00705555" w:rsidP="009E106E">
            <w:pPr>
              <w:jc w:val="both"/>
            </w:pPr>
            <w:r w:rsidRPr="002D64A4">
              <w:rPr>
                <w:rFonts w:hint="eastAsia"/>
              </w:rPr>
              <w:t>ENSG00000163564</w:t>
            </w:r>
          </w:p>
        </w:tc>
        <w:tc>
          <w:tcPr>
            <w:tcW w:w="1455" w:type="dxa"/>
          </w:tcPr>
          <w:p w14:paraId="4E89582F" w14:textId="77777777" w:rsidR="00705555" w:rsidRPr="00705555" w:rsidRDefault="00705555" w:rsidP="009E106E">
            <w:pPr>
              <w:rPr>
                <w:i/>
              </w:rPr>
            </w:pPr>
            <w:r w:rsidRPr="00705555">
              <w:rPr>
                <w:i/>
              </w:rPr>
              <w:t>PYHIN1</w:t>
            </w:r>
          </w:p>
        </w:tc>
        <w:tc>
          <w:tcPr>
            <w:tcW w:w="4194" w:type="dxa"/>
          </w:tcPr>
          <w:p w14:paraId="1D9F8837" w14:textId="77777777" w:rsidR="00705555" w:rsidRDefault="00705555" w:rsidP="009E106E">
            <w:r>
              <w:t xml:space="preserve">F: </w:t>
            </w:r>
            <w:r w:rsidRPr="005F5D4A">
              <w:t>ATCAGCTCCACCCAACACTT</w:t>
            </w:r>
            <w:r>
              <w:br/>
              <w:t xml:space="preserve">R: </w:t>
            </w:r>
            <w:r w:rsidRPr="005F5D4A">
              <w:t>GCGTAGCCACTGTAGCATGA</w:t>
            </w:r>
          </w:p>
        </w:tc>
      </w:tr>
      <w:tr w:rsidR="00705555" w14:paraId="2CE648C2" w14:textId="77777777" w:rsidTr="00705555">
        <w:trPr>
          <w:jc w:val="center"/>
        </w:trPr>
        <w:tc>
          <w:tcPr>
            <w:tcW w:w="2163" w:type="dxa"/>
          </w:tcPr>
          <w:p w14:paraId="12B60650" w14:textId="77777777" w:rsidR="00705555" w:rsidRPr="00282F9C" w:rsidRDefault="00705555" w:rsidP="009E106E">
            <w:pPr>
              <w:jc w:val="both"/>
            </w:pPr>
            <w:r w:rsidRPr="002D64A4">
              <w:rPr>
                <w:rFonts w:hint="eastAsia"/>
              </w:rPr>
              <w:t>ENSG00000152818</w:t>
            </w:r>
          </w:p>
        </w:tc>
        <w:tc>
          <w:tcPr>
            <w:tcW w:w="1455" w:type="dxa"/>
          </w:tcPr>
          <w:p w14:paraId="6C1CE02F" w14:textId="77777777" w:rsidR="00705555" w:rsidRPr="00705555" w:rsidRDefault="00705555" w:rsidP="009E106E">
            <w:pPr>
              <w:rPr>
                <w:i/>
              </w:rPr>
            </w:pPr>
            <w:r w:rsidRPr="00705555">
              <w:rPr>
                <w:i/>
              </w:rPr>
              <w:t>UTRN</w:t>
            </w:r>
          </w:p>
        </w:tc>
        <w:tc>
          <w:tcPr>
            <w:tcW w:w="4194" w:type="dxa"/>
          </w:tcPr>
          <w:p w14:paraId="3DCE42D2" w14:textId="77777777" w:rsidR="00705555" w:rsidRDefault="00705555" w:rsidP="009E106E">
            <w:r>
              <w:t xml:space="preserve">F: </w:t>
            </w:r>
            <w:r w:rsidRPr="001063B1">
              <w:t>AAAGCATTGACGGAAACAGG</w:t>
            </w:r>
            <w:r>
              <w:br/>
              <w:t xml:space="preserve">R: </w:t>
            </w:r>
            <w:r w:rsidRPr="003D0BAA">
              <w:t>ACTGGAGCTGTAAGGCTGGA</w:t>
            </w:r>
          </w:p>
        </w:tc>
      </w:tr>
      <w:tr w:rsidR="00705555" w14:paraId="73ECE8C3" w14:textId="77777777" w:rsidTr="00705555">
        <w:trPr>
          <w:jc w:val="center"/>
        </w:trPr>
        <w:tc>
          <w:tcPr>
            <w:tcW w:w="2163" w:type="dxa"/>
          </w:tcPr>
          <w:p w14:paraId="1982057C" w14:textId="77777777" w:rsidR="00705555" w:rsidRDefault="00705555" w:rsidP="009E106E">
            <w:pPr>
              <w:jc w:val="both"/>
            </w:pPr>
            <w:r w:rsidRPr="002D64A4">
              <w:rPr>
                <w:rFonts w:hint="eastAsia"/>
              </w:rPr>
              <w:t>ENSG00000104093</w:t>
            </w:r>
          </w:p>
        </w:tc>
        <w:tc>
          <w:tcPr>
            <w:tcW w:w="1455" w:type="dxa"/>
          </w:tcPr>
          <w:p w14:paraId="2C1912B5" w14:textId="77777777" w:rsidR="00705555" w:rsidRPr="00705555" w:rsidRDefault="00705555" w:rsidP="009E106E">
            <w:pPr>
              <w:rPr>
                <w:i/>
              </w:rPr>
            </w:pPr>
            <w:r w:rsidRPr="00705555">
              <w:rPr>
                <w:i/>
              </w:rPr>
              <w:t>DMXL2</w:t>
            </w:r>
          </w:p>
        </w:tc>
        <w:tc>
          <w:tcPr>
            <w:tcW w:w="4194" w:type="dxa"/>
          </w:tcPr>
          <w:p w14:paraId="7353E108" w14:textId="77777777" w:rsidR="00705555" w:rsidRDefault="00705555" w:rsidP="009E106E">
            <w:r>
              <w:t xml:space="preserve">F: </w:t>
            </w:r>
            <w:r w:rsidRPr="00C960D1">
              <w:t>ATTCCTGGTGCTAAGCATGG</w:t>
            </w:r>
            <w:r>
              <w:br/>
              <w:t xml:space="preserve">R: </w:t>
            </w:r>
            <w:r w:rsidRPr="00C960D1">
              <w:t>TTTAAGCCACTGGCACTTGA</w:t>
            </w:r>
          </w:p>
        </w:tc>
      </w:tr>
      <w:tr w:rsidR="00705555" w14:paraId="40AEC61E" w14:textId="77777777" w:rsidTr="00705555">
        <w:trPr>
          <w:trHeight w:val="367"/>
          <w:jc w:val="center"/>
        </w:trPr>
        <w:tc>
          <w:tcPr>
            <w:tcW w:w="2163" w:type="dxa"/>
          </w:tcPr>
          <w:p w14:paraId="62AA8097" w14:textId="77777777" w:rsidR="00705555" w:rsidRPr="002D64A4" w:rsidRDefault="00705555" w:rsidP="009E106E">
            <w:pPr>
              <w:jc w:val="both"/>
            </w:pPr>
            <w:r w:rsidRPr="005406F2">
              <w:t>ENSG00000127366</w:t>
            </w:r>
          </w:p>
        </w:tc>
        <w:tc>
          <w:tcPr>
            <w:tcW w:w="1455" w:type="dxa"/>
          </w:tcPr>
          <w:p w14:paraId="42141585" w14:textId="77777777" w:rsidR="00705555" w:rsidRPr="00705555" w:rsidRDefault="00705555" w:rsidP="009E106E">
            <w:pPr>
              <w:rPr>
                <w:i/>
              </w:rPr>
            </w:pPr>
            <w:r w:rsidRPr="00705555">
              <w:rPr>
                <w:i/>
              </w:rPr>
              <w:t>TAS2R5</w:t>
            </w:r>
          </w:p>
        </w:tc>
        <w:tc>
          <w:tcPr>
            <w:tcW w:w="4194" w:type="dxa"/>
          </w:tcPr>
          <w:p w14:paraId="51DA59AB" w14:textId="443261A7" w:rsidR="00705555" w:rsidRDefault="00705555" w:rsidP="009E106E">
            <w:r>
              <w:t xml:space="preserve">F: </w:t>
            </w:r>
            <w:r w:rsidRPr="007020AB">
              <w:t>GAGTCTCTGGTGCCTTCTGG</w:t>
            </w:r>
            <w:r w:rsidR="00474E07">
              <w:br/>
            </w:r>
            <w:r>
              <w:t xml:space="preserve">R: </w:t>
            </w:r>
            <w:r w:rsidRPr="00735D6C">
              <w:t>AAGGACTTCAGCGCAGTGAT</w:t>
            </w:r>
          </w:p>
        </w:tc>
      </w:tr>
    </w:tbl>
    <w:p w14:paraId="510853CF" w14:textId="77777777" w:rsidR="00D346FE" w:rsidRDefault="00D346FE" w:rsidP="00ED02D2">
      <w:pPr>
        <w:spacing w:before="0" w:after="0"/>
      </w:pPr>
    </w:p>
    <w:p w14:paraId="1F177A6E" w14:textId="6553D2F9" w:rsidR="00CD68BA" w:rsidRDefault="00D346FE" w:rsidP="00ED02D2">
      <w:pPr>
        <w:spacing w:before="0" w:after="0"/>
        <w:rPr>
          <w:b/>
        </w:rPr>
      </w:pPr>
      <w:r w:rsidRPr="00045BCE">
        <w:rPr>
          <w:b/>
        </w:rPr>
        <w:t>Supplementary Informa</w:t>
      </w:r>
      <w:r>
        <w:rPr>
          <w:b/>
        </w:rPr>
        <w:t xml:space="preserve">tion: </w:t>
      </w:r>
      <w:r w:rsidRPr="00045BCE">
        <w:rPr>
          <w:b/>
        </w:rPr>
        <w:t xml:space="preserve">The </w:t>
      </w:r>
      <w:r>
        <w:rPr>
          <w:b/>
        </w:rPr>
        <w:t xml:space="preserve">equation of paired sample comparison using limma </w:t>
      </w:r>
    </w:p>
    <w:p w14:paraId="12C91825" w14:textId="77777777" w:rsidR="00D346FE" w:rsidRDefault="00D346FE" w:rsidP="00ED02D2">
      <w:pPr>
        <w:spacing w:before="0" w:after="0"/>
      </w:pPr>
    </w:p>
    <w:p w14:paraId="78CD4BD8" w14:textId="31BB23EF" w:rsidR="00D346FE" w:rsidRDefault="00D346FE" w:rsidP="00D346FE">
      <w:pPr>
        <w:spacing w:before="0" w:after="0"/>
      </w:pPr>
      <w:r>
        <w:t>design&lt;-model.matrix(~ID+State+YMRS)</w:t>
      </w:r>
    </w:p>
    <w:p w14:paraId="14D9E499" w14:textId="735E4B7B" w:rsidR="00D346FE" w:rsidRDefault="00D346FE" w:rsidP="00D346FE">
      <w:pPr>
        <w:spacing w:before="0" w:after="0"/>
      </w:pPr>
      <w:r>
        <w:t>fit&lt;-lmFit(eset, design)</w:t>
      </w:r>
    </w:p>
    <w:p w14:paraId="7E2E9822" w14:textId="191AD474" w:rsidR="00D346FE" w:rsidRDefault="00D346FE" w:rsidP="00D346FE">
      <w:pPr>
        <w:spacing w:before="0" w:after="0"/>
      </w:pPr>
      <w:r>
        <w:t>fit&lt;-eBayes(fit)</w:t>
      </w:r>
    </w:p>
    <w:p w14:paraId="0382AEB7" w14:textId="77777777" w:rsidR="00D346FE" w:rsidRDefault="00D346FE" w:rsidP="00D346FE">
      <w:pPr>
        <w:spacing w:before="0" w:after="0"/>
      </w:pPr>
    </w:p>
    <w:p w14:paraId="47754DDD" w14:textId="5A64C6A8" w:rsidR="00D346FE" w:rsidRDefault="00D346FE" w:rsidP="00D346FE">
      <w:pPr>
        <w:spacing w:before="0" w:after="0"/>
      </w:pPr>
      <w:r>
        <w:t xml:space="preserve">Here, we followed the tutorial of “limma” </w:t>
      </w:r>
      <w:r>
        <w:fldChar w:fldCharType="begin"/>
      </w:r>
      <w:r w:rsidR="00806D5B">
        <w:instrText xml:space="preserve"> ADDIN ZOTERO_ITEM CSL_CITATION {"citationID":"DYDoTbmN","properties":{"formattedCitation":"(1)","plainCitation":"(1)","noteIndex":0},"citationItems":[{"id":141,"uris":["http://zotero.org/users/1858514/items/527H28LE"],"uri":["http://zotero.org/users/1858514/items/527H28LE"],"itemData":{"id":141,"type":"article-journal","title":"Linear Models and Empirical Bayes Methods for Assessing Differential Expression in Microarray Experiments","container-title":"Statistical Applications in Genetics and Molecular Biology","page":"1–25","volume":"3","issue":"1","source":"DeGruyter","abstract":"The problem of identifying differentially expressed genes in designed microarray experiments is considered. Lonnstedt and Speed (2002) derived an expression for the posterior odds of differential expression in a replicated two-color experiment using a simple hierarchical parametric model. The purpose of this paper is to develop the hierarchical model of Lonnstedt and Speed (2002) into a practical approach for general microarray experiments with arbitrary numbers of treatments and RNA samples. The model is reset in the context of general linear models with arbitrary coefficients and contrasts of interest. The approach applies equally well to both single channel and two color microarray experiments. Consistent, closed form estimators are derived for the hyperparameters in the model. The estimators proposed have robust behavior even for small numbers of arrays and allow for incomplete data arising from spot filtering or spot quality weights. The posterior odds statistic is reformulated in terms of a moderated t-statistic in which posterior residual standard deviations are used in place of ordinary standard deviations. The empirical Bayes approach is equivalent to shrinkage of the estimated sample variances towards a pooled estimate, resulting in far more stable inference when the number of arrays is small. The use of moderated t-statistics has the advantage over the posterior odds that the number of hyperparameters which need to estimated is reduced; in particular, knowledge of the non-null prior for the fold changes are not required. The moderated t-statistic is shown to follow a t-distribution with augmented degrees of freedom. The moderated t inferential approach extends to accommodate tests of composite null hypotheses through the use of moderated F-statistics. The performance of the methods is demonstrated in a simulation study. Results are presented for two publicly available data sets.","DOI":"10.2202/1544-6115.1027","ISSN":"1544-6115","author":[{"family":"Smyth","given":"Gordon K"}],"issued":{"date-parts":[["2004"]]}}}],"schema":"https://github.com/citation-style-language/schema/raw/master/csl-citation.json"} </w:instrText>
      </w:r>
      <w:r>
        <w:fldChar w:fldCharType="separate"/>
      </w:r>
      <w:r w:rsidR="00806D5B">
        <w:rPr>
          <w:noProof/>
        </w:rPr>
        <w:t>(1)</w:t>
      </w:r>
      <w:r>
        <w:fldChar w:fldCharType="end"/>
      </w:r>
      <w:r w:rsidR="00806D5B">
        <w:t xml:space="preserve"> </w:t>
      </w:r>
      <w:r>
        <w:t>to construct the intra-individual comparison model. In the above code: “eset”</w:t>
      </w:r>
      <w:r w:rsidR="00806D5B">
        <w:t xml:space="preserve"> stood</w:t>
      </w:r>
      <w:r>
        <w:t xml:space="preserve"> for the normalized expression data of microarray (log 2 expression transformation), “ID”</w:t>
      </w:r>
      <w:r w:rsidR="00806D5B">
        <w:t xml:space="preserve"> was</w:t>
      </w:r>
      <w:r>
        <w:t xml:space="preserve"> the sample ID, “State”</w:t>
      </w:r>
      <w:r w:rsidR="00806D5B">
        <w:t xml:space="preserve"> was</w:t>
      </w:r>
      <w:r>
        <w:t xml:space="preserve"> the states of the episode (mania or remission) and “YMRS”</w:t>
      </w:r>
      <w:r w:rsidR="00806D5B">
        <w:t xml:space="preserve"> was</w:t>
      </w:r>
      <w:r>
        <w:t xml:space="preserve"> the evaluation of symptom severity. </w:t>
      </w:r>
    </w:p>
    <w:p w14:paraId="6725F5C4" w14:textId="77777777" w:rsidR="00806D5B" w:rsidRDefault="00806D5B" w:rsidP="00D346FE">
      <w:pPr>
        <w:spacing w:before="0" w:after="0"/>
      </w:pPr>
    </w:p>
    <w:p w14:paraId="36525F22" w14:textId="7099FE63" w:rsidR="00806D5B" w:rsidRPr="00E05425" w:rsidRDefault="00806D5B" w:rsidP="00D346FE">
      <w:pPr>
        <w:spacing w:before="0" w:after="0"/>
        <w:rPr>
          <w:b/>
          <w:lang w:eastAsia="zh-TW"/>
        </w:rPr>
      </w:pPr>
      <w:r w:rsidRPr="00E05425">
        <w:rPr>
          <w:b/>
        </w:rPr>
        <w:t>Reference</w:t>
      </w:r>
    </w:p>
    <w:p w14:paraId="091F442B" w14:textId="77777777" w:rsidR="00806D5B" w:rsidRPr="00806D5B" w:rsidRDefault="00806D5B" w:rsidP="00806D5B">
      <w:pPr>
        <w:pStyle w:val="Bibliography1"/>
        <w:rPr>
          <w:rFonts w:cs="Times New Roman"/>
        </w:rPr>
      </w:pPr>
      <w:r>
        <w:fldChar w:fldCharType="begin"/>
      </w:r>
      <w:r>
        <w:instrText xml:space="preserve"> ADDIN ZOTERO_BIBL {"uncited":[],"omitted":[],"custom":[]} CSL_BIBLIOGRAPHY </w:instrText>
      </w:r>
      <w:r>
        <w:fldChar w:fldCharType="separate"/>
      </w:r>
      <w:r w:rsidRPr="00806D5B">
        <w:rPr>
          <w:rFonts w:cs="Times New Roman"/>
        </w:rPr>
        <w:t xml:space="preserve">1. </w:t>
      </w:r>
      <w:r w:rsidRPr="00806D5B">
        <w:rPr>
          <w:rFonts w:cs="Times New Roman"/>
        </w:rPr>
        <w:tab/>
        <w:t xml:space="preserve">Smyth GK. Linear Models and Empirical Bayes Methods for Assessing Differential Expression in Microarray Experiments. </w:t>
      </w:r>
      <w:r w:rsidRPr="00806D5B">
        <w:rPr>
          <w:rFonts w:cs="Times New Roman"/>
          <w:i/>
          <w:iCs/>
        </w:rPr>
        <w:t>Statistical Applications in Genetics and Molecular Biology</w:t>
      </w:r>
      <w:r w:rsidRPr="00806D5B">
        <w:rPr>
          <w:rFonts w:cs="Times New Roman"/>
        </w:rPr>
        <w:t xml:space="preserve"> (2004) </w:t>
      </w:r>
      <w:r w:rsidRPr="00806D5B">
        <w:rPr>
          <w:rFonts w:cs="Times New Roman"/>
          <w:b/>
          <w:bCs/>
        </w:rPr>
        <w:t>3</w:t>
      </w:r>
      <w:r w:rsidRPr="00806D5B">
        <w:rPr>
          <w:rFonts w:cs="Times New Roman"/>
        </w:rPr>
        <w:t>:1–25. doi:10.2202/1544-6115.1027</w:t>
      </w:r>
    </w:p>
    <w:p w14:paraId="111869A8" w14:textId="3328232F" w:rsidR="00806D5B" w:rsidRPr="001549D3" w:rsidRDefault="00806D5B" w:rsidP="00D346FE">
      <w:pPr>
        <w:spacing w:before="0" w:after="0"/>
      </w:pPr>
      <w:r>
        <w:fldChar w:fldCharType="end"/>
      </w:r>
    </w:p>
    <w:sectPr w:rsidR="00806D5B" w:rsidRPr="001549D3" w:rsidSect="0070555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C60F84" w14:textId="77777777" w:rsidR="008503B0" w:rsidRDefault="008503B0" w:rsidP="00117666">
      <w:pPr>
        <w:spacing w:after="0"/>
      </w:pPr>
      <w:r>
        <w:separator/>
      </w:r>
    </w:p>
  </w:endnote>
  <w:endnote w:type="continuationSeparator" w:id="0">
    <w:p w14:paraId="463BB008" w14:textId="77777777" w:rsidR="008503B0" w:rsidRDefault="008503B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4D"/>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新細明體">
    <w:charset w:val="88"/>
    <w:family w:val="auto"/>
    <w:pitch w:val="variable"/>
    <w:sig w:usb0="A00002FF" w:usb1="28CFFCFA" w:usb2="00000016" w:usb3="00000000" w:csb0="0010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panose1 w:val="02020500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3025F" w14:textId="77777777" w:rsidR="00995F6A" w:rsidRPr="00577C4C" w:rsidRDefault="00C52A7B">
    <w:pPr>
      <w:rPr>
        <w:color w:val="C00000"/>
        <w:szCs w:val="24"/>
      </w:rPr>
    </w:pPr>
    <w:r>
      <w:rPr>
        <w:noProof/>
        <w:lang w:eastAsia="zh-TW"/>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50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B2EA1">
                            <w:rPr>
                              <w:noProof/>
                              <w:color w:val="000000" w:themeColor="text1"/>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0,0l0,21600,21600,21600,21600,0xe">
              <v:stroke joinstyle="miter"/>
              <v:path gradientshapeok="t" o:connecttype="rect"/>
            </v:shapetype>
            <v:shape id="Text Box 1" o:spid="_x0000_s1034" type="#_x0000_t202" style="position:absolute;margin-left:67.6pt;margin-top:0;width:118.8pt;height:39.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B2EA1">
                      <w:rPr>
                        <w:noProof/>
                        <w:color w:val="000000" w:themeColor="text1"/>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D6A35" w14:textId="77777777" w:rsidR="00995F6A" w:rsidRPr="00577C4C" w:rsidRDefault="00C52A7B">
    <w:pPr>
      <w:rPr>
        <w:b/>
        <w:sz w:val="20"/>
        <w:szCs w:val="24"/>
      </w:rPr>
    </w:pPr>
    <w:r>
      <w:rPr>
        <w:noProof/>
        <w:lang w:eastAsia="zh-TW"/>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5016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B2EA1">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0,0l0,21600,21600,21600,21600,0xe">
              <v:stroke joinstyle="miter"/>
              <v:path gradientshapeok="t" o:connecttype="rect"/>
            </v:shapetype>
            <v:shape id="Text Box 56" o:spid="_x0000_s1035" type="#_x0000_t202" style="position:absolute;margin-left:67.6pt;margin-top:0;width:118.8pt;height:39.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B2EA1">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5F806C" w14:textId="77777777" w:rsidR="008503B0" w:rsidRDefault="008503B0" w:rsidP="00117666">
      <w:pPr>
        <w:spacing w:after="0"/>
      </w:pPr>
      <w:r>
        <w:separator/>
      </w:r>
    </w:p>
  </w:footnote>
  <w:footnote w:type="continuationSeparator" w:id="0">
    <w:p w14:paraId="659324E9" w14:textId="77777777" w:rsidR="008503B0" w:rsidRDefault="008503B0" w:rsidP="0011766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D68C6" w14:textId="77777777" w:rsidR="00995F6A" w:rsidRDefault="0093429D" w:rsidP="0093429D">
    <w:r w:rsidRPr="005A1D84">
      <w:rPr>
        <w:b/>
        <w:noProof/>
        <w:color w:val="A6A6A6" w:themeColor="background1" w:themeShade="A6"/>
        <w:lang w:eastAsia="zh-TW"/>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attachedTemplate r:id="rId1"/>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45BCE"/>
    <w:rsid w:val="00052A14"/>
    <w:rsid w:val="00077D53"/>
    <w:rsid w:val="00095FC2"/>
    <w:rsid w:val="000A0B0E"/>
    <w:rsid w:val="000C0EB4"/>
    <w:rsid w:val="00105FD9"/>
    <w:rsid w:val="00117666"/>
    <w:rsid w:val="001549D3"/>
    <w:rsid w:val="00156591"/>
    <w:rsid w:val="00160065"/>
    <w:rsid w:val="00177D84"/>
    <w:rsid w:val="002130FE"/>
    <w:rsid w:val="002567A0"/>
    <w:rsid w:val="00267D18"/>
    <w:rsid w:val="002868E2"/>
    <w:rsid w:val="002869C3"/>
    <w:rsid w:val="002936E4"/>
    <w:rsid w:val="002B4A57"/>
    <w:rsid w:val="002C74CA"/>
    <w:rsid w:val="003544FB"/>
    <w:rsid w:val="00395FE2"/>
    <w:rsid w:val="003D2F2D"/>
    <w:rsid w:val="00401590"/>
    <w:rsid w:val="00423C47"/>
    <w:rsid w:val="0044417C"/>
    <w:rsid w:val="00447801"/>
    <w:rsid w:val="00452E9C"/>
    <w:rsid w:val="004735C8"/>
    <w:rsid w:val="00474E07"/>
    <w:rsid w:val="00486A19"/>
    <w:rsid w:val="004947A6"/>
    <w:rsid w:val="004961FF"/>
    <w:rsid w:val="004C7FA7"/>
    <w:rsid w:val="004F1270"/>
    <w:rsid w:val="004F3F25"/>
    <w:rsid w:val="0050185B"/>
    <w:rsid w:val="00517A89"/>
    <w:rsid w:val="005250F2"/>
    <w:rsid w:val="00546358"/>
    <w:rsid w:val="00593EEA"/>
    <w:rsid w:val="005A10ED"/>
    <w:rsid w:val="005A5EEE"/>
    <w:rsid w:val="006375C7"/>
    <w:rsid w:val="00654E8F"/>
    <w:rsid w:val="00660D05"/>
    <w:rsid w:val="006820B1"/>
    <w:rsid w:val="00685AAB"/>
    <w:rsid w:val="006B7D14"/>
    <w:rsid w:val="00701727"/>
    <w:rsid w:val="00705555"/>
    <w:rsid w:val="0070566C"/>
    <w:rsid w:val="00714C50"/>
    <w:rsid w:val="00725A7D"/>
    <w:rsid w:val="007501BE"/>
    <w:rsid w:val="00762D77"/>
    <w:rsid w:val="00790BB3"/>
    <w:rsid w:val="007C206C"/>
    <w:rsid w:val="007C7154"/>
    <w:rsid w:val="00806D5B"/>
    <w:rsid w:val="008111F3"/>
    <w:rsid w:val="00817DD6"/>
    <w:rsid w:val="00833AF0"/>
    <w:rsid w:val="0083759F"/>
    <w:rsid w:val="00847A71"/>
    <w:rsid w:val="008503B0"/>
    <w:rsid w:val="00885156"/>
    <w:rsid w:val="008B2EA1"/>
    <w:rsid w:val="008C06A1"/>
    <w:rsid w:val="008C34C6"/>
    <w:rsid w:val="009151AA"/>
    <w:rsid w:val="0093429D"/>
    <w:rsid w:val="00943573"/>
    <w:rsid w:val="00970F7D"/>
    <w:rsid w:val="00994A3D"/>
    <w:rsid w:val="009C2B12"/>
    <w:rsid w:val="009F7C08"/>
    <w:rsid w:val="00A04B00"/>
    <w:rsid w:val="00A174D9"/>
    <w:rsid w:val="00AA4D24"/>
    <w:rsid w:val="00AB6715"/>
    <w:rsid w:val="00B01652"/>
    <w:rsid w:val="00B15C1C"/>
    <w:rsid w:val="00B1671E"/>
    <w:rsid w:val="00B25EB8"/>
    <w:rsid w:val="00B37F4D"/>
    <w:rsid w:val="00C52A7B"/>
    <w:rsid w:val="00C56BAF"/>
    <w:rsid w:val="00C679AA"/>
    <w:rsid w:val="00C75972"/>
    <w:rsid w:val="00CD066B"/>
    <w:rsid w:val="00CD68BA"/>
    <w:rsid w:val="00CE4FEE"/>
    <w:rsid w:val="00D15502"/>
    <w:rsid w:val="00D346FE"/>
    <w:rsid w:val="00D37312"/>
    <w:rsid w:val="00D67791"/>
    <w:rsid w:val="00DB59C3"/>
    <w:rsid w:val="00DC259A"/>
    <w:rsid w:val="00DE23E8"/>
    <w:rsid w:val="00E05425"/>
    <w:rsid w:val="00E249A4"/>
    <w:rsid w:val="00E52377"/>
    <w:rsid w:val="00E64E17"/>
    <w:rsid w:val="00E866C9"/>
    <w:rsid w:val="00EA3D3C"/>
    <w:rsid w:val="00EC090A"/>
    <w:rsid w:val="00ED02D2"/>
    <w:rsid w:val="00ED20B5"/>
    <w:rsid w:val="00EE245F"/>
    <w:rsid w:val="00F46900"/>
    <w:rsid w:val="00F52BCD"/>
    <w:rsid w:val="00F61D89"/>
    <w:rsid w:val="00F7119D"/>
    <w:rsid w:val="00FE55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uiPriority w:val="2"/>
    <w:rsid w:val="00AB6715"/>
    <w:rPr>
      <w:rFonts w:ascii="Times New Roman" w:eastAsia="Cambria" w:hAnsi="Times New Roman" w:cs="Times New Roman"/>
      <w:b/>
      <w:sz w:val="24"/>
      <w:szCs w:val="24"/>
    </w:rPr>
  </w:style>
  <w:style w:type="character" w:customStyle="1" w:styleId="20">
    <w:name w:val="標題 2 字元"/>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標題 字元"/>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註解方塊文字 字元"/>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註解文字 字元"/>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註解主旨 字元"/>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章節附註文字 字元"/>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頁尾 字元"/>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註腳文字 字元"/>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頁首 字元"/>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標題 3 字元"/>
    <w:basedOn w:val="a1"/>
    <w:link w:val="3"/>
    <w:uiPriority w:val="2"/>
    <w:rsid w:val="00AB6715"/>
    <w:rPr>
      <w:rFonts w:ascii="Times New Roman" w:eastAsiaTheme="majorEastAsia" w:hAnsi="Times New Roman" w:cstheme="majorBidi"/>
      <w:b/>
      <w:sz w:val="24"/>
      <w:szCs w:val="24"/>
    </w:rPr>
  </w:style>
  <w:style w:type="character" w:customStyle="1" w:styleId="40">
    <w:name w:val="標題 4 字元"/>
    <w:basedOn w:val="a1"/>
    <w:link w:val="4"/>
    <w:uiPriority w:val="2"/>
    <w:rsid w:val="00AB6715"/>
    <w:rPr>
      <w:rFonts w:ascii="Times New Roman" w:eastAsiaTheme="majorEastAsia" w:hAnsi="Times New Roman" w:cstheme="majorBidi"/>
      <w:b/>
      <w:iCs/>
      <w:sz w:val="24"/>
      <w:szCs w:val="24"/>
    </w:rPr>
  </w:style>
  <w:style w:type="character" w:customStyle="1" w:styleId="50">
    <w:name w:val="標題 5 字元"/>
    <w:basedOn w:val="a1"/>
    <w:link w:val="5"/>
    <w:uiPriority w:val="2"/>
    <w:rsid w:val="00AB6715"/>
    <w:rPr>
      <w:rFonts w:ascii="Times New Roman" w:eastAsiaTheme="majorEastAsia" w:hAnsi="Times New Roman" w:cstheme="majorBidi"/>
      <w:b/>
      <w:iCs/>
      <w:sz w:val="24"/>
      <w:szCs w:val="24"/>
    </w:rPr>
  </w:style>
  <w:style w:type="paragraph" w:styleId="Web">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0">
    <w:name w:val="Quote"/>
    <w:basedOn w:val="a0"/>
    <w:next w:val="a0"/>
    <w:link w:val="aff1"/>
    <w:uiPriority w:val="29"/>
    <w:qFormat/>
    <w:rsid w:val="00AB6715"/>
    <w:pPr>
      <w:spacing w:before="200" w:after="160"/>
      <w:ind w:left="864" w:right="864"/>
      <w:jc w:val="center"/>
    </w:pPr>
    <w:rPr>
      <w:i/>
      <w:iCs/>
      <w:color w:val="404040" w:themeColor="text1" w:themeTint="BF"/>
    </w:rPr>
  </w:style>
  <w:style w:type="character" w:customStyle="1" w:styleId="aff1">
    <w:name w:val="引文 字元"/>
    <w:basedOn w:val="a1"/>
    <w:link w:val="aff0"/>
    <w:uiPriority w:val="29"/>
    <w:rsid w:val="00AB6715"/>
    <w:rPr>
      <w:rFonts w:ascii="Times New Roman" w:hAnsi="Times New Roman"/>
      <w:i/>
      <w:iCs/>
      <w:color w:val="404040" w:themeColor="text1" w:themeTint="BF"/>
      <w:sz w:val="24"/>
    </w:rPr>
  </w:style>
  <w:style w:type="character" w:styleId="aff2">
    <w:name w:val="Strong"/>
    <w:basedOn w:val="a1"/>
    <w:uiPriority w:val="22"/>
    <w:qFormat/>
    <w:rsid w:val="00AB6715"/>
    <w:rPr>
      <w:rFonts w:ascii="Times New Roman" w:hAnsi="Times New Roman"/>
      <w:b/>
      <w:bCs/>
    </w:rPr>
  </w:style>
  <w:style w:type="character" w:styleId="aff3">
    <w:name w:val="Subtle Emphasis"/>
    <w:basedOn w:val="a1"/>
    <w:uiPriority w:val="19"/>
    <w:qFormat/>
    <w:rsid w:val="00AB6715"/>
    <w:rPr>
      <w:rFonts w:ascii="Times New Roman" w:hAnsi="Times New Roman"/>
      <w:i/>
      <w:iCs/>
      <w:color w:val="404040" w:themeColor="text1" w:themeTint="BF"/>
    </w:rPr>
  </w:style>
  <w:style w:type="table" w:styleId="aff4">
    <w:name w:val="Table Grid"/>
    <w:basedOn w:val="a2"/>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Title"/>
    <w:basedOn w:val="a0"/>
    <w:next w:val="a0"/>
    <w:link w:val="aff6"/>
    <w:qFormat/>
    <w:rsid w:val="00AB6715"/>
    <w:pPr>
      <w:suppressLineNumbers/>
      <w:spacing w:before="240" w:after="360"/>
      <w:jc w:val="center"/>
    </w:pPr>
    <w:rPr>
      <w:rFonts w:cs="Times New Roman"/>
      <w:b/>
      <w:sz w:val="32"/>
      <w:szCs w:val="32"/>
    </w:rPr>
  </w:style>
  <w:style w:type="character" w:customStyle="1" w:styleId="aff6">
    <w:name w:val="標題 字元"/>
    <w:basedOn w:val="a1"/>
    <w:link w:val="aff5"/>
    <w:rsid w:val="00AB6715"/>
    <w:rPr>
      <w:rFonts w:ascii="Times New Roman" w:hAnsi="Times New Roman" w:cs="Times New Roman"/>
      <w:b/>
      <w:sz w:val="32"/>
      <w:szCs w:val="32"/>
    </w:rPr>
  </w:style>
  <w:style w:type="paragraph" w:customStyle="1" w:styleId="SupplementaryMaterial">
    <w:name w:val="Supplementary Material"/>
    <w:basedOn w:val="aff5"/>
    <w:next w:val="aff5"/>
    <w:qFormat/>
    <w:rsid w:val="0001436A"/>
    <w:pPr>
      <w:spacing w:after="120"/>
    </w:pPr>
    <w:rPr>
      <w:i/>
    </w:rPr>
  </w:style>
  <w:style w:type="paragraph" w:customStyle="1" w:styleId="Bibliography1">
    <w:name w:val="Bibliography1"/>
    <w:basedOn w:val="a0"/>
    <w:rsid w:val="00806D5B"/>
    <w:pPr>
      <w:tabs>
        <w:tab w:val="left" w:pos="380"/>
      </w:tabs>
      <w:spacing w:before="0"/>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2105608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header" Target="header2.xml"/><Relationship Id="rId12" Type="http://schemas.openxmlformats.org/officeDocument/2006/relationships/image" Target="media/image2.emf"/><Relationship Id="rId13" Type="http://schemas.openxmlformats.org/officeDocument/2006/relationships/image" Target="media/image3.tiff"/><Relationship Id="rId14" Type="http://schemas.openxmlformats.org/officeDocument/2006/relationships/image" Target="media/image4.tiff"/><Relationship Id="rId15" Type="http://schemas.openxmlformats.org/officeDocument/2006/relationships/image" Target="media/image5.tiff"/><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C14FCE5-4706-2C4C-AC26-A5481582D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8</TotalTime>
  <Pages>8</Pages>
  <Words>1202</Words>
  <Characters>6855</Characters>
  <Application>Microsoft Macintosh Word</Application>
  <DocSecurity>0</DocSecurity>
  <Lines>57</Lines>
  <Paragraphs>16</Paragraphs>
  <ScaleCrop>false</ScaleCrop>
  <HeadingPairs>
    <vt:vector size="2" baseType="variant">
      <vt:variant>
        <vt:lpstr>標題</vt:lpstr>
      </vt:variant>
      <vt:variant>
        <vt:i4>1</vt:i4>
      </vt:variant>
    </vt:vector>
  </HeadingPairs>
  <TitlesOfParts>
    <vt:vector size="1" baseType="lpstr">
      <vt:lpstr/>
    </vt:vector>
  </TitlesOfParts>
  <Company/>
  <LinksUpToDate>false</LinksUpToDate>
  <CharactersWithSpaces>8041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yachinglee 李</dc:creator>
  <cp:lastModifiedBy>yachinglee 李</cp:lastModifiedBy>
  <cp:revision>3</cp:revision>
  <cp:lastPrinted>2013-10-03T12:51:00Z</cp:lastPrinted>
  <dcterms:created xsi:type="dcterms:W3CDTF">2019-04-11T10:35:00Z</dcterms:created>
  <dcterms:modified xsi:type="dcterms:W3CDTF">2019-04-24T05:21:00Z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zotero-version="5.0.61"&gt;&lt;session id="zHTtyIDT"/&gt;&lt;style id="http://www.zotero.org/styles/frontiers-in-psychiatry" hasBibliography="1" bibliographyStyleHasBeenSet="1"/&gt;&lt;prefs&gt;&lt;pref name="fieldType" value="Field"/&gt;&lt;/prefs&gt;&lt;/data&gt;</vt:lpwstr>
  </property>
</Properties>
</file>