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5082919" w14:textId="140FAC79" w:rsidR="00F212E8" w:rsidRPr="00376CC5" w:rsidRDefault="00F212E8" w:rsidP="00F212E8">
      <w:pPr>
        <w:pStyle w:val="Title"/>
      </w:pPr>
      <w:r w:rsidRPr="00DE04D7">
        <w:t>Testosterone promotes glioblastoma cell proliferation, migration and invasion through androgen receptor activation</w:t>
      </w:r>
      <w:r>
        <w:t>.</w:t>
      </w:r>
    </w:p>
    <w:p w14:paraId="729F744A" w14:textId="73DAECC5" w:rsidR="00F212E8" w:rsidRPr="00F927AA" w:rsidRDefault="00F212E8" w:rsidP="00F212E8">
      <w:pPr>
        <w:spacing w:before="240" w:after="0"/>
        <w:rPr>
          <w:rFonts w:cs="Times New Roman"/>
          <w:b/>
          <w:szCs w:val="24"/>
          <w:vertAlign w:val="superscript"/>
          <w:lang w:val="es-MX"/>
        </w:rPr>
      </w:pPr>
      <w:r w:rsidRPr="00F927AA">
        <w:rPr>
          <w:rFonts w:cs="Times New Roman"/>
          <w:b/>
          <w:szCs w:val="24"/>
          <w:lang w:val="es-MX"/>
        </w:rPr>
        <w:t>Dulce Carolina Rodríguez-Lozano</w:t>
      </w:r>
      <w:r w:rsidRPr="00F927AA">
        <w:rPr>
          <w:rFonts w:cs="Times New Roman"/>
          <w:b/>
          <w:szCs w:val="24"/>
          <w:vertAlign w:val="superscript"/>
          <w:lang w:val="es-MX"/>
        </w:rPr>
        <w:t>1</w:t>
      </w:r>
      <w:r w:rsidRPr="00F927AA">
        <w:rPr>
          <w:rFonts w:cs="Times New Roman"/>
          <w:b/>
          <w:szCs w:val="24"/>
          <w:lang w:val="es-MX"/>
        </w:rPr>
        <w:t>, Ana Gabriela Piña-Medina</w:t>
      </w:r>
      <w:r w:rsidRPr="00F927AA">
        <w:rPr>
          <w:rFonts w:cs="Times New Roman"/>
          <w:b/>
          <w:szCs w:val="24"/>
          <w:vertAlign w:val="superscript"/>
          <w:lang w:val="es-MX"/>
        </w:rPr>
        <w:t>2</w:t>
      </w:r>
      <w:r w:rsidRPr="00F927AA">
        <w:rPr>
          <w:rFonts w:cs="Times New Roman"/>
          <w:b/>
          <w:szCs w:val="24"/>
          <w:lang w:val="es-MX"/>
        </w:rPr>
        <w:t>, Valeria Hansberg-Pastor</w:t>
      </w:r>
      <w:r w:rsidRPr="00F927AA">
        <w:rPr>
          <w:rFonts w:cs="Times New Roman"/>
          <w:b/>
          <w:szCs w:val="24"/>
          <w:vertAlign w:val="superscript"/>
          <w:lang w:val="es-MX"/>
        </w:rPr>
        <w:t>2</w:t>
      </w:r>
      <w:r w:rsidRPr="00F927AA">
        <w:rPr>
          <w:rFonts w:cs="Times New Roman"/>
          <w:b/>
          <w:szCs w:val="24"/>
          <w:lang w:val="es-MX"/>
        </w:rPr>
        <w:t xml:space="preserve">, </w:t>
      </w:r>
      <w:r w:rsidR="00C07882">
        <w:rPr>
          <w:rFonts w:eastAsia="Times New Roman" w:cs="Times New Roman"/>
          <w:b/>
          <w:szCs w:val="24"/>
          <w:lang w:val="es-MX" w:eastAsia="es-MX"/>
        </w:rPr>
        <w:t>Claudia Bello-Alvarez</w:t>
      </w:r>
      <w:r w:rsidR="00C07882" w:rsidRPr="00E3248C">
        <w:rPr>
          <w:rFonts w:eastAsia="Times New Roman" w:cs="Times New Roman"/>
          <w:b/>
          <w:szCs w:val="24"/>
          <w:vertAlign w:val="superscript"/>
          <w:lang w:val="es-MX" w:eastAsia="es-MX"/>
        </w:rPr>
        <w:t>1</w:t>
      </w:r>
      <w:r w:rsidR="00C07882">
        <w:rPr>
          <w:rFonts w:eastAsia="Times New Roman" w:cs="Times New Roman"/>
          <w:b/>
          <w:szCs w:val="24"/>
          <w:lang w:val="es-MX" w:eastAsia="es-MX"/>
        </w:rPr>
        <w:t xml:space="preserve">, </w:t>
      </w:r>
      <w:r w:rsidRPr="00F927AA">
        <w:rPr>
          <w:rFonts w:cs="Times New Roman"/>
          <w:b/>
          <w:szCs w:val="24"/>
          <w:lang w:val="es-MX"/>
        </w:rPr>
        <w:t>Ignacio Camacho-Arroyo</w:t>
      </w:r>
      <w:r w:rsidRPr="00F927AA">
        <w:rPr>
          <w:rFonts w:cs="Times New Roman"/>
          <w:b/>
          <w:szCs w:val="24"/>
          <w:vertAlign w:val="superscript"/>
          <w:lang w:val="es-MX"/>
        </w:rPr>
        <w:t>1*</w:t>
      </w:r>
    </w:p>
    <w:p w14:paraId="0C8DED4F" w14:textId="77777777" w:rsidR="002868E2" w:rsidRPr="00F927AA" w:rsidRDefault="002868E2" w:rsidP="00994A3D">
      <w:pPr>
        <w:spacing w:before="240" w:after="0"/>
        <w:rPr>
          <w:rFonts w:cs="Times New Roman"/>
          <w:lang w:val="es-MX"/>
        </w:rPr>
      </w:pPr>
      <w:r w:rsidRPr="00F927AA">
        <w:rPr>
          <w:rFonts w:cs="Times New Roman"/>
          <w:b/>
          <w:lang w:val="es-MX"/>
        </w:rPr>
        <w:t xml:space="preserve">* Correspondence: </w:t>
      </w:r>
      <w:r w:rsidR="00F212E8" w:rsidRPr="00F927AA">
        <w:rPr>
          <w:rFonts w:cs="Times New Roman"/>
          <w:lang w:val="es-MX"/>
        </w:rPr>
        <w:t>Dr. Ignacio Camacho-Arroyo</w:t>
      </w:r>
      <w:r w:rsidR="00994A3D" w:rsidRPr="00F927AA">
        <w:rPr>
          <w:rFonts w:cs="Times New Roman"/>
          <w:lang w:val="es-MX"/>
        </w:rPr>
        <w:t xml:space="preserve">: </w:t>
      </w:r>
      <w:hyperlink r:id="rId8" w:history="1">
        <w:r w:rsidR="00F212E8" w:rsidRPr="00F927AA">
          <w:rPr>
            <w:rStyle w:val="Hyperlink"/>
            <w:rFonts w:cs="Times New Roman"/>
            <w:szCs w:val="24"/>
            <w:lang w:val="es-MX"/>
          </w:rPr>
          <w:t>camachoarroyo@gmail.com</w:t>
        </w:r>
      </w:hyperlink>
    </w:p>
    <w:p w14:paraId="4853164D" w14:textId="3B3898BA" w:rsidR="00C30F99" w:rsidRDefault="000506B0" w:rsidP="008973C4">
      <w:pPr>
        <w:pStyle w:val="Heading1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F8316F" wp14:editId="42EF7D9E">
                <wp:simplePos x="0" y="0"/>
                <wp:positionH relativeFrom="margin">
                  <wp:align>center</wp:align>
                </wp:positionH>
                <wp:positionV relativeFrom="paragraph">
                  <wp:posOffset>5316220</wp:posOffset>
                </wp:positionV>
                <wp:extent cx="5543550" cy="635"/>
                <wp:effectExtent l="0" t="0" r="6350" b="1905"/>
                <wp:wrapTopAndBottom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296F51" w14:textId="74837891" w:rsidR="000506B0" w:rsidRPr="005F2E58" w:rsidRDefault="000506B0" w:rsidP="000506B0">
                            <w:pPr>
                              <w:pStyle w:val="Caption"/>
                              <w:jc w:val="both"/>
                              <w:rPr>
                                <w:rFonts w:eastAsia="Cambria"/>
                                <w:noProof/>
                                <w:lang w:val="es-MX"/>
                              </w:rPr>
                            </w:pPr>
                            <w:r w:rsidRPr="005F2E58">
                              <w:t>Supplementary Figure</w:t>
                            </w:r>
                            <w:r w:rsidR="00FB2720" w:rsidRPr="005F2E58">
                              <w:t xml:space="preserve"> </w:t>
                            </w:r>
                            <w:r w:rsidRPr="005F2E58">
                              <w:t>1.</w:t>
                            </w:r>
                            <w:r w:rsidRPr="005F2E58">
                              <w:rPr>
                                <w:b w:val="0"/>
                                <w:lang w:val="en"/>
                              </w:rPr>
                              <w:t xml:space="preserve"> </w:t>
                            </w:r>
                            <w:r w:rsidRPr="005F2E58">
                              <w:rPr>
                                <w:lang w:val="en"/>
                              </w:rPr>
                              <w:t>Effect of testosterone on viability GBM cells.</w:t>
                            </w:r>
                            <w:r w:rsidRPr="005F2E58">
                              <w:rPr>
                                <w:b w:val="0"/>
                                <w:lang w:val="en"/>
                              </w:rPr>
                              <w:t xml:space="preserve"> Percentage of viability U87 (a), U251 (b) and D54 (c) cells with different concentrations of testosterone (T) during 5 days. Each p</w:t>
                            </w:r>
                            <w:r w:rsidR="00B3313F" w:rsidRPr="005F2E58">
                              <w:rPr>
                                <w:b w:val="0"/>
                                <w:lang w:val="en"/>
                              </w:rPr>
                              <w:t>oint represents the mean ± SD</w:t>
                            </w:r>
                            <w:r w:rsidRPr="005F2E58">
                              <w:rPr>
                                <w:b w:val="0"/>
                                <w:lang w:val="en"/>
                              </w:rPr>
                              <w:t>. n = 5.</w:t>
                            </w:r>
                            <w:r w:rsidRPr="005F2E58">
                              <w:rPr>
                                <w:lang w:val="e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F8316F" id="_x0000_t202" coordsize="21600,21600" o:spt="202" path="m,l,21600r21600,l21600,xe">
                <v:stroke joinstyle="miter"/>
                <v:path gradientshapeok="t" o:connecttype="rect"/>
              </v:shapetype>
              <v:shape id="Cuadro de texto 51" o:spid="_x0000_s1026" type="#_x0000_t202" style="position:absolute;left:0;text-align:left;margin-left:0;margin-top:418.6pt;width:436.5pt;height:.05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" stroked="f">
                <v:textbox style="mso-fit-shape-to-text:t" inset="0,0,0,0">
                  <w:txbxContent>
                    <w:p w14:paraId="1E296F51" w14:textId="74837891" w:rsidR="000506B0" w:rsidRPr="005F2E58" w:rsidRDefault="000506B0" w:rsidP="000506B0">
                      <w:pPr>
                        <w:pStyle w:val="Caption"/>
                        <w:jc w:val="both"/>
                        <w:rPr>
                          <w:rFonts w:eastAsia="Cambria"/>
                          <w:noProof/>
                          <w:lang w:val="es-MX"/>
                        </w:rPr>
                      </w:pPr>
                      <w:r w:rsidRPr="005F2E58">
                        <w:t>Supplementary Figure</w:t>
                      </w:r>
                      <w:r w:rsidR="00FB2720" w:rsidRPr="005F2E58">
                        <w:t xml:space="preserve"> </w:t>
                      </w:r>
                      <w:r w:rsidRPr="005F2E58">
                        <w:t>1.</w:t>
                      </w:r>
                      <w:r w:rsidRPr="005F2E58">
                        <w:rPr>
                          <w:b w:val="0"/>
                          <w:lang w:val="en"/>
                        </w:rPr>
                        <w:t xml:space="preserve"> </w:t>
                      </w:r>
                      <w:r w:rsidRPr="005F2E58">
                        <w:rPr>
                          <w:lang w:val="en"/>
                        </w:rPr>
                        <w:t>Effect of testosterone on viability GBM cells.</w:t>
                      </w:r>
                      <w:r w:rsidRPr="005F2E58">
                        <w:rPr>
                          <w:b w:val="0"/>
                          <w:lang w:val="en"/>
                        </w:rPr>
                        <w:t xml:space="preserve"> Percentage of viability U87 (a), U251 (b) and D54 (c) cells with different concentrations of testosterone (T) during 5 days. Each p</w:t>
                      </w:r>
                      <w:r w:rsidR="00B3313F" w:rsidRPr="005F2E58">
                        <w:rPr>
                          <w:b w:val="0"/>
                          <w:lang w:val="en"/>
                        </w:rPr>
                        <w:t>oint represents the mean ± SD</w:t>
                      </w:r>
                      <w:r w:rsidRPr="005F2E58">
                        <w:rPr>
                          <w:b w:val="0"/>
                          <w:lang w:val="en"/>
                        </w:rPr>
                        <w:t>. n = 5.</w:t>
                      </w:r>
                      <w:r w:rsidRPr="005F2E58">
                        <w:rPr>
                          <w:lang w:val="en"/>
                        </w:rPr>
                        <w:t xml:space="preserve"> 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212E8" w:rsidRPr="00E82172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EDE2DE" wp14:editId="25C2F2F6">
                <wp:simplePos x="0" y="0"/>
                <wp:positionH relativeFrom="margin">
                  <wp:align>center</wp:align>
                </wp:positionH>
                <wp:positionV relativeFrom="paragraph">
                  <wp:posOffset>630138</wp:posOffset>
                </wp:positionV>
                <wp:extent cx="5543550" cy="4629150"/>
                <wp:effectExtent l="0" t="0" r="6350" b="0"/>
                <wp:wrapTopAndBottom/>
                <wp:docPr id="2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550" cy="4629150"/>
                          <a:chOff x="-106032" y="0"/>
                          <a:chExt cx="8737091" cy="6199951"/>
                        </a:xfrm>
                      </wpg:grpSpPr>
                      <pic:pic xmlns:pic="http://schemas.openxmlformats.org/drawingml/2006/picture">
                        <pic:nvPicPr>
                          <pic:cNvPr id="3" name="Imagen 3" descr="E:\u251porcentaje.tif">
                            <a:extLst>
                              <a:ext uri="{FF2B5EF4-FFF2-40B4-BE49-F238E27FC236}">
                                <a16:creationId xmlns:a16="http://schemas.microsoft.com/office/drawing/2014/main" id="{EA5C4443-8D60-4AE8-8091-4B228FE280DB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6" r="23033" b="12298"/>
                          <a:stretch/>
                        </pic:blipFill>
                        <pic:spPr bwMode="auto">
                          <a:xfrm>
                            <a:off x="367968" y="3437967"/>
                            <a:ext cx="3612113" cy="2479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n 4" descr="10.jpg">
                            <a:extLst>
                              <a:ext uri="{FF2B5EF4-FFF2-40B4-BE49-F238E27FC236}">
                                <a16:creationId xmlns:a16="http://schemas.microsoft.com/office/drawing/2014/main" id="{533B2246-0F0E-4747-839C-2B69CB2D291F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1" r="23066" b="11649"/>
                          <a:stretch/>
                        </pic:blipFill>
                        <pic:spPr bwMode="auto">
                          <a:xfrm>
                            <a:off x="4986786" y="95066"/>
                            <a:ext cx="3644273" cy="2574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" name="Grupo 5">
                          <a:extLst>
                            <a:ext uri="{FF2B5EF4-FFF2-40B4-BE49-F238E27FC236}">
                              <a16:creationId xmlns:a16="http://schemas.microsoft.com/office/drawing/2014/main" id="{9E537EA8-BCBF-42CD-A3E9-37A708C9CAB8}"/>
                            </a:ext>
                          </a:extLst>
                        </wpg:cNvPr>
                        <wpg:cNvGrpSpPr/>
                        <wpg:grpSpPr>
                          <a:xfrm>
                            <a:off x="381618" y="109426"/>
                            <a:ext cx="6039255" cy="4758406"/>
                            <a:chOff x="381618" y="109426"/>
                            <a:chExt cx="6471322" cy="5108569"/>
                          </a:xfrm>
                        </wpg:grpSpPr>
                        <pic:pic xmlns:pic="http://schemas.openxmlformats.org/drawingml/2006/picture">
                          <pic:nvPicPr>
                            <pic:cNvPr id="27" name="Imagen 27" descr="E:\Data 2.tif">
                              <a:extLst>
                                <a:ext uri="{FF2B5EF4-FFF2-40B4-BE49-F238E27FC236}">
                                  <a16:creationId xmlns:a16="http://schemas.microsoft.com/office/drawing/2014/main" id="{D8DDECF3-F202-4D5A-AFF4-F98BBAE70C33}"/>
                                </a:ext>
                              </a:extLst>
                            </pic:cNvPr>
                            <pic:cNvPicPr/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240" r="23894" b="12142"/>
                            <a:stretch/>
                          </pic:blipFill>
                          <pic:spPr bwMode="auto">
                            <a:xfrm>
                              <a:off x="381618" y="109426"/>
                              <a:ext cx="3993905" cy="27485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8" name="Imagen 28" descr="9.jpg" title="Figura 6. Efecto de la T sobre el crecimiento de células U87. Resultados del conteo de células U87 a diferentes concentraciones durante 5 días. A las concentraciones 10 nM y 100 nM la T aumentó significativamente el número de células con respecto a su control. Cada punto representa la media ± E.S., n=5. *p ≤ 0.05 vs el vehículo. &#10;">
                              <a:extLst>
                                <a:ext uri="{FF2B5EF4-FFF2-40B4-BE49-F238E27FC236}">
                                  <a16:creationId xmlns:a16="http://schemas.microsoft.com/office/drawing/2014/main" id="{59AA5E4B-7B5F-4A60-8F88-E80BDA529547}"/>
                                </a:ext>
                              </a:extLst>
                            </pic:cNvPr>
                            <pic:cNvPicPr/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8545" b="44887"/>
                            <a:stretch/>
                          </pic:blipFill>
                          <pic:spPr bwMode="auto">
                            <a:xfrm>
                              <a:off x="5680248" y="3547402"/>
                              <a:ext cx="1172692" cy="16705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6" name="Grupo 6"/>
                        <wpg:cNvGrpSpPr/>
                        <wpg:grpSpPr>
                          <a:xfrm>
                            <a:off x="-106032" y="0"/>
                            <a:ext cx="8291752" cy="6199951"/>
                            <a:chOff x="-106032" y="0"/>
                            <a:chExt cx="8291752" cy="6199951"/>
                          </a:xfrm>
                        </wpg:grpSpPr>
                        <wpg:grpSp>
                          <wpg:cNvPr id="7" name="Grupo 7"/>
                          <wpg:cNvGrpSpPr/>
                          <wpg:grpSpPr>
                            <a:xfrm>
                              <a:off x="0" y="0"/>
                              <a:ext cx="8185720" cy="3032582"/>
                              <a:chOff x="0" y="0"/>
                              <a:chExt cx="8185720" cy="3032582"/>
                            </a:xfrm>
                          </wpg:grpSpPr>
                          <wpg:grpSp>
                            <wpg:cNvPr id="15" name="Grupo 15"/>
                            <wpg:cNvGrpSpPr/>
                            <wpg:grpSpPr>
                              <a:xfrm>
                                <a:off x="0" y="0"/>
                                <a:ext cx="3604979" cy="3032582"/>
                                <a:chOff x="0" y="0"/>
                                <a:chExt cx="3604979" cy="3032582"/>
                              </a:xfrm>
                            </wpg:grpSpPr>
                            <wpg:grpSp>
                              <wpg:cNvPr id="22" name="Grupo 22"/>
                              <wpg:cNvGrpSpPr/>
                              <wpg:grpSpPr>
                                <a:xfrm>
                                  <a:off x="0" y="0"/>
                                  <a:ext cx="2766536" cy="2044999"/>
                                  <a:chOff x="0" y="0"/>
                                  <a:chExt cx="2766536" cy="2044999"/>
                                </a:xfrm>
                              </wpg:grpSpPr>
                              <wps:wsp>
                                <wps:cNvPr id="24" name="CuadroTexto 47">
                                  <a:extLst>
                                    <a:ext uri="{FF2B5EF4-FFF2-40B4-BE49-F238E27FC236}">
                                      <a16:creationId xmlns:a16="http://schemas.microsoft.com/office/drawing/2014/main" id="{BD2F2C74-ABAB-4374-8230-7782D82FDC89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044790" y="27179"/>
                                    <a:ext cx="721746" cy="300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4BD245CE" w14:textId="77777777" w:rsidR="00F212E8" w:rsidRPr="00F212E8" w:rsidRDefault="00F212E8" w:rsidP="00F212E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rPr>
                                          <w:sz w:val="22"/>
                                        </w:rPr>
                                      </w:pPr>
                                      <w:r w:rsidRPr="00F212E8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20"/>
                                          <w:szCs w:val="22"/>
                                        </w:rPr>
                                        <w:t>U87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  <wps:wsp>
                                <wps:cNvPr id="25" name="CuadroTexto 48">
                                  <a:extLst>
                                    <a:ext uri="{FF2B5EF4-FFF2-40B4-BE49-F238E27FC236}">
                                      <a16:creationId xmlns:a16="http://schemas.microsoft.com/office/drawing/2014/main" id="{F2579380-A206-40F4-BF9F-7F2FB56FE218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0" y="0"/>
                                    <a:ext cx="412236" cy="2915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38E01252" w14:textId="77777777" w:rsidR="00F212E8" w:rsidRDefault="00F212E8" w:rsidP="00F212E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w:t>a)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  <wps:wsp>
                                <wps:cNvPr id="26" name="CuadroTexto 49">
                                  <a:extLst>
                                    <a:ext uri="{FF2B5EF4-FFF2-40B4-BE49-F238E27FC236}">
                                      <a16:creationId xmlns:a16="http://schemas.microsoft.com/office/drawing/2014/main" id="{BD2F2C74-ABAB-4374-8230-7782D82FDC89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 rot="16200000">
                                    <a:off x="-428020" y="1202346"/>
                                    <a:ext cx="1320800" cy="3645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2FF8FEF3" w14:textId="77777777" w:rsidR="00F212E8" w:rsidRPr="00A71C30" w:rsidRDefault="00F212E8" w:rsidP="00F212E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22"/>
                                        </w:rPr>
                                      </w:pPr>
                                      <w:r w:rsidRPr="00A71C30"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kern w:val="24"/>
                                          <w:sz w:val="22"/>
                                        </w:rPr>
                                        <w:t>% Viability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  <wps:wsp>
                              <wps:cNvPr id="23" name="CuadroTexto 45">
                                <a:extLst>
                                  <a:ext uri="{FF2B5EF4-FFF2-40B4-BE49-F238E27FC236}">
                                    <a16:creationId xmlns:a16="http://schemas.microsoft.com/office/drawing/2014/main" id="{BD2F2C74-ABAB-4374-8230-7782D82FDC8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144962" y="2625027"/>
                                  <a:ext cx="2460017" cy="40755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8C478B9" w14:textId="77777777" w:rsidR="00F212E8" w:rsidRPr="00A71C30" w:rsidRDefault="00F212E8" w:rsidP="00F212E8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22"/>
                                      </w:rPr>
                                    </w:pPr>
                                    <w:r w:rsidRPr="00A71C30"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22"/>
                                      </w:rPr>
                                      <w:t>Days of treatment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grpSp>
                          <wpg:grpSp>
                            <wpg:cNvPr id="16" name="Grupo 16"/>
                            <wpg:cNvGrpSpPr/>
                            <wpg:grpSpPr>
                              <a:xfrm>
                                <a:off x="4726901" y="0"/>
                                <a:ext cx="3458819" cy="2943065"/>
                                <a:chOff x="4726901" y="0"/>
                                <a:chExt cx="3458819" cy="2943065"/>
                              </a:xfrm>
                            </wpg:grpSpPr>
                            <wpg:grpSp>
                              <wpg:cNvPr id="17" name="Grupo 17"/>
                              <wpg:cNvGrpSpPr/>
                              <wpg:grpSpPr>
                                <a:xfrm>
                                  <a:off x="4726901" y="0"/>
                                  <a:ext cx="2703377" cy="2044999"/>
                                  <a:chOff x="4726901" y="0"/>
                                  <a:chExt cx="2703377" cy="2044999"/>
                                </a:xfrm>
                              </wpg:grpSpPr>
                              <wps:wsp>
                                <wps:cNvPr id="19" name="CuadroTexto 41">
                                  <a:extLst>
                                    <a:ext uri="{FF2B5EF4-FFF2-40B4-BE49-F238E27FC236}">
                                      <a16:creationId xmlns:a16="http://schemas.microsoft.com/office/drawing/2014/main" id="{BD2F2C74-ABAB-4374-8230-7782D82FDC89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6568981" y="45749"/>
                                    <a:ext cx="861297" cy="300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33A0D23E" w14:textId="77777777" w:rsidR="00F212E8" w:rsidRPr="00F212E8" w:rsidRDefault="00F212E8" w:rsidP="00F212E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rPr>
                                          <w:sz w:val="22"/>
                                        </w:rPr>
                                      </w:pPr>
                                      <w:r w:rsidRPr="00F212E8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20"/>
                                          <w:szCs w:val="22"/>
                                        </w:rPr>
                                        <w:t>U251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  <wps:wsp>
                                <wps:cNvPr id="20" name="CuadroTexto 42">
                                  <a:extLst>
                                    <a:ext uri="{FF2B5EF4-FFF2-40B4-BE49-F238E27FC236}">
                                      <a16:creationId xmlns:a16="http://schemas.microsoft.com/office/drawing/2014/main" id="{F2579380-A206-40F4-BF9F-7F2FB56FE218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740392" y="0"/>
                                    <a:ext cx="422650" cy="2915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2B881195" w14:textId="77777777" w:rsidR="00F212E8" w:rsidRDefault="00F212E8" w:rsidP="00F212E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w:t>b)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  <wps:wsp>
                                <wps:cNvPr id="21" name="CuadroTexto 43">
                                  <a:extLst>
                                    <a:ext uri="{FF2B5EF4-FFF2-40B4-BE49-F238E27FC236}">
                                      <a16:creationId xmlns:a16="http://schemas.microsoft.com/office/drawing/2014/main" id="{BD2F2C74-ABAB-4374-8230-7782D82FDC89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 rot="16200000">
                                    <a:off x="4248769" y="1202364"/>
                                    <a:ext cx="1320767" cy="3645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7F3DC274" w14:textId="77777777" w:rsidR="00F212E8" w:rsidRPr="00A71C30" w:rsidRDefault="00F212E8" w:rsidP="00F212E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22"/>
                                        </w:rPr>
                                      </w:pPr>
                                      <w:r w:rsidRPr="00A71C30"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kern w:val="24"/>
                                          <w:sz w:val="22"/>
                                        </w:rPr>
                                        <w:t>% Viability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  <wps:wsp>
                              <wps:cNvPr id="18" name="CuadroTexto 40">
                                <a:extLst>
                                  <a:ext uri="{FF2B5EF4-FFF2-40B4-BE49-F238E27FC236}">
                                    <a16:creationId xmlns:a16="http://schemas.microsoft.com/office/drawing/2014/main" id="{BD2F2C74-ABAB-4374-8230-7782D82FDC8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661845" y="2573994"/>
                                  <a:ext cx="2523875" cy="369071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669A214" w14:textId="77777777" w:rsidR="00F212E8" w:rsidRPr="00A71C30" w:rsidRDefault="00F212E8" w:rsidP="00F212E8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22"/>
                                      </w:rPr>
                                    </w:pPr>
                                    <w:r w:rsidRPr="00A71C30"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22"/>
                                      </w:rPr>
                                      <w:t>Days of treatment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8" name="Grupo 8"/>
                          <wpg:cNvGrpSpPr/>
                          <wpg:grpSpPr>
                            <a:xfrm>
                              <a:off x="-106032" y="3256187"/>
                              <a:ext cx="6424426" cy="2943764"/>
                              <a:chOff x="-106032" y="3256187"/>
                              <a:chExt cx="6424426" cy="2943764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Imagen 9" descr="9.jpg" title="Figura 6. Efecto de la T sobre el crecimiento de células U87. Resultados del conteo de células U87 a diferentes concentraciones durante 5 días. A las concentraciones 10 nM y 100 nM la T aumentó significativamente el número de células con respecto a su control. Cada punto representa la media ± E.S., n=5. *p ≤ 0.05 vs el vehículo. &#10;">
                                <a:extLst>
                                  <a:ext uri="{FF2B5EF4-FFF2-40B4-BE49-F238E27FC236}">
                                    <a16:creationId xmlns:a16="http://schemas.microsoft.com/office/drawing/2014/main" id="{3C5EF6D9-FA8B-4066-ACFB-5E4846D49273}"/>
                                  </a:ext>
                                </a:extLst>
                              </pic:cNvPr>
                              <pic:cNvPicPr/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8545" b="40904"/>
                              <a:stretch/>
                            </pic:blipFill>
                            <pic:spPr bwMode="auto">
                              <a:xfrm>
                                <a:off x="5228381" y="3702653"/>
                                <a:ext cx="1090013" cy="17647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10" name="Grupo 10"/>
                            <wpg:cNvGrpSpPr/>
                            <wpg:grpSpPr>
                              <a:xfrm>
                                <a:off x="-106032" y="3256187"/>
                                <a:ext cx="2872420" cy="1965516"/>
                                <a:chOff x="-106032" y="3256187"/>
                                <a:chExt cx="2872420" cy="1965516"/>
                              </a:xfrm>
                            </wpg:grpSpPr>
                            <wps:wsp>
                              <wps:cNvPr id="12" name="CuadroTexto 32">
                                <a:extLst>
                                  <a:ext uri="{FF2B5EF4-FFF2-40B4-BE49-F238E27FC236}">
                                    <a16:creationId xmlns:a16="http://schemas.microsoft.com/office/drawing/2014/main" id="{BD2F2C74-ABAB-4374-8230-7782D82FDC8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941454" y="3256187"/>
                                  <a:ext cx="824934" cy="30065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AB8C554" w14:textId="77777777" w:rsidR="00F212E8" w:rsidRPr="00F212E8" w:rsidRDefault="00F212E8" w:rsidP="00F212E8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22"/>
                                      </w:rPr>
                                    </w:pPr>
                                    <w:r w:rsidRPr="00F212E8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0"/>
                                        <w:szCs w:val="22"/>
                                      </w:rPr>
                                      <w:t>D54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13" name="CuadroTexto 33">
                                <a:extLst>
                                  <a:ext uri="{FF2B5EF4-FFF2-40B4-BE49-F238E27FC236}">
                                    <a16:creationId xmlns:a16="http://schemas.microsoft.com/office/drawing/2014/main" id="{F2579380-A206-40F4-BF9F-7F2FB56FE21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0" y="3256573"/>
                                  <a:ext cx="412236" cy="29156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B0E3FA0" w14:textId="77777777" w:rsidR="00F212E8" w:rsidRDefault="00F212E8" w:rsidP="00F212E8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</w:rPr>
                                      <w:t>c)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14" name="CuadroTexto 34">
                                <a:extLst>
                                  <a:ext uri="{FF2B5EF4-FFF2-40B4-BE49-F238E27FC236}">
                                    <a16:creationId xmlns:a16="http://schemas.microsoft.com/office/drawing/2014/main" id="{BD2F2C74-ABAB-4374-8230-7782D82FDC89}"/>
                                  </a:ext>
                                </a:extLst>
                              </wps:cNvPr>
                              <wps:cNvSpPr txBox="1"/>
                              <wps:spPr>
                                <a:xfrm rot="16200000">
                                  <a:off x="-514030" y="4307531"/>
                                  <a:ext cx="1322170" cy="50617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251F681" w14:textId="77777777" w:rsidR="00F212E8" w:rsidRPr="00A71C30" w:rsidRDefault="00F212E8" w:rsidP="00F212E8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22"/>
                                      </w:rPr>
                                    </w:pPr>
                                    <w:r w:rsidRPr="00A71C30"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22"/>
                                      </w:rPr>
                                      <w:t>% Viability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grpSp>
                          <wps:wsp>
                            <wps:cNvPr id="11" name="CuadroTexto 31">
                              <a:extLst>
                                <a:ext uri="{FF2B5EF4-FFF2-40B4-BE49-F238E27FC236}">
                                  <a16:creationId xmlns:a16="http://schemas.microsoft.com/office/drawing/2014/main" id="{BD2F2C74-ABAB-4374-8230-7782D82FDC89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1144971" y="5881882"/>
                                <a:ext cx="2332899" cy="31806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EE641A3" w14:textId="77777777" w:rsidR="00F212E8" w:rsidRPr="00A71C30" w:rsidRDefault="00F212E8" w:rsidP="00F212E8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 w:rsidRPr="00A71C30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  <w:t>Days of treatment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EDE2DE" id="Grupo 1" o:spid="_x0000_s1027" style="position:absolute;left:0;text-align:left;margin-left:0;margin-top:49.6pt;width:436.5pt;height:364.5pt;z-index:251659264;mso-position-horizontal:center;mso-position-horizontal-relative:margin;mso-width-relative:margin;mso-height-relative:margin" coordorigin="-1060" coordsize="87370,619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8" type="#_x0000_t75" style="position:absolute;left:3679;top:34379;width:36121;height:24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">
                  <v:imagedata r:id="rId14" o:title="u251porcentaje" cropbottom="8060f" cropleft="4664f" cropright="15095f"/>
                </v:shape>
                <v:shape id="Imagen 4" o:spid="_x0000_s1029" type="#_x0000_t75" alt="10.jpg" style="position:absolute;left:49867;top:950;width:36443;height:25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">
                  <v:imagedata r:id="rId15" o:title="10" cropbottom="7634f" cropleft="4936f" cropright="15117f"/>
                </v:shape>
                <v:group id="Grupo 5" o:spid="_x0000_s1030" style="position:absolute;left:3816;top:1094;width:60392;height:47584" coordorigin="3816,1094" coordsize="64713,5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Imagen 27" o:spid="_x0000_s1031" type="#_x0000_t75" style="position:absolute;left:3816;top:1094;width:39939;height:2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">
                    <v:imagedata r:id="rId16" o:title="Data 2" cropbottom="7957f" cropleft="4745f" cropright="15659f"/>
                  </v:shape>
                  <v:shape id="Imagen 28" o:spid="_x0000_s1032" type="#_x0000_t75" alt="9.jpg" style="position:absolute;left:56802;top:35474;width:11727;height:16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">
                    <v:imagedata r:id="rId17" o:title="9" cropbottom="29417f" cropleft="51475f"/>
                  </v:shape>
                </v:group>
                <v:group id="Grupo 6" o:spid="_x0000_s1033" style="position:absolute;left:-1060;width:82917;height:61999" coordorigin="-1060" coordsize="82917,6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upo 7" o:spid="_x0000_s1034" style="position:absolute;width:81857;height:30325" coordsize="81857,3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group id="Grupo 15" o:spid="_x0000_s1035" style="position:absolute;width:36049;height:30325" coordsize="36049,3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<v:group id="Grupo 22" o:spid="_x0000_s1036" style="position:absolute;width:27665;height:20449" coordsize="27665,2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shape id="CuadroTexto 47" o:spid="_x0000_s1037" type="#_x0000_t202" style="position:absolute;left:20447;top:271;width:7218;height:3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      <v:textbox>
                            <w:txbxContent>
                              <w:p w14:paraId="4BD245CE" w14:textId="77777777" w:rsidR="00F212E8" w:rsidRPr="00F212E8" w:rsidRDefault="00F212E8" w:rsidP="00F212E8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2"/>
                                  </w:rPr>
                                </w:pPr>
                                <w:r w:rsidRPr="00F212E8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2"/>
                                  </w:rPr>
                                  <w:t>U87</w:t>
                                </w:r>
                              </w:p>
                            </w:txbxContent>
                          </v:textbox>
                        </v:shape>
                        <v:shape id="CuadroTexto 48" o:spid="_x0000_s1038" type="#_x0000_t202" style="position:absolute;width:4122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      <v:textbox>
                            <w:txbxContent>
                              <w:p w14:paraId="38E01252" w14:textId="77777777" w:rsidR="00F212E8" w:rsidRDefault="00F212E8" w:rsidP="00F212E8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a)</w:t>
                                </w:r>
                              </w:p>
                            </w:txbxContent>
                          </v:textbox>
                        </v:shape>
                        <v:shape id="CuadroTexto 49" o:spid="_x0000_s1039" type="#_x0000_t202" style="position:absolute;left:-4280;top:12022;width:13208;height:36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" filled="f" stroked="f">
                          <v:textbox>
                            <w:txbxContent>
                              <w:p w14:paraId="2FF8FEF3" w14:textId="77777777" w:rsidR="00F212E8" w:rsidRPr="00A71C30" w:rsidRDefault="00F212E8" w:rsidP="00F212E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A71C30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22"/>
                                  </w:rPr>
                                  <w:t>% Viability</w:t>
                                </w:r>
                              </w:p>
                            </w:txbxContent>
                          </v:textbox>
                        </v:shape>
                      </v:group>
                      <v:shape id="CuadroTexto 45" o:spid="_x0000_s1040" type="#_x0000_t202" style="position:absolute;left:11449;top:26250;width:24600;height:4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    <v:textbox>
                          <w:txbxContent>
                            <w:p w14:paraId="48C478B9" w14:textId="77777777" w:rsidR="00F212E8" w:rsidRPr="00A71C30" w:rsidRDefault="00F212E8" w:rsidP="00F212E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A71C30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2"/>
                                </w:rPr>
                                <w:t>Days of treatment</w:t>
                              </w:r>
                            </w:p>
                          </w:txbxContent>
                        </v:textbox>
                      </v:shape>
                    </v:group>
                    <v:group id="Grupo 16" o:spid="_x0000_s1041" style="position:absolute;left:47269;width:34588;height:29430" coordorigin="47269" coordsize="34588,2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<v:group id="Grupo 17" o:spid="_x0000_s1042" style="position:absolute;left:47269;width:27033;height:20449" coordorigin="47269" coordsize="27033,2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shape id="CuadroTexto 41" o:spid="_x0000_s1043" type="#_x0000_t202" style="position:absolute;left:65689;top:457;width:8613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      <v:textbox>
                            <w:txbxContent>
                              <w:p w14:paraId="33A0D23E" w14:textId="77777777" w:rsidR="00F212E8" w:rsidRPr="00F212E8" w:rsidRDefault="00F212E8" w:rsidP="00F212E8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2"/>
                                  </w:rPr>
                                </w:pPr>
                                <w:r w:rsidRPr="00F212E8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2"/>
                                  </w:rPr>
                                  <w:t>U251</w:t>
                                </w:r>
                              </w:p>
                            </w:txbxContent>
                          </v:textbox>
                        </v:shape>
                        <v:shape id="CuadroTexto 42" o:spid="_x0000_s1044" type="#_x0000_t202" style="position:absolute;left:47403;width:422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      <v:textbox>
                            <w:txbxContent>
                              <w:p w14:paraId="2B881195" w14:textId="77777777" w:rsidR="00F212E8" w:rsidRDefault="00F212E8" w:rsidP="00F212E8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b)</w:t>
                                </w:r>
                              </w:p>
                            </w:txbxContent>
                          </v:textbox>
                        </v:shape>
                        <v:shape id="CuadroTexto 43" o:spid="_x0000_s1045" type="#_x0000_t202" style="position:absolute;left:42488;top:12023;width:13207;height:36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" filled="f" stroked="f">
                          <v:textbox>
                            <w:txbxContent>
                              <w:p w14:paraId="7F3DC274" w14:textId="77777777" w:rsidR="00F212E8" w:rsidRPr="00A71C30" w:rsidRDefault="00F212E8" w:rsidP="00F212E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A71C30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22"/>
                                  </w:rPr>
                                  <w:t>% Viability</w:t>
                                </w:r>
                              </w:p>
                            </w:txbxContent>
                          </v:textbox>
                        </v:shape>
                      </v:group>
                      <v:shape id="CuadroTexto 40" o:spid="_x0000_s1046" type="#_x0000_t202" style="position:absolute;left:56618;top:25739;width:25239;height:3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    <v:textbox>
                          <w:txbxContent>
                            <w:p w14:paraId="3669A214" w14:textId="77777777" w:rsidR="00F212E8" w:rsidRPr="00A71C30" w:rsidRDefault="00F212E8" w:rsidP="00F212E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A71C30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2"/>
                                </w:rPr>
                                <w:t>Days of treatment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upo 8" o:spid="_x0000_s1047" style="position:absolute;left:-1060;top:32561;width:64243;height:29438" coordorigin="-1060,32561" coordsize="64244,29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 id="Imagen 9" o:spid="_x0000_s1048" type="#_x0000_t75" alt="9.jpg" style="position:absolute;left:52283;top:37026;width:10900;height:17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">
                      <v:imagedata r:id="rId18" o:title="9" cropbottom="26807f" cropleft="51475f"/>
                    </v:shape>
                    <v:group id="_x0000_s1049" style="position:absolute;left:-1060;top:32561;width:28723;height:19656" coordorigin="-1060,32561" coordsize="28724,1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shape id="CuadroTexto 32" o:spid="_x0000_s1050" type="#_x0000_t202" style="position:absolute;left:19414;top:32561;width:8249;height:3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    <v:textbox>
                          <w:txbxContent>
                            <w:p w14:paraId="5AB8C554" w14:textId="77777777" w:rsidR="00F212E8" w:rsidRPr="00F212E8" w:rsidRDefault="00F212E8" w:rsidP="00F212E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F212E8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2"/>
                                </w:rPr>
                                <w:t>D54</w:t>
                              </w:r>
                            </w:p>
                          </w:txbxContent>
                        </v:textbox>
                      </v:shape>
                      <v:shape id="CuadroTexto 33" o:spid="_x0000_s1051" type="#_x0000_t202" style="position:absolute;top:32565;width:4122;height:2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    <v:textbox>
                          <w:txbxContent>
                            <w:p w14:paraId="5B0E3FA0" w14:textId="77777777" w:rsidR="00F212E8" w:rsidRDefault="00F212E8" w:rsidP="00F212E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c)</w:t>
                              </w:r>
                            </w:p>
                          </w:txbxContent>
                        </v:textbox>
                      </v:shape>
                      <v:shape id="CuadroTexto 34" o:spid="_x0000_s1052" type="#_x0000_t202" style="position:absolute;left:-5140;top:43075;width:13222;height:506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" filled="f" stroked="f">
                        <v:textbox>
                          <w:txbxContent>
                            <w:p w14:paraId="7251F681" w14:textId="77777777" w:rsidR="00F212E8" w:rsidRPr="00A71C30" w:rsidRDefault="00F212E8" w:rsidP="00F212E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A71C30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2"/>
                                </w:rPr>
                                <w:t>% Viability</w:t>
                              </w:r>
                            </w:p>
                          </w:txbxContent>
                        </v:textbox>
                      </v:shape>
                    </v:group>
                    <v:shape id="CuadroTexto 31" o:spid="_x0000_s1053" type="#_x0000_t202" style="position:absolute;left:11449;top:58818;width:23329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  <v:textbox>
                        <w:txbxContent>
                          <w:p w14:paraId="0EE641A3" w14:textId="77777777" w:rsidR="00F212E8" w:rsidRPr="00A71C30" w:rsidRDefault="00F212E8" w:rsidP="00F212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A71C3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</w:rPr>
                              <w:t>Days of treatment</w:t>
                            </w:r>
                          </w:p>
                        </w:txbxContent>
                      </v:textbox>
                    </v:shape>
                  </v:group>
                </v:group>
                <w10:wrap type="topAndBottom" anchorx="margin"/>
              </v:group>
            </w:pict>
          </mc:Fallback>
        </mc:AlternateContent>
      </w:r>
      <w:r w:rsidR="00F212E8">
        <w:t>Supplementary Figures.</w:t>
      </w:r>
    </w:p>
    <w:p w14:paraId="30BC44CB" w14:textId="141D62E4" w:rsidR="000027F7" w:rsidRDefault="000506B0" w:rsidP="008973C4">
      <w:pPr>
        <w:keepNext/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7BB724" wp14:editId="00E2C66D">
                <wp:simplePos x="0" y="0"/>
                <wp:positionH relativeFrom="margin">
                  <wp:align>center</wp:align>
                </wp:positionH>
                <wp:positionV relativeFrom="paragraph">
                  <wp:posOffset>5178425</wp:posOffset>
                </wp:positionV>
                <wp:extent cx="5726430" cy="890270"/>
                <wp:effectExtent l="0" t="0" r="13970" b="11430"/>
                <wp:wrapSquare wrapText="bothSides"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6430" cy="8902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14:paraId="403278E3" w14:textId="2E033879" w:rsidR="000506B0" w:rsidRPr="005F2E58" w:rsidRDefault="000506B0" w:rsidP="000506B0">
                            <w:pPr>
                              <w:jc w:val="both"/>
                              <w:rPr>
                                <w:rFonts w:cs="Times New Roman"/>
                              </w:rPr>
                            </w:pPr>
                            <w:r w:rsidRPr="005F2E58">
                              <w:rPr>
                                <w:rFonts w:cs="Times New Roman"/>
                                <w:b/>
                              </w:rPr>
                              <w:t>Supplementary Figure 2.</w:t>
                            </w:r>
                            <w:r w:rsidRPr="005F2E58"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Pr="005F2E58">
                              <w:rPr>
                                <w:rFonts w:cs="Times New Roman"/>
                                <w:b/>
                                <w:shd w:val="clear" w:color="auto" w:fill="FFFFFF"/>
                              </w:rPr>
                              <w:t>Effect of flutamide on the viability of cells derived from GBM.</w:t>
                            </w:r>
                            <w:r w:rsidRPr="005F2E58">
                              <w:rPr>
                                <w:rFonts w:cs="Times New Roman"/>
                                <w:shd w:val="clear" w:color="auto" w:fill="FFFFFF"/>
                              </w:rPr>
                              <w:t xml:space="preserve"> Percentage of viability of U87 (a), U251 (b) and D54 (c) cells for 5 days with vehicle (V), testosterone (T 100 nM), flutamide (5 µM) and F + T. Each p</w:t>
                            </w:r>
                            <w:r w:rsidR="00B3313F" w:rsidRPr="005F2E58">
                              <w:rPr>
                                <w:rFonts w:cs="Times New Roman"/>
                                <w:shd w:val="clear" w:color="auto" w:fill="FFFFFF"/>
                              </w:rPr>
                              <w:t>oint represents the mean ± SD</w:t>
                            </w:r>
                            <w:r w:rsidRPr="005F2E58">
                              <w:rPr>
                                <w:rFonts w:cs="Times New Roman"/>
                                <w:shd w:val="clear" w:color="auto" w:fill="FFFFFF"/>
                              </w:rPr>
                              <w:t>.</w:t>
                            </w:r>
                            <w:r w:rsidR="00B3313F" w:rsidRPr="005F2E58">
                              <w:rPr>
                                <w:rFonts w:cs="Times New Roman"/>
                                <w:shd w:val="clear" w:color="auto" w:fill="FFFFFF"/>
                              </w:rPr>
                              <w:t>, n = 5</w:t>
                            </w:r>
                            <w:r w:rsidR="00FB2720" w:rsidRPr="005F2E58">
                              <w:rPr>
                                <w:rFonts w:cs="Times New Roman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BB724" id="Cuadro de texto 50" o:spid="_x0000_s1054" type="#_x0000_t202" style="position:absolute;margin-left:0;margin-top:407.75pt;width:450.9pt;height:70.1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" filled="f" strokecolor="white [3212]" strokeweight=".5pt">
                <v:textbox>
                  <w:txbxContent>
                    <w:p w14:paraId="403278E3" w14:textId="2E033879" w:rsidR="000506B0" w:rsidRPr="005F2E58" w:rsidRDefault="000506B0" w:rsidP="000506B0">
                      <w:pPr>
                        <w:jc w:val="both"/>
                        <w:rPr>
                          <w:rFonts w:cs="Times New Roman"/>
                        </w:rPr>
                      </w:pPr>
                      <w:r w:rsidRPr="005F2E58">
                        <w:rPr>
                          <w:rFonts w:cs="Times New Roman"/>
                          <w:b/>
                        </w:rPr>
                        <w:t>Supplementary Figure 2.</w:t>
                      </w:r>
                      <w:r w:rsidRPr="005F2E58">
                        <w:rPr>
                          <w:rFonts w:cs="Times New Roman"/>
                        </w:rPr>
                        <w:t xml:space="preserve"> </w:t>
                      </w:r>
                      <w:r w:rsidRPr="005F2E58">
                        <w:rPr>
                          <w:rFonts w:cs="Times New Roman"/>
                          <w:b/>
                          <w:shd w:val="clear" w:color="auto" w:fill="FFFFFF"/>
                        </w:rPr>
                        <w:t>Effect of flutamide on the viability of cells derived from GBM.</w:t>
                      </w:r>
                      <w:r w:rsidRPr="005F2E58">
                        <w:rPr>
                          <w:rFonts w:cs="Times New Roman"/>
                          <w:shd w:val="clear" w:color="auto" w:fill="FFFFFF"/>
                        </w:rPr>
                        <w:t xml:space="preserve"> Percentage of viability of U87 (a), U251 (b) and D54 (c) cells for 5 days with vehicle (V), testosterone (T 100 nM), flutamide (5 µM) and F + T. Each p</w:t>
                      </w:r>
                      <w:r w:rsidR="00B3313F" w:rsidRPr="005F2E58">
                        <w:rPr>
                          <w:rFonts w:cs="Times New Roman"/>
                          <w:shd w:val="clear" w:color="auto" w:fill="FFFFFF"/>
                        </w:rPr>
                        <w:t>oint represents the mean ± SD</w:t>
                      </w:r>
                      <w:r w:rsidRPr="005F2E58">
                        <w:rPr>
                          <w:rFonts w:cs="Times New Roman"/>
                          <w:shd w:val="clear" w:color="auto" w:fill="FFFFFF"/>
                        </w:rPr>
                        <w:t>.</w:t>
                      </w:r>
                      <w:r w:rsidR="00B3313F" w:rsidRPr="005F2E58">
                        <w:rPr>
                          <w:rFonts w:cs="Times New Roman"/>
                          <w:shd w:val="clear" w:color="auto" w:fill="FFFFFF"/>
                        </w:rPr>
                        <w:t>, n = 5</w:t>
                      </w:r>
                      <w:r w:rsidR="00FB2720" w:rsidRPr="005F2E58">
                        <w:rPr>
                          <w:rFonts w:cs="Times New Roman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773C7">
        <w:rPr>
          <w:rFonts w:ascii="inherit" w:hAnsi="inherit"/>
          <w:noProof/>
          <w:color w:val="212121"/>
          <w:lang w:val="es-MX"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641653B" wp14:editId="78B2DD5A">
                <wp:simplePos x="0" y="0"/>
                <wp:positionH relativeFrom="margin">
                  <wp:align>center</wp:align>
                </wp:positionH>
                <wp:positionV relativeFrom="paragraph">
                  <wp:posOffset>182</wp:posOffset>
                </wp:positionV>
                <wp:extent cx="5431155" cy="4931410"/>
                <wp:effectExtent l="0" t="0" r="4445" b="0"/>
                <wp:wrapTopAndBottom/>
                <wp:docPr id="29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1155" cy="4931410"/>
                          <a:chOff x="-24506" y="0"/>
                          <a:chExt cx="6250552" cy="5484887"/>
                        </a:xfrm>
                      </wpg:grpSpPr>
                      <pic:pic xmlns:pic="http://schemas.openxmlformats.org/drawingml/2006/picture">
                        <pic:nvPicPr>
                          <pic:cNvPr id="30" name="Imagen 30" descr="M:\Maestría\graficas\viabilidad flutamida u87.jpg">
                            <a:extLst>
                              <a:ext uri="{FF2B5EF4-FFF2-40B4-BE49-F238E27FC236}">
                                <a16:creationId xmlns:a16="http://schemas.microsoft.com/office/drawing/2014/main" id="{31B90C7D-3E40-4EBB-88D5-1EEDCD7FE337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8" r="32637" b="11551"/>
                          <a:stretch/>
                        </pic:blipFill>
                        <pic:spPr bwMode="auto">
                          <a:xfrm>
                            <a:off x="209787" y="219660"/>
                            <a:ext cx="2760093" cy="2177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Imagen 31" descr="M:\Maestría\graficas\viabilidad flutamida u251.jpg">
                            <a:extLst>
                              <a:ext uri="{FF2B5EF4-FFF2-40B4-BE49-F238E27FC236}">
                                <a16:creationId xmlns:a16="http://schemas.microsoft.com/office/drawing/2014/main" id="{DD066CF0-D7AE-49DA-9C3C-2A9779C52F6C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8" r="32688" b="12676"/>
                          <a:stretch/>
                        </pic:blipFill>
                        <pic:spPr bwMode="auto">
                          <a:xfrm>
                            <a:off x="3544193" y="219660"/>
                            <a:ext cx="2681853" cy="2149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Imagen 32" descr="12.jpg">
                            <a:extLst>
                              <a:ext uri="{FF2B5EF4-FFF2-40B4-BE49-F238E27FC236}">
                                <a16:creationId xmlns:a16="http://schemas.microsoft.com/office/drawing/2014/main" id="{C46EF803-11B7-4ECE-8C02-6E20ED12C133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9" r="33013" b="11799"/>
                          <a:stretch/>
                        </pic:blipFill>
                        <pic:spPr bwMode="auto">
                          <a:xfrm>
                            <a:off x="209786" y="2983165"/>
                            <a:ext cx="2760093" cy="2177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3" name="Grupo 33"/>
                        <wpg:cNvGrpSpPr/>
                        <wpg:grpSpPr>
                          <a:xfrm>
                            <a:off x="0" y="0"/>
                            <a:ext cx="5300455" cy="284985"/>
                            <a:chOff x="0" y="0"/>
                            <a:chExt cx="6866789" cy="324743"/>
                          </a:xfrm>
                        </wpg:grpSpPr>
                        <wps:wsp>
                          <wps:cNvPr id="34" name="CuadroTexto 31">
                            <a:extLst>
                              <a:ext uri="{FF2B5EF4-FFF2-40B4-BE49-F238E27FC236}">
                                <a16:creationId xmlns:a16="http://schemas.microsoft.com/office/drawing/2014/main" id="{D29B67D2-7CE9-4F1D-9EFF-070504E025C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0"/>
                              <a:ext cx="481548" cy="27858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4EBCD36" w14:textId="77777777" w:rsidR="000506B0" w:rsidRDefault="000506B0" w:rsidP="000506B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a)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5" name="CuadroTexto 41">
                            <a:extLst>
                              <a:ext uri="{FF2B5EF4-FFF2-40B4-BE49-F238E27FC236}">
                                <a16:creationId xmlns:a16="http://schemas.microsoft.com/office/drawing/2014/main" id="{BD2F2C74-ABAB-4374-8230-7782D82FDC8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874470" y="20837"/>
                              <a:ext cx="729794" cy="30390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3A0E051" w14:textId="77777777" w:rsidR="000506B0" w:rsidRPr="006B0629" w:rsidRDefault="000506B0" w:rsidP="000506B0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2"/>
                                  </w:rPr>
                                </w:pPr>
                                <w:r w:rsidRPr="006B0629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</w:rPr>
                                  <w:t>U87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g:grpSp>
                          <wpg:cNvPr id="36" name="Grupo 36"/>
                          <wpg:cNvGrpSpPr/>
                          <wpg:grpSpPr>
                            <a:xfrm>
                              <a:off x="4322700" y="0"/>
                              <a:ext cx="2544089" cy="324743"/>
                              <a:chOff x="4322700" y="0"/>
                              <a:chExt cx="2544089" cy="324743"/>
                            </a:xfrm>
                          </wpg:grpSpPr>
                          <wps:wsp>
                            <wps:cNvPr id="37" name="CuadroTexto 36">
                              <a:extLst>
                                <a:ext uri="{FF2B5EF4-FFF2-40B4-BE49-F238E27FC236}">
                                  <a16:creationId xmlns:a16="http://schemas.microsoft.com/office/drawing/2014/main" id="{BD2F2C74-ABAB-4374-8230-7782D82FDC89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6049426" y="20837"/>
                                <a:ext cx="817363" cy="30390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41BB166" w14:textId="77777777" w:rsidR="000506B0" w:rsidRPr="006B0629" w:rsidRDefault="000506B0" w:rsidP="000506B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22"/>
                                    </w:rPr>
                                  </w:pPr>
                                  <w:r w:rsidRPr="006B062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  <w:t>U251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38" name="CuadroTexto 37">
                              <a:extLst>
                                <a:ext uri="{FF2B5EF4-FFF2-40B4-BE49-F238E27FC236}">
                                  <a16:creationId xmlns:a16="http://schemas.microsoft.com/office/drawing/2014/main" id="{F2579380-A206-40F4-BF9F-7F2FB56FE218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322700" y="0"/>
                                <a:ext cx="495440" cy="27858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9661250" w14:textId="77777777" w:rsidR="000506B0" w:rsidRDefault="000506B0" w:rsidP="000506B0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>b)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</wpg:grpSp>
                      <wps:wsp>
                        <wps:cNvPr id="39" name="CuadroTexto 23">
                          <a:extLst>
                            <a:ext uri="{FF2B5EF4-FFF2-40B4-BE49-F238E27FC236}">
                              <a16:creationId xmlns:a16="http://schemas.microsoft.com/office/drawing/2014/main" id="{3C30A2B0-9A71-455E-872A-31B9620429B6}"/>
                            </a:ext>
                          </a:extLst>
                        </wps:cNvPr>
                        <wps:cNvSpPr txBox="1"/>
                        <wps:spPr>
                          <a:xfrm>
                            <a:off x="-24506" y="2740730"/>
                            <a:ext cx="396187" cy="242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F96677" w14:textId="77777777" w:rsidR="000506B0" w:rsidRDefault="000506B0" w:rsidP="000506B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c)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0" name="CuadroTexto 27">
                          <a:extLst>
                            <a:ext uri="{FF2B5EF4-FFF2-40B4-BE49-F238E27FC236}">
                              <a16:creationId xmlns:a16="http://schemas.microsoft.com/office/drawing/2014/main" id="{BD2F2C74-ABAB-4374-8230-7782D82FDC89}"/>
                            </a:ext>
                          </a:extLst>
                        </wps:cNvPr>
                        <wps:cNvSpPr txBox="1"/>
                        <wps:spPr>
                          <a:xfrm>
                            <a:off x="1446898" y="2868440"/>
                            <a:ext cx="563327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513898" w14:textId="77777777" w:rsidR="000506B0" w:rsidRPr="006B0629" w:rsidRDefault="000506B0" w:rsidP="000506B0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 w:rsidRPr="006B0629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</w:rPr>
                                <w:t>D54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41" name="Grupo 41"/>
                        <wpg:cNvGrpSpPr/>
                        <wpg:grpSpPr>
                          <a:xfrm>
                            <a:off x="3719108" y="3188092"/>
                            <a:ext cx="736037" cy="1091189"/>
                            <a:chOff x="3719108" y="3188092"/>
                            <a:chExt cx="736037" cy="1091189"/>
                          </a:xfrm>
                        </wpg:grpSpPr>
                        <pic:pic xmlns:pic="http://schemas.openxmlformats.org/drawingml/2006/picture">
                          <pic:nvPicPr>
                            <pic:cNvPr id="42" name="Imagen 42" descr="M:\Maestría\graficas\flutamida u87.jpg">
                              <a:extLst>
                                <a:ext uri="{FF2B5EF4-FFF2-40B4-BE49-F238E27FC236}">
                                  <a16:creationId xmlns:a16="http://schemas.microsoft.com/office/drawing/2014/main" id="{28A8AD29-4900-4B48-BD48-6113819627C1}"/>
                                </a:ext>
                              </a:extLst>
                            </pic:cNvPr>
                            <pic:cNvPicPr/>
                          </pic:nvPicPr>
                          <pic:blipFill rotWithShape="1"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7809" r="25872" b="56558"/>
                            <a:stretch/>
                          </pic:blipFill>
                          <pic:spPr bwMode="auto">
                            <a:xfrm>
                              <a:off x="3719108" y="3188092"/>
                              <a:ext cx="236011" cy="8227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3" name="CuadroTexto 26"/>
                          <wps:cNvSpPr txBox="1"/>
                          <wps:spPr>
                            <a:xfrm>
                              <a:off x="3943296" y="3385494"/>
                              <a:ext cx="511849" cy="89378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BD32AD9" w14:textId="77777777" w:rsidR="000506B0" w:rsidRPr="006B0629" w:rsidRDefault="000506B0" w:rsidP="000506B0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18"/>
                                  </w:rPr>
                                </w:pPr>
                                <w:r w:rsidRPr="006B0629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8"/>
                                  </w:rPr>
                                  <w:t>V</w:t>
                                </w:r>
                              </w:p>
                              <w:p w14:paraId="1F1FB3B5" w14:textId="77777777" w:rsidR="000506B0" w:rsidRPr="006B0629" w:rsidRDefault="000506B0" w:rsidP="000506B0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18"/>
                                  </w:rPr>
                                </w:pPr>
                                <w:r w:rsidRPr="006B0629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8"/>
                                  </w:rPr>
                                  <w:t>T</w:t>
                                </w:r>
                              </w:p>
                              <w:p w14:paraId="1E3DD762" w14:textId="77777777" w:rsidR="000506B0" w:rsidRPr="006B0629" w:rsidRDefault="000506B0" w:rsidP="000506B0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18"/>
                                  </w:rPr>
                                </w:pPr>
                                <w:r w:rsidRPr="006B0629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8"/>
                                  </w:rPr>
                                  <w:t>F</w:t>
                                </w:r>
                              </w:p>
                              <w:p w14:paraId="457CA005" w14:textId="77777777" w:rsidR="000506B0" w:rsidRPr="006B0629" w:rsidRDefault="000506B0" w:rsidP="000506B0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18"/>
                                  </w:rPr>
                                </w:pPr>
                                <w:r w:rsidRPr="006B0629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8"/>
                                  </w:rPr>
                                  <w:t>FT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44" name="CuadroTexto 18">
                          <a:extLst>
                            <a:ext uri="{FF2B5EF4-FFF2-40B4-BE49-F238E27FC236}">
                              <a16:creationId xmlns:a16="http://schemas.microsoft.com/office/drawing/2014/main" id="{BD2F2C74-ABAB-4374-8230-7782D82FDC89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-378412" y="1109378"/>
                            <a:ext cx="1061409" cy="3045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2DAF0C" w14:textId="77777777" w:rsidR="000506B0" w:rsidRPr="006B0629" w:rsidRDefault="000506B0" w:rsidP="000506B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6B0629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2"/>
                                </w:rPr>
                                <w:t>% Viability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5" name="CuadroTexto 22">
                          <a:extLst>
                            <a:ext uri="{FF2B5EF4-FFF2-40B4-BE49-F238E27FC236}">
                              <a16:creationId xmlns:a16="http://schemas.microsoft.com/office/drawing/2014/main" id="{BD2F2C74-ABAB-4374-8230-7782D82FDC89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-377560" y="3873463"/>
                            <a:ext cx="1059704" cy="3045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CE632E" w14:textId="77777777" w:rsidR="000506B0" w:rsidRPr="006B0629" w:rsidRDefault="000506B0" w:rsidP="000506B0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 w:rsidRPr="006B0629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2"/>
                                </w:rPr>
                                <w:t>% Viability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6" name="CuadroTexto 25">
                          <a:extLst>
                            <a:ext uri="{FF2B5EF4-FFF2-40B4-BE49-F238E27FC236}">
                              <a16:creationId xmlns:a16="http://schemas.microsoft.com/office/drawing/2014/main" id="{BD2F2C74-ABAB-4374-8230-7782D82FDC89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2927354" y="1144152"/>
                            <a:ext cx="1013832" cy="2666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879E2B" w14:textId="77777777" w:rsidR="000506B0" w:rsidRPr="006B0629" w:rsidRDefault="000506B0" w:rsidP="000506B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6B0629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2"/>
                                </w:rPr>
                                <w:t>% Viability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7" name="CuadroTexto 28">
                          <a:extLst>
                            <a:ext uri="{FF2B5EF4-FFF2-40B4-BE49-F238E27FC236}">
                              <a16:creationId xmlns:a16="http://schemas.microsoft.com/office/drawing/2014/main" id="{BD2F2C74-ABAB-4374-8230-7782D82FDC89}"/>
                            </a:ext>
                          </a:extLst>
                        </wps:cNvPr>
                        <wps:cNvSpPr txBox="1"/>
                        <wps:spPr>
                          <a:xfrm>
                            <a:off x="822100" y="2309592"/>
                            <a:ext cx="1677086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0D9CE3" w14:textId="77777777" w:rsidR="000506B0" w:rsidRPr="006B0629" w:rsidRDefault="000506B0" w:rsidP="000506B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2"/>
                                </w:rPr>
                                <w:t xml:space="preserve"> </w:t>
                              </w:r>
                              <w:r w:rsidRPr="006B0629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2"/>
                                </w:rPr>
                                <w:t>Days of treatment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8" name="CuadroTexto 29">
                          <a:extLst>
                            <a:ext uri="{FF2B5EF4-FFF2-40B4-BE49-F238E27FC236}">
                              <a16:creationId xmlns:a16="http://schemas.microsoft.com/office/drawing/2014/main" id="{BD2F2C74-ABAB-4374-8230-7782D82FDC89}"/>
                            </a:ext>
                          </a:extLst>
                        </wps:cNvPr>
                        <wps:cNvSpPr txBox="1"/>
                        <wps:spPr>
                          <a:xfrm>
                            <a:off x="4143390" y="2309592"/>
                            <a:ext cx="1611318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31C617" w14:textId="77777777" w:rsidR="000506B0" w:rsidRPr="006B0629" w:rsidRDefault="000506B0" w:rsidP="000506B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2"/>
                                </w:rPr>
                                <w:t xml:space="preserve"> </w:t>
                              </w:r>
                              <w:r w:rsidRPr="006B0629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2"/>
                                </w:rPr>
                                <w:t>Days of treatment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9" name="CuadroTexto 30">
                          <a:extLst>
                            <a:ext uri="{FF2B5EF4-FFF2-40B4-BE49-F238E27FC236}">
                              <a16:creationId xmlns:a16="http://schemas.microsoft.com/office/drawing/2014/main" id="{BD2F2C74-ABAB-4374-8230-7782D82FDC89}"/>
                            </a:ext>
                          </a:extLst>
                        </wps:cNvPr>
                        <wps:cNvSpPr txBox="1"/>
                        <wps:spPr>
                          <a:xfrm>
                            <a:off x="876852" y="5120520"/>
                            <a:ext cx="1622278" cy="3643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9AC7A9" w14:textId="77777777" w:rsidR="000506B0" w:rsidRDefault="000506B0" w:rsidP="000506B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Days of treatment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41653B" id="Grupo 4" o:spid="_x0000_s1055" style="position:absolute;margin-left:0;margin-top:0;width:427.65pt;height:388.3pt;z-index:251661312;mso-position-horizontal:center;mso-position-horizontal-relative:margin;mso-width-relative:margin;mso-height-relative:margin" coordorigin="-245" coordsize="62505,548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A9KaUJXmnUUA&#10;Y/inwR4Q8bae2jeNPCum6taMcta6nYx3EZ5z91wR1A/KofCHw58BeALaSw8BeCNI0OCaTzJodH02&#10;K2V2xjcRGoBOABk84Fbcr7OdtUYfE+gzai2lQ6zaSXS5DWqXKmRcdflzml5IH5mgue9CdOlIsgan&#10;UwCiiigAooooAKKKKAPxO/4I6f8AK0d+21/2BtU/9O+m1+2Nfid/wR0/5Wjv22v+wNqn/p302v2x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xO/4I6f8rR37bX/YG1T/ANO+m1+2Nfid&#10;/wAEdP8AlaO/ba/7A2qf+nfTa/bG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E7/gjp/ytHfttf8AYG1T/wBO+m1+2Nfid/wR0/5W&#10;jv22v+wNqn/p302v2x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n1/wdFf8AKFL4sf8AXbR//Tnb1+gtfn1/wdFf8oUv&#10;ix/120f/ANOdvQB7r/wR4/5RRfs3f9kP8L/+mu3r6Qr5v/4I8f8AKKL9m7/sh/hf/wBNdvX0h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59f8A&#10;B0V/yhS+LH/XbR//AE529foLX59f8HRX/KFL4sf9dtH/APTnb0Ae6/8ABHj/AJRRfs3f9kP8L/8A&#10;prt6+kK+b/8Agjx/yii/Zu/7If4X/wDTXb19I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A5xxUci&#10;s3GM5qSigDyf9qD9iX9lf9s3wzF4R/ag+Beg+MrO3ObT+2LJXkt+QT5cgw6ZwM4IzXOfssf8Ezf2&#10;Ff2KdWudf/Zg/Zk8MeE9SugRNqdjY7rnaQAVErksqnaOAQOPeveWYL1pvnxkcD8KI+78OgP3txwL&#10;+lKoOckUK4bpS0AFFFFABRRRQAUUUUAfmf8A8HbP/KFzxf8A9jloH/pctfWn/BKf/lF/+zj/ANkJ&#10;8Jf+me1r5L/4O2f+ULni/wD7HLQP/S5a+tP+CU//ACi//Zx/7IT4S/8ATPa0Ae+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+Z/wDw&#10;ds/8oXPF/wD2OWgf+ly19af8Ep/+UX/7OP8A2Qnwl/6Z7Wvkv/g7Z/5QueL/APsctA/9Llr60/4J&#10;T/8AKL/9nH/shPhL/wBM9rQB75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mf/AMHbP/KFzxf/ANjloH/pctfWn/BKf/lF/wDs&#10;4/8AZCfCX/pnta+S/wDg7Z/5QueL/wDsctA/9Llr60/4JT/8ov8A9nH/ALIT4S/9M9rQB75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">
                <v:shape id="Imagen 30" o:spid="_x0000_s1056" type="#_x0000_t75" style="position:absolute;left:2097;top:2196;width:27601;height:21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">
                  <v:imagedata r:id="rId23" o:title="viabilidad flutamida u87" cropbottom="7570f" cropleft="3800f" cropright="21389f"/>
                </v:shape>
                <v:shape id="Imagen 31" o:spid="_x0000_s1057" type="#_x0000_t75" style="position:absolute;left:35441;top:2196;width:26819;height:21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">
                  <v:imagedata r:id="rId24" o:title="viabilidad flutamida u251" cropbottom="8307f" cropleft="3944f" cropright="21422f"/>
                </v:shape>
                <v:shape id="Imagen 32" o:spid="_x0000_s1058" type="#_x0000_t75" alt="12.jpg" style="position:absolute;left:2097;top:29831;width:27601;height:21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">
                  <v:imagedata r:id="rId25" o:title="12" cropbottom="7733f" cropleft="4076f" cropright="21635f"/>
                </v:shape>
                <v:group id="Grupo 33" o:spid="_x0000_s1059" style="position:absolute;width:53004;height:2849" coordsize="68667,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CuadroTexto 31" o:spid="_x0000_s1060" type="#_x0000_t202" style="position:absolute;width:4815;height:2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<v:textbox>
                      <w:txbxContent>
                        <w:p w14:paraId="44EBCD36" w14:textId="77777777" w:rsidR="000506B0" w:rsidRDefault="000506B0" w:rsidP="000506B0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a)</w:t>
                          </w:r>
                        </w:p>
                      </w:txbxContent>
                    </v:textbox>
                  </v:shape>
                  <v:shape id="CuadroTexto 41" o:spid="_x0000_s1061" type="#_x0000_t202" style="position:absolute;left:18744;top:208;width:7298;height:3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<v:textbox>
                      <w:txbxContent>
                        <w:p w14:paraId="33A0E051" w14:textId="77777777" w:rsidR="000506B0" w:rsidRPr="006B0629" w:rsidRDefault="000506B0" w:rsidP="000506B0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2"/>
                            </w:rPr>
                          </w:pPr>
                          <w:r w:rsidRPr="006B0629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</w:rPr>
                            <w:t>U87</w:t>
                          </w:r>
                        </w:p>
                      </w:txbxContent>
                    </v:textbox>
                  </v:shape>
                  <v:group id="Grupo 36" o:spid="_x0000_s1062" style="position:absolute;left:43227;width:25440;height:3247" coordorigin="43227" coordsize="25440,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 id="CuadroTexto 36" o:spid="_x0000_s1063" type="#_x0000_t202" style="position:absolute;left:60494;top:208;width:8173;height:3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    <v:textbox>
                        <w:txbxContent>
                          <w:p w14:paraId="141BB166" w14:textId="77777777" w:rsidR="000506B0" w:rsidRPr="006B0629" w:rsidRDefault="000506B0" w:rsidP="000506B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B06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</w:rPr>
                              <w:t>U251</w:t>
                            </w:r>
                          </w:p>
                        </w:txbxContent>
                      </v:textbox>
                    </v:shape>
                    <v:shape id="CuadroTexto 37" o:spid="_x0000_s1064" type="#_x0000_t202" style="position:absolute;left:43227;width:4954;height:2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  <v:textbox>
                        <w:txbxContent>
                          <w:p w14:paraId="69661250" w14:textId="77777777" w:rsidR="000506B0" w:rsidRDefault="000506B0" w:rsidP="000506B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b)</w:t>
                            </w:r>
                          </w:p>
                        </w:txbxContent>
                      </v:textbox>
                    </v:shape>
                  </v:group>
                </v:group>
                <v:shape id="CuadroTexto 23" o:spid="_x0000_s1065" type="#_x0000_t202" style="position:absolute;left:-245;top:27407;width:3961;height:2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30F96677" w14:textId="77777777" w:rsidR="000506B0" w:rsidRDefault="000506B0" w:rsidP="000506B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c)</w:t>
                        </w:r>
                      </w:p>
                    </w:txbxContent>
                  </v:textbox>
                </v:shape>
                <v:shape id="CuadroTexto 27" o:spid="_x0000_s1066" type="#_x0000_t202" style="position:absolute;left:14468;top:28684;width:563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30513898" w14:textId="77777777" w:rsidR="000506B0" w:rsidRPr="006B0629" w:rsidRDefault="000506B0" w:rsidP="000506B0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 w:rsidRPr="006B0629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2"/>
                          </w:rPr>
                          <w:t>D54</w:t>
                        </w:r>
                      </w:p>
                    </w:txbxContent>
                  </v:textbox>
                </v:shape>
                <v:group id="Grupo 41" o:spid="_x0000_s1067" style="position:absolute;left:37191;top:31880;width:7360;height:10912" coordorigin="37191,31880" coordsize="7360,10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Imagen 42" o:spid="_x0000_s1068" type="#_x0000_t75" style="position:absolute;left:37191;top:31880;width:2360;height:8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">
                    <v:imagedata r:id="rId26" o:title="flutamida u87" cropbottom="37066f" cropleft="44439f" cropright="16955f"/>
                  </v:shape>
                  <v:shape id="CuadroTexto 26" o:spid="_x0000_s1069" type="#_x0000_t202" style="position:absolute;left:39432;top:33854;width:5119;height:8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  <v:textbox>
                      <w:txbxContent>
                        <w:p w14:paraId="6BD32AD9" w14:textId="77777777" w:rsidR="000506B0" w:rsidRPr="006B0629" w:rsidRDefault="000506B0" w:rsidP="000506B0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18"/>
                            </w:rPr>
                          </w:pPr>
                          <w:r w:rsidRPr="006B0629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18"/>
                            </w:rPr>
                            <w:t>V</w:t>
                          </w:r>
                        </w:p>
                        <w:p w14:paraId="1F1FB3B5" w14:textId="77777777" w:rsidR="000506B0" w:rsidRPr="006B0629" w:rsidRDefault="000506B0" w:rsidP="000506B0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18"/>
                            </w:rPr>
                          </w:pPr>
                          <w:r w:rsidRPr="006B0629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18"/>
                            </w:rPr>
                            <w:t>T</w:t>
                          </w:r>
                        </w:p>
                        <w:p w14:paraId="1E3DD762" w14:textId="77777777" w:rsidR="000506B0" w:rsidRPr="006B0629" w:rsidRDefault="000506B0" w:rsidP="000506B0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18"/>
                            </w:rPr>
                          </w:pPr>
                          <w:r w:rsidRPr="006B0629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18"/>
                            </w:rPr>
                            <w:t>F</w:t>
                          </w:r>
                        </w:p>
                        <w:p w14:paraId="457CA005" w14:textId="77777777" w:rsidR="000506B0" w:rsidRPr="006B0629" w:rsidRDefault="000506B0" w:rsidP="000506B0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18"/>
                            </w:rPr>
                          </w:pPr>
                          <w:r w:rsidRPr="006B0629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18"/>
                            </w:rPr>
                            <w:t>FT</w:t>
                          </w:r>
                        </w:p>
                      </w:txbxContent>
                    </v:textbox>
                  </v:shape>
                </v:group>
                <v:shape id="CuadroTexto 18" o:spid="_x0000_s1070" type="#_x0000_t202" style="position:absolute;left:-3784;top:11093;width:10614;height:30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" filled="f" stroked="f">
                  <v:textbox>
                    <w:txbxContent>
                      <w:p w14:paraId="652DAF0C" w14:textId="77777777" w:rsidR="000506B0" w:rsidRPr="006B0629" w:rsidRDefault="000506B0" w:rsidP="000506B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6B0629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2"/>
                          </w:rPr>
                          <w:t>% Viability</w:t>
                        </w:r>
                      </w:p>
                    </w:txbxContent>
                  </v:textbox>
                </v:shape>
                <v:shape id="CuadroTexto 22" o:spid="_x0000_s1071" type="#_x0000_t202" style="position:absolute;left:-3776;top:38735;width:10597;height:30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" filled="f" stroked="f">
                  <v:textbox>
                    <w:txbxContent>
                      <w:p w14:paraId="58CE632E" w14:textId="77777777" w:rsidR="000506B0" w:rsidRPr="006B0629" w:rsidRDefault="000506B0" w:rsidP="000506B0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 w:rsidRPr="006B0629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2"/>
                          </w:rPr>
                          <w:t>% Viability</w:t>
                        </w:r>
                      </w:p>
                    </w:txbxContent>
                  </v:textbox>
                </v:shape>
                <v:shape id="CuadroTexto 25" o:spid="_x0000_s1072" type="#_x0000_t202" style="position:absolute;left:29273;top:11441;width:10139;height:266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" filled="f" stroked="f">
                  <v:textbox>
                    <w:txbxContent>
                      <w:p w14:paraId="57879E2B" w14:textId="77777777" w:rsidR="000506B0" w:rsidRPr="006B0629" w:rsidRDefault="000506B0" w:rsidP="000506B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6B0629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2"/>
                          </w:rPr>
                          <w:t>% Viability</w:t>
                        </w:r>
                      </w:p>
                    </w:txbxContent>
                  </v:textbox>
                </v:shape>
                <v:shape id="CuadroTexto 28" o:spid="_x0000_s1073" type="#_x0000_t202" style="position:absolute;left:8221;top:23095;width:1677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090D9CE3" w14:textId="77777777" w:rsidR="000506B0" w:rsidRPr="006B0629" w:rsidRDefault="000506B0" w:rsidP="000506B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2"/>
                          </w:rPr>
                          <w:t xml:space="preserve"> </w:t>
                        </w:r>
                        <w:r w:rsidRPr="006B0629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2"/>
                          </w:rPr>
                          <w:t>Days of treatment</w:t>
                        </w:r>
                      </w:p>
                    </w:txbxContent>
                  </v:textbox>
                </v:shape>
                <v:shape id="CuadroTexto 29" o:spid="_x0000_s1074" type="#_x0000_t202" style="position:absolute;left:41433;top:23095;width:1611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14:paraId="7631C617" w14:textId="77777777" w:rsidR="000506B0" w:rsidRPr="006B0629" w:rsidRDefault="000506B0" w:rsidP="000506B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2"/>
                          </w:rPr>
                          <w:t xml:space="preserve"> </w:t>
                        </w:r>
                        <w:r w:rsidRPr="006B0629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2"/>
                          </w:rPr>
                          <w:t>Days of treatment</w:t>
                        </w:r>
                      </w:p>
                    </w:txbxContent>
                  </v:textbox>
                </v:shape>
                <v:shape id="CuadroTexto 30" o:spid="_x0000_s1075" type="#_x0000_t202" style="position:absolute;left:8768;top:51205;width:16223;height:3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14:paraId="269AC7A9" w14:textId="77777777" w:rsidR="000506B0" w:rsidRDefault="000506B0" w:rsidP="000506B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Days of treatment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76F59640" w14:textId="3FDA6D2C" w:rsidR="000027F7" w:rsidRPr="005F2E58" w:rsidRDefault="00A87E44" w:rsidP="000027F7">
      <w:r w:rsidRPr="005F2E58"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FABED7" wp14:editId="399AFEFD">
                <wp:simplePos x="0" y="0"/>
                <wp:positionH relativeFrom="margin">
                  <wp:align>center</wp:align>
                </wp:positionH>
                <wp:positionV relativeFrom="paragraph">
                  <wp:posOffset>4214495</wp:posOffset>
                </wp:positionV>
                <wp:extent cx="5726430" cy="885825"/>
                <wp:effectExtent l="0" t="0" r="13970" b="15875"/>
                <wp:wrapSquare wrapText="bothSides"/>
                <wp:docPr id="79" name="Cuadro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643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14:paraId="2EAD101C" w14:textId="6CAD816B" w:rsidR="000027F7" w:rsidRPr="005F2E58" w:rsidRDefault="000027F7" w:rsidP="000027F7">
                            <w:pPr>
                              <w:jc w:val="both"/>
                              <w:rPr>
                                <w:rFonts w:cs="Times New Roman"/>
                              </w:rPr>
                            </w:pPr>
                            <w:r w:rsidRPr="005F2E58">
                              <w:rPr>
                                <w:rFonts w:cs="Times New Roman"/>
                                <w:b/>
                              </w:rPr>
                              <w:t>Supplementary Figure 3.</w:t>
                            </w:r>
                            <w:r w:rsidRPr="005F2E58"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Pr="005F2E58">
                              <w:rPr>
                                <w:rFonts w:cs="Times New Roman"/>
                                <w:b/>
                                <w:shd w:val="clear" w:color="auto" w:fill="FFFFFF"/>
                              </w:rPr>
                              <w:t xml:space="preserve">Effect of T on the migration of D54 cells. </w:t>
                            </w:r>
                            <w:r w:rsidR="00902242" w:rsidRPr="005F2E58">
                              <w:rPr>
                                <w:noProof/>
                              </w:rPr>
                              <w:t>T increases</w:t>
                            </w:r>
                            <w:r w:rsidRPr="005F2E58">
                              <w:rPr>
                                <w:noProof/>
                              </w:rPr>
                              <w:t xml:space="preserve"> migration </w:t>
                            </w:r>
                            <w:r w:rsidR="00577DA6" w:rsidRPr="005F2E58">
                              <w:rPr>
                                <w:noProof/>
                              </w:rPr>
                              <w:t xml:space="preserve">in D54 cells </w:t>
                            </w:r>
                            <w:r w:rsidRPr="005F2E58">
                              <w:rPr>
                                <w:noProof/>
                                <w:lang w:val="en"/>
                              </w:rPr>
                              <w:t>derived from human GBM</w:t>
                            </w:r>
                            <w:r w:rsidRPr="005F2E58">
                              <w:rPr>
                                <w:noProof/>
                              </w:rPr>
                              <w:t xml:space="preserve">. Representative photographs at 0, 3, 6, 12, 24 and 48 hours treated with vehicle (V),  testosterone (T 100 nM), flutamide (F 10 μM) and F plus T (FT).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ABED7" id="Cuadro de texto 79" o:spid="_x0000_s1076" type="#_x0000_t202" style="position:absolute;margin-left:0;margin-top:331.85pt;width:450.9pt;height:69.7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" filled="f" strokecolor="white [3212]" strokeweight=".5pt">
                <v:textbox>
                  <w:txbxContent>
                    <w:p w14:paraId="2EAD101C" w14:textId="6CAD816B" w:rsidR="000027F7" w:rsidRPr="005F2E58" w:rsidRDefault="000027F7" w:rsidP="000027F7">
                      <w:pPr>
                        <w:jc w:val="both"/>
                        <w:rPr>
                          <w:rFonts w:cs="Times New Roman"/>
                        </w:rPr>
                      </w:pPr>
                      <w:r w:rsidRPr="005F2E58">
                        <w:rPr>
                          <w:rFonts w:cs="Times New Roman"/>
                          <w:b/>
                        </w:rPr>
                        <w:t>Supplementary Figure 3.</w:t>
                      </w:r>
                      <w:r w:rsidRPr="005F2E58">
                        <w:rPr>
                          <w:rFonts w:cs="Times New Roman"/>
                        </w:rPr>
                        <w:t xml:space="preserve"> </w:t>
                      </w:r>
                      <w:r w:rsidRPr="005F2E58">
                        <w:rPr>
                          <w:rFonts w:cs="Times New Roman"/>
                          <w:b/>
                          <w:shd w:val="clear" w:color="auto" w:fill="FFFFFF"/>
                        </w:rPr>
                        <w:t xml:space="preserve">Effect of T on the migration of D54 cells. </w:t>
                      </w:r>
                      <w:r w:rsidR="00902242" w:rsidRPr="005F2E58">
                        <w:rPr>
                          <w:noProof/>
                        </w:rPr>
                        <w:t>T increases</w:t>
                      </w:r>
                      <w:r w:rsidRPr="005F2E58">
                        <w:rPr>
                          <w:noProof/>
                        </w:rPr>
                        <w:t xml:space="preserve"> migration </w:t>
                      </w:r>
                      <w:r w:rsidR="00577DA6" w:rsidRPr="005F2E58">
                        <w:rPr>
                          <w:noProof/>
                        </w:rPr>
                        <w:t xml:space="preserve">in D54 cells </w:t>
                      </w:r>
                      <w:r w:rsidRPr="005F2E58">
                        <w:rPr>
                          <w:noProof/>
                          <w:lang w:val="en"/>
                        </w:rPr>
                        <w:t>derived from human GBM</w:t>
                      </w:r>
                      <w:r w:rsidRPr="005F2E58">
                        <w:rPr>
                          <w:noProof/>
                        </w:rPr>
                        <w:t xml:space="preserve">. Representative photographs at 0, 3, 6, 12, 24 and 48 hours treated with vehicle (V),  testosterone (T 100 nM), flutamide (F 10 μM) and F plus T (FT).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F2E58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916BE39" wp14:editId="668D8D47">
                <wp:simplePos x="0" y="0"/>
                <wp:positionH relativeFrom="margin">
                  <wp:align>center</wp:align>
                </wp:positionH>
                <wp:positionV relativeFrom="paragraph">
                  <wp:posOffset>200025</wp:posOffset>
                </wp:positionV>
                <wp:extent cx="5044866" cy="4204156"/>
                <wp:effectExtent l="0" t="0" r="0" b="0"/>
                <wp:wrapTopAndBottom/>
                <wp:docPr id="63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4866" cy="4204156"/>
                          <a:chOff x="0" y="0"/>
                          <a:chExt cx="4973594" cy="3626856"/>
                        </a:xfrm>
                      </wpg:grpSpPr>
                      <wpg:grpSp>
                        <wpg:cNvPr id="64" name="Grupo 64">
                          <a:extLst/>
                        </wpg:cNvPr>
                        <wpg:cNvGrpSpPr/>
                        <wpg:grpSpPr>
                          <a:xfrm>
                            <a:off x="0" y="0"/>
                            <a:ext cx="4962278" cy="3198847"/>
                            <a:chOff x="0" y="0"/>
                            <a:chExt cx="4683241" cy="3348631"/>
                          </a:xfrm>
                        </wpg:grpSpPr>
                        <pic:pic xmlns:pic="http://schemas.openxmlformats.org/drawingml/2006/picture">
                          <pic:nvPicPr>
                            <pic:cNvPr id="66" name="Imagen 66" descr="C:\Users\Dr. Ignacio\Desktop\Imagen6.tif">
                              <a:extLst/>
                            </pic:cNvPr>
                            <pic:cNvPicPr/>
                          </pic:nvPicPr>
                          <pic:blipFill rotWithShape="1"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232" t="35875" r="42905" b="46251"/>
                            <a:stretch/>
                          </pic:blipFill>
                          <pic:spPr bwMode="auto">
                            <a:xfrm>
                              <a:off x="262690" y="1217169"/>
                              <a:ext cx="4420551" cy="711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7" name="CuadroTexto 8">
                            <a:extLst/>
                          </wps:cNvPr>
                          <wps:cNvSpPr txBox="1"/>
                          <wps:spPr>
                            <a:xfrm>
                              <a:off x="46194" y="616029"/>
                              <a:ext cx="249329" cy="21447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4F36B5A" w14:textId="77777777" w:rsidR="000027F7" w:rsidRDefault="000027F7" w:rsidP="000027F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hAnsi="Arial" w:cstheme="minorBidi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68" name="CuadroTexto 9">
                            <a:extLst/>
                          </wps:cNvPr>
                          <wps:cNvSpPr txBox="1"/>
                          <wps:spPr>
                            <a:xfrm>
                              <a:off x="53343" y="1471814"/>
                              <a:ext cx="242830" cy="21447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58CEB62" w14:textId="77777777" w:rsidR="000027F7" w:rsidRDefault="000027F7" w:rsidP="000027F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hAnsi="Arial" w:cstheme="minorBidi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69" name="CuadroTexto 10">
                            <a:extLst/>
                          </wps:cNvPr>
                          <wps:cNvSpPr txBox="1"/>
                          <wps:spPr>
                            <a:xfrm>
                              <a:off x="0" y="3134159"/>
                              <a:ext cx="363358" cy="21447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3E2F0E0" w14:textId="77777777" w:rsidR="000027F7" w:rsidRDefault="000027F7" w:rsidP="000027F7">
                                <w:pPr>
                                  <w:pStyle w:val="NormalWeb"/>
                                  <w:spacing w:before="0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Arial" w:hAnsi="Arial" w:cstheme="minorBidi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FT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70" name="CuadroTexto 11">
                            <a:extLst/>
                          </wps:cNvPr>
                          <wps:cNvSpPr txBox="1"/>
                          <wps:spPr>
                            <a:xfrm>
                              <a:off x="46194" y="2270823"/>
                              <a:ext cx="242830" cy="21447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00B5109" w14:textId="77777777" w:rsidR="000027F7" w:rsidRDefault="000027F7" w:rsidP="000027F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hAnsi="Arial" w:cstheme="minorBidi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71" name="CuadroTexto 12">
                            <a:extLst/>
                          </wps:cNvPr>
                          <wps:cNvSpPr txBox="1"/>
                          <wps:spPr>
                            <a:xfrm>
                              <a:off x="1816900" y="0"/>
                              <a:ext cx="1280321" cy="2207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A1FAA83" w14:textId="77777777" w:rsidR="000027F7" w:rsidRDefault="000027F7" w:rsidP="000027F7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theme="minorBidi"/>
                                    <w:b/>
                                    <w:bCs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Hours of treatment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  <wps:wsp>
                        <wps:cNvPr id="72" name="CuadroTexto 3"/>
                        <wps:cNvSpPr txBox="1"/>
                        <wps:spPr>
                          <a:xfrm>
                            <a:off x="4889616" y="3247318"/>
                            <a:ext cx="46734" cy="37953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bodyPr wrap="square" rtlCol="0">
                          <a:spAutoFit/>
                        </wps:bodyPr>
                      </wps:wsp>
                      <wps:wsp>
                        <wps:cNvPr id="73" name="CuadroTexto 16"/>
                        <wps:cNvSpPr txBox="1"/>
                        <wps:spPr>
                          <a:xfrm>
                            <a:off x="302092" y="2190620"/>
                            <a:ext cx="62945" cy="62897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4" name="Imagen 74" descr="C:\Users\Dr. Ignacio\Desktop\Imagen6.tif">
                            <a:extLst/>
                          </pic:cNvPr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2" t="5586" r="42905" b="71643"/>
                          <a:stretch/>
                        </pic:blipFill>
                        <pic:spPr bwMode="auto">
                          <a:xfrm>
                            <a:off x="283718" y="195955"/>
                            <a:ext cx="4683938" cy="86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Imagen 75" descr="C:\Users\Dr. Ignacio\Desktop\Imagen6.tif">
                            <a:extLst/>
                          </pic:cNvPr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2" t="59022" r="42905" b="23054"/>
                          <a:stretch/>
                        </pic:blipFill>
                        <pic:spPr bwMode="auto">
                          <a:xfrm>
                            <a:off x="289656" y="1949354"/>
                            <a:ext cx="4683938" cy="68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Imagen 76" descr="C:\Users\Dr. Ignacio\Desktop\Imagen6.tif">
                            <a:extLst/>
                          </pic:cNvPr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2" t="81978" r="42905" b="-1"/>
                          <a:stretch/>
                        </pic:blipFill>
                        <pic:spPr bwMode="auto">
                          <a:xfrm>
                            <a:off x="272832" y="2721957"/>
                            <a:ext cx="4683938" cy="68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7" name="Conector recto 77"/>
                        <wps:cNvCnPr/>
                        <wps:spPr>
                          <a:xfrm>
                            <a:off x="344197" y="365925"/>
                            <a:ext cx="0" cy="3025277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Conector recto 78"/>
                        <wps:cNvCnPr/>
                        <wps:spPr>
                          <a:xfrm>
                            <a:off x="4874188" y="382311"/>
                            <a:ext cx="0" cy="3025277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16BE39" id="Grupo 10" o:spid="_x0000_s1077" style="position:absolute;margin-left:0;margin-top:15.75pt;width:397.25pt;height:331.05pt;z-index:251671552;mso-position-horizontal:center;mso-position-horizontal-relative:margin" coordsize="49735,36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">
                <v:group id="Grupo 64" o:spid="_x0000_s1078" style="position:absolute;width:49622;height:31988" coordsize="46832,33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Imagen 66" o:spid="_x0000_s1079" type="#_x0000_t75" style="position:absolute;left:2626;top:12171;width:44206;height: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">
                    <v:imagedata r:id="rId28" o:title="Imagen6" croptop="23511f" cropbottom="30311f" cropleft="2773f" cropright="28118f"/>
                  </v:shape>
                  <v:shape id="CuadroTexto 8" o:spid="_x0000_s1080" type="#_x0000_t202" style="position:absolute;left:461;top:6160;width:2494;height:21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" filled="f" stroked="f">
                    <v:textbox style="mso-fit-shape-to-text:t">
                      <w:txbxContent>
                        <w:p w14:paraId="14F36B5A" w14:textId="77777777" w:rsidR="000027F7" w:rsidRDefault="000027F7" w:rsidP="000027F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hAnsi="Arial" w:cstheme="minorBidi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V</w:t>
                          </w:r>
                        </w:p>
                      </w:txbxContent>
                    </v:textbox>
                  </v:shape>
                  <v:shape id="CuadroTexto 9" o:spid="_x0000_s1081" type="#_x0000_t202" style="position:absolute;left:533;top:14718;width:2428;height:2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" filled="f" stroked="f">
                    <v:textbox style="mso-fit-shape-to-text:t">
                      <w:txbxContent>
                        <w:p w14:paraId="558CEB62" w14:textId="77777777" w:rsidR="000027F7" w:rsidRDefault="000027F7" w:rsidP="000027F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hAnsi="Arial" w:cstheme="minorBidi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T</w:t>
                          </w:r>
                        </w:p>
                      </w:txbxContent>
                    </v:textbox>
                  </v:shape>
                  <v:shape id="CuadroTexto 10" o:spid="_x0000_s1082" type="#_x0000_t202" style="position:absolute;top:31341;width:3633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" filled="f" stroked="f">
                    <v:textbox style="mso-fit-shape-to-text:t">
                      <w:txbxContent>
                        <w:p w14:paraId="13E2F0E0" w14:textId="77777777" w:rsidR="000027F7" w:rsidRDefault="000027F7" w:rsidP="000027F7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</w:pPr>
                          <w:r>
                            <w:rPr>
                              <w:rFonts w:ascii="Arial" w:hAnsi="Arial" w:cstheme="minorBidi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FT</w:t>
                          </w:r>
                        </w:p>
                      </w:txbxContent>
                    </v:textbox>
                  </v:shape>
                  <v:shape id="CuadroTexto 11" o:spid="_x0000_s1083" type="#_x0000_t202" style="position:absolute;left:461;top:22708;width:2429;height:2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" filled="f" stroked="f">
                    <v:textbox style="mso-fit-shape-to-text:t">
                      <w:txbxContent>
                        <w:p w14:paraId="100B5109" w14:textId="77777777" w:rsidR="000027F7" w:rsidRDefault="000027F7" w:rsidP="000027F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hAnsi="Arial" w:cstheme="minorBidi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F</w:t>
                          </w:r>
                        </w:p>
                      </w:txbxContent>
                    </v:textbox>
                  </v:shape>
                  <v:shape id="CuadroTexto 12" o:spid="_x0000_s1084" type="#_x0000_t202" style="position:absolute;left:18169;width:12803;height:22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" filled="f" stroked="f">
                    <v:textbox style="mso-fit-shape-to-text:t">
                      <w:txbxContent>
                        <w:p w14:paraId="6A1FAA83" w14:textId="77777777" w:rsidR="000027F7" w:rsidRDefault="000027F7" w:rsidP="000027F7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theme="minorBidi"/>
                              <w:b/>
                              <w:bCs/>
                              <w:color w:val="000000"/>
                              <w:kern w:val="24"/>
                              <w:sz w:val="21"/>
                              <w:szCs w:val="21"/>
                            </w:rPr>
                            <w:t>Hours of treatment</w:t>
                          </w:r>
                        </w:p>
                      </w:txbxContent>
                    </v:textbox>
                  </v:shape>
                </v:group>
                <v:shape id="CuadroTexto 3" o:spid="_x0000_s1085" type="#_x0000_t202" style="position:absolute;left:48896;top:32473;width:467;height:3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" fillcolor="white [3212]" stroked="f">
                  <v:textbox style="mso-fit-shape-to-text:t"/>
                </v:shape>
                <v:shape id="CuadroTexto 16" o:spid="_x0000_s1086" type="#_x0000_t202" style="position:absolute;left:3020;top:21906;width:630;height:6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" fillcolor="white [3212]" stroked="f">
                  <v:textbox style="mso-fit-shape-to-text:t"/>
                </v:shape>
                <v:shape id="Imagen 74" o:spid="_x0000_s1087" type="#_x0000_t75" style="position:absolute;left:2837;top:1959;width:46839;height:8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">
                  <v:imagedata r:id="rId28" o:title="Imagen6" croptop="3661f" cropbottom="46952f" cropleft="2773f" cropright="28118f"/>
                </v:shape>
                <v:shape id="Imagen 75" o:spid="_x0000_s1088" type="#_x0000_t75" style="position:absolute;left:2896;top:19493;width:46839;height:6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">
                  <v:imagedata r:id="rId28" o:title="Imagen6" croptop="38681f" cropbottom="15109f" cropleft="2773f" cropright="28118f"/>
                </v:shape>
                <v:shape id="Imagen 76" o:spid="_x0000_s1089" type="#_x0000_t75" style="position:absolute;left:2728;top:27219;width:46839;height:6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">
                  <v:imagedata r:id="rId28" o:title="Imagen6" croptop="53725f" cropbottom="-1f" cropleft="2773f" cropright="28118f"/>
                </v:shape>
                <v:line id="Conector recto 77" o:spid="_x0000_s1090" style="position:absolute;visibility:visible;mso-wrap-style:square" from="3441,3659" to="3441,33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" strokecolor="white [3212]" strokeweight="2.25pt"/>
                <v:line id="Conector recto 78" o:spid="_x0000_s1091" style="position:absolute;visibility:visible;mso-wrap-style:square" from="48741,3823" to="48741,34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" strokecolor="white [3212]" strokeweight="3pt"/>
                <w10:wrap type="topAndBottom" anchorx="margin"/>
              </v:group>
            </w:pict>
          </mc:Fallback>
        </mc:AlternateContent>
      </w:r>
    </w:p>
    <w:p w14:paraId="6E5EE8AD" w14:textId="6CC22FA7" w:rsidR="000027F7" w:rsidRPr="000027F7" w:rsidRDefault="000027F7" w:rsidP="000027F7"/>
    <w:p w14:paraId="0C44DE10" w14:textId="38CCA043" w:rsidR="000027F7" w:rsidRPr="000027F7" w:rsidRDefault="000027F7" w:rsidP="000027F7"/>
    <w:p w14:paraId="4AF45807" w14:textId="645F65E4" w:rsidR="000027F7" w:rsidRPr="000027F7" w:rsidRDefault="000027F7" w:rsidP="000027F7"/>
    <w:p w14:paraId="64C716A9" w14:textId="029C439C" w:rsidR="000027F7" w:rsidRDefault="000027F7" w:rsidP="000027F7">
      <w:pPr>
        <w:tabs>
          <w:tab w:val="left" w:pos="3195"/>
        </w:tabs>
      </w:pPr>
      <w:r>
        <w:tab/>
      </w:r>
    </w:p>
    <w:p w14:paraId="2C9FDB63" w14:textId="762197F0" w:rsidR="000027F7" w:rsidRDefault="000027F7" w:rsidP="000027F7">
      <w:pPr>
        <w:tabs>
          <w:tab w:val="left" w:pos="3195"/>
        </w:tabs>
      </w:pPr>
    </w:p>
    <w:p w14:paraId="0BB02DCC" w14:textId="52DC9CEB" w:rsidR="000027F7" w:rsidRDefault="000027F7" w:rsidP="000027F7">
      <w:pPr>
        <w:tabs>
          <w:tab w:val="left" w:pos="3195"/>
        </w:tabs>
      </w:pPr>
    </w:p>
    <w:p w14:paraId="00D9B3DE" w14:textId="4CCDEE8E" w:rsidR="000027F7" w:rsidRDefault="000027F7" w:rsidP="000027F7">
      <w:pPr>
        <w:tabs>
          <w:tab w:val="left" w:pos="3195"/>
        </w:tabs>
      </w:pPr>
    </w:p>
    <w:p w14:paraId="3AD60D70" w14:textId="7026BE92" w:rsidR="000027F7" w:rsidRDefault="000027F7" w:rsidP="000027F7">
      <w:pPr>
        <w:tabs>
          <w:tab w:val="left" w:pos="3195"/>
        </w:tabs>
      </w:pPr>
    </w:p>
    <w:p w14:paraId="40CE4799" w14:textId="22DE5672" w:rsidR="000027F7" w:rsidRDefault="000027F7" w:rsidP="000027F7">
      <w:pPr>
        <w:tabs>
          <w:tab w:val="left" w:pos="3195"/>
        </w:tabs>
      </w:pPr>
    </w:p>
    <w:p w14:paraId="449D8994" w14:textId="77777777" w:rsidR="000027F7" w:rsidRDefault="000027F7" w:rsidP="000027F7">
      <w:pPr>
        <w:tabs>
          <w:tab w:val="left" w:pos="3195"/>
        </w:tabs>
      </w:pPr>
    </w:p>
    <w:p w14:paraId="6AB3DA2A" w14:textId="005B2627" w:rsidR="000027F7" w:rsidRPr="000027F7" w:rsidRDefault="0067140D" w:rsidP="000027F7">
      <w:pPr>
        <w:tabs>
          <w:tab w:val="left" w:pos="3195"/>
        </w:tabs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D367BB" wp14:editId="0154451A">
                <wp:simplePos x="0" y="0"/>
                <wp:positionH relativeFrom="margin">
                  <wp:align>center</wp:align>
                </wp:positionH>
                <wp:positionV relativeFrom="paragraph">
                  <wp:posOffset>3164840</wp:posOffset>
                </wp:positionV>
                <wp:extent cx="6174740" cy="890270"/>
                <wp:effectExtent l="0" t="0" r="10160" b="11430"/>
                <wp:wrapSquare wrapText="bothSides"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4740" cy="8902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14:paraId="05E6BFDD" w14:textId="77777777" w:rsidR="0067140D" w:rsidRPr="005F2E58" w:rsidRDefault="0067140D" w:rsidP="0067140D">
                            <w:pPr>
                              <w:jc w:val="both"/>
                              <w:rPr>
                                <w:rFonts w:cs="Times New Roman"/>
                              </w:rPr>
                            </w:pPr>
                            <w:r w:rsidRPr="005F2E58">
                              <w:rPr>
                                <w:rFonts w:cs="Times New Roman"/>
                                <w:b/>
                              </w:rPr>
                              <w:t>Supplementary Figure 4.</w:t>
                            </w:r>
                            <w:r w:rsidRPr="005F2E58"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Pr="005F2E58">
                              <w:rPr>
                                <w:rFonts w:cs="Times New Roman"/>
                                <w:b/>
                                <w:shd w:val="clear" w:color="auto" w:fill="FFFFFF"/>
                              </w:rPr>
                              <w:t>Effect of T on the invasion of U251 and U87 cells.</w:t>
                            </w:r>
                            <w:r w:rsidRPr="005F2E58">
                              <w:rPr>
                                <w:rFonts w:cs="Times New Roman"/>
                                <w:b/>
                              </w:rPr>
                              <w:t xml:space="preserve"> </w:t>
                            </w:r>
                            <w:r w:rsidRPr="005F2E58">
                              <w:rPr>
                                <w:noProof/>
                              </w:rPr>
                              <w:t xml:space="preserve">T increases cell ivassion </w:t>
                            </w:r>
                            <w:r w:rsidRPr="005F2E58">
                              <w:rPr>
                                <w:noProof/>
                                <w:lang w:val="en"/>
                              </w:rPr>
                              <w:t xml:space="preserve">of U251 (A) and U87 (B) </w:t>
                            </w:r>
                            <w:r w:rsidRPr="005F2E58">
                              <w:rPr>
                                <w:noProof/>
                              </w:rPr>
                              <w:t xml:space="preserve">cells. Representative photographs are observed in Boyden chamber assay at 24 hours with different treatments: </w:t>
                            </w:r>
                            <w:r w:rsidRPr="005F2E58">
                              <w:rPr>
                                <w:rFonts w:cs="Times New Roman"/>
                                <w:shd w:val="clear" w:color="auto" w:fill="FFFFFF"/>
                              </w:rPr>
                              <w:t xml:space="preserve">(V), testosterone (T 100 nM), flutamide (10 µM) and F + 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367BB" id="Cuadro de texto 62" o:spid="_x0000_s1092" type="#_x0000_t202" style="position:absolute;margin-left:0;margin-top:249.2pt;width:486.2pt;height:70.1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" filled="f" strokecolor="white [3212]" strokeweight=".5pt">
                <v:textbox>
                  <w:txbxContent>
                    <w:p w14:paraId="05E6BFDD" w14:textId="77777777" w:rsidR="0067140D" w:rsidRPr="005F2E58" w:rsidRDefault="0067140D" w:rsidP="0067140D">
                      <w:pPr>
                        <w:jc w:val="both"/>
                        <w:rPr>
                          <w:rFonts w:cs="Times New Roman"/>
                        </w:rPr>
                      </w:pPr>
                      <w:r w:rsidRPr="005F2E58">
                        <w:rPr>
                          <w:rFonts w:cs="Times New Roman"/>
                          <w:b/>
                        </w:rPr>
                        <w:t>Supplementary Figure 4.</w:t>
                      </w:r>
                      <w:r w:rsidRPr="005F2E58">
                        <w:rPr>
                          <w:rFonts w:cs="Times New Roman"/>
                        </w:rPr>
                        <w:t xml:space="preserve"> </w:t>
                      </w:r>
                      <w:r w:rsidRPr="005F2E58">
                        <w:rPr>
                          <w:rFonts w:cs="Times New Roman"/>
                          <w:b/>
                          <w:shd w:val="clear" w:color="auto" w:fill="FFFFFF"/>
                        </w:rPr>
                        <w:t>Effect of T on the invasion of U251 and U87 cells.</w:t>
                      </w:r>
                      <w:r w:rsidRPr="005F2E58">
                        <w:rPr>
                          <w:rFonts w:cs="Times New Roman"/>
                          <w:b/>
                        </w:rPr>
                        <w:t xml:space="preserve"> </w:t>
                      </w:r>
                      <w:r w:rsidRPr="005F2E58">
                        <w:rPr>
                          <w:noProof/>
                        </w:rPr>
                        <w:t xml:space="preserve">T increases cell ivassion </w:t>
                      </w:r>
                      <w:r w:rsidRPr="005F2E58">
                        <w:rPr>
                          <w:noProof/>
                          <w:lang w:val="en"/>
                        </w:rPr>
                        <w:t xml:space="preserve">of U251 (A) and U87 (B) </w:t>
                      </w:r>
                      <w:r w:rsidRPr="005F2E58">
                        <w:rPr>
                          <w:noProof/>
                        </w:rPr>
                        <w:t xml:space="preserve">cells. Representative photographs are observed in Boyden chamber assay at 24 hours with different treatments: </w:t>
                      </w:r>
                      <w:r w:rsidRPr="005F2E58">
                        <w:rPr>
                          <w:rFonts w:cs="Times New Roman"/>
                          <w:shd w:val="clear" w:color="auto" w:fill="FFFFFF"/>
                        </w:rPr>
                        <w:t xml:space="preserve">(V), testosterone (T 100 nM), flutamide (10 µM) and F + T.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67112">
        <w:rPr>
          <w:noProof/>
          <w:lang w:val="es-MX" w:eastAsia="es-MX"/>
        </w:rPr>
        <w:drawing>
          <wp:anchor distT="0" distB="0" distL="114300" distR="114300" simplePos="0" relativeHeight="251677696" behindDoc="0" locked="0" layoutInCell="1" allowOverlap="1" wp14:anchorId="618C2BF1" wp14:editId="4E71DDBC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6208395" cy="3011805"/>
            <wp:effectExtent l="0" t="0" r="1905" b="0"/>
            <wp:wrapTopAndBottom/>
            <wp:docPr id="128" name="Imagen 128" descr="C:\Users\Alegría\Desktop\Artículo T\figuras articulos\sup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gría\Desktop\Artículo T\figuras articulos\sup 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76FC3" w14:textId="6FA50C50" w:rsidR="00C30F99" w:rsidRPr="000027F7" w:rsidRDefault="00C30F99" w:rsidP="000027F7"/>
    <w:p w14:paraId="63E8239F" w14:textId="351933E1" w:rsidR="00C30F99" w:rsidRPr="00C30F99" w:rsidRDefault="00C30F99" w:rsidP="00C30F99">
      <w:pPr>
        <w:tabs>
          <w:tab w:val="left" w:pos="1395"/>
        </w:tabs>
      </w:pPr>
      <w:r>
        <w:tab/>
      </w:r>
    </w:p>
    <w:p w14:paraId="596A57AD" w14:textId="548A5126" w:rsidR="00C30F99" w:rsidRPr="00C30F99" w:rsidRDefault="00C30F99" w:rsidP="00C30F99"/>
    <w:p w14:paraId="45B5547F" w14:textId="17BF869C" w:rsidR="00DE23E8" w:rsidRDefault="00DE23E8" w:rsidP="00C30F99"/>
    <w:p w14:paraId="299BC359" w14:textId="57A1FB68" w:rsidR="00F927AA" w:rsidRDefault="00F927AA" w:rsidP="00C30F99"/>
    <w:p w14:paraId="7C36A8F5" w14:textId="57FCB996" w:rsidR="00F927AA" w:rsidRDefault="00F927AA" w:rsidP="00C30F99"/>
    <w:p w14:paraId="15688FA1" w14:textId="675AC8AF" w:rsidR="00F927AA" w:rsidRDefault="00F927AA" w:rsidP="00C30F99"/>
    <w:p w14:paraId="1C204E50" w14:textId="411E9362" w:rsidR="00612CBF" w:rsidRPr="005F2E58" w:rsidRDefault="0067140D" w:rsidP="0067140D">
      <w:pPr>
        <w:jc w:val="both"/>
      </w:pPr>
      <w:r w:rsidRPr="005F2E58"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EA59E85" wp14:editId="69687FF9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6184900" cy="3721100"/>
            <wp:effectExtent l="0" t="0" r="0" b="0"/>
            <wp:wrapTopAndBottom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AR U87 U251 D5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7F7" w:rsidRPr="005F2E58">
        <w:rPr>
          <w:rFonts w:cs="Times New Roman"/>
          <w:b/>
        </w:rPr>
        <w:t>Supplementary Figure 5</w:t>
      </w:r>
      <w:r w:rsidR="00546F86" w:rsidRPr="005F2E58">
        <w:rPr>
          <w:rFonts w:cs="Times New Roman"/>
          <w:b/>
        </w:rPr>
        <w:t>.</w:t>
      </w:r>
      <w:r w:rsidR="00546F86" w:rsidRPr="005F2E58">
        <w:rPr>
          <w:rFonts w:cs="Times New Roman"/>
        </w:rPr>
        <w:t xml:space="preserve"> </w:t>
      </w:r>
      <w:r w:rsidR="00546F86" w:rsidRPr="005F2E58">
        <w:rPr>
          <w:rFonts w:cs="Times New Roman"/>
          <w:b/>
          <w:iCs/>
          <w:noProof/>
          <w:szCs w:val="24"/>
        </w:rPr>
        <w:t xml:space="preserve">Expression of AR in </w:t>
      </w:r>
      <w:r w:rsidRPr="005F2E58">
        <w:rPr>
          <w:rFonts w:cs="Times New Roman"/>
          <w:b/>
          <w:iCs/>
          <w:noProof/>
          <w:szCs w:val="24"/>
        </w:rPr>
        <w:t>GBM</w:t>
      </w:r>
      <w:r w:rsidR="00546F86" w:rsidRPr="005F2E58">
        <w:rPr>
          <w:rFonts w:cs="Times New Roman"/>
          <w:b/>
          <w:iCs/>
          <w:noProof/>
          <w:szCs w:val="24"/>
        </w:rPr>
        <w:t xml:space="preserve">. </w:t>
      </w:r>
      <w:r w:rsidRPr="005F2E58">
        <w:rPr>
          <w:rFonts w:cs="Times New Roman"/>
          <w:b/>
          <w:iCs/>
          <w:noProof/>
          <w:szCs w:val="24"/>
        </w:rPr>
        <w:t xml:space="preserve">(A) Basal expresion of AR in U251 and D54 cell lines. (B) </w:t>
      </w:r>
      <w:r w:rsidR="00546F86" w:rsidRPr="005F2E58">
        <w:rPr>
          <w:rFonts w:cs="Times New Roman"/>
          <w:iCs/>
          <w:noProof/>
          <w:szCs w:val="24"/>
        </w:rPr>
        <w:t xml:space="preserve">Results obtained from Western blot of </w:t>
      </w:r>
      <w:r w:rsidR="006B4560" w:rsidRPr="005F2E58">
        <w:rPr>
          <w:rFonts w:cs="Times New Roman"/>
          <w:iCs/>
          <w:noProof/>
          <w:szCs w:val="24"/>
        </w:rPr>
        <w:t xml:space="preserve">U87 </w:t>
      </w:r>
      <w:r w:rsidR="00546F86" w:rsidRPr="005F2E58">
        <w:rPr>
          <w:rFonts w:cs="Times New Roman"/>
          <w:iCs/>
          <w:noProof/>
          <w:szCs w:val="24"/>
        </w:rPr>
        <w:t>cells treated with vehicle (V), testost</w:t>
      </w:r>
      <w:r w:rsidR="006C77E8" w:rsidRPr="005F2E58">
        <w:rPr>
          <w:rFonts w:cs="Times New Roman"/>
          <w:iCs/>
          <w:noProof/>
          <w:szCs w:val="24"/>
        </w:rPr>
        <w:t>erone (T 100 nM), flutamide (F 10</w:t>
      </w:r>
      <w:r w:rsidR="00546F86" w:rsidRPr="005F2E58">
        <w:rPr>
          <w:rFonts w:cs="Times New Roman"/>
          <w:iCs/>
          <w:noProof/>
          <w:szCs w:val="24"/>
        </w:rPr>
        <w:t xml:space="preserve"> μM) and F</w:t>
      </w:r>
      <w:r w:rsidR="008973C4" w:rsidRPr="005F2E58">
        <w:rPr>
          <w:rFonts w:cs="Times New Roman"/>
          <w:iCs/>
          <w:noProof/>
          <w:szCs w:val="24"/>
        </w:rPr>
        <w:t>+</w:t>
      </w:r>
      <w:r w:rsidR="00546F86" w:rsidRPr="005F2E58">
        <w:rPr>
          <w:rFonts w:cs="Times New Roman"/>
          <w:iCs/>
          <w:noProof/>
          <w:szCs w:val="24"/>
        </w:rPr>
        <w:t>T (FT), during 24 hours. AR was detected with monoclonal antibody (</w:t>
      </w:r>
      <w:r w:rsidR="00546F86" w:rsidRPr="005F2E58">
        <w:rPr>
          <w:rFonts w:cs="Times New Roman"/>
          <w:szCs w:val="24"/>
          <w:lang w:val="en"/>
        </w:rPr>
        <w:t>D6F11, Cell signaling</w:t>
      </w:r>
      <w:r w:rsidR="008973C4" w:rsidRPr="005F2E58">
        <w:rPr>
          <w:rFonts w:cs="Times New Roman"/>
          <w:szCs w:val="24"/>
          <w:lang w:val="en"/>
        </w:rPr>
        <w:t>)</w:t>
      </w:r>
      <w:r w:rsidR="00546F86" w:rsidRPr="005F2E58">
        <w:rPr>
          <w:rFonts w:cs="Times New Roman"/>
          <w:shd w:val="clear" w:color="auto" w:fill="FFFFFF"/>
        </w:rPr>
        <w:t>.</w:t>
      </w:r>
      <w:r w:rsidR="002C4564" w:rsidRPr="005F2E58">
        <w:rPr>
          <w:rFonts w:cs="Times New Roman"/>
          <w:shd w:val="clear" w:color="auto" w:fill="FFFFFF"/>
        </w:rPr>
        <w:t xml:space="preserve"> </w:t>
      </w:r>
      <w:r w:rsidR="003D690C" w:rsidRPr="005F2E58">
        <w:rPr>
          <w:rFonts w:cs="Times New Roman"/>
          <w:iCs/>
          <w:noProof/>
          <w:szCs w:val="24"/>
        </w:rPr>
        <w:t>Graph represents densitometric analysis of the experiments.</w:t>
      </w:r>
    </w:p>
    <w:p w14:paraId="2417AE6A" w14:textId="1EAE30AB" w:rsidR="00A87E44" w:rsidRDefault="00A87E44" w:rsidP="003D690C"/>
    <w:p w14:paraId="1B8DC300" w14:textId="287E974A" w:rsidR="00A87E44" w:rsidRDefault="00A87E44" w:rsidP="003D690C"/>
    <w:p w14:paraId="1B7EC5E1" w14:textId="77777777" w:rsidR="00A87E44" w:rsidRPr="003D690C" w:rsidRDefault="00A87E44" w:rsidP="003D690C">
      <w:bookmarkStart w:id="0" w:name="_GoBack"/>
      <w:bookmarkEnd w:id="0"/>
    </w:p>
    <w:sectPr w:rsidR="00A87E44" w:rsidRPr="003D690C" w:rsidSect="0093429D">
      <w:headerReference w:type="even" r:id="rId31"/>
      <w:footerReference w:type="even" r:id="rId32"/>
      <w:footerReference w:type="default" r:id="rId33"/>
      <w:headerReference w:type="first" r:id="rId3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70A993" w14:textId="77777777" w:rsidR="000237AF" w:rsidRDefault="000237AF" w:rsidP="00117666">
      <w:pPr>
        <w:spacing w:after="0"/>
      </w:pPr>
      <w:r>
        <w:separator/>
      </w:r>
    </w:p>
  </w:endnote>
  <w:endnote w:type="continuationSeparator" w:id="0">
    <w:p w14:paraId="3887ED93" w14:textId="77777777" w:rsidR="000237AF" w:rsidRDefault="000237A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B456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3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B4560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B456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94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B4560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FA26A8" w14:textId="77777777" w:rsidR="000237AF" w:rsidRDefault="000237AF" w:rsidP="00117666">
      <w:pPr>
        <w:spacing w:after="0"/>
      </w:pPr>
      <w:r>
        <w:separator/>
      </w:r>
    </w:p>
  </w:footnote>
  <w:footnote w:type="continuationSeparator" w:id="0">
    <w:p w14:paraId="5D185590" w14:textId="77777777" w:rsidR="000237AF" w:rsidRDefault="000237A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s-MX" w:eastAsia="es-MX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027F7"/>
    <w:rsid w:val="00005600"/>
    <w:rsid w:val="0001436A"/>
    <w:rsid w:val="000237AF"/>
    <w:rsid w:val="00034304"/>
    <w:rsid w:val="00035434"/>
    <w:rsid w:val="000506B0"/>
    <w:rsid w:val="00052A14"/>
    <w:rsid w:val="0006215C"/>
    <w:rsid w:val="00077D53"/>
    <w:rsid w:val="000E007D"/>
    <w:rsid w:val="00105FD9"/>
    <w:rsid w:val="00117666"/>
    <w:rsid w:val="001317C9"/>
    <w:rsid w:val="001503F7"/>
    <w:rsid w:val="001549D3"/>
    <w:rsid w:val="00160065"/>
    <w:rsid w:val="00177D84"/>
    <w:rsid w:val="001A5EBB"/>
    <w:rsid w:val="001E4D27"/>
    <w:rsid w:val="001E68A3"/>
    <w:rsid w:val="0022161B"/>
    <w:rsid w:val="00267D18"/>
    <w:rsid w:val="002868E2"/>
    <w:rsid w:val="002869C3"/>
    <w:rsid w:val="002936E4"/>
    <w:rsid w:val="002B4A57"/>
    <w:rsid w:val="002C4564"/>
    <w:rsid w:val="002C74CA"/>
    <w:rsid w:val="00323331"/>
    <w:rsid w:val="003544FB"/>
    <w:rsid w:val="00381B04"/>
    <w:rsid w:val="003A2E43"/>
    <w:rsid w:val="003A5256"/>
    <w:rsid w:val="003B3A4E"/>
    <w:rsid w:val="003D2F2D"/>
    <w:rsid w:val="003D690C"/>
    <w:rsid w:val="00401590"/>
    <w:rsid w:val="00406F0E"/>
    <w:rsid w:val="00413629"/>
    <w:rsid w:val="00447801"/>
    <w:rsid w:val="00452E9C"/>
    <w:rsid w:val="00465B66"/>
    <w:rsid w:val="004735C8"/>
    <w:rsid w:val="004947A6"/>
    <w:rsid w:val="004961FF"/>
    <w:rsid w:val="004C57EE"/>
    <w:rsid w:val="00517A89"/>
    <w:rsid w:val="005250F2"/>
    <w:rsid w:val="00536F88"/>
    <w:rsid w:val="00546F86"/>
    <w:rsid w:val="00577DA6"/>
    <w:rsid w:val="00593EEA"/>
    <w:rsid w:val="005A5EEE"/>
    <w:rsid w:val="005F2E58"/>
    <w:rsid w:val="00612CBF"/>
    <w:rsid w:val="006375C7"/>
    <w:rsid w:val="0065426F"/>
    <w:rsid w:val="00654E8F"/>
    <w:rsid w:val="00660D05"/>
    <w:rsid w:val="0067140D"/>
    <w:rsid w:val="006820B1"/>
    <w:rsid w:val="006B4560"/>
    <w:rsid w:val="006B7D14"/>
    <w:rsid w:val="006C77E8"/>
    <w:rsid w:val="00701727"/>
    <w:rsid w:val="00705356"/>
    <w:rsid w:val="0070566C"/>
    <w:rsid w:val="00714C50"/>
    <w:rsid w:val="00725A7D"/>
    <w:rsid w:val="007313DE"/>
    <w:rsid w:val="007501BE"/>
    <w:rsid w:val="00753C75"/>
    <w:rsid w:val="00790BB3"/>
    <w:rsid w:val="007C206C"/>
    <w:rsid w:val="007F317E"/>
    <w:rsid w:val="00817DD6"/>
    <w:rsid w:val="00824F16"/>
    <w:rsid w:val="0083759F"/>
    <w:rsid w:val="008503F9"/>
    <w:rsid w:val="00885156"/>
    <w:rsid w:val="008973C4"/>
    <w:rsid w:val="00902242"/>
    <w:rsid w:val="009151AA"/>
    <w:rsid w:val="009213C6"/>
    <w:rsid w:val="0093429D"/>
    <w:rsid w:val="00943573"/>
    <w:rsid w:val="00970F7D"/>
    <w:rsid w:val="00994A3D"/>
    <w:rsid w:val="009C2B12"/>
    <w:rsid w:val="00A174D9"/>
    <w:rsid w:val="00A24510"/>
    <w:rsid w:val="00A81EF3"/>
    <w:rsid w:val="00A87E44"/>
    <w:rsid w:val="00AA4D24"/>
    <w:rsid w:val="00AB6715"/>
    <w:rsid w:val="00AB6C31"/>
    <w:rsid w:val="00B1085A"/>
    <w:rsid w:val="00B1671E"/>
    <w:rsid w:val="00B17840"/>
    <w:rsid w:val="00B25EB8"/>
    <w:rsid w:val="00B3313F"/>
    <w:rsid w:val="00B37F4D"/>
    <w:rsid w:val="00B7006C"/>
    <w:rsid w:val="00BA18CA"/>
    <w:rsid w:val="00C07882"/>
    <w:rsid w:val="00C30F99"/>
    <w:rsid w:val="00C52A7B"/>
    <w:rsid w:val="00C56BAF"/>
    <w:rsid w:val="00C679AA"/>
    <w:rsid w:val="00C702AD"/>
    <w:rsid w:val="00C75972"/>
    <w:rsid w:val="00CA1412"/>
    <w:rsid w:val="00CD066B"/>
    <w:rsid w:val="00CE4FEE"/>
    <w:rsid w:val="00D045C8"/>
    <w:rsid w:val="00DB2D96"/>
    <w:rsid w:val="00DB59C3"/>
    <w:rsid w:val="00DC259A"/>
    <w:rsid w:val="00DE23E8"/>
    <w:rsid w:val="00E03FC5"/>
    <w:rsid w:val="00E52377"/>
    <w:rsid w:val="00E64E17"/>
    <w:rsid w:val="00E866C9"/>
    <w:rsid w:val="00EA3D3C"/>
    <w:rsid w:val="00EC090A"/>
    <w:rsid w:val="00EC294C"/>
    <w:rsid w:val="00ED20B5"/>
    <w:rsid w:val="00F15F84"/>
    <w:rsid w:val="00F212E8"/>
    <w:rsid w:val="00F46900"/>
    <w:rsid w:val="00F61D89"/>
    <w:rsid w:val="00F927AA"/>
    <w:rsid w:val="00F937C5"/>
    <w:rsid w:val="00FB2720"/>
    <w:rsid w:val="00FE2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6ABA4760-D02F-A245-941E-60639AD82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hyperlink" Target="mailto:camachoarroyo@gmai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18C6B4A-0E1D-452C-AB33-25C2E6B2C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5</Pages>
  <Words>124</Words>
  <Characters>708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Alegría</dc:creator>
  <cp:lastModifiedBy>Giorgia Aprile</cp:lastModifiedBy>
  <cp:revision>2</cp:revision>
  <cp:lastPrinted>2013-10-03T12:51:00Z</cp:lastPrinted>
  <dcterms:created xsi:type="dcterms:W3CDTF">2019-01-18T08:46:00Z</dcterms:created>
  <dcterms:modified xsi:type="dcterms:W3CDTF">2019-01-18T08:46:00Z</dcterms:modified>
</cp:coreProperties>
</file>