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850F8D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21B24AEC" w14:textId="552F00F0" w:rsidR="00DB1AE4" w:rsidRPr="006572E6" w:rsidRDefault="00816E6B" w:rsidP="00DB1AE4">
      <w:pPr>
        <w:jc w:val="center"/>
        <w:rPr>
          <w:rFonts w:cs="Times New Roman"/>
          <w:b/>
          <w:sz w:val="32"/>
          <w:szCs w:val="24"/>
        </w:rPr>
      </w:pPr>
      <w:r>
        <w:rPr>
          <w:rFonts w:cs="Times New Roman"/>
          <w:b/>
          <w:sz w:val="32"/>
          <w:szCs w:val="24"/>
        </w:rPr>
        <w:t>Contrasting symbiotic patterns in two sister lineages of</w:t>
      </w:r>
      <w:r w:rsidR="00DB1AE4" w:rsidRPr="006572E6">
        <w:rPr>
          <w:rFonts w:cs="Times New Roman"/>
          <w:b/>
          <w:sz w:val="32"/>
          <w:szCs w:val="24"/>
        </w:rPr>
        <w:t xml:space="preserve"> trimembered lichens </w:t>
      </w:r>
      <w:r>
        <w:rPr>
          <w:rFonts w:cs="Times New Roman"/>
          <w:b/>
          <w:sz w:val="32"/>
          <w:szCs w:val="24"/>
        </w:rPr>
        <w:t>of</w:t>
      </w:r>
      <w:r w:rsidRPr="006572E6">
        <w:rPr>
          <w:rFonts w:cs="Times New Roman"/>
          <w:b/>
          <w:sz w:val="32"/>
          <w:szCs w:val="24"/>
        </w:rPr>
        <w:t xml:space="preserve"> </w:t>
      </w:r>
      <w:r w:rsidR="00DB1AE4" w:rsidRPr="006572E6">
        <w:rPr>
          <w:rFonts w:cs="Times New Roman"/>
          <w:b/>
          <w:sz w:val="32"/>
          <w:szCs w:val="24"/>
        </w:rPr>
        <w:t xml:space="preserve">the genus </w:t>
      </w:r>
      <w:r w:rsidR="00DB1AE4" w:rsidRPr="006572E6">
        <w:rPr>
          <w:rFonts w:cs="Times New Roman"/>
          <w:b/>
          <w:i/>
          <w:sz w:val="32"/>
          <w:szCs w:val="24"/>
        </w:rPr>
        <w:t>Peltigera.</w:t>
      </w:r>
    </w:p>
    <w:p w14:paraId="4FF10A23" w14:textId="074E22A4" w:rsidR="00DB1AE4" w:rsidRPr="006572E6" w:rsidRDefault="00DB1AE4" w:rsidP="00DB1AE4">
      <w:pPr>
        <w:rPr>
          <w:rFonts w:cs="Times New Roman"/>
          <w:szCs w:val="24"/>
          <w:lang w:val="es-CO"/>
        </w:rPr>
      </w:pPr>
      <w:r w:rsidRPr="006572E6">
        <w:rPr>
          <w:rFonts w:cs="Times New Roman"/>
          <w:szCs w:val="24"/>
          <w:lang w:val="es-CO"/>
        </w:rPr>
        <w:t xml:space="preserve">Carlos José Pardo-De la Hoz*, Nicolas Magain, François Lutzoni, </w:t>
      </w:r>
      <w:r w:rsidR="00816E6B">
        <w:rPr>
          <w:rFonts w:cs="Times New Roman"/>
          <w:szCs w:val="24"/>
          <w:lang w:val="es-CO"/>
        </w:rPr>
        <w:t xml:space="preserve">Trevor Goward, </w:t>
      </w:r>
      <w:r w:rsidRPr="006572E6">
        <w:rPr>
          <w:rFonts w:cs="Times New Roman"/>
          <w:szCs w:val="24"/>
          <w:lang w:val="es-CO"/>
        </w:rPr>
        <w:t>Silvia Restrepo, Jolanta Miadlikowska</w:t>
      </w:r>
      <w:r w:rsidRPr="006572E6">
        <w:rPr>
          <w:rFonts w:cs="Times New Roman"/>
          <w:szCs w:val="24"/>
          <w:vertAlign w:val="superscript"/>
          <w:lang w:val="es-CO"/>
        </w:rPr>
        <w:t xml:space="preserve"> </w:t>
      </w:r>
    </w:p>
    <w:p w14:paraId="6D1EC8B6" w14:textId="77777777" w:rsidR="002868E2" w:rsidRPr="00DB1AE4" w:rsidRDefault="002868E2" w:rsidP="00994A3D">
      <w:pPr>
        <w:spacing w:before="240" w:after="0"/>
        <w:rPr>
          <w:rFonts w:cs="Times New Roman"/>
          <w:lang w:val="es-CO"/>
        </w:rPr>
      </w:pPr>
      <w:r w:rsidRPr="00DB1AE4">
        <w:rPr>
          <w:rFonts w:cs="Times New Roman"/>
          <w:b/>
          <w:lang w:val="es-CO"/>
        </w:rPr>
        <w:t xml:space="preserve">* Correspondence: </w:t>
      </w:r>
      <w:r w:rsidR="00DB1AE4" w:rsidRPr="006572E6">
        <w:rPr>
          <w:rFonts w:cs="Times New Roman"/>
          <w:szCs w:val="24"/>
          <w:lang w:val="es-CO"/>
        </w:rPr>
        <w:t>Carlos José Pardo-De la Hoz</w:t>
      </w:r>
    </w:p>
    <w:p w14:paraId="5106F2D1" w14:textId="77777777" w:rsidR="00994A3D" w:rsidRPr="00BA1543" w:rsidRDefault="00BE6D1A" w:rsidP="00BA1543">
      <w:pPr>
        <w:pStyle w:val="Heading1"/>
      </w:pPr>
      <w:r>
        <w:t>Supplementary Data</w:t>
      </w:r>
    </w:p>
    <w:p w14:paraId="129E09C8" w14:textId="06A300BB" w:rsidR="00994A3D" w:rsidRPr="001549D3" w:rsidRDefault="002225F9" w:rsidP="00994A3D">
      <w:pPr>
        <w:keepNext/>
        <w:jc w:val="center"/>
        <w:rPr>
          <w:rFonts w:cs="Times New Roman"/>
          <w:szCs w:val="24"/>
        </w:rPr>
      </w:pPr>
      <w:r w:rsidRPr="002225F9">
        <w:rPr>
          <w:rFonts w:cs="Times New Roman"/>
          <w:noProof/>
          <w:szCs w:val="24"/>
          <w:lang w:val="es-CO" w:eastAsia="es-CO"/>
        </w:rPr>
        <w:lastRenderedPageBreak/>
        <w:drawing>
          <wp:inline distT="0" distB="0" distL="0" distR="0" wp14:anchorId="25F641D5" wp14:editId="5387A3D6">
            <wp:extent cx="6325727" cy="5314950"/>
            <wp:effectExtent l="0" t="0" r="0" b="0"/>
            <wp:docPr id="5" name="Picture 5" descr="E:\Duke\Leucophlebia\Document\Fig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uke\Leucophlebia\Document\FigS1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727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9E691" w14:textId="77D9D5C9" w:rsidR="00BE6D1A" w:rsidRDefault="00AE2BA7" w:rsidP="002B4A57">
      <w:pPr>
        <w:keepNext/>
        <w:rPr>
          <w:rFonts w:eastAsiaTheme="minorEastAsia" w:cs="Times New Roman"/>
          <w:szCs w:val="24"/>
        </w:rPr>
      </w:pPr>
      <w:r w:rsidRPr="001809D5">
        <w:rPr>
          <w:rFonts w:cs="Times New Roman"/>
          <w:b/>
        </w:rPr>
        <w:t>Supplementary</w:t>
      </w:r>
      <w:r w:rsidRPr="0001436A">
        <w:rPr>
          <w:rFonts w:cs="Times New Roman"/>
          <w:b/>
          <w:szCs w:val="24"/>
        </w:rPr>
        <w:t xml:space="preserve"> </w:t>
      </w:r>
      <w:r w:rsidR="00994A3D" w:rsidRPr="0001436A">
        <w:rPr>
          <w:rFonts w:cs="Times New Roman"/>
          <w:b/>
          <w:szCs w:val="24"/>
        </w:rPr>
        <w:t>Figure</w:t>
      </w:r>
      <w:r w:rsidR="00BE6D1A">
        <w:rPr>
          <w:rFonts w:cs="Times New Roman"/>
          <w:b/>
          <w:szCs w:val="24"/>
        </w:rPr>
        <w:t xml:space="preserve"> S</w:t>
      </w:r>
      <w:r w:rsidR="00994A3D" w:rsidRPr="0001436A">
        <w:rPr>
          <w:rFonts w:cs="Times New Roman"/>
          <w:b/>
          <w:szCs w:val="24"/>
        </w:rPr>
        <w:fldChar w:fldCharType="begin"/>
      </w:r>
      <w:r w:rsidR="00994A3D" w:rsidRPr="0001436A">
        <w:rPr>
          <w:rFonts w:cs="Times New Roman"/>
          <w:b/>
          <w:szCs w:val="24"/>
        </w:rPr>
        <w:instrText xml:space="preserve"> SEQ Figure \* ARABIC </w:instrText>
      </w:r>
      <w:r w:rsidR="00994A3D" w:rsidRPr="0001436A">
        <w:rPr>
          <w:rFonts w:cs="Times New Roman"/>
          <w:b/>
          <w:szCs w:val="24"/>
        </w:rPr>
        <w:fldChar w:fldCharType="separate"/>
      </w:r>
      <w:r w:rsidR="00DB1AE4">
        <w:rPr>
          <w:rFonts w:cs="Times New Roman"/>
          <w:b/>
          <w:noProof/>
          <w:szCs w:val="24"/>
        </w:rPr>
        <w:t>1</w:t>
      </w:r>
      <w:r w:rsidR="00994A3D" w:rsidRPr="0001436A">
        <w:rPr>
          <w:rFonts w:cs="Times New Roman"/>
          <w:b/>
          <w:szCs w:val="24"/>
        </w:rPr>
        <w:fldChar w:fldCharType="end"/>
      </w:r>
      <w:r w:rsidR="00994A3D" w:rsidRPr="0001436A">
        <w:rPr>
          <w:rFonts w:cs="Times New Roman"/>
          <w:b/>
          <w:szCs w:val="24"/>
        </w:rPr>
        <w:t>.</w:t>
      </w:r>
      <w:r w:rsidR="00994A3D" w:rsidRPr="001549D3">
        <w:rPr>
          <w:rFonts w:cs="Times New Roman"/>
          <w:szCs w:val="24"/>
        </w:rPr>
        <w:t xml:space="preserve"> </w:t>
      </w:r>
      <w:r w:rsidR="00FB42FD">
        <w:rPr>
          <w:rFonts w:cs="Times New Roman"/>
          <w:szCs w:val="24"/>
        </w:rPr>
        <w:t>Maximum likelihood</w:t>
      </w:r>
      <w:r w:rsidR="00FB42FD" w:rsidRPr="008C6AE0">
        <w:rPr>
          <w:rFonts w:cs="Times New Roman"/>
          <w:szCs w:val="24"/>
        </w:rPr>
        <w:t xml:space="preserve"> </w:t>
      </w:r>
      <w:r w:rsidR="00BE6D1A" w:rsidRPr="008C6AE0">
        <w:rPr>
          <w:rFonts w:cs="Times New Roman"/>
          <w:szCs w:val="24"/>
        </w:rPr>
        <w:t>phylogeny</w:t>
      </w:r>
      <w:r w:rsidR="00BE6D1A" w:rsidRPr="006572E6">
        <w:rPr>
          <w:rFonts w:cs="Times New Roman"/>
          <w:b/>
          <w:szCs w:val="24"/>
        </w:rPr>
        <w:t xml:space="preserve"> </w:t>
      </w:r>
      <w:r w:rsidR="00BE6D1A" w:rsidRPr="006572E6">
        <w:rPr>
          <w:rFonts w:cs="Times New Roman"/>
          <w:szCs w:val="24"/>
        </w:rPr>
        <w:t xml:space="preserve">based on the six-locus combined mycobiont dataset </w:t>
      </w:r>
      <w:r w:rsidR="00BE6D1A">
        <w:rPr>
          <w:rFonts w:cs="Times New Roman"/>
          <w:szCs w:val="24"/>
        </w:rPr>
        <w:t>including</w:t>
      </w:r>
      <w:r w:rsidR="00BE6D1A" w:rsidRPr="006572E6">
        <w:rPr>
          <w:rFonts w:cs="Times New Roman"/>
          <w:szCs w:val="24"/>
        </w:rPr>
        <w:t xml:space="preserve"> 4</w:t>
      </w:r>
      <w:r w:rsidR="005D2F0B">
        <w:rPr>
          <w:rFonts w:cs="Times New Roman"/>
          <w:szCs w:val="24"/>
        </w:rPr>
        <w:t>2</w:t>
      </w:r>
      <w:r w:rsidR="00BE6D1A" w:rsidRPr="006572E6">
        <w:rPr>
          <w:rFonts w:cs="Times New Roman"/>
          <w:szCs w:val="24"/>
        </w:rPr>
        <w:t xml:space="preserve"> specimens from</w:t>
      </w:r>
      <w:r w:rsidR="005D2F0B">
        <w:rPr>
          <w:rFonts w:cs="Times New Roman"/>
          <w:szCs w:val="24"/>
        </w:rPr>
        <w:t xml:space="preserve"> </w:t>
      </w:r>
      <w:r w:rsidR="005D2F0B" w:rsidRPr="00AD5EF4">
        <w:rPr>
          <w:rFonts w:cs="Times New Roman"/>
          <w:i/>
          <w:szCs w:val="24"/>
        </w:rPr>
        <w:t>Peltigera</w:t>
      </w:r>
      <w:r w:rsidR="005D2F0B">
        <w:rPr>
          <w:rFonts w:cs="Times New Roman"/>
          <w:szCs w:val="24"/>
        </w:rPr>
        <w:t>,</w:t>
      </w:r>
      <w:r w:rsidR="00BE6D1A" w:rsidRPr="006572E6">
        <w:rPr>
          <w:rFonts w:cs="Times New Roman"/>
          <w:szCs w:val="24"/>
        </w:rPr>
        <w:t xml:space="preserve"> section </w:t>
      </w:r>
      <w:r w:rsidR="00BE6D1A" w:rsidRPr="006572E6">
        <w:rPr>
          <w:rFonts w:cs="Times New Roman"/>
          <w:i/>
          <w:szCs w:val="24"/>
        </w:rPr>
        <w:t>Chlorope</w:t>
      </w:r>
      <w:r w:rsidR="00BE6D1A">
        <w:rPr>
          <w:rFonts w:cs="Times New Roman"/>
          <w:i/>
          <w:szCs w:val="24"/>
        </w:rPr>
        <w:t>ltigera.</w:t>
      </w:r>
      <w:r w:rsidR="00BE6D1A" w:rsidRPr="006572E6">
        <w:rPr>
          <w:rFonts w:cs="Times New Roman"/>
          <w:i/>
          <w:szCs w:val="24"/>
        </w:rPr>
        <w:t xml:space="preserve"> </w:t>
      </w:r>
      <w:r w:rsidR="00BE6D1A" w:rsidRPr="006572E6">
        <w:rPr>
          <w:rFonts w:cs="Times New Roman"/>
          <w:iCs/>
          <w:szCs w:val="24"/>
        </w:rPr>
        <w:t>Representatives of section</w:t>
      </w:r>
      <w:r w:rsidR="005D2F0B">
        <w:rPr>
          <w:rFonts w:cs="Times New Roman"/>
          <w:iCs/>
          <w:szCs w:val="24"/>
        </w:rPr>
        <w:t xml:space="preserve">s </w:t>
      </w:r>
      <w:r w:rsidR="005D2F0B" w:rsidRPr="00AD5EF4">
        <w:rPr>
          <w:rFonts w:cs="Times New Roman"/>
          <w:i/>
          <w:iCs/>
          <w:szCs w:val="24"/>
        </w:rPr>
        <w:t>Phlebia</w:t>
      </w:r>
      <w:r w:rsidR="005D2F0B">
        <w:rPr>
          <w:rFonts w:cs="Times New Roman"/>
          <w:iCs/>
          <w:szCs w:val="24"/>
        </w:rPr>
        <w:t xml:space="preserve"> and</w:t>
      </w:r>
      <w:r w:rsidR="00BE6D1A" w:rsidRPr="006572E6">
        <w:rPr>
          <w:rFonts w:cs="Times New Roman"/>
          <w:iCs/>
          <w:szCs w:val="24"/>
        </w:rPr>
        <w:t xml:space="preserve"> </w:t>
      </w:r>
      <w:r w:rsidR="00BE6D1A" w:rsidRPr="006572E6">
        <w:rPr>
          <w:rFonts w:cs="Times New Roman"/>
          <w:i/>
          <w:szCs w:val="24"/>
        </w:rPr>
        <w:t>Peltidea</w:t>
      </w:r>
      <w:r w:rsidR="00BE6D1A" w:rsidRPr="006572E6">
        <w:rPr>
          <w:rFonts w:cs="Times New Roman"/>
          <w:iCs/>
          <w:szCs w:val="24"/>
        </w:rPr>
        <w:t xml:space="preserve"> were used as </w:t>
      </w:r>
      <w:r w:rsidR="005D2F0B">
        <w:rPr>
          <w:rFonts w:cs="Times New Roman"/>
          <w:iCs/>
          <w:szCs w:val="24"/>
        </w:rPr>
        <w:t>an</w:t>
      </w:r>
      <w:r w:rsidR="005D2F0B" w:rsidRPr="006572E6">
        <w:rPr>
          <w:rFonts w:cs="Times New Roman"/>
          <w:iCs/>
          <w:szCs w:val="24"/>
        </w:rPr>
        <w:t xml:space="preserve"> </w:t>
      </w:r>
      <w:r w:rsidR="00BE6D1A" w:rsidRPr="006572E6">
        <w:rPr>
          <w:rFonts w:cs="Times New Roman"/>
          <w:iCs/>
          <w:szCs w:val="24"/>
        </w:rPr>
        <w:t>outgroup (Magain et al. 2017</w:t>
      </w:r>
      <w:r w:rsidR="005D2F0B">
        <w:rPr>
          <w:rFonts w:cs="Times New Roman"/>
          <w:iCs/>
          <w:szCs w:val="24"/>
        </w:rPr>
        <w:t>a</w:t>
      </w:r>
      <w:r w:rsidR="00BE6D1A" w:rsidRPr="006572E6">
        <w:rPr>
          <w:rFonts w:cs="Times New Roman"/>
          <w:iCs/>
          <w:szCs w:val="24"/>
        </w:rPr>
        <w:t xml:space="preserve">). </w:t>
      </w:r>
      <w:r w:rsidR="00BE6D1A" w:rsidRPr="006572E6">
        <w:rPr>
          <w:rFonts w:cs="Times New Roman"/>
          <w:szCs w:val="24"/>
        </w:rPr>
        <w:t xml:space="preserve">Numbers above branches are bootstrap </w:t>
      </w:r>
      <w:r w:rsidR="00FB42FD">
        <w:rPr>
          <w:rFonts w:cs="Times New Roman"/>
          <w:szCs w:val="24"/>
        </w:rPr>
        <w:t>values</w:t>
      </w:r>
      <w:r w:rsidR="005D2F0B">
        <w:rPr>
          <w:rFonts w:cs="Times New Roman"/>
          <w:szCs w:val="24"/>
        </w:rPr>
        <w:t>,</w:t>
      </w:r>
      <w:r w:rsidR="00BE6D1A" w:rsidRPr="006572E6">
        <w:rPr>
          <w:rFonts w:cs="Times New Roman"/>
          <w:szCs w:val="24"/>
        </w:rPr>
        <w:t xml:space="preserve"> and thick branches represent nodes with bootstrap values </w:t>
      </w:r>
      <m:oMath>
        <m:r>
          <w:rPr>
            <w:rFonts w:ascii="Cambria Math" w:hAnsi="Cambria Math" w:cs="Times New Roman"/>
            <w:szCs w:val="24"/>
          </w:rPr>
          <m:t>≥</m:t>
        </m:r>
      </m:oMath>
      <w:r w:rsidR="005D2F0B">
        <w:rPr>
          <w:rFonts w:eastAsiaTheme="minorEastAsia" w:cs="Times New Roman"/>
          <w:szCs w:val="24"/>
        </w:rPr>
        <w:t xml:space="preserve"> </w:t>
      </w:r>
      <w:r w:rsidR="00BE6D1A">
        <w:rPr>
          <w:rFonts w:eastAsiaTheme="minorEastAsia" w:cs="Times New Roman"/>
          <w:szCs w:val="24"/>
        </w:rPr>
        <w:t>70%</w:t>
      </w:r>
      <w:r w:rsidR="00BE6D1A" w:rsidRPr="006572E6">
        <w:rPr>
          <w:rFonts w:eastAsiaTheme="minorEastAsia" w:cs="Times New Roman"/>
          <w:szCs w:val="24"/>
        </w:rPr>
        <w:t>.</w:t>
      </w:r>
    </w:p>
    <w:p w14:paraId="4F3F2942" w14:textId="322ED5DD" w:rsidR="00BE6D1A" w:rsidRPr="00BA1543" w:rsidRDefault="00BE6D1A" w:rsidP="00BA1543">
      <w:pPr>
        <w:pStyle w:val="Title"/>
        <w:jc w:val="left"/>
        <w:rPr>
          <w:b w:val="0"/>
        </w:rPr>
      </w:pPr>
      <w:r>
        <w:br w:type="page"/>
      </w:r>
      <w:r w:rsidRPr="00BA1543">
        <w:rPr>
          <w:sz w:val="24"/>
        </w:rPr>
        <w:lastRenderedPageBreak/>
        <w:t>Supplementary Table S1</w:t>
      </w:r>
      <w:r w:rsidRPr="00BA1543">
        <w:rPr>
          <w:b w:val="0"/>
          <w:sz w:val="24"/>
        </w:rPr>
        <w:t xml:space="preserve">. </w:t>
      </w:r>
      <w:r w:rsidRPr="00BA1543">
        <w:rPr>
          <w:b w:val="0"/>
          <w:color w:val="000000" w:themeColor="text1"/>
          <w:sz w:val="24"/>
        </w:rPr>
        <w:t xml:space="preserve">Taxon sampling with associated voucher information or published source; including </w:t>
      </w:r>
      <w:r w:rsidRPr="00BA1543">
        <w:rPr>
          <w:b w:val="0"/>
          <w:sz w:val="24"/>
        </w:rPr>
        <w:t>mycobiont</w:t>
      </w:r>
      <w:r w:rsidR="006A4192">
        <w:rPr>
          <w:b w:val="0"/>
          <w:sz w:val="24"/>
        </w:rPr>
        <w:t xml:space="preserve"> (</w:t>
      </w:r>
      <w:r w:rsidR="006A4192" w:rsidRPr="00AD5EF4">
        <w:rPr>
          <w:b w:val="0"/>
          <w:i/>
          <w:sz w:val="24"/>
        </w:rPr>
        <w:t>Peltigera</w:t>
      </w:r>
      <w:r w:rsidR="006A4192">
        <w:rPr>
          <w:b w:val="0"/>
          <w:sz w:val="24"/>
        </w:rPr>
        <w:t xml:space="preserve">), </w:t>
      </w:r>
      <w:r w:rsidRPr="00BA1543">
        <w:rPr>
          <w:b w:val="0"/>
          <w:sz w:val="24"/>
        </w:rPr>
        <w:t>cyanobiont</w:t>
      </w:r>
      <w:r w:rsidR="006A4192">
        <w:rPr>
          <w:b w:val="0"/>
          <w:sz w:val="24"/>
        </w:rPr>
        <w:t xml:space="preserve"> (</w:t>
      </w:r>
      <w:r w:rsidR="006A4192" w:rsidRPr="00AD5EF4">
        <w:rPr>
          <w:b w:val="0"/>
          <w:i/>
          <w:sz w:val="24"/>
        </w:rPr>
        <w:t>Nostoc</w:t>
      </w:r>
      <w:r w:rsidR="006A4192">
        <w:rPr>
          <w:b w:val="0"/>
          <w:sz w:val="24"/>
        </w:rPr>
        <w:t>), and phycobiont</w:t>
      </w:r>
      <w:r w:rsidRPr="00BA1543">
        <w:rPr>
          <w:b w:val="0"/>
          <w:sz w:val="24"/>
        </w:rPr>
        <w:t xml:space="preserve"> </w:t>
      </w:r>
      <w:r w:rsidR="006A4192">
        <w:rPr>
          <w:b w:val="0"/>
          <w:sz w:val="24"/>
        </w:rPr>
        <w:t>(</w:t>
      </w:r>
      <w:r w:rsidR="006A4192" w:rsidRPr="00AD5EF4">
        <w:rPr>
          <w:b w:val="0"/>
          <w:i/>
          <w:sz w:val="24"/>
        </w:rPr>
        <w:t>Coccomyxa</w:t>
      </w:r>
      <w:r w:rsidR="006A4192">
        <w:rPr>
          <w:b w:val="0"/>
          <w:sz w:val="24"/>
        </w:rPr>
        <w:t xml:space="preserve">) </w:t>
      </w:r>
      <w:r w:rsidR="006100BC">
        <w:rPr>
          <w:b w:val="0"/>
          <w:sz w:val="24"/>
        </w:rPr>
        <w:t>GenBank accession numbers</w:t>
      </w:r>
      <w:r w:rsidR="006100BC" w:rsidRPr="00BA1543">
        <w:rPr>
          <w:b w:val="0"/>
          <w:sz w:val="24"/>
        </w:rPr>
        <w:t xml:space="preserve"> </w:t>
      </w:r>
      <w:r w:rsidRPr="00BA1543">
        <w:rPr>
          <w:b w:val="0"/>
          <w:sz w:val="24"/>
        </w:rPr>
        <w:t xml:space="preserve">for each specimen used in this study. When applicable, the cyanobiont </w:t>
      </w:r>
      <w:r w:rsidRPr="00BA1543">
        <w:rPr>
          <w:b w:val="0"/>
          <w:i/>
          <w:sz w:val="24"/>
        </w:rPr>
        <w:t>rbc</w:t>
      </w:r>
      <w:r w:rsidRPr="006A4192">
        <w:rPr>
          <w:b w:val="0"/>
          <w:i/>
          <w:sz w:val="24"/>
        </w:rPr>
        <w:t>LX</w:t>
      </w:r>
      <w:r w:rsidRPr="00BA1543">
        <w:rPr>
          <w:b w:val="0"/>
          <w:sz w:val="24"/>
        </w:rPr>
        <w:t xml:space="preserve"> phylogroup (roman numbering) and/or haplotype (number preceded by HT) is specified. </w:t>
      </w:r>
      <w:r w:rsidRPr="00BA1543">
        <w:rPr>
          <w:b w:val="0"/>
          <w:i/>
          <w:sz w:val="24"/>
        </w:rPr>
        <w:t>CHL: Chloropeltigera; PHL: Phlebia; PLT: Peltidea</w:t>
      </w:r>
      <w:r w:rsidRPr="00BA1543">
        <w:rPr>
          <w:b w:val="0"/>
          <w:sz w:val="24"/>
        </w:rPr>
        <w:t>; ALA: Alaska; ALB: Alberta; ARC: Arctic; CE: Central Europe; ENA: Eastern North America; MWNA: Mid-Western North America; NE: Northern Europe; PNW: Pacific North</w:t>
      </w:r>
      <w:r w:rsidR="00816E6B">
        <w:rPr>
          <w:b w:val="0"/>
          <w:sz w:val="24"/>
        </w:rPr>
        <w:t>w</w:t>
      </w:r>
      <w:r w:rsidRPr="00BA1543">
        <w:rPr>
          <w:b w:val="0"/>
          <w:sz w:val="24"/>
        </w:rPr>
        <w:t>est; RUS: Russia; SEA: South East Asia; N/A: not applicable;</w:t>
      </w:r>
      <w:r w:rsidR="00771029">
        <w:rPr>
          <w:b w:val="0"/>
          <w:sz w:val="24"/>
        </w:rPr>
        <w:t xml:space="preserve"> * sequence </w:t>
      </w:r>
      <w:r w:rsidR="00EF67FA">
        <w:rPr>
          <w:b w:val="0"/>
          <w:sz w:val="24"/>
        </w:rPr>
        <w:t xml:space="preserve">generated as part of </w:t>
      </w:r>
      <w:bookmarkStart w:id="0" w:name="_GoBack"/>
      <w:bookmarkEnd w:id="0"/>
      <w:r w:rsidR="002C0B7E">
        <w:rPr>
          <w:b w:val="0"/>
          <w:sz w:val="24"/>
        </w:rPr>
        <w:t>Miadlikowska et al., (</w:t>
      </w:r>
      <w:r w:rsidR="00771029">
        <w:rPr>
          <w:b w:val="0"/>
          <w:sz w:val="24"/>
        </w:rPr>
        <w:t>unpublished);</w:t>
      </w:r>
      <w:r w:rsidRPr="00BA1543">
        <w:rPr>
          <w:b w:val="0"/>
          <w:sz w:val="24"/>
        </w:rPr>
        <w:t xml:space="preserve"> - no sequence available.</w:t>
      </w:r>
    </w:p>
    <w:tbl>
      <w:tblPr>
        <w:tblW w:w="1802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0"/>
        <w:gridCol w:w="1316"/>
        <w:gridCol w:w="810"/>
        <w:gridCol w:w="1666"/>
        <w:gridCol w:w="785"/>
        <w:gridCol w:w="1014"/>
        <w:gridCol w:w="969"/>
        <w:gridCol w:w="1058"/>
        <w:gridCol w:w="969"/>
        <w:gridCol w:w="969"/>
        <w:gridCol w:w="969"/>
        <w:gridCol w:w="782"/>
        <w:gridCol w:w="1058"/>
        <w:gridCol w:w="1312"/>
        <w:gridCol w:w="1198"/>
        <w:gridCol w:w="140"/>
        <w:gridCol w:w="576"/>
        <w:gridCol w:w="522"/>
        <w:gridCol w:w="140"/>
        <w:gridCol w:w="1041"/>
      </w:tblGrid>
      <w:tr w:rsidR="00580FED" w:rsidRPr="00882237" w14:paraId="027966C2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EA7FC" w14:textId="77777777" w:rsidR="00BE6D1A" w:rsidRPr="00BA1543" w:rsidRDefault="00BE6D1A" w:rsidP="00BE6D1A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  <w:lang w:eastAsia="es-CO"/>
              </w:rPr>
            </w:pPr>
            <w:r w:rsidRPr="00BA1543"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  <w:lang w:eastAsia="es-CO"/>
              </w:rPr>
              <w:t>DNA id.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F54AD" w14:textId="77777777" w:rsidR="00BE6D1A" w:rsidRPr="00BA1543" w:rsidRDefault="00BE6D1A" w:rsidP="00BE6D1A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  <w:lang w:eastAsia="es-CO"/>
              </w:rPr>
            </w:pPr>
            <w:r w:rsidRPr="00BA1543"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  <w:lang w:eastAsia="es-CO"/>
              </w:rPr>
              <w:t>Species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03A6E" w14:textId="77777777" w:rsidR="00BE6D1A" w:rsidRPr="00BA1543" w:rsidRDefault="00BE6D1A" w:rsidP="00BE6D1A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  <w:lang w:eastAsia="es-CO"/>
              </w:rPr>
            </w:pPr>
            <w:r w:rsidRPr="00BA1543"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  <w:lang w:eastAsia="es-CO"/>
              </w:rPr>
              <w:t>Section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E4FAD" w14:textId="77777777" w:rsidR="00BE6D1A" w:rsidRPr="00BA1543" w:rsidRDefault="00BE6D1A" w:rsidP="00BE6D1A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  <w:lang w:eastAsia="es-CO"/>
              </w:rPr>
            </w:pPr>
            <w:r w:rsidRPr="00BA1543"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  <w:lang w:eastAsia="es-CO"/>
              </w:rPr>
              <w:t>Voucher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35ECB" w14:textId="77777777" w:rsidR="00BE6D1A" w:rsidRPr="00BA1543" w:rsidRDefault="00BE6D1A" w:rsidP="007410A9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  <w:lang w:eastAsia="es-CO"/>
              </w:rPr>
            </w:pPr>
            <w:r w:rsidRPr="00BA1543"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  <w:lang w:eastAsia="es-CO"/>
              </w:rPr>
              <w:t>Region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8408A" w14:textId="77777777" w:rsidR="00BE6D1A" w:rsidRPr="00BA1543" w:rsidRDefault="00BE6D1A" w:rsidP="003F695A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  <w:lang w:eastAsia="es-CO"/>
              </w:rPr>
            </w:pPr>
            <w:r w:rsidRPr="00BA1543"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  <w:lang w:eastAsia="es-CO"/>
              </w:rPr>
              <w:t>ITS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0AE78" w14:textId="77777777" w:rsidR="00BE6D1A" w:rsidRPr="00BA1543" w:rsidRDefault="00BE6D1A">
            <w:pPr>
              <w:spacing w:after="0"/>
              <w:jc w:val="center"/>
              <w:rPr>
                <w:rFonts w:eastAsia="Times New Roman" w:cs="Times New Roman"/>
                <w:b/>
                <w:bCs/>
                <w:iCs/>
                <w:color w:val="000000"/>
                <w:sz w:val="22"/>
                <w:szCs w:val="20"/>
                <w:lang w:eastAsia="es-CO"/>
              </w:rPr>
            </w:pPr>
            <w:r w:rsidRPr="00BA1543">
              <w:rPr>
                <w:rFonts w:eastAsia="Times New Roman" w:cs="Times New Roman"/>
                <w:b/>
                <w:bCs/>
                <w:iCs/>
                <w:color w:val="000000"/>
                <w:sz w:val="22"/>
                <w:szCs w:val="20"/>
                <w:lang w:eastAsia="es-CO"/>
              </w:rPr>
              <w:t>β-tubulin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20524" w14:textId="77777777" w:rsidR="00BE6D1A" w:rsidRPr="00BA1543" w:rsidRDefault="00BE6D1A">
            <w:pPr>
              <w:spacing w:after="0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22"/>
                <w:szCs w:val="20"/>
                <w:lang w:eastAsia="es-CO"/>
              </w:rPr>
            </w:pPr>
            <w:r w:rsidRPr="00BA1543">
              <w:rPr>
                <w:rFonts w:eastAsia="Times New Roman" w:cs="Times New Roman"/>
                <w:b/>
                <w:bCs/>
                <w:i/>
                <w:iCs/>
                <w:color w:val="000000"/>
                <w:sz w:val="22"/>
                <w:szCs w:val="20"/>
                <w:lang w:eastAsia="es-CO"/>
              </w:rPr>
              <w:t>RPB1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BFDDC" w14:textId="77777777" w:rsidR="00BE6D1A" w:rsidRPr="00BA1543" w:rsidRDefault="00BE6D1A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  <w:lang w:eastAsia="es-CO"/>
              </w:rPr>
            </w:pPr>
            <w:r w:rsidRPr="00BA1543"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  <w:lang w:eastAsia="es-CO"/>
              </w:rPr>
              <w:t>COR1b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6BB36" w14:textId="77777777" w:rsidR="00BE6D1A" w:rsidRPr="00BA1543" w:rsidRDefault="00BE6D1A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  <w:lang w:eastAsia="es-CO"/>
              </w:rPr>
            </w:pPr>
            <w:r w:rsidRPr="00BA1543"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  <w:lang w:eastAsia="es-CO"/>
              </w:rPr>
              <w:t>COR3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8DBBC" w14:textId="77777777" w:rsidR="00BE6D1A" w:rsidRPr="00BA1543" w:rsidRDefault="00BE6D1A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  <w:lang w:eastAsia="es-CO"/>
              </w:rPr>
            </w:pPr>
            <w:r w:rsidRPr="00BA1543"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  <w:lang w:eastAsia="es-CO"/>
              </w:rPr>
              <w:t>COR16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2A253" w14:textId="5C0F7485" w:rsidR="00BE6D1A" w:rsidRPr="00BA1543" w:rsidRDefault="00BE6D1A" w:rsidP="00EE431C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  <w:lang w:eastAsia="es-CO"/>
              </w:rPr>
            </w:pPr>
            <w:r w:rsidRPr="00BA1543"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  <w:lang w:eastAsia="es-CO"/>
              </w:rPr>
              <w:t xml:space="preserve">No. </w:t>
            </w:r>
            <w:r w:rsidR="00EE431C"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  <w:lang w:eastAsia="es-CO"/>
              </w:rPr>
              <w:t>o</w:t>
            </w:r>
            <w:r w:rsidR="00EE431C" w:rsidRPr="00BA1543"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  <w:lang w:eastAsia="es-CO"/>
              </w:rPr>
              <w:t xml:space="preserve">f </w:t>
            </w:r>
            <w:r w:rsidR="00EE431C"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  <w:lang w:eastAsia="es-CO"/>
              </w:rPr>
              <w:t>loci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A1AB3" w14:textId="77777777" w:rsidR="00BE6D1A" w:rsidRPr="00BA1543" w:rsidRDefault="00BE6D1A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  <w:lang w:eastAsia="es-CO"/>
              </w:rPr>
            </w:pPr>
            <w:r w:rsidRPr="00AD5EF4">
              <w:rPr>
                <w:rFonts w:eastAsia="Times New Roman" w:cs="Times New Roman"/>
                <w:b/>
                <w:bCs/>
                <w:i/>
                <w:color w:val="000000"/>
                <w:sz w:val="22"/>
                <w:szCs w:val="20"/>
                <w:lang w:eastAsia="es-CO"/>
              </w:rPr>
              <w:t>rbc</w:t>
            </w:r>
            <w:r w:rsidRPr="00AD5EF4">
              <w:rPr>
                <w:rFonts w:eastAsia="Times New Roman" w:cs="Times New Roman"/>
                <w:b/>
                <w:bCs/>
                <w:i/>
                <w:iCs/>
                <w:color w:val="000000"/>
                <w:sz w:val="22"/>
                <w:szCs w:val="20"/>
                <w:lang w:eastAsia="es-CO"/>
              </w:rPr>
              <w:t>L</w:t>
            </w:r>
            <w:r w:rsidRPr="00AD5EF4">
              <w:rPr>
                <w:rFonts w:eastAsia="Times New Roman" w:cs="Times New Roman"/>
                <w:b/>
                <w:bCs/>
                <w:i/>
                <w:color w:val="000000"/>
                <w:sz w:val="22"/>
                <w:szCs w:val="20"/>
                <w:lang w:eastAsia="es-CO"/>
              </w:rPr>
              <w:t>X</w:t>
            </w:r>
            <w:r w:rsidRPr="00BA1543"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  <w:lang w:eastAsia="es-CO"/>
              </w:rPr>
              <w:t xml:space="preserve"> (</w:t>
            </w:r>
            <w:r w:rsidRPr="00BA1543">
              <w:rPr>
                <w:rFonts w:eastAsia="Times New Roman" w:cs="Times New Roman"/>
                <w:b/>
                <w:bCs/>
                <w:i/>
                <w:iCs/>
                <w:color w:val="000000"/>
                <w:sz w:val="22"/>
                <w:szCs w:val="20"/>
                <w:lang w:eastAsia="es-CO"/>
              </w:rPr>
              <w:t>Nostoc)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F28FB" w14:textId="77777777" w:rsidR="00BE6D1A" w:rsidRPr="00BA1543" w:rsidRDefault="00BE6D1A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  <w:lang w:eastAsia="es-CO"/>
              </w:rPr>
            </w:pPr>
            <w:r w:rsidRPr="00BA1543"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  <w:lang w:eastAsia="es-CO"/>
              </w:rPr>
              <w:t>ITS (</w:t>
            </w:r>
            <w:r w:rsidRPr="00BA1543">
              <w:rPr>
                <w:rFonts w:eastAsia="Times New Roman" w:cs="Times New Roman"/>
                <w:b/>
                <w:bCs/>
                <w:i/>
                <w:iCs/>
                <w:color w:val="000000"/>
                <w:sz w:val="22"/>
                <w:szCs w:val="20"/>
                <w:lang w:eastAsia="es-CO"/>
              </w:rPr>
              <w:t>Coccomyxa</w:t>
            </w:r>
            <w:r w:rsidRPr="00BA1543"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  <w:lang w:eastAsia="es-CO"/>
              </w:rPr>
              <w:t>)</w:t>
            </w:r>
          </w:p>
        </w:tc>
        <w:tc>
          <w:tcPr>
            <w:tcW w:w="1459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40ADD" w14:textId="77777777" w:rsidR="00BE6D1A" w:rsidRPr="00BA1543" w:rsidRDefault="00BE6D1A">
            <w:pPr>
              <w:spacing w:after="0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22"/>
                <w:szCs w:val="20"/>
                <w:lang w:eastAsia="es-CO"/>
              </w:rPr>
            </w:pPr>
            <w:r w:rsidRPr="00BA1543">
              <w:rPr>
                <w:rFonts w:eastAsia="Times New Roman" w:cs="Times New Roman"/>
                <w:b/>
                <w:bCs/>
                <w:i/>
                <w:iCs/>
                <w:color w:val="000000"/>
                <w:sz w:val="22"/>
                <w:szCs w:val="20"/>
                <w:lang w:eastAsia="es-CO"/>
              </w:rPr>
              <w:t xml:space="preserve">Nostoc </w:t>
            </w:r>
            <w:r w:rsidRPr="00BA1543"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  <w:lang w:eastAsia="es-CO"/>
              </w:rPr>
              <w:t>phylogroup</w:t>
            </w:r>
            <w:r w:rsidR="006A4192"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  <w:lang w:eastAsia="es-CO"/>
              </w:rPr>
              <w:t xml:space="preserve"> or haplotype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1866B" w14:textId="77777777" w:rsidR="00BE6D1A" w:rsidRPr="00BA1543" w:rsidRDefault="00BE6D1A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  <w:lang w:eastAsia="es-CO"/>
              </w:rPr>
            </w:pPr>
            <w:r w:rsidRPr="00BA1543">
              <w:rPr>
                <w:rFonts w:eastAsia="Times New Roman" w:cs="Times New Roman"/>
                <w:b/>
                <w:bCs/>
                <w:i/>
                <w:iCs/>
                <w:color w:val="000000"/>
                <w:sz w:val="22"/>
                <w:szCs w:val="20"/>
                <w:lang w:eastAsia="es-CO"/>
              </w:rPr>
              <w:t>Coccomyxa</w:t>
            </w:r>
            <w:r w:rsidRPr="00BA1543"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  <w:lang w:eastAsia="es-CO"/>
              </w:rPr>
              <w:t xml:space="preserve"> species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E914F" w14:textId="77777777" w:rsidR="00BE6D1A" w:rsidRPr="00BA1543" w:rsidRDefault="00BE6D1A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  <w:lang w:eastAsia="es-CO"/>
              </w:rPr>
            </w:pPr>
            <w:r w:rsidRPr="00BA1543">
              <w:rPr>
                <w:rFonts w:eastAsia="Times New Roman" w:cs="Times New Roman"/>
                <w:b/>
                <w:bCs/>
                <w:color w:val="000000"/>
                <w:sz w:val="22"/>
                <w:szCs w:val="20"/>
                <w:lang w:eastAsia="es-CO"/>
              </w:rPr>
              <w:t>Apothecia</w:t>
            </w:r>
          </w:p>
        </w:tc>
      </w:tr>
      <w:tr w:rsidR="00580FED" w:rsidRPr="00913716" w14:paraId="168F31A3" w14:textId="77777777" w:rsidTr="00AD5EF4">
        <w:trPr>
          <w:trHeight w:val="324"/>
          <w:jc w:val="center"/>
        </w:trPr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667D90D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8FE8085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6955303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99E6971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D3FD53C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4E4600C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84592F1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022CE36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24DE355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116F525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8C747EF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01F9534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6ABBC84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56BD883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55DFB26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47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178A750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CB77EF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</w:p>
        </w:tc>
      </w:tr>
      <w:tr w:rsidR="00580FED" w:rsidRPr="00913716" w14:paraId="67D3A777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FF483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P1</w:t>
            </w:r>
            <w:r w:rsidRPr="00555A44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335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40533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latiloba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87DE5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2AA82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Canada</w:t>
            </w: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, Nunavik, ULF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421C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ARC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0C681" w14:textId="08AB1242" w:rsidR="00BE6D1A" w:rsidRPr="00913716" w:rsidRDefault="00A66D8E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A66D8E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MH734671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C1C67" w14:textId="31AA83B9" w:rsidR="00BE6D1A" w:rsidRPr="00913716" w:rsidRDefault="00FB59AB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FB59A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MH756828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A7794" w14:textId="2ED04928" w:rsidR="00BE6D1A" w:rsidRPr="00913716" w:rsidRDefault="004C6927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4C692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MH756776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A52A4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12A4E" w14:textId="56821673" w:rsidR="00BE6D1A" w:rsidRPr="00913716" w:rsidRDefault="009C45C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C45C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MH756981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0CC2D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5AC04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51535" w14:textId="3B4C1A6A" w:rsidR="00BE6D1A" w:rsidRPr="00913716" w:rsidRDefault="00996E6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96E6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MH757036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B608D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3FA4E" w14:textId="279A1A68" w:rsidR="00BE6D1A" w:rsidRPr="00913716" w:rsidRDefault="00AB23B3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XVIII</w:t>
            </w:r>
          </w:p>
        </w:tc>
        <w:tc>
          <w:tcPr>
            <w:tcW w:w="147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6708E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8D8D9" w14:textId="223AFB00" w:rsidR="00BE6D1A" w:rsidRPr="00913716" w:rsidRDefault="00D74A58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N/A</w:t>
            </w:r>
          </w:p>
        </w:tc>
      </w:tr>
      <w:tr w:rsidR="00580FED" w:rsidRPr="00913716" w14:paraId="4F3710C0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C67A2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P1343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07ECD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latiloba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D6D38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3C2A8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Canada</w:t>
            </w: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, Nunavik, ULF 594931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F5B2E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ARC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9DDBD" w14:textId="128A4560" w:rsidR="00BE6D1A" w:rsidRPr="00913716" w:rsidRDefault="008A5D04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8A5D04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MH734633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C5008" w14:textId="2AC41826" w:rsidR="00BE6D1A" w:rsidRPr="00913716" w:rsidRDefault="00FB59AB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FB59A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MH756830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741D5" w14:textId="4DD5D072" w:rsidR="00BE6D1A" w:rsidRPr="00913716" w:rsidRDefault="004C6927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4C692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MH756760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57D0A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AE1CA" w14:textId="376E394A" w:rsidR="00BE6D1A" w:rsidRPr="00913716" w:rsidRDefault="009C45C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C45C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MH756989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4F79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A792C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784B9" w14:textId="56CA1F0F" w:rsidR="00BE6D1A" w:rsidRPr="00913716" w:rsidRDefault="00996E6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96E6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MH757035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B6ADF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FD9A8" w14:textId="6D99BFA9" w:rsidR="00BE6D1A" w:rsidRPr="00913716" w:rsidRDefault="00AB23B3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XVIII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DEA6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67298" w14:textId="18EF8FC6" w:rsidR="00BE6D1A" w:rsidRPr="00913716" w:rsidRDefault="00D74A58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N/A</w:t>
            </w:r>
          </w:p>
        </w:tc>
      </w:tr>
      <w:tr w:rsidR="00580FED" w:rsidRPr="00913716" w14:paraId="3B92F804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A864C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P1349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EBE57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latiloba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8FA4E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74EFD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Canada</w:t>
            </w: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, Nunavik, ULF 594777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E12C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ARC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35873" w14:textId="4EBB30A7" w:rsidR="00BE6D1A" w:rsidRPr="00913716" w:rsidRDefault="008A5D04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8A5D04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MH734632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50CDF" w14:textId="44373411" w:rsidR="00BE6D1A" w:rsidRPr="00913716" w:rsidRDefault="00FB59AB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FB59A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MH756829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B795E" w14:textId="6781A0A1" w:rsidR="00BE6D1A" w:rsidRPr="00913716" w:rsidRDefault="004C6927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4C692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MH756761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BC106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8CDA9" w14:textId="73D6B7D2" w:rsidR="00BE6D1A" w:rsidRPr="00913716" w:rsidRDefault="009C45C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C45C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MH756982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69500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EFB3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83B22" w14:textId="7FB13B61" w:rsidR="00BE6D1A" w:rsidRPr="00913716" w:rsidRDefault="00996E6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96E6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MH757034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14C23" w14:textId="0E789DA2" w:rsidR="00BE6D1A" w:rsidRPr="00913716" w:rsidRDefault="00651C10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651C10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MH753191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2AAD0" w14:textId="34E30DF5" w:rsidR="00BE6D1A" w:rsidRPr="00913716" w:rsidRDefault="00AB23B3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XVIII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FCE13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solorinae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16094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55B9E855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17AD0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P1351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12A5F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latiloba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349D1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39F75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Canada</w:t>
            </w: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, Nunavik, ULF 594943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91EC0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ARC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D7E06" w14:textId="1A12236B" w:rsidR="00BE6D1A" w:rsidRPr="00913716" w:rsidRDefault="008A5D04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8A5D04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MH734631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87096" w14:textId="5D45F0BD" w:rsidR="00BE6D1A" w:rsidRPr="00913716" w:rsidRDefault="00FB59AB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FB59A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MH756827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4247B" w14:textId="0B911644" w:rsidR="00BE6D1A" w:rsidRPr="00913716" w:rsidRDefault="004C6927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4C692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MH756775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82B13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927B4" w14:textId="262C6D90" w:rsidR="00BE6D1A" w:rsidRPr="00913716" w:rsidRDefault="009C45C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C45C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MH756978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5203F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2F465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68290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B86CF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F8B64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34D2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39221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48D2A8F5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2F7E5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P6080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CDF0F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latiloba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63E9A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C9953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Canada</w:t>
            </w: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, Nunavut, C. Bjork s.n., DUKE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2D6E6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ARC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B15E9" w14:textId="7D2CB636" w:rsidR="00BE6D1A" w:rsidRPr="00913716" w:rsidRDefault="00212F71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2F71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MH734668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47C1C" w14:textId="50C731F5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MH756856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A30AA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9B236" w14:textId="2D34F3B5" w:rsidR="00BE6D1A" w:rsidRPr="00913716" w:rsidRDefault="002A431C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A431C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MH756888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6B443" w14:textId="3FC1163E" w:rsidR="00BE6D1A" w:rsidRPr="00913716" w:rsidRDefault="009C45C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C45C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MH756990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E1E85" w14:textId="0AE0A895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MH756923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5A64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933C8" w14:textId="3FB1019C" w:rsidR="00BE6D1A" w:rsidRPr="00913716" w:rsidRDefault="00211B2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1B2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MH757008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463C4" w14:textId="43B375E6" w:rsidR="00BE6D1A" w:rsidRPr="00913716" w:rsidRDefault="009A2B31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A2B31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MH753198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4088E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VI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90BD4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solorinae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76821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0E768A0C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8994B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P6081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DA75D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latiloba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A81D0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2D909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U.S., Alaska, P. Nelson s.n.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D0B4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ALA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5A669" w14:textId="1AFC7092" w:rsidR="00BE6D1A" w:rsidRPr="00913716" w:rsidRDefault="00A66D8E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A66D8E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MH734669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DF644" w14:textId="490D54D7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MH756871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D83A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0FF5A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0FD6F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747B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720C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07B75" w14:textId="7D88B687" w:rsidR="00BE6D1A" w:rsidRPr="00913716" w:rsidRDefault="00996E6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96E6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MH757033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D0E33" w14:textId="5114080B" w:rsidR="00BE6D1A" w:rsidRPr="00913716" w:rsidRDefault="00001A24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001A24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MH753201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6741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XXV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FC390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solorinae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E29CE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4A112F51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AA966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P702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1B35A" w14:textId="18E14327" w:rsidR="00BE6D1A" w:rsidRPr="00913716" w:rsidRDefault="000123A7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A62ED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21935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U.S., Alaska, P. Nelson s.n., DUKE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DCA83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ALA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EEFA3" w14:textId="41392C0A" w:rsidR="00BE6D1A" w:rsidRPr="00913716" w:rsidRDefault="00212F71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2F71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MH734645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C1735" w14:textId="107A70CA" w:rsidR="00BE6D1A" w:rsidRPr="00913716" w:rsidRDefault="00236639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3663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MH756834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321AC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FA005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AC62C" w14:textId="2F2501F6" w:rsidR="00BE6D1A" w:rsidRPr="00913716" w:rsidRDefault="009C45C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C45C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MH756991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13E1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86D86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E6DBE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4F77A" w14:textId="78260944" w:rsidR="00BE6D1A" w:rsidRPr="00913716" w:rsidRDefault="00001A24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001A24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MH753230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6DAE9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9037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solorinae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60E59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3F84BB43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11F1B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P1036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2F8C6" w14:textId="6CA65BA6" w:rsidR="00BE6D1A" w:rsidRPr="00913716" w:rsidRDefault="000123A7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E6C9E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9B514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U.S., Vermont, NYBG 1217957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48546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ENA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9B36F" w14:textId="1FEDFFBD" w:rsidR="00BE6D1A" w:rsidRPr="00913716" w:rsidRDefault="00212F71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2F71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 MH734647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57D77" w14:textId="067AC190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MH756846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B3DC2" w14:textId="793E3B50" w:rsidR="00BE6D1A" w:rsidRPr="00913716" w:rsidRDefault="004C6927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4C692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MH756755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D1B4F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D8BC1" w14:textId="00B327C6" w:rsidR="00BE6D1A" w:rsidRPr="00913716" w:rsidRDefault="009C45C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C45C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MH756977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72DB9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1FE6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99A5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31583" w14:textId="43A38DCA" w:rsidR="00BE6D1A" w:rsidRPr="00913716" w:rsidRDefault="00651C10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651C10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MH753190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CF983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CF5E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solorinae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2543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6B2C90D6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0BC8C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P250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E4471" w14:textId="0EB96E1A" w:rsidR="00BE6D1A" w:rsidRPr="00913716" w:rsidRDefault="000123A7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46703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0AE44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Canada</w:t>
            </w: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, British Columbia, T. Goward s.n., UBC 11-040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A27D0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PNW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650D8" w14:textId="799A3DC8" w:rsidR="00BE6D1A" w:rsidRPr="00913716" w:rsidRDefault="00A66D8E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A66D8E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MH734679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8591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EB366" w14:textId="045C8245" w:rsidR="00BE6D1A" w:rsidRPr="00913716" w:rsidRDefault="004C6927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4C692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MH756765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54D6A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78AA3" w14:textId="148BA652" w:rsidR="00BE6D1A" w:rsidRPr="00913716" w:rsidRDefault="0095053B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5053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MH756942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E72B9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3DF13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1BAC2" w14:textId="17912A6D" w:rsidR="00BE6D1A" w:rsidRPr="00913716" w:rsidRDefault="00996E6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96E6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MH757031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6A307" w14:textId="700C1C13" w:rsidR="00BE6D1A" w:rsidRPr="00AB7C2C" w:rsidRDefault="00C714F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AB7C2C">
              <w:rPr>
                <w:rFonts w:cs="Times New Roman"/>
                <w:color w:val="212121"/>
                <w:sz w:val="20"/>
                <w:shd w:val="clear" w:color="auto" w:fill="FFFFFF"/>
              </w:rPr>
              <w:t>MH733944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93BCD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XXXa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815C4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subellipsoidea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7E86E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Present</w:t>
            </w:r>
          </w:p>
        </w:tc>
      </w:tr>
      <w:tr w:rsidR="00580FED" w:rsidRPr="00913716" w14:paraId="59AEBBC8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D4985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lastRenderedPageBreak/>
              <w:t>P263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A3CD3" w14:textId="0CF0D401" w:rsidR="00BE6D1A" w:rsidRPr="00913716" w:rsidRDefault="003A4F0C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</w:t>
            </w:r>
            <w:r w:rsidR="000123A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. leucophlebia 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C2566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37D1D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Canada</w:t>
            </w: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, British Columbia, T. Goward 10-064, UBC 11-053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3B12E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PNW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0FDEA" w14:textId="38BD7C77" w:rsidR="00BE6D1A" w:rsidRPr="00913716" w:rsidRDefault="00A66D8E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A66D8E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MH734680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9C96F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16F7B" w14:textId="31BADA90" w:rsidR="00BE6D1A" w:rsidRPr="00913716" w:rsidRDefault="004C6927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4C692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MH756772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E9873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B5AA8" w14:textId="208B3C81" w:rsidR="00BE6D1A" w:rsidRPr="00913716" w:rsidRDefault="0095053B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5053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MH756943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1A191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01CE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1C9F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E1930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94E6F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2C5E1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DFC24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Present</w:t>
            </w:r>
          </w:p>
        </w:tc>
      </w:tr>
      <w:tr w:rsidR="00580FED" w:rsidRPr="00913716" w14:paraId="74ABFC19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6D38E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P264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EB7A4" w14:textId="705A2BD7" w:rsidR="00BE6D1A" w:rsidRPr="00913716" w:rsidRDefault="003A4F0C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</w:t>
            </w:r>
            <w:r w:rsidR="000123A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. leucophlebia 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7EC3E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EBBF3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Canada</w:t>
            </w: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, British Columbia, T. Goward 09-107, UBC 11-054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D2050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PNW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D5808" w14:textId="05ED692D" w:rsidR="00BE6D1A" w:rsidRPr="00913716" w:rsidRDefault="00A66D8E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A66D8E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MH734681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702DF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6084A" w14:textId="05427FF9" w:rsidR="00BE6D1A" w:rsidRPr="00913716" w:rsidRDefault="004C6927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4C692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MH756758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8F29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EB642" w14:textId="5C6540EE" w:rsidR="00BE6D1A" w:rsidRPr="00913716" w:rsidRDefault="0095053B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5053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MH756936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2FF7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FF51D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B34CD" w14:textId="1B1FB6B0" w:rsidR="00BE6D1A" w:rsidRPr="00913716" w:rsidRDefault="00211B2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1B2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MH757027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55916" w14:textId="101BC947" w:rsidR="00BE6D1A" w:rsidRPr="00913716" w:rsidRDefault="003A0575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A0575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MH753180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79F2C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VI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23054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subellipsoidea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4DC15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Present</w:t>
            </w:r>
          </w:p>
        </w:tc>
      </w:tr>
      <w:tr w:rsidR="00580FED" w:rsidRPr="00913716" w14:paraId="4435E940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34F8F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P254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FD9D3" w14:textId="3764AEB0" w:rsidR="00BE6D1A" w:rsidRPr="00913716" w:rsidRDefault="003A4F0C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</w:t>
            </w:r>
            <w:r w:rsidR="000123A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. leucophlebia 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421F4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79796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Canada</w:t>
            </w: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, British Columbia, T. Goward 09-435, UBC 11-044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F186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PNW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8091F" w14:textId="6D45B974" w:rsidR="00BE6D1A" w:rsidRPr="00913716" w:rsidRDefault="00A66D8E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A66D8E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MH734682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2E511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AB249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69720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08316" w14:textId="76C0DF2A" w:rsidR="00BE6D1A" w:rsidRPr="00913716" w:rsidRDefault="0095053B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5053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MH756937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1C260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ABF7C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0AD06" w14:textId="536280DA" w:rsidR="00BE6D1A" w:rsidRPr="00913716" w:rsidRDefault="00211B2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1B2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MH757028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A82C5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77866" w14:textId="63CB5075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H466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2C56D" w14:textId="700E06CB" w:rsidR="00BE6D1A" w:rsidRPr="00913716" w:rsidRDefault="00A45E8C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C92B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Present</w:t>
            </w:r>
          </w:p>
        </w:tc>
      </w:tr>
      <w:tr w:rsidR="00580FED" w:rsidRPr="00913716" w14:paraId="148D23B1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20381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P251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D6219" w14:textId="36F932F0" w:rsidR="00BE6D1A" w:rsidRPr="00913716" w:rsidRDefault="000123A7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94B0D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0EFD6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Canada</w:t>
            </w: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, British Columbia, T. Goward 09 s.n., UBC 11-041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DD4D6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PNW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AE563" w14:textId="46D9DD6E" w:rsidR="00BE6D1A" w:rsidRPr="00913716" w:rsidRDefault="00A66D8E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A66D8E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MH734683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F0A64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E68E1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A75AD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14418" w14:textId="5178C545" w:rsidR="00BE6D1A" w:rsidRPr="00913716" w:rsidRDefault="0095053B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5053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MH756938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E02D1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EEB50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6184E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F43AC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4076E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E0105" w14:textId="65278172" w:rsidR="00BE6D1A" w:rsidRPr="00913716" w:rsidRDefault="00A45E8C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9F29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Present</w:t>
            </w:r>
          </w:p>
        </w:tc>
      </w:tr>
      <w:tr w:rsidR="00580FED" w:rsidRPr="00913716" w14:paraId="0BBB0B7A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EE8B0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P283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161EF" w14:textId="106A610F" w:rsidR="00BE6D1A" w:rsidRPr="00913716" w:rsidRDefault="003A4F0C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</w:t>
            </w:r>
            <w:r w:rsidR="000123A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. leucophlebia 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6D7EE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69198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Canada</w:t>
            </w: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, British Columbia, UBC 11-082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C1651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PNW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0C757" w14:textId="0E572B71" w:rsidR="00BE6D1A" w:rsidRPr="00913716" w:rsidRDefault="00A66D8E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A66D8E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MH734684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C4200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CAD79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7F2FE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1D3D0" w14:textId="3586C93F" w:rsidR="00BE6D1A" w:rsidRPr="00913716" w:rsidRDefault="0095053B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5053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MH756939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7AEB9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6D916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2C75C" w14:textId="70C11C89" w:rsidR="00BE6D1A" w:rsidRPr="00913716" w:rsidRDefault="00211B2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1B2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MH757020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6C7E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F943A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V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64E75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CD31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6C9F3D03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3ED03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P257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84D95" w14:textId="27A4FEEC" w:rsidR="00BE6D1A" w:rsidRPr="00913716" w:rsidRDefault="003A4F0C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</w:t>
            </w:r>
            <w:r w:rsidR="000123A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. leucophlebia 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4F72B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ADC48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Canada</w:t>
            </w: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, British Columbia, T. Goward 09-292, UBC 11-047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1575A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PNW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0DD14" w14:textId="511AC3F1" w:rsidR="00BE6D1A" w:rsidRPr="00913716" w:rsidRDefault="00A66D8E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A66D8E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MH734685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E40C1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6E296" w14:textId="2D01BCDA" w:rsidR="00BE6D1A" w:rsidRPr="00913716" w:rsidRDefault="004C6927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4C692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MH756773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F705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6210E" w14:textId="465B74ED" w:rsidR="00BE6D1A" w:rsidRPr="00913716" w:rsidRDefault="0095053B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5053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MH756940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F19AA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840BC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84C0E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A942C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322B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7B24D" w14:textId="379DDB3D" w:rsidR="00BE6D1A" w:rsidRPr="00913716" w:rsidRDefault="00A45E8C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01C6D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02CDE2B1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49DDE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P1371a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91834" w14:textId="1CC58256" w:rsidR="00BE6D1A" w:rsidRPr="00913716" w:rsidRDefault="000123A7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1</w:t>
            </w:r>
            <w:r w:rsidR="003A4F0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.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25277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27554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Russia, Murmansk, DUKE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BBFAE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NE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53779" w14:textId="0C712573" w:rsidR="00BE6D1A" w:rsidRPr="00913716" w:rsidRDefault="00A66D8E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A66D8E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MH734686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DFED1" w14:textId="41D778AF" w:rsidR="00BE6D1A" w:rsidRPr="00913716" w:rsidRDefault="00FB59AB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FB59A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MH756816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553F1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2315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BF347" w14:textId="6BEBD3E3" w:rsidR="00BE6D1A" w:rsidRPr="00913716" w:rsidRDefault="0095053B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5053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MH756941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0E3B9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D36D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E32C6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E86C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590F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7BD5C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83389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44B1E0AE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E6490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P6061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4AE00" w14:textId="3845CF05" w:rsidR="00BE6D1A" w:rsidRPr="00913716" w:rsidRDefault="000123A7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3FDA2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5FC34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 xml:space="preserve">U.S., Alaska, Spickerman, McCune, Nelson, Tonsberg &amp; Walton s.n., DUKE 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93440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ALA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66187" w14:textId="6879E721" w:rsidR="00BE6D1A" w:rsidRPr="00913716" w:rsidRDefault="00A66D8E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A66D8E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MH734687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84F8F" w14:textId="54DF3504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MH756863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100C7" w14:textId="44684BB8" w:rsidR="00BE6D1A" w:rsidRPr="00913716" w:rsidRDefault="008915B3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8915B3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MH756780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7DEB6" w14:textId="3E7EB2FB" w:rsidR="00BE6D1A" w:rsidRPr="00913716" w:rsidRDefault="002A431C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A431C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MH756891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7AEE2" w14:textId="29DA8F67" w:rsidR="00BE6D1A" w:rsidRPr="00913716" w:rsidRDefault="009C45C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C45C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MH756949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CC182" w14:textId="2B1C9DC1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MH756909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874E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A19F0" w14:textId="0A627A4D" w:rsidR="00BE6D1A" w:rsidRPr="00913716" w:rsidRDefault="00996E6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96E6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MH757038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1D95E" w14:textId="0761423C" w:rsidR="00BE6D1A" w:rsidRPr="00913716" w:rsidRDefault="00651C10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651C10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MH753192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CAD94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XLII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BA7FF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solorinae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8BDAF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7B63FC3C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541A8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P6072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4D10E" w14:textId="6D6F7AE4" w:rsidR="00BE6D1A" w:rsidRPr="00913716" w:rsidRDefault="000123A7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4C5D9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705C6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Russia, Khabarovsk, J. Miadlikowska s.n., DUKE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56528" w14:textId="57F5F718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SEA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67C7C" w14:textId="3A856A12" w:rsidR="00BE6D1A" w:rsidRPr="00913716" w:rsidRDefault="00A66D8E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A66D8E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MH734688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2696D" w14:textId="7AFD6C91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MH756852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36645" w14:textId="3E858195" w:rsidR="00BE6D1A" w:rsidRPr="00913716" w:rsidRDefault="008915B3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8915B3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MH756788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73F95" w14:textId="665AA4A6" w:rsidR="00BE6D1A" w:rsidRPr="00913716" w:rsidRDefault="002A431C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A431C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MH756895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EFACA" w14:textId="37638714" w:rsidR="00BE6D1A" w:rsidRPr="00913716" w:rsidRDefault="009C45C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C45C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MH756987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7F20B" w14:textId="467A994D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MH756901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D87F5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5946E" w14:textId="12153953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BEBF2" w14:textId="520B6458" w:rsidR="00BE6D1A" w:rsidRPr="00913716" w:rsidRDefault="00001A24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001A24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MH753207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76E4A" w14:textId="5344E451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F02BF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solorinae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9288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173DA8FD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0711F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lastRenderedPageBreak/>
              <w:t>P1371b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09EAE" w14:textId="3B1B31CB" w:rsidR="00BE6D1A" w:rsidRPr="00913716" w:rsidRDefault="000123A7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1</w:t>
            </w:r>
            <w:r w:rsidR="003A4F0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.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4730C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E542D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Russia, Murmansk, DUKE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FFA65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NE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5C970" w14:textId="083DE867" w:rsidR="00BE6D1A" w:rsidRPr="00913716" w:rsidRDefault="00A66D8E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A66D8E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MH734689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D91DF" w14:textId="347C897B" w:rsidR="00BE6D1A" w:rsidRPr="00913716" w:rsidRDefault="00FB59AB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FB59A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MH756817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1FD1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7367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16EA4" w14:textId="296110D7" w:rsidR="00BE6D1A" w:rsidRPr="00913716" w:rsidRDefault="009C45C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C45C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MH756988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E4359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A88E5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291AE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BADE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B741F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2B72F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A4B76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69BC0A94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8B173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P6059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C63D1" w14:textId="21204E7F" w:rsidR="00BE6D1A" w:rsidRPr="00913716" w:rsidRDefault="000123A7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E1700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53F2E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U.S., Alaska, Spickerman, McCune, Nelson, Tonsberg &amp; Walton 174, DUKE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59BED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ALA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BD999" w14:textId="14F162AF" w:rsidR="00BE6D1A" w:rsidRPr="00913716" w:rsidRDefault="00A66D8E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A66D8E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MH734690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777DA" w14:textId="049F79E9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MH756851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DEC06" w14:textId="39B81E1A" w:rsidR="00BE6D1A" w:rsidRPr="00913716" w:rsidRDefault="008915B3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8915B3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MH756797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44A90" w14:textId="6AE5F3B8" w:rsidR="00BE6D1A" w:rsidRPr="00913716" w:rsidRDefault="002A431C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A431C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MH756890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D72D8" w14:textId="756896E3" w:rsidR="00BE6D1A" w:rsidRPr="00913716" w:rsidRDefault="009C45C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C45C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MH756993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BA96D" w14:textId="463DC24E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MH756903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F9616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D9B84" w14:textId="67D0D8A3" w:rsidR="00BE6D1A" w:rsidRPr="00913716" w:rsidRDefault="00211B2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1B2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MH757013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3E269" w14:textId="3B6BA251" w:rsidR="00BE6D1A" w:rsidRPr="00913716" w:rsidRDefault="003A0575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A0575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MH753170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18640" w14:textId="2EE5F23E" w:rsidR="00BE6D1A" w:rsidRPr="00913716" w:rsidRDefault="00AB23B3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XVIII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8104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subellipsoidea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460A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73B8506D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EC6E6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P262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15E69" w14:textId="5981EB64" w:rsidR="00BE6D1A" w:rsidRPr="00913716" w:rsidRDefault="003A4F0C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</w:t>
            </w:r>
            <w:r w:rsidR="000123A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. leucophlebia 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FE1E5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A02DC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Canada</w:t>
            </w: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, British Columbia, T. Goward 09-634, UBC 11052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C5E4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PNW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9B804" w14:textId="3B524EEA" w:rsidR="00BE6D1A" w:rsidRPr="00913716" w:rsidRDefault="00A66D8E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A66D8E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MH734691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52C6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60334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59EF6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FF845" w14:textId="105776DF" w:rsidR="00BE6D1A" w:rsidRPr="00913716" w:rsidRDefault="009C45C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C45C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MH756992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42BAF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CB064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7C1AC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DB90D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1123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3E646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5EAA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Present</w:t>
            </w:r>
          </w:p>
        </w:tc>
      </w:tr>
      <w:tr w:rsidR="00580FED" w:rsidRPr="00913716" w14:paraId="28D5CA92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2492E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P239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E2C9F" w14:textId="132455A7" w:rsidR="00BE6D1A" w:rsidRPr="00913716" w:rsidRDefault="000123A7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2B177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F2881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Canada</w:t>
            </w: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, British Columbia, T. Goward 07-079, UBC 11-025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1A385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PNW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B0A2B" w14:textId="391AEC49" w:rsidR="00BE6D1A" w:rsidRPr="00913716" w:rsidRDefault="00A66D8E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A66D8E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MH734692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20032" w14:textId="6C6AF0E8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MH756847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E3935" w14:textId="12BB65BB" w:rsidR="00BE6D1A" w:rsidRPr="00913716" w:rsidRDefault="004C6927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4C692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MH756771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5852F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36199" w14:textId="4CA3A534" w:rsidR="00BE6D1A" w:rsidRPr="00913716" w:rsidRDefault="009C45C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C45C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MH756984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3F86E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E899A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1932B" w14:textId="3CEFC3C8" w:rsidR="00BE6D1A" w:rsidRPr="00913716" w:rsidRDefault="00996E6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96E6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MH757042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79144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CC3D4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VI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18BF6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31E15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6B55D491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90CB2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P259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8D158" w14:textId="77BB0DF7" w:rsidR="00BE6D1A" w:rsidRPr="00913716" w:rsidRDefault="003A4F0C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</w:t>
            </w:r>
            <w:r w:rsidR="000123A7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. leucophlebia 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3FE26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9E832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Canada</w:t>
            </w: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, British columbia, T. Goward 09-633, UBC 11-049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DB1B0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PNW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67984" w14:textId="00C5924C" w:rsidR="00BE6D1A" w:rsidRPr="00913716" w:rsidRDefault="00A66D8E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A66D8E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MH734693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088DA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F1379" w14:textId="2266B090" w:rsidR="00BE6D1A" w:rsidRPr="00913716" w:rsidRDefault="004C6927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4C692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MH756767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AE19A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D7FDA" w14:textId="5FC0548C" w:rsidR="00BE6D1A" w:rsidRPr="00913716" w:rsidRDefault="009C45C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C45C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MH756985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E9CCC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2065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A155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18D5C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8EBB3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6ED7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009D3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Present</w:t>
            </w:r>
          </w:p>
        </w:tc>
      </w:tr>
      <w:tr w:rsidR="00580FED" w:rsidRPr="00913716" w14:paraId="4CD95CB9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8B4B0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P6050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8A112" w14:textId="2AF35A31" w:rsidR="00BE6D1A" w:rsidRPr="00913716" w:rsidRDefault="000123A7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82746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78C75" w14:textId="77E5127E" w:rsidR="00BE6D1A" w:rsidRPr="00913716" w:rsidRDefault="00BE6D1A" w:rsidP="006422A2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Austria, St</w:t>
            </w:r>
            <w:r w:rsidR="006422A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yria</w:t>
            </w: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, J. Miadlikowska &amp; Hafellner s.n., DUKE 38906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4512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CE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A072D" w14:textId="1567EE89" w:rsidR="00BE6D1A" w:rsidRPr="00913716" w:rsidRDefault="00A66D8E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A66D8E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MH734694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24A8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1D63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3C62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5E5FE" w14:textId="6112F3DA" w:rsidR="00BE6D1A" w:rsidRPr="00913716" w:rsidRDefault="009C45C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C45C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MH756986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5059C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4FE53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D8906" w14:textId="0ABFF6E2" w:rsidR="00BE6D1A" w:rsidRPr="00913716" w:rsidRDefault="00211B2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1B2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MH757004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E80F9" w14:textId="1A108547" w:rsidR="00BE6D1A" w:rsidRPr="00913716" w:rsidRDefault="00001A24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001A24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MH753229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6A97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VI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058B4" w14:textId="16ADCC09" w:rsidR="00BE6D1A" w:rsidRPr="00913716" w:rsidRDefault="006422A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solorinae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7D1D3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440DA4E0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71393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P6065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6DD98" w14:textId="290FA999" w:rsidR="00BE6D1A" w:rsidRPr="00913716" w:rsidRDefault="000123A7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FFF57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36E79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Iceland, Arnessysla, J. Miadlikowska &amp; F. Lutzoni s.n., DUKE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1BE79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ARC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4E95F" w14:textId="4098007E" w:rsidR="00BE6D1A" w:rsidRPr="00913716" w:rsidRDefault="00A66D8E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A66D8E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MH734695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9AAF1" w14:textId="003E61CB" w:rsidR="00BE6D1A" w:rsidRPr="00913716" w:rsidRDefault="00FB59AB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FB59A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MH756812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FB9B1" w14:textId="00D3AB3D" w:rsidR="00BE6D1A" w:rsidRPr="00913716" w:rsidRDefault="008915B3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8915B3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MH756783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3827C" w14:textId="62F3CC56" w:rsidR="00BE6D1A" w:rsidRPr="00913716" w:rsidRDefault="002A431C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A431C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MH756889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197F4" w14:textId="131DCB88" w:rsidR="00BE6D1A" w:rsidRPr="00913716" w:rsidRDefault="0095053B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5053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MH756944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F3B5D" w14:textId="59B9F786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542D1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11236" w14:textId="54955A3C" w:rsidR="00BE6D1A" w:rsidRPr="00913716" w:rsidRDefault="00294117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9411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MH757054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463A0" w14:textId="4E9B3D17" w:rsidR="00BE6D1A" w:rsidRPr="00913716" w:rsidRDefault="003A0575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A0575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MH753164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EF24D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XVI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25381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subellipsoidea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A6C6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5917F4C7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B1012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P6076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4758E" w14:textId="53A660BA" w:rsidR="00BE6D1A" w:rsidRPr="00913716" w:rsidRDefault="000123A7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E9B76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EAD4D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Canada</w:t>
            </w: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, British Columbia, T. Goward 14-001, DUKE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B159F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PNW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96CE0" w14:textId="4C72F388" w:rsidR="00BE6D1A" w:rsidRPr="00913716" w:rsidRDefault="00A66D8E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A66D8E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MH734696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28773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2F17D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7106A" w14:textId="59C17118" w:rsidR="00BE6D1A" w:rsidRPr="00913716" w:rsidRDefault="002A431C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A431C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MH756899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DA1B4" w14:textId="6A7C6396" w:rsidR="00BE6D1A" w:rsidRPr="00913716" w:rsidRDefault="0095053B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5053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MH756947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13F26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0569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6CB21" w14:textId="033B36D1" w:rsidR="00BE6D1A" w:rsidRPr="00913716" w:rsidRDefault="00996E6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96E6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MH757045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B7686" w14:textId="154EA322" w:rsidR="00BE6D1A" w:rsidRPr="00913716" w:rsidRDefault="003A0575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A0575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MH753159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EBBBC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VI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4F8F6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subellipsoidea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FAAC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7F02F231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657A1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P6091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C6D16" w14:textId="39B981B1" w:rsidR="00BE6D1A" w:rsidRPr="00913716" w:rsidRDefault="000123A7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1EEA2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CB09D" w14:textId="77777777" w:rsidR="00BE6D1A" w:rsidRPr="00BE6D1A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s-CO" w:eastAsia="es-CO"/>
              </w:rPr>
            </w:pPr>
            <w:r w:rsidRPr="00BE6D1A">
              <w:rPr>
                <w:rFonts w:eastAsia="Times New Roman" w:cs="Times New Roman"/>
                <w:color w:val="000000"/>
                <w:sz w:val="20"/>
                <w:szCs w:val="20"/>
                <w:lang w:val="es-CO" w:eastAsia="es-CO"/>
              </w:rPr>
              <w:t>Canada, Alberta, J. Miadlikowska s.n., DUKE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0693A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ALB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1A905" w14:textId="2D163922" w:rsidR="00BE6D1A" w:rsidRPr="00913716" w:rsidRDefault="00A66D8E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A66D8E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MH734697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DDB37" w14:textId="3C07C974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MH756864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FA1E0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1E07E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E44F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8E064" w14:textId="77C7C0EE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MH756902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557BC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3A76D" w14:textId="28E210F3" w:rsidR="00BE6D1A" w:rsidRPr="00913716" w:rsidRDefault="00211B2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1B2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MH757016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B029A" w14:textId="6A91F831" w:rsidR="00BE6D1A" w:rsidRPr="00913716" w:rsidRDefault="00001A24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001A24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MH753208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F871D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XXXIIIa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F5413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solorinae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9565D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Present</w:t>
            </w:r>
          </w:p>
        </w:tc>
      </w:tr>
      <w:tr w:rsidR="00580FED" w:rsidRPr="00913716" w14:paraId="71EE738F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23BC9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lastRenderedPageBreak/>
              <w:t>P6075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C5CC4" w14:textId="163F209A" w:rsidR="00BE6D1A" w:rsidRPr="00913716" w:rsidRDefault="000123A7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1</w:t>
            </w:r>
            <w:r w:rsidR="003A4F0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.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FC7BC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E4CCA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U.S., Wyoming, J. Hollinger 2593, DUKE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4C4E4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MWNA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21AB1" w14:textId="2AB824AC" w:rsidR="00BE6D1A" w:rsidRPr="00913716" w:rsidRDefault="00A66D8E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A66D8E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MH734698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6FD86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8D606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75D94" w14:textId="6D70146F" w:rsidR="00BE6D1A" w:rsidRPr="00913716" w:rsidRDefault="002A431C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A431C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MH756898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DAF7C" w14:textId="346C48ED" w:rsidR="00BE6D1A" w:rsidRPr="00913716" w:rsidRDefault="0095053B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5053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MH756948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21525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1F1E6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9ED02" w14:textId="4786ACF5" w:rsidR="00BE6D1A" w:rsidRPr="00913716" w:rsidRDefault="00211B2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1B2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MH757029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62126" w14:textId="210C632E" w:rsidR="00BE6D1A" w:rsidRPr="00913716" w:rsidRDefault="003A0575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A0575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MH753167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263D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XXXa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D931D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subellipsoidea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1A61D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503085C2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42AA9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P1118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57D05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A0AAB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84ADD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U.S., South Dakota, DUKE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CED2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MWNA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2EE73" w14:textId="1E8F5842" w:rsidR="00BE6D1A" w:rsidRPr="00913716" w:rsidRDefault="008A5D04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8A5D04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MH734627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2803A" w14:textId="4CC78527" w:rsidR="00BE6D1A" w:rsidRPr="00913716" w:rsidRDefault="00FB59AB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FB59A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MH756818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E11BA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AF2B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D869C" w14:textId="1883BF92" w:rsidR="00BE6D1A" w:rsidRPr="00913716" w:rsidRDefault="0095053B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5053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MH756945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1D089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9E4A6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575B7" w14:textId="0A4690C0" w:rsidR="00BE6D1A" w:rsidRPr="00913716" w:rsidRDefault="00211B2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1B2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MH757025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1DD47" w14:textId="107FD2B1" w:rsidR="00BE6D1A" w:rsidRPr="00913716" w:rsidRDefault="00001A24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001A24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MH753225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2A091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VI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6C83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solorinae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BFB9D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Present</w:t>
            </w:r>
          </w:p>
        </w:tc>
      </w:tr>
      <w:tr w:rsidR="00580FED" w:rsidRPr="00913716" w14:paraId="7B118868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84781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P1119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C0C83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8BFC1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11181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U.S., South Dakota, DUKE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932C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MWNA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E60AC" w14:textId="4F7AE4F9" w:rsidR="00BE6D1A" w:rsidRPr="00913716" w:rsidRDefault="008A5D04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8A5D04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MH734628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F98E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9976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2412E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B57BA" w14:textId="790C0A51" w:rsidR="00BE6D1A" w:rsidRPr="00913716" w:rsidRDefault="0095053B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5053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MH756946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1687E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26F2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F3304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4DFFF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1EE51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04124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FBFE5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Present</w:t>
            </w:r>
          </w:p>
        </w:tc>
      </w:tr>
      <w:tr w:rsidR="00580FED" w:rsidRPr="00913716" w14:paraId="7EDADF72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B0446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P1355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FF36E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AA26B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5CC72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Finland, Sysma, H 26615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108B5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NE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7D2AF" w14:textId="2E547515" w:rsidR="00BE6D1A" w:rsidRPr="00913716" w:rsidRDefault="008A5D04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8A5D04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MH734629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A4FA0" w14:textId="1AFFEBE2" w:rsidR="00BE6D1A" w:rsidRPr="00913716" w:rsidRDefault="00FB59AB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FB59A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MH756815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D94F9" w14:textId="60C56541" w:rsidR="00BE6D1A" w:rsidRPr="00913716" w:rsidRDefault="004C6927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4C692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MH756768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90B3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0395C" w14:textId="0BD44FE4" w:rsidR="00BE6D1A" w:rsidRPr="00913716" w:rsidRDefault="009C45C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C45C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MH756994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56C5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A316D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70B0C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FAD25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2197D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8C154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D831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Present</w:t>
            </w:r>
          </w:p>
        </w:tc>
      </w:tr>
      <w:tr w:rsidR="00580FED" w:rsidRPr="00913716" w14:paraId="14F077F0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B0D4E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P1120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A2A98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11170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6D838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Canada</w:t>
            </w: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, Alberta, DUKE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1B0B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ALB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52430" w14:textId="66F29BA3" w:rsidR="00BE6D1A" w:rsidRPr="00913716" w:rsidRDefault="008A5D04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8A5D04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MH734630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A18C2" w14:textId="085DB49E" w:rsidR="00BE6D1A" w:rsidRPr="00913716" w:rsidRDefault="00FB59AB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FB59A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MH756819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4A3B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98A21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50E59" w14:textId="401A6FEA" w:rsidR="00BE6D1A" w:rsidRPr="00913716" w:rsidRDefault="009C45C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C45C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MH756995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437A3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730BF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5E2A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4331F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A170A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287E3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40493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34482DAB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5E151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P246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1C3ED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663B2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B5C3B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Canada</w:t>
            </w: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, British Columbia, T. Goward 07-193, UBC 11-032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E48F4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PNW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1ACDB" w14:textId="332D29B4" w:rsidR="00BE6D1A" w:rsidRPr="00913716" w:rsidRDefault="008A5D04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8A5D04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MH734634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11CD6" w14:textId="1F1C281D" w:rsidR="00BE6D1A" w:rsidRPr="00913716" w:rsidRDefault="00FB59AB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FB59A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MH756831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BF7F5" w14:textId="479DB87A" w:rsidR="00BE6D1A" w:rsidRPr="00913716" w:rsidRDefault="004C6927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4C692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MH756769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47761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48400" w14:textId="788539B2" w:rsidR="00BE6D1A" w:rsidRPr="00913716" w:rsidRDefault="009C45C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C45C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MH756950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8E3F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D7CC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8AB2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B7866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6AA7D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73130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6C59F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1DF73FEF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CC8D8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P288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1EA80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DF6C9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13F09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Canada</w:t>
            </w: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, British Columbia, Talbot 002-23,UBC 11-089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BF0B9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PNW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EA261" w14:textId="558F1908" w:rsidR="00BE6D1A" w:rsidRPr="00913716" w:rsidRDefault="00212F71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2F71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MH734639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82D6B" w14:textId="2C5DEE7A" w:rsidR="00BE6D1A" w:rsidRPr="00913716" w:rsidRDefault="00FB59AB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FB59A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MH756824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334F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3D26D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C929E" w14:textId="20941186" w:rsidR="00BE6D1A" w:rsidRPr="00913716" w:rsidRDefault="009C45C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C45C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MH756958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163E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2911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45EEA" w14:textId="707CC49A" w:rsidR="00BE6D1A" w:rsidRPr="00913716" w:rsidRDefault="00294117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9411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MH757056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A2F1E" w14:textId="76293328" w:rsidR="00BE6D1A" w:rsidRPr="00913716" w:rsidRDefault="003A0575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A0575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MH753182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E724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VI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21814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subellipsoidea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2A9C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Present</w:t>
            </w:r>
          </w:p>
        </w:tc>
      </w:tr>
      <w:tr w:rsidR="00580FED" w:rsidRPr="00913716" w14:paraId="1F739D48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C801A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P289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B3BD6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36B23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21B39" w14:textId="77777777" w:rsidR="00BE6D1A" w:rsidRPr="00ED5ED8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Canada</w:t>
            </w:r>
            <w:r w:rsidRPr="00ED5ED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, British Columbia, T. Goward 09-115, UBC 11-090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B16C5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PNW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58532" w14:textId="737DE825" w:rsidR="00BE6D1A" w:rsidRPr="00913716" w:rsidRDefault="008A5D04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8A5D04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MH734638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3A2DC" w14:textId="2CCCA8DE" w:rsidR="00BE6D1A" w:rsidRPr="00913716" w:rsidRDefault="00FB59AB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FB59A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MH756822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BA7A3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B109F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9A011" w14:textId="08401336" w:rsidR="00BE6D1A" w:rsidRPr="00913716" w:rsidRDefault="009C45C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C45C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MH756959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E9320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F227F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B1CE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FCD2A" w14:textId="03F3E181" w:rsidR="00BE6D1A" w:rsidRPr="00913716" w:rsidRDefault="003A0575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A0575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MH753177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E8D89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8B35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subellipsoidea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4B9AA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Present</w:t>
            </w:r>
          </w:p>
        </w:tc>
      </w:tr>
      <w:tr w:rsidR="00580FED" w:rsidRPr="00913716" w14:paraId="52DBEC0E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58390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P710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4EBD4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7E68E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49474" w14:textId="77777777" w:rsidR="00BE6D1A" w:rsidRPr="00ED5ED8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ED5ED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U.S., Alaska, P. Nelson s.n., DUKE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FE8D4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ALA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3D9D1" w14:textId="143585B3" w:rsidR="00BE6D1A" w:rsidRPr="00913716" w:rsidRDefault="00212F71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2F71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MH734640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807BC" w14:textId="6A31A33D" w:rsidR="00BE6D1A" w:rsidRPr="00913716" w:rsidRDefault="00FB59AB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FB59A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MH756825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D84D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E5299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38270" w14:textId="1E1B4C7F" w:rsidR="00BE6D1A" w:rsidRPr="00913716" w:rsidRDefault="009C45C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C45C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MH756956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FC7C5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FBC89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0CA3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B1A05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1EA76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C96FF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97E3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3311DD3A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BBA64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P711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A665F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60E65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32843" w14:textId="77777777" w:rsidR="00BE6D1A" w:rsidRPr="00ED5ED8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ED5ED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U.S., Alaska, P. Nelson s.n., DUKE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C5793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ALA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875F2" w14:textId="06BC5D41" w:rsidR="00BE6D1A" w:rsidRPr="00913716" w:rsidRDefault="008A5D04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8A5D04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MH734636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1B310" w14:textId="3AC6DDA7" w:rsidR="00BE6D1A" w:rsidRPr="00913716" w:rsidRDefault="00FB59AB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FB59A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MH756820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F20BC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7C7C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80452" w14:textId="059EE5E0" w:rsidR="00BE6D1A" w:rsidRPr="00913716" w:rsidRDefault="009C45C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C45C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MH756957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A8E43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07D53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4C2F3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7D066" w14:textId="6C96A7EB" w:rsidR="00BE6D1A" w:rsidRPr="00913716" w:rsidRDefault="003A0575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A0575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MH753181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2B704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3E5C0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subellipsoidea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1D3AA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Present</w:t>
            </w:r>
          </w:p>
        </w:tc>
      </w:tr>
      <w:tr w:rsidR="00580FED" w:rsidRPr="00913716" w14:paraId="5F3B0103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0C3F3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P716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A1EDD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 xml:space="preserve">P. leucophlebia </w:t>
            </w: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lastRenderedPageBreak/>
              <w:t>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ED91C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lastRenderedPageBreak/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BABF6" w14:textId="77777777" w:rsidR="00BE6D1A" w:rsidRPr="00ED5ED8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ED5ED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 xml:space="preserve">U.S., Alaska, P. Nelson s.n., </w:t>
            </w:r>
            <w:r w:rsidRPr="00ED5ED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lastRenderedPageBreak/>
              <w:t>DUKE 7808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0DD53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lastRenderedPageBreak/>
              <w:t>ALA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794A3" w14:textId="2C40E322" w:rsidR="00BE6D1A" w:rsidRPr="00913716" w:rsidRDefault="008A5D04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8A5D04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MH734635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E2919" w14:textId="53178D8A" w:rsidR="00BE6D1A" w:rsidRPr="00913716" w:rsidRDefault="00FB59AB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FB59A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MH756832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B95E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26F19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CE40F" w14:textId="4E0BBFAA" w:rsidR="00BE6D1A" w:rsidRPr="00913716" w:rsidRDefault="009C45C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C45C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MH756954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5BBFD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996A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568EA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6A4F1" w14:textId="79AACC83" w:rsidR="00BE6D1A" w:rsidRPr="00913716" w:rsidRDefault="003A0575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A0575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MH753178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26C85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A024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subellipsoidea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66770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1C106A79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2BB4F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P286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8C320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2A587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4EC1B" w14:textId="77777777" w:rsidR="00BE6D1A" w:rsidRPr="00ED5ED8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Canada</w:t>
            </w:r>
            <w:r w:rsidRPr="00ED5ED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, British columbia, T. Goward 09-097, UBC 11-087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2AD4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PNW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DBB15" w14:textId="55AE2847" w:rsidR="00BE6D1A" w:rsidRPr="00913716" w:rsidRDefault="008A5D04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8A5D04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MH734637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EE314" w14:textId="1D5ED956" w:rsidR="00BE6D1A" w:rsidRPr="00913716" w:rsidRDefault="00FB59AB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FB59A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MH756821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A56EC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581B6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E0520" w14:textId="1C10EB44" w:rsidR="00BE6D1A" w:rsidRPr="00913716" w:rsidRDefault="009C45C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C45C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MH756955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76695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7205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FBA7C" w14:textId="1002783E" w:rsidR="00BE6D1A" w:rsidRPr="00913716" w:rsidRDefault="00996E6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96E6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MH757049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218F0" w14:textId="49AECFFE" w:rsidR="00BE6D1A" w:rsidRPr="00913716" w:rsidRDefault="003A0575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A0575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MH753172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38CA0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VI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69D01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subellipsoidea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2291F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Present</w:t>
            </w:r>
          </w:p>
        </w:tc>
      </w:tr>
      <w:tr w:rsidR="00580FED" w:rsidRPr="00913716" w14:paraId="30AD3CA1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16020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P762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17FFE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82159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4004A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Canada</w:t>
            </w: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, British Columbia, H 68797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BF021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PNW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7D2EA" w14:textId="1D173F59" w:rsidR="00BE6D1A" w:rsidRPr="00913716" w:rsidRDefault="00212F71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2F71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MH734642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34C4C" w14:textId="080A73F5" w:rsidR="00BE6D1A" w:rsidRPr="00913716" w:rsidRDefault="00FB59AB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FB59A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MH756873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2F20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BB80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FDB4D" w14:textId="1CAE6ECC" w:rsidR="00BE6D1A" w:rsidRPr="00913716" w:rsidRDefault="009C45C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C45C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MH756953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D155A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90B9D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F71C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CE74A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1CF5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CCF3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6663E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584A78D4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BB9BE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P287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16BEA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5CB33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124A4" w14:textId="77777777" w:rsidR="00BE6D1A" w:rsidRPr="00ED5ED8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Canada</w:t>
            </w:r>
            <w:r w:rsidRPr="00ED5ED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, British Columbia, T. Goward 10-093, UBC 11-088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77B80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PNW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9A1C3" w14:textId="66F03242" w:rsidR="00BE6D1A" w:rsidRPr="00913716" w:rsidRDefault="00212F71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2F71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MH734643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F7B87" w14:textId="34FD3061" w:rsidR="00BE6D1A" w:rsidRPr="00913716" w:rsidRDefault="00FB59AB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FB59A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MH756826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29AA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48DE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4CA89" w14:textId="2FD35451" w:rsidR="00BE6D1A" w:rsidRPr="00913716" w:rsidRDefault="009C45C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C45C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MH756952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AA7A9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ED995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E0523" w14:textId="253265C0" w:rsidR="00BE6D1A" w:rsidRPr="00913716" w:rsidRDefault="00996E6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96E6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MH757044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81205" w14:textId="41DCB52B" w:rsidR="00BE6D1A" w:rsidRPr="00913716" w:rsidRDefault="003A0575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A0575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MH753186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7F87E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VI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50033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subellipsoidea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552E9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0F8A4A56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A4218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P704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66DD4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0596C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3645E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U.S., Alaska, P. Nelson s.n., DUKE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E45B5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ALA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52F9C" w14:textId="2375E6B2" w:rsidR="00BE6D1A" w:rsidRPr="00913716" w:rsidRDefault="00212F71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2F71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MH734644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03B13" w14:textId="7E149842" w:rsidR="00BE6D1A" w:rsidRPr="00913716" w:rsidRDefault="00580FED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MH756869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74C13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E5EA0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1055A" w14:textId="0D7E9A68" w:rsidR="00BE6D1A" w:rsidRPr="00913716" w:rsidRDefault="009C45C2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C45C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MH756951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736BF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C0A30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FB43F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2A271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E7C73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938D8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6AAFC" w14:textId="5A41F1CD" w:rsidR="00BE6D1A" w:rsidRPr="00913716" w:rsidRDefault="00D74A58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N/A</w:t>
            </w:r>
          </w:p>
        </w:tc>
      </w:tr>
      <w:tr w:rsidR="00580FED" w:rsidRPr="00913716" w14:paraId="239661F9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26EFA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P705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84D54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B678E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09CD6" w14:textId="77777777" w:rsidR="00BE6D1A" w:rsidRPr="00ED5ED8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ED5ED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U.S., Alaska, P. Nelson s.n., DUKE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D86F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ALA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EDD82" w14:textId="29317E76" w:rsidR="00BE6D1A" w:rsidRPr="00913716" w:rsidRDefault="00212F71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2F71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MH734646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4BE22" w14:textId="267CD354" w:rsidR="00BE6D1A" w:rsidRPr="00913716" w:rsidRDefault="00236639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3663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MH756833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F0C92" w14:textId="472F29DF" w:rsidR="00BE6D1A" w:rsidRPr="00913716" w:rsidRDefault="004C6927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4C692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MH756777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5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21E5F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3FA7A" w14:textId="4716833C" w:rsidR="00BE6D1A" w:rsidRPr="00913716" w:rsidRDefault="009C45C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C45C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MH756976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CFD9A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9CA45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1A44A" w14:textId="4ED4B677" w:rsidR="00BE6D1A" w:rsidRPr="00913716" w:rsidRDefault="00294117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9411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MH757055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881F2" w14:textId="113CC19C" w:rsidR="00BE6D1A" w:rsidRPr="00913716" w:rsidRDefault="00001A24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001A24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MH753232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E23AA" w14:textId="5ADBEF32" w:rsidR="00BE6D1A" w:rsidRPr="00913716" w:rsidRDefault="00AB23B3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XVIII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B093F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solorinae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EA394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504EED86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954F0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P6068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C5FF7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A6C55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ADE69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China, B. Goffinet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31A58" w14:textId="02D9073B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SEA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65E4A" w14:textId="3E1F2194" w:rsidR="00BE6D1A" w:rsidRPr="00913716" w:rsidRDefault="00212F71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2F71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MH734658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C0FD2" w14:textId="2F5BF6BB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MH756861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7B8CE" w14:textId="243500F2" w:rsidR="00BE6D1A" w:rsidRPr="00913716" w:rsidRDefault="008915B3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8915B3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MH756785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979EF" w14:textId="6AF2C966" w:rsidR="00BE6D1A" w:rsidRPr="00913716" w:rsidRDefault="002A431C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A431C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MH756894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7A5C6" w14:textId="3657E23C" w:rsidR="00BE6D1A" w:rsidRPr="00913716" w:rsidRDefault="009C45C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C45C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MH756961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F53ED" w14:textId="20D10BB6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MH756924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39161" w14:textId="73A26ED4" w:rsidR="00BE6D1A" w:rsidRPr="00913716" w:rsidRDefault="00E26DBF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CE763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5C72A" w14:textId="4A04131D" w:rsidR="00BE6D1A" w:rsidRPr="00913716" w:rsidRDefault="00001A24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001A24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MH753210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65606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EEDC3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solorinae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4138E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4943513F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B1DB2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P6086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F24B6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01517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5C4F6" w14:textId="77777777" w:rsidR="00BE6D1A" w:rsidRPr="00ED5ED8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Canada</w:t>
            </w:r>
            <w:r w:rsidRPr="00ED5ED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, British Columbia, T. Goward 15-029, DUKE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1E549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PNW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60C24" w14:textId="14F67B80" w:rsidR="00BE6D1A" w:rsidRPr="00913716" w:rsidRDefault="00212F71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2F71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MH734659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CAD34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D5B7D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B9BB5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14BA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09B96" w14:textId="67903C49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MH756921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DB9B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B3EE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838FE" w14:textId="651717AF" w:rsidR="00BE6D1A" w:rsidRPr="00913716" w:rsidRDefault="00001A24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001A24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MH753206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F60C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FCF4F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solorinae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10BED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Present</w:t>
            </w:r>
          </w:p>
        </w:tc>
      </w:tr>
      <w:tr w:rsidR="00580FED" w:rsidRPr="00913716" w14:paraId="10904428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0C909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P6085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D2E5E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8ACA8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48113" w14:textId="77777777" w:rsidR="00BE6D1A" w:rsidRPr="00BE6D1A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s-CO" w:eastAsia="es-CO"/>
              </w:rPr>
            </w:pPr>
            <w:r w:rsidRPr="00BE6D1A">
              <w:rPr>
                <w:rFonts w:eastAsia="Times New Roman" w:cs="Times New Roman"/>
                <w:color w:val="000000"/>
                <w:sz w:val="20"/>
                <w:szCs w:val="20"/>
                <w:lang w:val="es-CO" w:eastAsia="es-CO"/>
              </w:rPr>
              <w:t>Canada, Alberta, J. Miadlikowska s.n., DUKE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879CA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ALB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50397" w14:textId="2711EC91" w:rsidR="00BE6D1A" w:rsidRPr="00913716" w:rsidRDefault="00212F71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2F71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MH734660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77D17" w14:textId="103CC335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MH756858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6AEE6" w14:textId="303A74AE" w:rsidR="00BE6D1A" w:rsidRPr="00913716" w:rsidRDefault="00737F48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737F4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MH778710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09BB3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1FC51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9848C" w14:textId="107B4E35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MH756908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EAF86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07828" w14:textId="01E17C2B" w:rsidR="00BE6D1A" w:rsidRPr="00913716" w:rsidRDefault="00996E6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96E6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MH757048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E4D27" w14:textId="63F0B281" w:rsidR="00BE6D1A" w:rsidRPr="00913716" w:rsidRDefault="009A2B31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A2B31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MH753199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2BAF9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XXXIIIa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B98EE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solorinae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6BE5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Present</w:t>
            </w:r>
          </w:p>
        </w:tc>
      </w:tr>
      <w:tr w:rsidR="00580FED" w:rsidRPr="00913716" w14:paraId="102E7E7A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36975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P6087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16672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4256B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C330A" w14:textId="77777777" w:rsidR="00BE6D1A" w:rsidRPr="00ED5ED8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Canada</w:t>
            </w:r>
            <w:r w:rsidRPr="00ED5ED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, British Columbia, T. Goward 15xxx029, DUKE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EF72C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PNW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D4C98" w14:textId="7F1201FA" w:rsidR="00BE6D1A" w:rsidRPr="00913716" w:rsidRDefault="00212F71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2F71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MH734661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0357E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0E72F" w14:textId="791AADA6" w:rsidR="00BE6D1A" w:rsidRPr="00913716" w:rsidRDefault="00737F48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737F4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MH778711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1C9B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3806A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238AE" w14:textId="68A46261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MH756914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51A5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05F1D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D9767" w14:textId="14BE89D5" w:rsidR="00BE6D1A" w:rsidRPr="00913716" w:rsidRDefault="00001A24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001A24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MH753212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6294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A60FC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solorinae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7755E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Present</w:t>
            </w:r>
          </w:p>
        </w:tc>
      </w:tr>
      <w:tr w:rsidR="00580FED" w:rsidRPr="00913716" w14:paraId="1A9A3C47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6D44D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P6060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B80D7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A7D0A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BC6AC" w14:textId="77777777" w:rsidR="00BE6D1A" w:rsidRPr="00ED5ED8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ED5ED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 xml:space="preserve">U.S., Alaska, Spickerman, McCune, Nelson, Tonsberg &amp; </w:t>
            </w:r>
            <w:r w:rsidRPr="00ED5ED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lastRenderedPageBreak/>
              <w:t>Walton s.n., DUKE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1666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lastRenderedPageBreak/>
              <w:t>ALA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1BCC1" w14:textId="30622940" w:rsidR="00BE6D1A" w:rsidRPr="00913716" w:rsidRDefault="00212F71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2F71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MH734662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31B51" w14:textId="4F9214D3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MH756853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BDF25" w14:textId="5A8C8153" w:rsidR="00BE6D1A" w:rsidRPr="00913716" w:rsidRDefault="008915B3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8915B3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MH756798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C7DC9" w14:textId="010DD142" w:rsidR="00BE6D1A" w:rsidRPr="00913716" w:rsidRDefault="002A431C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A431C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MH756896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25EB7" w14:textId="60C9BB69" w:rsidR="00BE6D1A" w:rsidRPr="00913716" w:rsidRDefault="009C45C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C45C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MH756983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84C07" w14:textId="40AE7C8E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MH756904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96F34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BDC6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261CF" w14:textId="01B00A38" w:rsidR="00BE6D1A" w:rsidRPr="00913716" w:rsidRDefault="00001A24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001A24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MH753226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F239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5D03E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solorinae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2B9B0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Present</w:t>
            </w:r>
          </w:p>
        </w:tc>
      </w:tr>
      <w:tr w:rsidR="00580FED" w:rsidRPr="00913716" w14:paraId="23B58FF9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73122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P6083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4BED0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92D1E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4C5F8" w14:textId="77777777" w:rsidR="00BE6D1A" w:rsidRPr="00BE6D1A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s-CO" w:eastAsia="es-CO"/>
              </w:rPr>
            </w:pPr>
            <w:r w:rsidRPr="00BE6D1A">
              <w:rPr>
                <w:rFonts w:eastAsia="Times New Roman" w:cs="Times New Roman"/>
                <w:color w:val="000000"/>
                <w:sz w:val="20"/>
                <w:szCs w:val="20"/>
                <w:lang w:val="es-CO" w:eastAsia="es-CO"/>
              </w:rPr>
              <w:t>Canada, Alberta, J. Miadlikowska s.n., DUKE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B8E7E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ALB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6319E" w14:textId="05738030" w:rsidR="00BE6D1A" w:rsidRPr="00913716" w:rsidRDefault="00212F71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2F71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MH734663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A5CEF" w14:textId="23BFDDCC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MH756857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BEAD5" w14:textId="3BFDB526" w:rsidR="00BE6D1A" w:rsidRPr="00913716" w:rsidRDefault="008915B3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8915B3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MH756791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CB515" w14:textId="08465378" w:rsidR="00BE6D1A" w:rsidRPr="00913716" w:rsidRDefault="002A431C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A431C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MH756893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BE050" w14:textId="41B8DB34" w:rsidR="00BE6D1A" w:rsidRPr="00913716" w:rsidRDefault="009C45C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C45C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MH756960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9364D" w14:textId="32AE52FD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MH756905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50EA0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EE41F" w14:textId="77CDE162" w:rsidR="00BE6D1A" w:rsidRPr="00913716" w:rsidRDefault="00211B2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1B2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MH757010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2447D" w14:textId="2FEAFB05" w:rsidR="00BE6D1A" w:rsidRPr="00913716" w:rsidRDefault="003A0575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A0575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MH753165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A575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VI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5559C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subellipsoidea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2139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3831B10B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10553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P6079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5E7AB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54C88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5ED32" w14:textId="77777777" w:rsidR="00BE6D1A" w:rsidRPr="00ED5ED8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Canada</w:t>
            </w:r>
            <w:r w:rsidRPr="00ED5ED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, British Columbia, T. Goward 15-030 DUKE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997AA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PNW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C4261" w14:textId="3EEEA9A9" w:rsidR="00BE6D1A" w:rsidRPr="00913716" w:rsidRDefault="00212F71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2F71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MH734664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B531D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04B23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F621E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40206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E740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5EDD6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1F48B" w14:textId="7D2A2DE9" w:rsidR="00BE6D1A" w:rsidRPr="00913716" w:rsidRDefault="00996E6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96E6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MH757037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F757A" w14:textId="02EAFD2E" w:rsidR="00BE6D1A" w:rsidRPr="00913716" w:rsidRDefault="003A0575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A0575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 MH753169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AA243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XXXa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FAF1D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subellipsoidea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DF661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07319D74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1C99C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P6078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064F9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E959A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DF337" w14:textId="77777777" w:rsidR="00BE6D1A" w:rsidRPr="00BE6D1A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s-CO" w:eastAsia="es-CO"/>
              </w:rPr>
            </w:pPr>
            <w:r w:rsidRPr="00BE6D1A">
              <w:rPr>
                <w:rFonts w:eastAsia="Times New Roman" w:cs="Times New Roman"/>
                <w:color w:val="000000"/>
                <w:sz w:val="20"/>
                <w:szCs w:val="20"/>
                <w:lang w:val="es-CO" w:eastAsia="es-CO"/>
              </w:rPr>
              <w:t>Canada, Alberta, T. Goward 12-278, DUKE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83649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PNW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755ED" w14:textId="2F375743" w:rsidR="00BE6D1A" w:rsidRPr="00913716" w:rsidRDefault="00212F71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2F71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MH734665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842E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BA800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91384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E912F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496EF" w14:textId="7C3EF97F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MH756925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F2703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89647" w14:textId="68A010B2" w:rsidR="00BE6D1A" w:rsidRPr="00913716" w:rsidRDefault="00211B2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1B2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MH757015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9E2C1" w14:textId="24719E30" w:rsidR="00BE6D1A" w:rsidRPr="00913716" w:rsidRDefault="009A2B31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A2B31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MH753197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CF276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XXXIIIa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E655E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solorinae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3B27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3C7FCFF7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21D0C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P6090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107C9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48D39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AB06E" w14:textId="77777777" w:rsidR="00BE6D1A" w:rsidRPr="00BE6D1A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s-CO" w:eastAsia="es-CO"/>
              </w:rPr>
            </w:pPr>
            <w:r w:rsidRPr="00BE6D1A">
              <w:rPr>
                <w:rFonts w:eastAsia="Times New Roman" w:cs="Times New Roman"/>
                <w:color w:val="000000"/>
                <w:sz w:val="20"/>
                <w:szCs w:val="20"/>
                <w:lang w:val="es-CO" w:eastAsia="es-CO"/>
              </w:rPr>
              <w:t>Canada, Ontario, T. McMullin 8924, DUKE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F34F0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ENA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ED83F" w14:textId="014C9316" w:rsidR="00BE6D1A" w:rsidRPr="00913716" w:rsidRDefault="00212F71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2F71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MH734666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AA282" w14:textId="36DA3FE0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MH756859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922DA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AE5ED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3A20A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C5DE1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A7181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149DE" w14:textId="6FCF141B" w:rsidR="00BE6D1A" w:rsidRPr="00913716" w:rsidRDefault="00211B2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1B2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MH757019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B819F" w14:textId="29B995F6" w:rsidR="00BE6D1A" w:rsidRPr="00913716" w:rsidRDefault="00C51581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C51581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MH753155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87E8A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V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B3C71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subellipsoidea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A7965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7C0C78DE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9FA05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P6092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949A4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AD86B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D516C" w14:textId="77777777" w:rsidR="00BE6D1A" w:rsidRPr="00BE6D1A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s-CO" w:eastAsia="es-CO"/>
              </w:rPr>
            </w:pPr>
            <w:r w:rsidRPr="00BE6D1A">
              <w:rPr>
                <w:rFonts w:eastAsia="Times New Roman" w:cs="Times New Roman"/>
                <w:color w:val="000000"/>
                <w:sz w:val="20"/>
                <w:szCs w:val="20"/>
                <w:lang w:val="es-CO" w:eastAsia="es-CO"/>
              </w:rPr>
              <w:t>Canada, Quebec, J. Miadlikowska s.n., DUKE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959D3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ENA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7D954" w14:textId="61C76FD9" w:rsidR="00BE6D1A" w:rsidRPr="00913716" w:rsidRDefault="00A66D8E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A66D8E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MH734670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95802" w14:textId="60392FDF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MH756860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24587" w14:textId="18339E01" w:rsidR="00BE6D1A" w:rsidRPr="00913716" w:rsidRDefault="00AF0CFB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AF0CF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MH756802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22F2C" w14:textId="00BAE282" w:rsidR="00BE6D1A" w:rsidRPr="00913716" w:rsidRDefault="002A431C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A431C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MH756892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890BD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56FC3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D6229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B7BF7" w14:textId="48BC079C" w:rsidR="00BE6D1A" w:rsidRPr="00913716" w:rsidRDefault="00211B2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1B2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MH757017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F67A0" w14:textId="62BE0B93" w:rsidR="00BE6D1A" w:rsidRPr="00913716" w:rsidRDefault="009A2B31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A2B31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MH753196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76E7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XXXa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5C97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solorinae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F765C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2652F027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5C780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P243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32DDF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3C2F1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A65FF" w14:textId="77777777" w:rsidR="00BE6D1A" w:rsidRPr="00ED5ED8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Canada</w:t>
            </w:r>
            <w:r w:rsidRPr="00ED5ED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, British Columbia, T. Goward s.n., UBC 11-029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7EEA9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PNW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B8929" w14:textId="4B855A5B" w:rsidR="00BE6D1A" w:rsidRPr="00913716" w:rsidRDefault="00212F71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2F71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MH734648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9B378" w14:textId="796F2865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MH756840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71108" w14:textId="62E49B00" w:rsidR="00BE6D1A" w:rsidRPr="00913716" w:rsidRDefault="008915B3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8915B3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MH756793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5454A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FD224" w14:textId="69DEAAEE" w:rsidR="00BE6D1A" w:rsidRPr="00913716" w:rsidRDefault="009C45C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C45C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MH756974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D9A00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9D38E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5DB75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0EE6C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773AF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DE13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67A6A" w14:textId="69ACDB93" w:rsidR="00BE6D1A" w:rsidRPr="00913716" w:rsidRDefault="009A5B68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N/A</w:t>
            </w:r>
          </w:p>
        </w:tc>
      </w:tr>
      <w:tr w:rsidR="00580FED" w:rsidRPr="00913716" w14:paraId="0A2AED1E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3D21F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P1068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0D3D1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AC9A0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5CAA7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U.S., Wyoming, MIN 899752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C461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MWNA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A40B2" w14:textId="4DDE8508" w:rsidR="00BE6D1A" w:rsidRPr="00913716" w:rsidRDefault="00212F71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2F71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MH734649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099B2" w14:textId="23132E21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MH756838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521E0" w14:textId="75335E6E" w:rsidR="00BE6D1A" w:rsidRPr="00913716" w:rsidRDefault="004C6927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4C692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MH756757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14A8A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58ADD" w14:textId="13D9E824" w:rsidR="00BE6D1A" w:rsidRPr="00913716" w:rsidRDefault="009C45C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C45C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MH756964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D2E81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DEC20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8324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CF560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E5731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3BB2E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0BF63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Present</w:t>
            </w:r>
          </w:p>
        </w:tc>
      </w:tr>
      <w:tr w:rsidR="00580FED" w:rsidRPr="00913716" w14:paraId="20C028F0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75B8F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P241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0579C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DF3A1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86059" w14:textId="77777777" w:rsidR="00BE6D1A" w:rsidRPr="00ED5ED8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ED5ED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Canada, British Columbia, T. Goward 09-113, UBC 11-027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50FA6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PNW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61A90" w14:textId="2706AE12" w:rsidR="00BE6D1A" w:rsidRPr="00913716" w:rsidRDefault="00212F71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2F71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MH734650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5D62F" w14:textId="345AC5F6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MH756842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6BB0A" w14:textId="4D776860" w:rsidR="00BE6D1A" w:rsidRPr="00913716" w:rsidRDefault="004C6927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4C692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MH756763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25309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86965" w14:textId="33D8D521" w:rsidR="00BE6D1A" w:rsidRPr="00913716" w:rsidRDefault="009C45C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C45C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MH756971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01B75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A5A8D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0C797" w14:textId="5A54A8B0" w:rsidR="00BE6D1A" w:rsidRPr="00913716" w:rsidRDefault="00211B2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1B2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MH757030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5A2C8" w14:textId="0B0C0DCB" w:rsidR="00BE6D1A" w:rsidRPr="00913716" w:rsidRDefault="00C51581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C51581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MH753156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28B99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XXXa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26E96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subellipsoidea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929A9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Present</w:t>
            </w:r>
          </w:p>
        </w:tc>
      </w:tr>
      <w:tr w:rsidR="00580FED" w:rsidRPr="00913716" w14:paraId="36CFC68F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F5270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P253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A3E99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037FE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0DEE6" w14:textId="77777777" w:rsidR="00BE6D1A" w:rsidRPr="00ED5ED8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Canada</w:t>
            </w:r>
            <w:r w:rsidRPr="00ED5ED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, British Columbia, T. Goward 06-1530b, UBC 11-043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3C5F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PNW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D84B7" w14:textId="0AB6E4DE" w:rsidR="00BE6D1A" w:rsidRPr="00913716" w:rsidRDefault="00212F71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2F71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MH734651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95C56" w14:textId="33A31672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MH756843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832D3" w14:textId="38D2A986" w:rsidR="00BE6D1A" w:rsidRPr="00913716" w:rsidRDefault="004C6927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4C692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MH756766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28B7D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E1525" w14:textId="36E7F890" w:rsidR="00BE6D1A" w:rsidRPr="00913716" w:rsidRDefault="009C45C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C45C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MH756970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E2B5F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2A9F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F2306" w14:textId="0E8A9AE2" w:rsidR="00BE6D1A" w:rsidRPr="00913716" w:rsidRDefault="00996E6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96E6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MH757043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F8329" w14:textId="7A369774" w:rsidR="00BE6D1A" w:rsidRPr="00913716" w:rsidRDefault="003A0575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A0575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MH753179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7778A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VI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1B316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subellipsoidea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0378C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Present</w:t>
            </w:r>
          </w:p>
        </w:tc>
      </w:tr>
      <w:tr w:rsidR="00580FED" w:rsidRPr="00913716" w14:paraId="671FA905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1277A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P240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450C2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AE95C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741D1" w14:textId="77777777" w:rsidR="00BE6D1A" w:rsidRPr="00ED5ED8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Canada</w:t>
            </w:r>
            <w:r w:rsidRPr="00ED5ED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 xml:space="preserve">, British Columbia, T. Goward 06-1529a, </w:t>
            </w:r>
            <w:r w:rsidRPr="00ED5ED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lastRenderedPageBreak/>
              <w:t>UBC 11-026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4CF2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lastRenderedPageBreak/>
              <w:t>PNW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B2DE2" w14:textId="737E55AD" w:rsidR="00BE6D1A" w:rsidRPr="00913716" w:rsidRDefault="00212F71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2F71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MH734652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C0B79" w14:textId="5E37879D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MH756841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0E8AB" w14:textId="22D11940" w:rsidR="00BE6D1A" w:rsidRPr="00913716" w:rsidRDefault="004C6927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4C692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MH756764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A9514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5F982" w14:textId="3F7069E1" w:rsidR="00BE6D1A" w:rsidRPr="00913716" w:rsidRDefault="009C45C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C45C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MH756972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1B084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D8BF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EB481" w14:textId="1BE279B2" w:rsidR="00BE6D1A" w:rsidRPr="00913716" w:rsidRDefault="00996E6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96E6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MH757046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FA0CA" w14:textId="641C8CBD" w:rsidR="00BE6D1A" w:rsidRPr="00913716" w:rsidRDefault="003A0575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A0575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MH753176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83CC0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VI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F63A6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subellipsoidea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E9F3D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54F758FE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4180E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P242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BB8DC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FBFB8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AA99E" w14:textId="77777777" w:rsidR="00BE6D1A" w:rsidRPr="00ED5ED8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Canada</w:t>
            </w:r>
            <w:r w:rsidRPr="00ED5ED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, British Columbia, T. Goward 09-118, UBC 11-028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9FFF1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PNW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CAFF7" w14:textId="65B16A68" w:rsidR="00BE6D1A" w:rsidRPr="00913716" w:rsidRDefault="00212F71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2F71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MH734654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79AC1" w14:textId="1DECB86F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MH756844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8BA0E" w14:textId="4BE4F417" w:rsidR="00BE6D1A" w:rsidRPr="00913716" w:rsidRDefault="004C6927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4C692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MH756770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659B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BB464" w14:textId="3DE75B70" w:rsidR="00BE6D1A" w:rsidRPr="00913716" w:rsidRDefault="009C45C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C45C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MH756975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4390A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D373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CC359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F2345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8E429" w14:textId="6CC4371F" w:rsidR="00BE6D1A" w:rsidRPr="00913716" w:rsidRDefault="004D6034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5C76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03B7F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Present</w:t>
            </w:r>
          </w:p>
        </w:tc>
      </w:tr>
      <w:tr w:rsidR="00580FED" w:rsidRPr="00913716" w14:paraId="7DE8495E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DEAA8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P270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FF578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8A62F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C0548" w14:textId="77777777" w:rsidR="00BE6D1A" w:rsidRPr="00ED5ED8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Canada</w:t>
            </w:r>
            <w:r w:rsidRPr="00ED5ED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, British Columbia, T. Goward 09-130, UBC 11-062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37B70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PNW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36130" w14:textId="59BDF25B" w:rsidR="00BE6D1A" w:rsidRPr="00913716" w:rsidRDefault="00212F71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2F71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MH734655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43EB0" w14:textId="3C4D070A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MH756845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5AE05" w14:textId="01B4E6C0" w:rsidR="00BE6D1A" w:rsidRPr="00913716" w:rsidRDefault="004C6927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4C692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MH756759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1C59D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70309" w14:textId="41D63754" w:rsidR="00BE6D1A" w:rsidRPr="00913716" w:rsidRDefault="009C45C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C45C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MH756969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C326E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78EB5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AB369" w14:textId="427BA524" w:rsidR="00BE6D1A" w:rsidRPr="00913716" w:rsidRDefault="00211B2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1B2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MH757024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18E26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71AD3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VI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CF46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82460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Present</w:t>
            </w:r>
          </w:p>
        </w:tc>
      </w:tr>
      <w:tr w:rsidR="00580FED" w:rsidRPr="00913716" w14:paraId="4CBD8885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39AD3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P238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77E46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4134E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562F0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Canada</w:t>
            </w: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, British Columbia, T. Goward 09-125, UBC 11-024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1759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PNW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90AFA" w14:textId="7E38B0EE" w:rsidR="00BE6D1A" w:rsidRPr="00913716" w:rsidRDefault="00212F71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2F71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MH734656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712F4" w14:textId="57051EF3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MH756839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EF755" w14:textId="41A8FA17" w:rsidR="00BE6D1A" w:rsidRPr="00913716" w:rsidRDefault="004C6927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4C692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MH756762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31F7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A084B" w14:textId="1674C8D8" w:rsidR="00BE6D1A" w:rsidRPr="00913716" w:rsidRDefault="009C45C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C45C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MH756973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D01B5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75C23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68D52" w14:textId="12A1849B" w:rsidR="00BE6D1A" w:rsidRPr="00913716" w:rsidRDefault="00211B2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1B2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MH757023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85E21" w14:textId="3B3D090A" w:rsidR="00BE6D1A" w:rsidRPr="00913716" w:rsidRDefault="003A0575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A0575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MH753175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FDB93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VI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76A1A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subellipsoidea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E16CD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Present</w:t>
            </w:r>
          </w:p>
        </w:tc>
      </w:tr>
      <w:tr w:rsidR="00580FED" w:rsidRPr="00913716" w14:paraId="53E6C14F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B2C30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P6056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AE70E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EF813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FD1A3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U.S., California, James R. Shevock 25900, NYBG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A20CD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PNW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90FFE" w14:textId="0A65E925" w:rsidR="00BE6D1A" w:rsidRPr="00913716" w:rsidRDefault="00212F71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2F71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MH734657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773F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8ABC4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23A4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34303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E95E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A2B5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C9F30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3C955" w14:textId="7B922B2B" w:rsidR="00BE6D1A" w:rsidRPr="00913716" w:rsidRDefault="003A0575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A0575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MH753158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F9400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DA0D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subellipsoidea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00D9C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41BA66D9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2D0E9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P6066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552FC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D6D4F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7286C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U.S., Colorado, DUKE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67DF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MWNA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B588D" w14:textId="506523F1" w:rsidR="00BE6D1A" w:rsidRPr="00913716" w:rsidRDefault="00212F71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2F71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MH734667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101BF" w14:textId="204C4093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MH756872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CE523" w14:textId="21E867B9" w:rsidR="00BE6D1A" w:rsidRPr="00913716" w:rsidRDefault="008915B3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8915B3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MH756784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F470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3E2A8" w14:textId="3309F47F" w:rsidR="00BE6D1A" w:rsidRPr="00913716" w:rsidRDefault="009C45C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C45C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MH756965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B1315" w14:textId="28FE6E7D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MH756911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7F47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AE314" w14:textId="6A599E0A" w:rsidR="00BE6D1A" w:rsidRPr="00913716" w:rsidRDefault="00211B2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1B2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MH757009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672A5" w14:textId="352559C8" w:rsidR="00BE6D1A" w:rsidRPr="00913716" w:rsidRDefault="00001A24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001A24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MH753153</w:t>
            </w:r>
            <w:r w:rsidR="00AB7C2C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 xml:space="preserve">; </w:t>
            </w:r>
            <w:r w:rsidR="00AB7C2C" w:rsidRPr="00AB7C2C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MH753152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911DD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VI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F10A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subellipsoidea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F519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Present</w:t>
            </w:r>
          </w:p>
        </w:tc>
      </w:tr>
      <w:tr w:rsidR="00580FED" w:rsidRPr="00913716" w14:paraId="3F0C1ABC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86DDF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P1082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BD217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77A2D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6BE35" w14:textId="77777777" w:rsidR="00BE6D1A" w:rsidRPr="00ED5ED8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ED5ED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U.S., New Mexico, DUKE 2465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BB106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MWNA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30EBE" w14:textId="18F41AC3" w:rsidR="00BE6D1A" w:rsidRPr="00913716" w:rsidRDefault="00212F71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2F71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MH734653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96784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4FA49" w14:textId="278D9421" w:rsidR="00BE6D1A" w:rsidRPr="00913716" w:rsidRDefault="008915B3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8915B3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MH756794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2995D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24C44" w14:textId="70D42985" w:rsidR="00BE6D1A" w:rsidRPr="00913716" w:rsidRDefault="009C45C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C45C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MH756967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4B17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9A15D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032EB" w14:textId="56671FA3" w:rsidR="00BE6D1A" w:rsidRPr="00913716" w:rsidRDefault="00294117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9411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MH757052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E3BD0" w14:textId="5A292508" w:rsidR="00BE6D1A" w:rsidRPr="00913716" w:rsidRDefault="003A0575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A0575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MH753184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9574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V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53766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subellipsoidea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B154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4F413A03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A853F" w14:textId="77777777" w:rsidR="00BE6D1A" w:rsidRPr="003F695A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P258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6B1C1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E1A39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0BFC4" w14:textId="77777777" w:rsidR="00BE6D1A" w:rsidRPr="00ED5ED8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Canada</w:t>
            </w:r>
            <w:r w:rsidRPr="00ED5ED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, British Columbia, T. Goward 07-052, UBC 11-048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9B1D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PNW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89E2F" w14:textId="0D596648" w:rsidR="00BE6D1A" w:rsidRPr="00913716" w:rsidRDefault="00A66D8E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A66D8E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MH734672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94E6F" w14:textId="58CB8C57" w:rsidR="00BE6D1A" w:rsidRPr="00913716" w:rsidRDefault="00236639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3663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MH756835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2DE99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29176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33BB3" w14:textId="1BADE2DA" w:rsidR="00BE6D1A" w:rsidRPr="00913716" w:rsidRDefault="009C45C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C45C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MH756968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62814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C703F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AC05C" w14:textId="233961CF" w:rsidR="00BE6D1A" w:rsidRPr="00913716" w:rsidRDefault="00996E6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96E6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MH757032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247FE" w14:textId="6FBC28AE" w:rsidR="00BE6D1A" w:rsidRPr="00913716" w:rsidRDefault="003A0575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A0575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MH753163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0907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XXXa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34A73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subellipsoidea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BE51D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Present</w:t>
            </w:r>
          </w:p>
        </w:tc>
      </w:tr>
      <w:tr w:rsidR="00580FED" w:rsidRPr="00913716" w14:paraId="48F71CB6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B72F0" w14:textId="77777777" w:rsidR="00BE6D1A" w:rsidRPr="003F695A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P1071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51F9B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A3C8C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1AC62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U.S., Wyoming, MIN 898865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F308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MWNA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56783" w14:textId="4443F948" w:rsidR="00BE6D1A" w:rsidRPr="00913716" w:rsidRDefault="00A66D8E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A66D8E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MH734673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0D67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0972D" w14:textId="16BF4E81" w:rsidR="00BE6D1A" w:rsidRPr="00913716" w:rsidRDefault="004C6927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4C692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MH756756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4948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2F090" w14:textId="4C4DE899" w:rsidR="00BE6D1A" w:rsidRPr="00913716" w:rsidRDefault="009C45C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C45C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MH756966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37EE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865C5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50816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425CE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B4CBD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BE711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C737C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490836E4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54297" w14:textId="77777777" w:rsidR="00BE6D1A" w:rsidRPr="003F695A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P245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877D8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A5CE8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AF60A" w14:textId="77777777" w:rsidR="00BE6D1A" w:rsidRPr="00ED5ED8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Canada</w:t>
            </w:r>
            <w:r w:rsidRPr="00ED5ED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, British Columbia, T. Goward 07-054, UBC 11-031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DBB9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PNW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287AA" w14:textId="2F8B4BF1" w:rsidR="00BE6D1A" w:rsidRPr="00913716" w:rsidRDefault="00A66D8E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A66D8E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MH734674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B6F9A" w14:textId="66456AD5" w:rsidR="00BE6D1A" w:rsidRPr="00913716" w:rsidRDefault="00236639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36639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MH756836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5680D" w14:textId="333C4F21" w:rsidR="00BE6D1A" w:rsidRPr="00913716" w:rsidRDefault="004C6927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4C692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MH756774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56CEC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08E67" w14:textId="65675584" w:rsidR="00BE6D1A" w:rsidRPr="00913716" w:rsidRDefault="009C45C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C45C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MH756962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3C8C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A5F7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C7A80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42B0F" w14:textId="76B6EACD" w:rsidR="00BE6D1A" w:rsidRPr="00913716" w:rsidRDefault="00001A24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001A24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MH753231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4BEE1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BB52E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solorinae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2475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Present</w:t>
            </w:r>
          </w:p>
        </w:tc>
      </w:tr>
      <w:tr w:rsidR="00580FED" w:rsidRPr="00913716" w14:paraId="6265E67B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E9FF8" w14:textId="77777777" w:rsidR="00BE6D1A" w:rsidRPr="003F695A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P267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BD073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8A013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1B9A4" w14:textId="77777777" w:rsidR="00BE6D1A" w:rsidRPr="00ED5ED8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Canada</w:t>
            </w:r>
            <w:r w:rsidRPr="00ED5ED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 xml:space="preserve">, British Columbia, T. Goward 09-631, </w:t>
            </w:r>
            <w:r w:rsidRPr="00ED5ED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lastRenderedPageBreak/>
              <w:t>UBC 11-059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BA006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lastRenderedPageBreak/>
              <w:t>PNW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6B8AE" w14:textId="70D11AF8" w:rsidR="00BE6D1A" w:rsidRPr="00913716" w:rsidRDefault="00A66D8E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A66D8E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MH734675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7D562" w14:textId="1C64044A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MH756837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1F933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2093E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9890E" w14:textId="35ABB916" w:rsidR="00BE6D1A" w:rsidRPr="00913716" w:rsidRDefault="009C45C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C45C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MH756963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BCFE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3A76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94BF8" w14:textId="23803700" w:rsidR="00BE6D1A" w:rsidRPr="00913716" w:rsidRDefault="00211B2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1B2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MH757026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43C1E" w14:textId="7440DC4E" w:rsidR="00BE6D1A" w:rsidRPr="00913716" w:rsidRDefault="003A0575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A0575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MH753183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30843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VI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0E97A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subellipsoidea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9D6E4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16F22096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7EDF9" w14:textId="77777777" w:rsidR="00BE6D1A" w:rsidRPr="003F695A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P6074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15BE0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E61EF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00B8D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U.S., Wyoming, R. Harms 1419, DUKE 313518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8187C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MWNA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0150E" w14:textId="4D3455E9" w:rsidR="00BE6D1A" w:rsidRPr="00913716" w:rsidRDefault="00A66D8E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A66D8E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MH734676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482E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F3A20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5C5C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12934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6756D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39FA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0A755" w14:textId="0DF9DDDF" w:rsidR="00BE6D1A" w:rsidRPr="00913716" w:rsidRDefault="00211B2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1B2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MH757011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01D4E" w14:textId="19E67769" w:rsidR="00BE6D1A" w:rsidRPr="00913716" w:rsidRDefault="003A0575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A0575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MH753168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1005F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VI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7F77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subellipsoidea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E01A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0EEE6E62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8E7D1" w14:textId="77777777" w:rsidR="00BE6D1A" w:rsidRPr="003F695A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P6077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22826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B10DF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31765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Canada</w:t>
            </w: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, British Columbia, T. Goward 15-029, DUKE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57C79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PNW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4EE52" w14:textId="0D3D09B3" w:rsidR="00BE6D1A" w:rsidRPr="00913716" w:rsidRDefault="00A66D8E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A66D8E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MH734677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79AC0" w14:textId="768E016E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MH756855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8A539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73DA4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4B6CA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520AD" w14:textId="33BC7282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MH756906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356A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01B49" w14:textId="3881EF98" w:rsidR="00BE6D1A" w:rsidRPr="00913716" w:rsidRDefault="00996E6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96E6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MH757041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39876" w14:textId="03B62CEF" w:rsidR="00BE6D1A" w:rsidRPr="00913716" w:rsidRDefault="003A0575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A0575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MH753166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CB1A5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VI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7EB6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subellipsoidea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F57F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4296AECF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D5C4C" w14:textId="77777777" w:rsidR="00BE6D1A" w:rsidRPr="003F695A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P6064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AC060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30AF3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7F195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Iceland, Langisjór, Starri Heidmarsson 1983, DUKE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BAAC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ARC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3A9B2" w14:textId="5E96A902" w:rsidR="00BE6D1A" w:rsidRPr="00913716" w:rsidRDefault="00A66D8E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A66D8E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MH734678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21935" w14:textId="4867AD82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MH756854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DF6B8" w14:textId="199E88CF" w:rsidR="00BE6D1A" w:rsidRPr="00913716" w:rsidRDefault="008915B3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8915B3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MH756782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EE369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702A5" w14:textId="075650C4" w:rsidR="00BE6D1A" w:rsidRPr="00913716" w:rsidRDefault="009C45C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C45C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MH756979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D4311" w14:textId="0E5909E8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MH756910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2B5D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6208B" w14:textId="17A56BAE" w:rsidR="00BE6D1A" w:rsidRPr="00913716" w:rsidRDefault="00996E6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96E6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MH757040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B3383" w14:textId="79307310" w:rsidR="00BE6D1A" w:rsidRPr="00913716" w:rsidRDefault="00001A24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001A24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MH753205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3F93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VI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C778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solorinae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2CAB1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08E6EED9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D121E" w14:textId="77777777" w:rsidR="00BE6D1A" w:rsidRPr="003F695A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P1354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CD759" w14:textId="5AF71E60" w:rsidR="00BE6D1A" w:rsidRPr="00913716" w:rsidRDefault="00732E8E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E51FD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C3CE4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Switzerland, Kanton Glarus, H 23801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8B27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CE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395EA" w14:textId="38D87A66" w:rsidR="00BE6D1A" w:rsidRPr="00913716" w:rsidRDefault="00A66D8E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A66D8E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MH734699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AF034" w14:textId="7F0E323D" w:rsidR="00BE6D1A" w:rsidRPr="00913716" w:rsidRDefault="00FB59AB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FB59A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MH756813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DA539" w14:textId="324D099D" w:rsidR="00BE6D1A" w:rsidRPr="00913716" w:rsidRDefault="004C6927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4C692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MH756778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86D9A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16404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6DAB3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0D86C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B8771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7DC94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61494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01A13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5407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Present</w:t>
            </w:r>
          </w:p>
        </w:tc>
      </w:tr>
      <w:tr w:rsidR="00580FED" w:rsidRPr="00913716" w14:paraId="17DCAFCF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5B79A" w14:textId="77777777" w:rsidR="00BE6D1A" w:rsidRPr="003F695A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P1353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14E56" w14:textId="55552EB4" w:rsidR="00BE6D1A" w:rsidRPr="00913716" w:rsidRDefault="00732E8E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70658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B3449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France, Languedoc-Rousillon, DUKE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1B7F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CE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AC08A" w14:textId="395BE034" w:rsidR="00BE6D1A" w:rsidRPr="00913716" w:rsidRDefault="00A66D8E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A66D8E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MH734700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9511C" w14:textId="5E3170E2" w:rsidR="00BE6D1A" w:rsidRPr="00913716" w:rsidRDefault="00FB59AB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FB59A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MH756814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99D59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65B0A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F6434" w14:textId="0C2E0185" w:rsidR="00BE6D1A" w:rsidRPr="00913716" w:rsidRDefault="009C45C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C45C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MH756980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3E300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8551C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5F26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1547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1A35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4C355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675A9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621FFE6B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162C2" w14:textId="77777777" w:rsidR="00BE6D1A" w:rsidRPr="003F695A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P6052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655B0" w14:textId="3FED9A77" w:rsidR="00BE6D1A" w:rsidRPr="00913716" w:rsidRDefault="00732E8E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21707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A5C6E" w14:textId="1678CDEB" w:rsidR="00BE6D1A" w:rsidRPr="00ED5ED8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ED5ED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 xml:space="preserve">Austria, </w:t>
            </w:r>
            <w:r w:rsidR="00A131C5" w:rsidRPr="00ED5ED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Styria</w:t>
            </w:r>
            <w:r w:rsidRPr="00ED5ED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, J. Miadlikowska &amp; Hafellner s.n., DUKE 38929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8CF9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CE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08F6D" w14:textId="37FCB00F" w:rsidR="00BE6D1A" w:rsidRPr="00913716" w:rsidRDefault="00A66D8E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A66D8E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MH734701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B0B95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83BCD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B1E2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0D9F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5E49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F603A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B7627" w14:textId="5C7770D7" w:rsidR="00BE6D1A" w:rsidRPr="00913716" w:rsidRDefault="00211B2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1B2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MH757007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06AEC" w14:textId="277BAF47" w:rsidR="00BE6D1A" w:rsidRPr="00913716" w:rsidRDefault="00001A24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001A24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MH753227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28E69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VI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E5892" w14:textId="1CA93C6D" w:rsidR="00BE6D1A" w:rsidRPr="00913716" w:rsidRDefault="002A20B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solorinae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8876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60D50755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04197" w14:textId="77777777" w:rsidR="00BE6D1A" w:rsidRPr="003F695A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P6055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0F4DA" w14:textId="194B905D" w:rsidR="00BE6D1A" w:rsidRPr="00913716" w:rsidRDefault="00732E8E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E3579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64616" w14:textId="77777777" w:rsidR="00BE6D1A" w:rsidRPr="00ED5ED8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ED5ED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Austria, Styria, J. Miadlikowska &amp; Hafellner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B9FD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CE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F0F5C" w14:textId="254E2762" w:rsidR="00BE6D1A" w:rsidRPr="00913716" w:rsidRDefault="00A66D8E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A66D8E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MH734702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D0E9F" w14:textId="73EFCEA5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MH756849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6A734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94DA1" w14:textId="62AA5E5A" w:rsidR="00BE6D1A" w:rsidRPr="00913716" w:rsidRDefault="000057F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40E3B" w14:textId="25D6647C" w:rsidR="00BE6D1A" w:rsidRPr="00913716" w:rsidRDefault="005C04D0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C04D0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MH756928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2A0EA" w14:textId="1F9DBA71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MH756922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3DC51" w14:textId="42CAA9F4" w:rsidR="00BE6D1A" w:rsidRPr="00913716" w:rsidRDefault="000057F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7E8D0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B6827" w14:textId="4CD5A890" w:rsidR="00BE6D1A" w:rsidRPr="00913716" w:rsidRDefault="00001A24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001A24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MH753228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76BE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408B5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solorinae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F0F2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227285F7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7429C" w14:textId="77777777" w:rsidR="00BE6D1A" w:rsidRPr="003F695A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P1056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348BE" w14:textId="02EDFE0E" w:rsidR="00BE6D1A" w:rsidRPr="00913716" w:rsidRDefault="00732E8E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A7458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E2D36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U.S., Michigan, MIN 882969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930E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ENA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60847" w14:textId="200C046F" w:rsidR="00BE6D1A" w:rsidRPr="00913716" w:rsidRDefault="00A66D8E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A66D8E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MH734703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86286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87EDB" w14:textId="5524A84B" w:rsidR="00BE6D1A" w:rsidRPr="00913716" w:rsidRDefault="004C6927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4C692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MH756753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758A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1926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A640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CBFAD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24D33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8996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1281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C760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93C7E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48CE6F3B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A268E" w14:textId="77777777" w:rsidR="00BE6D1A" w:rsidRPr="003F695A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P1057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5D68D" w14:textId="7F381063" w:rsidR="00BE6D1A" w:rsidRPr="00913716" w:rsidRDefault="00732E8E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4A534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2AEC2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U.S., Michigan, MIN 882779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70D69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ENA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A532F" w14:textId="43EDB178" w:rsidR="00BE6D1A" w:rsidRPr="00913716" w:rsidRDefault="00A66D8E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A66D8E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MH734704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5E3F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7C69C" w14:textId="3C5DE70F" w:rsidR="00BE6D1A" w:rsidRPr="00913716" w:rsidRDefault="004C6927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4C692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MH756754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B31E0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54B19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EC710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78781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63FC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95595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54059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26814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FA79F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Present</w:t>
            </w:r>
          </w:p>
        </w:tc>
      </w:tr>
      <w:tr w:rsidR="00580FED" w:rsidRPr="00913716" w14:paraId="40394010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DF6A3" w14:textId="77777777" w:rsidR="00BE6D1A" w:rsidRPr="003F695A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P6062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B9AA4" w14:textId="24D993BD" w:rsidR="00BE6D1A" w:rsidRPr="00913716" w:rsidRDefault="00732E8E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84DBD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AFC10" w14:textId="77777777" w:rsidR="00BE6D1A" w:rsidRPr="00ED5ED8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ED5ED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 xml:space="preserve">Iceland, Arnessysla, J. Miadlikowska &amp; F. Lutzoni s.n., </w:t>
            </w:r>
            <w:r w:rsidRPr="00ED5ED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lastRenderedPageBreak/>
              <w:t>DUKE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4D8B1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lastRenderedPageBreak/>
              <w:t>ARC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9C0D7" w14:textId="53329DB0" w:rsidR="00BE6D1A" w:rsidRPr="00913716" w:rsidRDefault="00A66D8E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A66D8E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MH734705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7B6F8" w14:textId="0ED384E2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MH756850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33125" w14:textId="1110DFA5" w:rsidR="00BE6D1A" w:rsidRPr="00913716" w:rsidRDefault="008915B3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8915B3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MH756781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12565" w14:textId="62D5EEDC" w:rsidR="00BE6D1A" w:rsidRPr="00913716" w:rsidRDefault="002A431C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A431C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MH756897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45C13" w14:textId="10E05D51" w:rsidR="00BE6D1A" w:rsidRPr="00913716" w:rsidRDefault="0095053B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5053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MH756933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D0A35" w14:textId="57CEBFF1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MH756912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D9421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8A003" w14:textId="43327A27" w:rsidR="00BE6D1A" w:rsidRPr="00913716" w:rsidRDefault="00996E6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96E6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MH757039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F6DC1" w14:textId="7EDE5F6A" w:rsidR="00BE6D1A" w:rsidRPr="00913716" w:rsidRDefault="00651C10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651C10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MH753193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256B6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VI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5568A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solorinae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5BE7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1FFCE394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B754F" w14:textId="77777777" w:rsidR="00BE6D1A" w:rsidRPr="003F695A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P6063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04D30" w14:textId="51437AD4" w:rsidR="00BE6D1A" w:rsidRPr="00913716" w:rsidRDefault="00732E8E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DFD15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2F5E1" w14:textId="77777777" w:rsidR="00BE6D1A" w:rsidRPr="00ED5ED8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ED5ED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Iceland, Arnessysla, J. Miadlikowska &amp; F. Lutzoni s.n., DUKE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F9E1E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ARC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1B585" w14:textId="69E65CDE" w:rsidR="00BE6D1A" w:rsidRPr="00913716" w:rsidRDefault="00A66D8E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A66D8E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MH734706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D9A3D" w14:textId="48E33495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MH756870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2F7B7" w14:textId="49146207" w:rsidR="00BE6D1A" w:rsidRPr="00913716" w:rsidRDefault="008915B3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8915B3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MH756799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61481" w14:textId="3FF9E765" w:rsidR="00BE6D1A" w:rsidRPr="00913716" w:rsidRDefault="002A431C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A431C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MH756881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D575A" w14:textId="56FCADD5" w:rsidR="00BE6D1A" w:rsidRPr="00913716" w:rsidRDefault="0095053B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5053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MH756932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D0444" w14:textId="7BF7A960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MH756915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9862F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D9EF9" w14:textId="410208CD" w:rsidR="00BE6D1A" w:rsidRPr="00913716" w:rsidRDefault="00211B2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1B2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MH757005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8B7DD" w14:textId="43697BD6" w:rsidR="00BE6D1A" w:rsidRPr="00913716" w:rsidRDefault="00651C10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651C10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MH753194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24100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XLI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45AD1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solorinae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CD826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Present</w:t>
            </w:r>
          </w:p>
        </w:tc>
      </w:tr>
      <w:tr w:rsidR="00580FED" w:rsidRPr="00913716" w14:paraId="0D2A30A4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359F7" w14:textId="77777777" w:rsidR="00BE6D1A" w:rsidRPr="003F695A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P6088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F3138" w14:textId="24CBFCFF" w:rsidR="00BE6D1A" w:rsidRPr="00913716" w:rsidRDefault="00732E8E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01F0A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3997A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Canada</w:t>
            </w: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, Nova Scotia, T. McMullin 7989, DUKE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3A4CE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ENA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63140" w14:textId="53F74BED" w:rsidR="00BE6D1A" w:rsidRPr="00913716" w:rsidRDefault="00A66D8E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A66D8E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MH734707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C49DA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A15BA" w14:textId="40B12146" w:rsidR="00BE6D1A" w:rsidRPr="00913716" w:rsidRDefault="008915B3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8915B3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MH756801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038C5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E99E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25569" w14:textId="68A7089B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MH756907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35C9C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4A0BD" w14:textId="492376D0" w:rsidR="00BE6D1A" w:rsidRPr="00913716" w:rsidRDefault="00211B2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1B2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MH757006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76B38" w14:textId="1C114D0D" w:rsidR="00BE6D1A" w:rsidRPr="00913716" w:rsidRDefault="009A2B31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A2B31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MH753200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92726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H125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FB48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solorinae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E2D3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0CC466FC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8AEF7" w14:textId="77777777" w:rsidR="00BE6D1A" w:rsidRPr="003F695A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P6082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CF3BA" w14:textId="40B57E48" w:rsidR="00BE6D1A" w:rsidRPr="00913716" w:rsidRDefault="00732E8E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EF0AD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3E8FA" w14:textId="77777777" w:rsidR="00BE6D1A" w:rsidRPr="00BE6D1A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s-CO" w:eastAsia="es-CO"/>
              </w:rPr>
            </w:pPr>
            <w:r w:rsidRPr="00BE6D1A">
              <w:rPr>
                <w:rFonts w:eastAsia="Times New Roman" w:cs="Times New Roman"/>
                <w:color w:val="000000"/>
                <w:sz w:val="20"/>
                <w:szCs w:val="20"/>
                <w:lang w:val="es-CO" w:eastAsia="es-CO"/>
              </w:rPr>
              <w:t>Canada, Alberta, J. Miadlikowska s.n., DUKE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D874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ALB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B7B12" w14:textId="766B53D5" w:rsidR="00BE6D1A" w:rsidRPr="00913716" w:rsidRDefault="00A66D8E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A66D8E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MH734708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D37EE" w14:textId="43CFECAC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MH756868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79B5C" w14:textId="337A7442" w:rsidR="00BE6D1A" w:rsidRPr="00913716" w:rsidRDefault="008915B3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8915B3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MH756790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FFE2D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6D172" w14:textId="5CB9F4D8" w:rsidR="00BE6D1A" w:rsidRPr="00913716" w:rsidRDefault="009C45C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C45C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MH756998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DFF18" w14:textId="4DBB6AE2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MH756918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01F26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7D011" w14:textId="401BEC11" w:rsidR="00BE6D1A" w:rsidRPr="00913716" w:rsidRDefault="00211B2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1B2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MH757018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5FF28" w14:textId="0CFBEB1D" w:rsidR="00BE6D1A" w:rsidRPr="00913716" w:rsidRDefault="00001A24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001A24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MH753203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A7959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XXXIIIa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E20AC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solorinae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8626A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431E5552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F894B" w14:textId="77777777" w:rsidR="00BE6D1A" w:rsidRPr="003F695A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P6084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2E17C" w14:textId="0DBA5A1D" w:rsidR="00BE6D1A" w:rsidRPr="00913716" w:rsidRDefault="00732E8E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1005B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76047" w14:textId="77777777" w:rsidR="00BE6D1A" w:rsidRPr="00BE6D1A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s-CO" w:eastAsia="es-CO"/>
              </w:rPr>
            </w:pPr>
            <w:r w:rsidRPr="00BE6D1A">
              <w:rPr>
                <w:rFonts w:eastAsia="Times New Roman" w:cs="Times New Roman"/>
                <w:color w:val="000000"/>
                <w:sz w:val="20"/>
                <w:szCs w:val="20"/>
                <w:lang w:val="es-CO" w:eastAsia="es-CO"/>
              </w:rPr>
              <w:t>Canada, Alberta, J. Miadlikowska s.n., DUKE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546A0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ALB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36939" w14:textId="37A6A100" w:rsidR="00BE6D1A" w:rsidRPr="00913716" w:rsidRDefault="00FA45A5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FA45A5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MH734726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8AEB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35177" w14:textId="2B9A2992" w:rsidR="00BE6D1A" w:rsidRPr="00913716" w:rsidRDefault="008915B3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8915B3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MH756792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8F170" w14:textId="59AF10E3" w:rsidR="00BE6D1A" w:rsidRPr="00913716" w:rsidRDefault="002A431C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A431C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MH756882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330CA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3A181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7AFD3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102F4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B0131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97145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B2DF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E7A7F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7325D8BD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BF5F0" w14:textId="77777777" w:rsidR="00BE6D1A" w:rsidRPr="003F695A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O41493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6FF82" w14:textId="77777777" w:rsidR="00BE6D1A" w:rsidRPr="00913716" w:rsidRDefault="003A4F0C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nigripunctata s. str.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4F9DE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272BF" w14:textId="0E9AD8C9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South Korea, HUR 041493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8CC99" w14:textId="411FC8BA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SEA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DE0CC" w14:textId="74FA6BC9" w:rsidR="00BE6D1A" w:rsidRPr="00913716" w:rsidRDefault="00FA45A5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FA45A5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MH734716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5DC6F" w14:textId="357F907C" w:rsidR="00BE6D1A" w:rsidRPr="00913716" w:rsidRDefault="00FB59AB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FB59A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MH756810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65E92" w14:textId="60AE84B2" w:rsidR="00BE6D1A" w:rsidRPr="00913716" w:rsidRDefault="004C6927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4C692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MH756779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6F57D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465D8" w14:textId="70476052" w:rsidR="00BE6D1A" w:rsidRPr="00913716" w:rsidRDefault="005C04D0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C04D0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MH756927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3FA77" w14:textId="5208BF6C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MH756926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C8FC1" w14:textId="4FF51296" w:rsidR="00BE6D1A" w:rsidRPr="00913716" w:rsidRDefault="00364719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3C7F0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A2087" w14:textId="14995C42" w:rsidR="00BE6D1A" w:rsidRPr="00913716" w:rsidRDefault="00001A24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001A24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MH753154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 xml:space="preserve">; </w:t>
            </w:r>
            <w:r w:rsidRPr="00001A24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MH753151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E8276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F8AD0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solorinae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D1A46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1AC0660A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8C313" w14:textId="77777777" w:rsidR="00BE6D1A" w:rsidRPr="003F695A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P1087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05F7C" w14:textId="77777777" w:rsidR="00BE6D1A" w:rsidRPr="00913716" w:rsidRDefault="003A4F0C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nigripunctata s. str.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BD8A2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2AEB9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China, SW Sichuan, H 47470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5A9F3" w14:textId="7B645844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SEA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5B8B4" w14:textId="50C282AF" w:rsidR="00BE6D1A" w:rsidRPr="00913716" w:rsidRDefault="00FA45A5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FA45A5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MH734717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B9ABE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C648F" w14:textId="27ABEC1A" w:rsidR="00BE6D1A" w:rsidRPr="00913716" w:rsidRDefault="008915B3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8915B3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MH756795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A8D6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F7EE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3957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9EF9D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A3DC5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058FA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24152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0A820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EBC74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Present</w:t>
            </w:r>
          </w:p>
        </w:tc>
      </w:tr>
      <w:tr w:rsidR="00580FED" w:rsidRPr="00913716" w14:paraId="192D6E6D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75470" w14:textId="77777777" w:rsidR="00BE6D1A" w:rsidRPr="003F695A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P6002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F3F7B" w14:textId="77777777" w:rsidR="00BE6D1A" w:rsidRPr="00913716" w:rsidRDefault="003A4F0C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nigripunctata s. str.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30FA6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C3576" w14:textId="77777777" w:rsidR="00BE6D1A" w:rsidRPr="00ED5ED8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ED5ED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Japan, Hokkaido, T. Tonsberg TT 23216, CONN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BC7C3" w14:textId="539B1A98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SEA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B39CB" w14:textId="42DD119E" w:rsidR="00BE6D1A" w:rsidRPr="00913716" w:rsidRDefault="00FA45A5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FA45A5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MH734715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4CBD4" w14:textId="2C204962" w:rsidR="00BE6D1A" w:rsidRPr="00913716" w:rsidRDefault="004D6034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C6EDD" w14:textId="6DAC00A7" w:rsidR="00BE6D1A" w:rsidRPr="00913716" w:rsidRDefault="004D6034" w:rsidP="00AD5EF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5EEDF" w14:textId="7AA1EE84" w:rsidR="00BE6D1A" w:rsidRPr="00913716" w:rsidRDefault="004D6034" w:rsidP="00AD5EF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9D200" w14:textId="314834DE" w:rsidR="00BE6D1A" w:rsidRPr="00913716" w:rsidRDefault="004D6034" w:rsidP="00AD5EF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A46E7" w14:textId="3A20E651" w:rsidR="00BE6D1A" w:rsidRPr="00913716" w:rsidRDefault="004D6034" w:rsidP="00AD5EF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F0440" w14:textId="1B3077B6" w:rsidR="00BE6D1A" w:rsidRPr="00913716" w:rsidRDefault="004D6034" w:rsidP="00AD5EF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30084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785C5" w14:textId="545C7500" w:rsidR="00BE6D1A" w:rsidRPr="00913716" w:rsidRDefault="00001A24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001A24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MH753213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3AACA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BC12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solorinae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DD0BC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2AF5EF92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212ED" w14:textId="77777777" w:rsidR="00BE6D1A" w:rsidRPr="003F695A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P1133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D0B4E" w14:textId="005816A9" w:rsidR="00BE6D1A" w:rsidRPr="00913716" w:rsidRDefault="00732E8E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776E6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8F493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U.S., Alaska, DUKE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B8CE3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ALA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8AE77" w14:textId="4A2954EA" w:rsidR="00BE6D1A" w:rsidRPr="00913716" w:rsidRDefault="00FA45A5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FA45A5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MH734709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9E871" w14:textId="47B9BA12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MH756848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70F65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64F1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4DE14" w14:textId="77444AA0" w:rsidR="00BE6D1A" w:rsidRPr="00913716" w:rsidRDefault="009C45C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C45C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MH756996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86BFF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40176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8CE0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4CB4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7D38A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B3711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C4A2A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7FD623C0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4845D" w14:textId="77777777" w:rsidR="00BE6D1A" w:rsidRPr="003F695A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P290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6B2D6" w14:textId="4E69F1EA" w:rsidR="00BE6D1A" w:rsidRPr="00913716" w:rsidRDefault="00732E8E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7876B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2FF3E" w14:textId="77777777" w:rsidR="00BE6D1A" w:rsidRPr="00ED5ED8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Canada</w:t>
            </w:r>
            <w:r w:rsidRPr="00ED5ED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, British Columbia, T. Goward 09-108, UBC 11-091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6D28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PNW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7592F" w14:textId="6D4C3126" w:rsidR="00BE6D1A" w:rsidRPr="00913716" w:rsidRDefault="00212F71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2F71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MH734641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55F9A" w14:textId="60C34D59" w:rsidR="00BE6D1A" w:rsidRPr="00913716" w:rsidRDefault="00FB59AB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FB59A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MH756823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176A1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0D69A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5C32A" w14:textId="6D8C6571" w:rsidR="00BE6D1A" w:rsidRPr="00913716" w:rsidRDefault="009C45C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C45C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MH756997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CE76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6C073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1C7AE" w14:textId="07E679A3" w:rsidR="00BE6D1A" w:rsidRPr="00913716" w:rsidRDefault="00294117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9411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MH757050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63820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3FC44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VI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191F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9CC0E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0B615058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687E4" w14:textId="77777777" w:rsidR="00BE6D1A" w:rsidRPr="003F695A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P6058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81B82" w14:textId="51727167" w:rsidR="00BE6D1A" w:rsidRPr="00913716" w:rsidRDefault="00732E8E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4105B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473DC" w14:textId="77777777" w:rsidR="00BE6D1A" w:rsidRPr="00ED5ED8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ED5ED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U.S., Alaska, J K Walton 18638, DUKE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DA20D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ALA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EB27A" w14:textId="75E38C6A" w:rsidR="00BE6D1A" w:rsidRPr="00913716" w:rsidRDefault="00FA45A5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FA45A5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MH734710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1BF6D" w14:textId="25BF4C4D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MH756865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9688E" w14:textId="365458F8" w:rsidR="00BE6D1A" w:rsidRPr="00913716" w:rsidRDefault="008915B3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8915B3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MH756796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CCCA7" w14:textId="7C634E79" w:rsidR="00BE6D1A" w:rsidRPr="00913716" w:rsidRDefault="002A431C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A431C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MH756886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3FDEE" w14:textId="0CFCCBC3" w:rsidR="00BE6D1A" w:rsidRPr="00913716" w:rsidRDefault="0095053B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5053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MH756929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17670" w14:textId="0BBE9EE5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MH756919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9A4DE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6ADFE" w14:textId="14D75E88" w:rsidR="00BE6D1A" w:rsidRPr="00913716" w:rsidRDefault="00211B2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1B2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MH757021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DBED7" w14:textId="7B05D657" w:rsidR="00BE6D1A" w:rsidRPr="00913716" w:rsidRDefault="003A0575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A0575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MH753171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F2895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V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493E1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subellipsoidea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9D79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Present</w:t>
            </w:r>
          </w:p>
        </w:tc>
      </w:tr>
      <w:tr w:rsidR="00580FED" w:rsidRPr="00913716" w14:paraId="38A87F7F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3FD30" w14:textId="77777777" w:rsidR="00BE6D1A" w:rsidRPr="003F695A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lastRenderedPageBreak/>
              <w:t>P6067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4DD46" w14:textId="2E756B03" w:rsidR="00BE6D1A" w:rsidRPr="00913716" w:rsidRDefault="00732E8E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9A12B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8C731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China, B. Goffinet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E4ABD" w14:textId="69972FD3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SEA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60763" w14:textId="673D8218" w:rsidR="00BE6D1A" w:rsidRPr="00913716" w:rsidRDefault="00FA45A5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FA45A5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MH734711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60275" w14:textId="10383AE7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MH756862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923C4" w14:textId="0957E966" w:rsidR="00BE6D1A" w:rsidRPr="00913716" w:rsidRDefault="008915B3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8915B3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MH756800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DD7D7" w14:textId="51E5FFB2" w:rsidR="00BE6D1A" w:rsidRPr="00913716" w:rsidRDefault="002A431C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A431C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MH756883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E3171" w14:textId="6BE203B3" w:rsidR="00BE6D1A" w:rsidRPr="00913716" w:rsidRDefault="0095053B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5053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MH756934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B89D4" w14:textId="1754DBF7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MH756917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35253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9F87F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ED868" w14:textId="177C152B" w:rsidR="00BE6D1A" w:rsidRPr="00913716" w:rsidRDefault="00001A24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001A24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MH753209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0F76F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1238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solorinae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CF9CF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217C7DA9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00A5F" w14:textId="77777777" w:rsidR="00BE6D1A" w:rsidRPr="003F695A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P6069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AB32E" w14:textId="68129468" w:rsidR="00BE6D1A" w:rsidRPr="00913716" w:rsidRDefault="00732E8E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8CF4B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53316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Russia, Khabarovsk, J. Miadlikowska s.n., DUKE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5875E" w14:textId="2BD4430F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SEA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6F9B7" w14:textId="0F3F07BD" w:rsidR="00BE6D1A" w:rsidRPr="00913716" w:rsidRDefault="00FA45A5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FA45A5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MH734714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6AFC8" w14:textId="4F9C6CBE" w:rsidR="00BE6D1A" w:rsidRPr="00913716" w:rsidRDefault="00FB59AB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FB59A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MH756811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25E62" w14:textId="77039710" w:rsidR="00BE6D1A" w:rsidRPr="00913716" w:rsidRDefault="008915B3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8915B3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MH756786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B7717" w14:textId="753F761B" w:rsidR="00BE6D1A" w:rsidRPr="00913716" w:rsidRDefault="002A431C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A431C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MH756887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4B4FA" w14:textId="5D520CB3" w:rsidR="00BE6D1A" w:rsidRPr="00913716" w:rsidRDefault="0095053B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5053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MH756931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FC2E6" w14:textId="55BC6D57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MH756913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4B07F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3C1CB" w14:textId="091D51CC" w:rsidR="00BE6D1A" w:rsidRPr="00913716" w:rsidRDefault="003B7D5E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E516E" w14:textId="46DCAFA0" w:rsidR="00BE6D1A" w:rsidRPr="00913716" w:rsidRDefault="00001A24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001A24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MH753211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6A3C8" w14:textId="44D7AD31" w:rsidR="00BE6D1A" w:rsidRPr="00913716" w:rsidRDefault="003B7D5E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5F9AF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solorinae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89A1A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Present</w:t>
            </w:r>
          </w:p>
        </w:tc>
      </w:tr>
      <w:tr w:rsidR="00580FED" w:rsidRPr="00913716" w14:paraId="637515D4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D884C" w14:textId="77777777" w:rsidR="00BE6D1A" w:rsidRPr="003F695A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P6070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2A587" w14:textId="211BFF7A" w:rsidR="00BE6D1A" w:rsidRPr="00913716" w:rsidRDefault="00732E8E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4DE53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1C50E" w14:textId="77777777" w:rsidR="00BE6D1A" w:rsidRPr="00ED5ED8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ED5ED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Russia, Khabarovsk, J. Miadlikowska s.n., DUKE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19F0D" w14:textId="4A24BA85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SEA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F7E07" w14:textId="1308523B" w:rsidR="00BE6D1A" w:rsidRPr="00913716" w:rsidRDefault="00FA45A5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FA45A5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MH734712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2B73F" w14:textId="6091B5C2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MH756866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CCA86" w14:textId="33F301B7" w:rsidR="00BE6D1A" w:rsidRPr="00913716" w:rsidRDefault="008915B3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8915B3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MH756787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239F7" w14:textId="1C27204C" w:rsidR="00BE6D1A" w:rsidRPr="00913716" w:rsidRDefault="002A431C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A431C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MH756885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696EA" w14:textId="5EC3C3F6" w:rsidR="00BE6D1A" w:rsidRPr="00913716" w:rsidRDefault="0095053B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5053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MH756930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87535" w14:textId="34BA2356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MH756920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5692A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05449" w14:textId="0BE7A479" w:rsidR="00BE6D1A" w:rsidRPr="00913716" w:rsidRDefault="00211B2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1B2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 MH757022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E612B" w14:textId="322C9681" w:rsidR="00BE6D1A" w:rsidRPr="00913716" w:rsidRDefault="00651C10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651C10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MH753195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270C9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V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D9169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solorinae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01A13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528D704B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3586F" w14:textId="77777777" w:rsidR="00BE6D1A" w:rsidRPr="003F695A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P6073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45BD0" w14:textId="6DCAE297" w:rsidR="00BE6D1A" w:rsidRPr="00913716" w:rsidRDefault="00732E8E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leucophlebia 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30AF5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CHL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85563" w14:textId="77777777" w:rsidR="00BE6D1A" w:rsidRPr="00ED5ED8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ED5ED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Russia, Khabarovsk, J. Miadlikowska s.n., DUKE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07E85" w14:textId="1B63A0B0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SEA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2A010" w14:textId="0028A1FF" w:rsidR="00BE6D1A" w:rsidRPr="00913716" w:rsidRDefault="00FA45A5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FA45A5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MH734713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3674C" w14:textId="06076978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MH756867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E8E26" w14:textId="2E7D60A5" w:rsidR="00BE6D1A" w:rsidRPr="00913716" w:rsidRDefault="008915B3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8915B3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MH756789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022D7" w14:textId="0AC76D0A" w:rsidR="00BE6D1A" w:rsidRPr="00913716" w:rsidRDefault="002A431C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A431C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MH756884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5868C" w14:textId="15FCA818" w:rsidR="00BE6D1A" w:rsidRPr="00913716" w:rsidRDefault="0095053B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5053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MH756935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766AD" w14:textId="53AD172C" w:rsidR="00BE6D1A" w:rsidRPr="00913716" w:rsidRDefault="00580FED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580FE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MH756916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ACF11" w14:textId="521B9559" w:rsidR="00BE6D1A" w:rsidRPr="00913716" w:rsidRDefault="00B076AF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69F50" w14:textId="23D629C5" w:rsidR="00BE6D1A" w:rsidRPr="00913716" w:rsidRDefault="00211B22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1B2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MH757014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A7557" w14:textId="13E8A6ED" w:rsidR="00BE6D1A" w:rsidRPr="00913716" w:rsidRDefault="00001A24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001A24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MH753202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443B4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H144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61399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solorinae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AD22A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0FBD2B18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9E1B0" w14:textId="77777777" w:rsidR="00BE6D1A" w:rsidRPr="00AD5EF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AD5EF4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P1330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3DAC1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aphthosa</w:t>
            </w: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 xml:space="preserve"> 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BF255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PLT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C8704" w14:textId="77777777" w:rsidR="00BE6D1A" w:rsidRPr="00BE6D1A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s-CO" w:eastAsia="es-CO"/>
              </w:rPr>
            </w:pPr>
            <w:r w:rsidRPr="00BE6D1A">
              <w:rPr>
                <w:rFonts w:eastAsia="Times New Roman" w:cs="Times New Roman"/>
                <w:color w:val="000000"/>
                <w:sz w:val="20"/>
                <w:szCs w:val="20"/>
                <w:lang w:val="es-CO" w:eastAsia="es-CO"/>
              </w:rPr>
              <w:t>Canada, Québec, Nunavik, L. Couillard s.n., QFA-0594935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459A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ENA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0342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DD03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A17E9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4337D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83E31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6BA5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75B98" w14:textId="2B836714" w:rsidR="00BE6D1A" w:rsidRPr="00913716" w:rsidRDefault="003F695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1B4B5" w14:textId="41BB4AAD" w:rsidR="00BE6D1A" w:rsidRPr="00913716" w:rsidRDefault="00294117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9411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MH757051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E391B" w14:textId="211629AD" w:rsidR="00BE6D1A" w:rsidRPr="00913716" w:rsidRDefault="00001A24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001A24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MH753221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180E0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V</w:t>
            </w:r>
          </w:p>
        </w:tc>
        <w:tc>
          <w:tcPr>
            <w:tcW w:w="13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9D07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solorinae</w:t>
            </w:r>
          </w:p>
        </w:tc>
        <w:tc>
          <w:tcPr>
            <w:tcW w:w="1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AF3CD2" w14:textId="77777777" w:rsidR="00BE6D1A" w:rsidRPr="000A3521" w:rsidRDefault="00BE6D1A" w:rsidP="00AD5EF4">
            <w:pPr>
              <w:spacing w:after="0"/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es-CO"/>
              </w:rPr>
            </w:pPr>
            <w:r w:rsidRPr="000A3521">
              <w:rPr>
                <w:rFonts w:eastAsia="Times New Roman" w:cs="Times New Roman"/>
                <w:iCs/>
                <w:color w:val="000000"/>
                <w:sz w:val="20"/>
                <w:szCs w:val="20"/>
                <w:lang w:eastAsia="es-CO"/>
              </w:rPr>
              <w:t>N/A</w:t>
            </w:r>
          </w:p>
        </w:tc>
      </w:tr>
      <w:tr w:rsidR="00580FED" w:rsidRPr="00913716" w14:paraId="560AA595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AF349" w14:textId="77777777" w:rsidR="00BE6D1A" w:rsidRPr="00AD5EF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AD5EF4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P1332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420DE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aphthosa</w:t>
            </w: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 xml:space="preserve"> 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DCD54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PLT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AB98C" w14:textId="77777777" w:rsidR="00BE6D1A" w:rsidRPr="00BE6D1A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s-CO" w:eastAsia="es-CO"/>
              </w:rPr>
            </w:pPr>
            <w:r w:rsidRPr="00BE6D1A">
              <w:rPr>
                <w:rFonts w:eastAsia="Times New Roman" w:cs="Times New Roman"/>
                <w:color w:val="000000"/>
                <w:sz w:val="20"/>
                <w:szCs w:val="20"/>
                <w:lang w:val="es-CO" w:eastAsia="es-CO"/>
              </w:rPr>
              <w:t>Canada, Québec, Nunavik, J. Gagnon s.n., QFA-0595018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D2C3F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ENA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71C77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BE82F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71CBB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5FA9D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C3A38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2405F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C680A" w14:textId="6B1644B4" w:rsidR="00BE6D1A" w:rsidRPr="00913716" w:rsidRDefault="003F695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FEDEC" w14:textId="228364E6" w:rsidR="00BE6D1A" w:rsidRPr="00913716" w:rsidRDefault="00294117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9411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MH757057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7499C" w14:textId="527410CC" w:rsidR="00BE6D1A" w:rsidRPr="00913716" w:rsidRDefault="00001A24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001A24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MH753150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FA09A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VI</w:t>
            </w:r>
          </w:p>
        </w:tc>
        <w:tc>
          <w:tcPr>
            <w:tcW w:w="13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11B9D" w14:textId="77777777" w:rsidR="00BE6D1A" w:rsidRPr="00913716" w:rsidRDefault="00BE6D1A" w:rsidP="00AD5EF4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solorinae</w:t>
            </w:r>
          </w:p>
        </w:tc>
        <w:tc>
          <w:tcPr>
            <w:tcW w:w="1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0D01CB" w14:textId="5D93640B" w:rsidR="00BE6D1A" w:rsidRPr="000A3521" w:rsidRDefault="0025139E" w:rsidP="00AD5EF4">
            <w:pPr>
              <w:spacing w:after="0"/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3EE57E9B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F20FD" w14:textId="77777777" w:rsidR="00BE6D1A" w:rsidRPr="00BF4B9B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BF4B9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P1312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17E46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aphthosa</w:t>
            </w: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 xml:space="preserve"> 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620B7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PLT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1EBCA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U.S., Alaska, Nome, J. Miadlikowska et al. s.n., 06. 2008, DUKE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F8006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ALA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F1F46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FAA01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9BFA8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A5AF5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05B6B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FFFB8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22C9B" w14:textId="50569072" w:rsidR="00BE6D1A" w:rsidRPr="00913716" w:rsidRDefault="003F695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60C67" w14:textId="79BB5913" w:rsidR="00BE6D1A" w:rsidRPr="00913716" w:rsidRDefault="00294117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9411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MH757073</w:t>
            </w:r>
            <w:r w:rsidR="0085744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*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699F1" w14:textId="6032C74C" w:rsidR="00BE6D1A" w:rsidRPr="00913716" w:rsidRDefault="00001A24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001A24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MH753218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C9A2C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IV</w:t>
            </w:r>
          </w:p>
        </w:tc>
        <w:tc>
          <w:tcPr>
            <w:tcW w:w="13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39234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solorinae</w:t>
            </w:r>
          </w:p>
        </w:tc>
        <w:tc>
          <w:tcPr>
            <w:tcW w:w="1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0CB76B" w14:textId="75D466F7" w:rsidR="00BE6D1A" w:rsidRPr="00913716" w:rsidRDefault="0025139E" w:rsidP="00BF4B9B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511824EC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6C82B" w14:textId="77777777" w:rsidR="00BE6D1A" w:rsidRPr="00BF4B9B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BF4B9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P1309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9D484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aphthosa</w:t>
            </w: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 xml:space="preserve"> 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A9CF4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PLT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3FDAE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ED5ED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 xml:space="preserve">U.S., Alaska, Nome, J. Miadlikowska et al. s.n., 06. </w:t>
            </w: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2008, DUKE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7C92A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ALA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D18A4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710E2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FAEFA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896D9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FB736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444D3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0FA98" w14:textId="23F0445A" w:rsidR="00BE6D1A" w:rsidRPr="00913716" w:rsidRDefault="003F695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A4594" w14:textId="7DF8406D" w:rsidR="00BE6D1A" w:rsidRPr="00913716" w:rsidRDefault="00211B22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1B2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MH757012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C121F" w14:textId="293E0D39" w:rsidR="00BE6D1A" w:rsidRPr="00913716" w:rsidRDefault="00001A24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001A24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MH753217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01F35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VI</w:t>
            </w:r>
          </w:p>
        </w:tc>
        <w:tc>
          <w:tcPr>
            <w:tcW w:w="13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9F5F8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solorinae</w:t>
            </w:r>
          </w:p>
        </w:tc>
        <w:tc>
          <w:tcPr>
            <w:tcW w:w="1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4DEA09" w14:textId="536A4BD1" w:rsidR="00BE6D1A" w:rsidRPr="00913716" w:rsidRDefault="0025139E" w:rsidP="00BF4B9B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1E7C0915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D60C8" w14:textId="77777777" w:rsidR="00BE6D1A" w:rsidRPr="003F695A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P776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6937B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aphthosa</w:t>
            </w: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 xml:space="preserve"> 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4795A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PLT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036DB" w14:textId="77777777" w:rsidR="00BE6D1A" w:rsidRPr="00ED5ED8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ED5ED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 xml:space="preserve">Russia, Kamchatka, D. E. Himelbrant s.n., </w:t>
            </w:r>
            <w:r w:rsidRPr="00ED5ED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lastRenderedPageBreak/>
              <w:t>03.08.2009, H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547A3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lastRenderedPageBreak/>
              <w:t>RUS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A12BA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D5398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CC8E2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357B2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84072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D4E1F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AED14" w14:textId="537AE97D" w:rsidR="00BE6D1A" w:rsidRPr="00913716" w:rsidRDefault="003F695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5EEBD" w14:textId="58BFE7E3" w:rsidR="00BE6D1A" w:rsidRPr="00913716" w:rsidRDefault="00294117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9411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MH757070</w:t>
            </w:r>
            <w:r w:rsidR="0085744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*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46D4D" w14:textId="58AA55A2" w:rsidR="00BE6D1A" w:rsidRPr="00913716" w:rsidRDefault="00001A24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001A24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MH753223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1F5FE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IV</w:t>
            </w:r>
          </w:p>
        </w:tc>
        <w:tc>
          <w:tcPr>
            <w:tcW w:w="13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6F500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solorinae</w:t>
            </w:r>
          </w:p>
        </w:tc>
        <w:tc>
          <w:tcPr>
            <w:tcW w:w="1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61F836" w14:textId="59159E53" w:rsidR="00BE6D1A" w:rsidRPr="00913716" w:rsidRDefault="000D0DAF" w:rsidP="00BF4B9B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es-CO"/>
              </w:rPr>
              <w:t>Present</w:t>
            </w:r>
          </w:p>
        </w:tc>
      </w:tr>
      <w:tr w:rsidR="00580FED" w:rsidRPr="00913716" w14:paraId="5340C254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53FD3" w14:textId="77777777" w:rsidR="00BE6D1A" w:rsidRPr="00BF4B9B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BF4B9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P4025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E494A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aphthosa</w:t>
            </w: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 xml:space="preserve"> 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E41E0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PLT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1E560" w14:textId="77777777" w:rsidR="00BE6D1A" w:rsidRPr="00BE6D1A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s-CO" w:eastAsia="es-CO"/>
              </w:rPr>
            </w:pPr>
            <w:r w:rsidRPr="00BE6D1A">
              <w:rPr>
                <w:rFonts w:eastAsia="Times New Roman" w:cs="Times New Roman"/>
                <w:color w:val="000000"/>
                <w:sz w:val="20"/>
                <w:szCs w:val="20"/>
                <w:lang w:val="es-CO" w:eastAsia="es-CO"/>
              </w:rPr>
              <w:t>Canada, Québec, R. Darnajoux, 06.2013, Bms4-39, DUKE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953C9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ENA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043E7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9AE64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3F205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86C6E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47DCC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AB9AD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1EF06" w14:textId="2D5C547A" w:rsidR="00BE6D1A" w:rsidRPr="00913716" w:rsidRDefault="003F695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B9677" w14:textId="5FE3C2C7" w:rsidR="00BE6D1A" w:rsidRPr="00913716" w:rsidRDefault="00294117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9411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MH757084</w:t>
            </w:r>
            <w:r w:rsidR="0085744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*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8328A" w14:textId="6987E4AD" w:rsidR="00BE6D1A" w:rsidRPr="00913716" w:rsidRDefault="00651C10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651C10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MH753187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7B3C5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IV</w:t>
            </w:r>
          </w:p>
        </w:tc>
        <w:tc>
          <w:tcPr>
            <w:tcW w:w="13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86C06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subellipsoidea</w:t>
            </w:r>
          </w:p>
        </w:tc>
        <w:tc>
          <w:tcPr>
            <w:tcW w:w="1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250BC1" w14:textId="0420289E" w:rsidR="00BE6D1A" w:rsidRPr="00913716" w:rsidRDefault="000D0DAF" w:rsidP="00BF4B9B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2848DA30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BFAD6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P4043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2DA48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aphthosa</w:t>
            </w: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 xml:space="preserve"> 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CBD6B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PLT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B93BA" w14:textId="77777777" w:rsidR="00BE6D1A" w:rsidRPr="00ED5ED8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ED5ED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U.S., Alaska, K. Spickerman s.n., 08.01.2013, DUKE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F28F3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ALA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2DF12" w14:textId="7A8F7A55" w:rsidR="00BE6D1A" w:rsidRPr="00913716" w:rsidRDefault="008B0B43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8B0B43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MH734723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4ABDB" w14:textId="44334A1E" w:rsidR="00BE6D1A" w:rsidRPr="00913716" w:rsidRDefault="00FB59AB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FB59A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MH756806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19CC4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7EB7D" w14:textId="7525B731" w:rsidR="00BE6D1A" w:rsidRPr="00913716" w:rsidRDefault="002A431C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A431C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MH756878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1F48D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F8C67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A3AAF" w14:textId="4A218DA8" w:rsidR="00BE6D1A" w:rsidRPr="00913716" w:rsidRDefault="003F695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A41BD" w14:textId="3A4757A3" w:rsidR="00BE6D1A" w:rsidRPr="00913716" w:rsidRDefault="00294117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9411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MH757066</w:t>
            </w:r>
            <w:r w:rsidR="0085744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*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8B44B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989C5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IV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73365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FB6197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BA4A9" w14:textId="30138F0F" w:rsidR="00BE6D1A" w:rsidRPr="00913716" w:rsidRDefault="000D0DAF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02FA673B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72168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P790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94E92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aphthosa</w:t>
            </w: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 xml:space="preserve"> 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8354B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PLT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15AA2" w14:textId="77777777" w:rsidR="00BE6D1A" w:rsidRPr="00ED5ED8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ED5ED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Norway, N. Magain s.n., 2011, LG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ED144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NE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F046D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9CAEC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AAD5B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94C03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5BB4C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F32E4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03E54" w14:textId="04444EDC" w:rsidR="00BE6D1A" w:rsidRPr="00913716" w:rsidRDefault="003F695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3ECC4" w14:textId="4DFF1AF9" w:rsidR="00BE6D1A" w:rsidRPr="00913716" w:rsidRDefault="00294117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9411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MH757071</w:t>
            </w:r>
            <w:r w:rsidR="0085744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*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EE349" w14:textId="56B808D7" w:rsidR="00BE6D1A" w:rsidRPr="00913716" w:rsidRDefault="00001A24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001A24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MH753216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23751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IV</w:t>
            </w:r>
          </w:p>
        </w:tc>
        <w:tc>
          <w:tcPr>
            <w:tcW w:w="13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1096C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solorinae</w:t>
            </w:r>
          </w:p>
        </w:tc>
        <w:tc>
          <w:tcPr>
            <w:tcW w:w="1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B35CC3" w14:textId="78B2D226" w:rsidR="00BE6D1A" w:rsidRPr="00913716" w:rsidRDefault="000D0DAF" w:rsidP="000D0DAF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77522CC1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6F35C" w14:textId="77777777" w:rsidR="00BE6D1A" w:rsidRPr="00BF4B9B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BF4B9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P1184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301B8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aphthosa</w:t>
            </w: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 xml:space="preserve"> 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5AC8A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PLT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8E28E" w14:textId="77777777" w:rsidR="00BE6D1A" w:rsidRPr="00ED5ED8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ED5ED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Finland, B. Krzewicka 2512, UPS L-153684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832D0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NE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20524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C1D08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2858F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AADFE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1CA74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0B488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AB0EE" w14:textId="4B9205D1" w:rsidR="00BE6D1A" w:rsidRPr="00913716" w:rsidRDefault="003F695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2671D" w14:textId="003DC9A5" w:rsidR="00BE6D1A" w:rsidRPr="00913716" w:rsidRDefault="00294117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9411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MH757072</w:t>
            </w:r>
            <w:r w:rsidR="0085744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*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A9669" w14:textId="5C06FDEA" w:rsidR="00BE6D1A" w:rsidRPr="00913716" w:rsidRDefault="00001A24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001A24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MH753224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8E994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IV</w:t>
            </w:r>
          </w:p>
        </w:tc>
        <w:tc>
          <w:tcPr>
            <w:tcW w:w="13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5856B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solorinae</w:t>
            </w:r>
          </w:p>
        </w:tc>
        <w:tc>
          <w:tcPr>
            <w:tcW w:w="1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EC2B9E" w14:textId="1040D3FC" w:rsidR="00BE6D1A" w:rsidRPr="00913716" w:rsidRDefault="000D0DAF" w:rsidP="00BF4B9B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6FEA42E9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BD895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P774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09854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aphthosa</w:t>
            </w: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 xml:space="preserve"> 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0C44D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PLT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7AC7D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ED5ED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 xml:space="preserve">Russia, Krasnoyarskiy kray, V. Pervunin s.n., 07. </w:t>
            </w: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2000, H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1348A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RUS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97902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42AA1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4215B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062BF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90631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F403F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07E6F" w14:textId="3BF61019" w:rsidR="00BE6D1A" w:rsidRPr="00913716" w:rsidRDefault="003F695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F73EA" w14:textId="008D5943" w:rsidR="00BE6D1A" w:rsidRPr="00913716" w:rsidRDefault="00294117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9411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MH757062</w:t>
            </w:r>
            <w:r w:rsidR="0085744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*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EC121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40920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IV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EC71A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8E5F3" w14:textId="06495764" w:rsidR="00BE6D1A" w:rsidRPr="00913716" w:rsidRDefault="000D0DAF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es-CO"/>
              </w:rPr>
              <w:t>Present</w:t>
            </w:r>
          </w:p>
        </w:tc>
      </w:tr>
      <w:tr w:rsidR="00580FED" w:rsidRPr="00913716" w14:paraId="070E6CF4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5E839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P1172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A84B0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aphthosa</w:t>
            </w: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 xml:space="preserve"> 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10D54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PLT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954F6" w14:textId="77777777" w:rsidR="00BE6D1A" w:rsidRPr="00ED5ED8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ED5ED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U.S., Minnesota, C. Wetmore 92428, MIN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D4E89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ENA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AD0A3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2C226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F09D7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9555F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CF64E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1CB2E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C6A12" w14:textId="12C76E8F" w:rsidR="00BE6D1A" w:rsidRPr="00913716" w:rsidRDefault="003F695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DFD84" w14:textId="2C64A3A0" w:rsidR="00BE6D1A" w:rsidRPr="00913716" w:rsidRDefault="00294117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9411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MH757063</w:t>
            </w:r>
            <w:r w:rsidR="0085744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*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3AE02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762B6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IV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2ADD2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312A1" w14:textId="0BD12BDC" w:rsidR="00BE6D1A" w:rsidRPr="00913716" w:rsidRDefault="000D0DAF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752B77EE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68489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P4048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768F1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aphthosa</w:t>
            </w: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 xml:space="preserve"> 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1B1FA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PLT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5A826" w14:textId="77777777" w:rsidR="00BE6D1A" w:rsidRPr="00BE6D1A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s-CO" w:eastAsia="es-CO"/>
              </w:rPr>
            </w:pPr>
            <w:r w:rsidRPr="00BE6D1A">
              <w:rPr>
                <w:rFonts w:eastAsia="Times New Roman" w:cs="Times New Roman"/>
                <w:color w:val="000000"/>
                <w:sz w:val="20"/>
                <w:szCs w:val="20"/>
                <w:lang w:val="es-CO" w:eastAsia="es-CO"/>
              </w:rPr>
              <w:t>Canada, Ontario, R. Troy McMullin 8928, DUKE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09BF7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ENA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C0442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C344B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ECC55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19D5D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ED35F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FD480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82F68" w14:textId="69D45B82" w:rsidR="00BE6D1A" w:rsidRPr="00913716" w:rsidRDefault="003F695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F7AD5" w14:textId="2B341220" w:rsidR="00BE6D1A" w:rsidRPr="00913716" w:rsidRDefault="00294117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9411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MH757064</w:t>
            </w:r>
            <w:r w:rsidR="0085744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*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7ECE2" w14:textId="6EDC0C05" w:rsidR="00BE6D1A" w:rsidRPr="00913716" w:rsidRDefault="00001A24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001A24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MH753215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77A15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IV</w:t>
            </w:r>
          </w:p>
        </w:tc>
        <w:tc>
          <w:tcPr>
            <w:tcW w:w="13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36B9E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solorinae</w:t>
            </w:r>
          </w:p>
        </w:tc>
        <w:tc>
          <w:tcPr>
            <w:tcW w:w="1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946D21" w14:textId="0B4E39E3" w:rsidR="00BE6D1A" w:rsidRPr="00913716" w:rsidRDefault="000D0DAF" w:rsidP="00BF4B9B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7C789E36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4E9B6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P725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6B586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aphthosa</w:t>
            </w: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 xml:space="preserve"> 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E9751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PLT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FDCC3" w14:textId="77777777" w:rsidR="00BE6D1A" w:rsidRPr="00BE6D1A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s-CO" w:eastAsia="es-CO"/>
              </w:rPr>
            </w:pPr>
            <w:r w:rsidRPr="00BE6D1A">
              <w:rPr>
                <w:rFonts w:eastAsia="Times New Roman" w:cs="Times New Roman"/>
                <w:color w:val="000000"/>
                <w:sz w:val="20"/>
                <w:szCs w:val="20"/>
                <w:lang w:val="es-CO" w:eastAsia="es-CO"/>
              </w:rPr>
              <w:t>Canada, Québec W6C1, J. Miadlikowska et al. s.n., DUKE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4F29E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ENA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C5FB4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06118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9B45B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8CA58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77028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66E5F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50310" w14:textId="07E91FBF" w:rsidR="00BE6D1A" w:rsidRPr="00913716" w:rsidRDefault="003F695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33A67" w14:textId="67ADE7CC" w:rsidR="00BE6D1A" w:rsidRPr="00913716" w:rsidRDefault="00294117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9411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MH757065</w:t>
            </w:r>
            <w:r w:rsidR="0085744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*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46719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3F036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IV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3486C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5E1401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229C2" w14:textId="5CD1E848" w:rsidR="00BE6D1A" w:rsidRPr="00913716" w:rsidRDefault="00ED7267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5F3CB681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A7A4D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P4049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2A494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aphthosa</w:t>
            </w: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 xml:space="preserve"> 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09BFB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PLT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CBA55" w14:textId="77777777" w:rsidR="00BE6D1A" w:rsidRPr="00BE6D1A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s-CO" w:eastAsia="es-CO"/>
              </w:rPr>
            </w:pPr>
            <w:r w:rsidRPr="00BE6D1A">
              <w:rPr>
                <w:rFonts w:eastAsia="Times New Roman" w:cs="Times New Roman"/>
                <w:color w:val="000000"/>
                <w:sz w:val="20"/>
                <w:szCs w:val="20"/>
                <w:lang w:val="es-CO" w:eastAsia="es-CO"/>
              </w:rPr>
              <w:t>Canada, Ontario, R. Troy McMullin 8920, DUKE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53A07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ENA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FEECA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8A9D5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7F9D1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78B8F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1D57A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76BB4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BD60C" w14:textId="157393EB" w:rsidR="00BE6D1A" w:rsidRPr="00913716" w:rsidRDefault="003F695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F555D" w14:textId="6B791275" w:rsidR="00BE6D1A" w:rsidRPr="00913716" w:rsidRDefault="00294117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9411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MH757067</w:t>
            </w:r>
            <w:r w:rsidR="0085744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*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AA3CD" w14:textId="64E9B049" w:rsidR="00BE6D1A" w:rsidRPr="00913716" w:rsidRDefault="00001A24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001A24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MH753222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AF990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IV</w:t>
            </w:r>
          </w:p>
        </w:tc>
        <w:tc>
          <w:tcPr>
            <w:tcW w:w="13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50087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solorinae</w:t>
            </w:r>
          </w:p>
        </w:tc>
        <w:tc>
          <w:tcPr>
            <w:tcW w:w="1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A1EE39" w14:textId="6B004E88" w:rsidR="00BE6D1A" w:rsidRPr="00913716" w:rsidRDefault="00ED7267" w:rsidP="00BF4B9B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3BC3FDE4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2683D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P1189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5B092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aphthosa</w:t>
            </w: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 xml:space="preserve"> 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3A4A8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PLT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0B625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Sweden, I. Karlsson s.n., 10.23.2011, UPS L-552785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87F9D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NE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4592A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D83C3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4B212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03B65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3903E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192B6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61115" w14:textId="0DFE5453" w:rsidR="00BE6D1A" w:rsidRPr="00913716" w:rsidRDefault="003F695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A189D" w14:textId="3738A805" w:rsidR="00BE6D1A" w:rsidRPr="00913716" w:rsidRDefault="00294117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9411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MH757068</w:t>
            </w:r>
            <w:r w:rsidR="0085744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*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F0B8A" w14:textId="3FA4E1F8" w:rsidR="00BE6D1A" w:rsidRPr="00913716" w:rsidRDefault="00001A24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001A24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MH753220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A7212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IV</w:t>
            </w:r>
          </w:p>
        </w:tc>
        <w:tc>
          <w:tcPr>
            <w:tcW w:w="13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6D436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solorinae</w:t>
            </w:r>
          </w:p>
        </w:tc>
        <w:tc>
          <w:tcPr>
            <w:tcW w:w="1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27F3E1" w14:textId="11901D75" w:rsidR="00BE6D1A" w:rsidRPr="00913716" w:rsidRDefault="009A5B68" w:rsidP="00BF4B9B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59371C38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FF71B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lastRenderedPageBreak/>
              <w:t>P709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7BA7F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aphthosa</w:t>
            </w: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 xml:space="preserve"> 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A855C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PLT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AF17D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U.S., Alaska, J. Miadlikowska and F. Lutzoni s.n., 08.09.2011, DUKE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F24CC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ALA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37E86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9C168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D8DBF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39F7F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A8D14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2E5BF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4B40B" w14:textId="70F59F3C" w:rsidR="00BE6D1A" w:rsidRPr="00913716" w:rsidRDefault="003F695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BD3CE" w14:textId="71D053C3" w:rsidR="00BE6D1A" w:rsidRPr="00913716" w:rsidRDefault="00294117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9411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MH757069</w:t>
            </w:r>
            <w:r w:rsidR="0085744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*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93617" w14:textId="42747783" w:rsidR="00BE6D1A" w:rsidRPr="00913716" w:rsidRDefault="00651C10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651C10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MH753189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CE94D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IV</w:t>
            </w:r>
          </w:p>
        </w:tc>
        <w:tc>
          <w:tcPr>
            <w:tcW w:w="13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ED363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solorinae</w:t>
            </w:r>
          </w:p>
        </w:tc>
        <w:tc>
          <w:tcPr>
            <w:tcW w:w="1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D06171" w14:textId="44EFBDD0" w:rsidR="00BE6D1A" w:rsidRPr="00913716" w:rsidRDefault="009A5B68" w:rsidP="00BF4B9B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0848BFB3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266F6" w14:textId="77777777" w:rsidR="00BE6D1A" w:rsidRPr="00BF4B9B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BF4B9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P726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4C44F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aphthosa</w:t>
            </w: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 xml:space="preserve"> 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BD57A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PLT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98DCC" w14:textId="77777777" w:rsidR="00BE6D1A" w:rsidRPr="00BE6D1A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s-CO" w:eastAsia="es-CO"/>
              </w:rPr>
            </w:pPr>
            <w:r w:rsidRPr="00BE6D1A">
              <w:rPr>
                <w:rFonts w:eastAsia="Times New Roman" w:cs="Times New Roman"/>
                <w:color w:val="000000"/>
                <w:sz w:val="20"/>
                <w:szCs w:val="20"/>
                <w:lang w:val="es-CO" w:eastAsia="es-CO"/>
              </w:rPr>
              <w:t>Canada, Québec W50C3, J. Miadlikowska et al. s.n., DUKE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1BB48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ENA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A696A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ABA15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1A8C4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47233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DBFE8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7F5A7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807B9" w14:textId="19EAABA6" w:rsidR="00BE6D1A" w:rsidRPr="00913716" w:rsidRDefault="003F695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D0805" w14:textId="2DD81A74" w:rsidR="00BE6D1A" w:rsidRPr="00913716" w:rsidRDefault="00294117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9411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MH757077</w:t>
            </w:r>
            <w:r w:rsidR="0085744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*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96A0E" w14:textId="7A684255" w:rsidR="00BE6D1A" w:rsidRPr="00913716" w:rsidRDefault="003A0575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A0575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MH753162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66471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IV</w:t>
            </w:r>
          </w:p>
        </w:tc>
        <w:tc>
          <w:tcPr>
            <w:tcW w:w="13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81638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subellipsoidea</w:t>
            </w:r>
          </w:p>
        </w:tc>
        <w:tc>
          <w:tcPr>
            <w:tcW w:w="1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E95402" w14:textId="2374646A" w:rsidR="00BE6D1A" w:rsidRPr="00913716" w:rsidRDefault="009A5B68" w:rsidP="00BF4B9B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63631358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EE9F3" w14:textId="77777777" w:rsidR="00BE6D1A" w:rsidRPr="00BF4B9B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BF4B9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P708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20AC3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aphthosa</w:t>
            </w: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 xml:space="preserve"> 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39B81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PLT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17457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U.S., Alaska, J. Miadlikowska and F. Lutzoni s.n., 08.09.2011, DUKE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8E43A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ALA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86EDF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226C6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63186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6D958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CBB97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579A7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8F353" w14:textId="5AC7B3AE" w:rsidR="00BE6D1A" w:rsidRPr="00913716" w:rsidRDefault="003F695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BBA6E" w14:textId="5A394B82" w:rsidR="00BE6D1A" w:rsidRPr="00913716" w:rsidRDefault="00294117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9411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MH757081</w:t>
            </w:r>
            <w:r w:rsidR="0085744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*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BCA6D" w14:textId="74240EEE" w:rsidR="00BE6D1A" w:rsidRPr="00913716" w:rsidRDefault="00651C10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651C10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MH753188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1A7D7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IV</w:t>
            </w:r>
          </w:p>
        </w:tc>
        <w:tc>
          <w:tcPr>
            <w:tcW w:w="13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0C0D7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solorinae</w:t>
            </w:r>
          </w:p>
        </w:tc>
        <w:tc>
          <w:tcPr>
            <w:tcW w:w="1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12DADC" w14:textId="1336D6BB" w:rsidR="00BE6D1A" w:rsidRPr="00913716" w:rsidRDefault="009A5B68" w:rsidP="00BF4B9B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5739A8A8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A06AF" w14:textId="77777777" w:rsidR="00BE6D1A" w:rsidRPr="00BF4B9B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BF4B9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P1114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F611C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aphthosa</w:t>
            </w: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 xml:space="preserve"> 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D3A9F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PLT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EE298" w14:textId="77777777" w:rsidR="00BE6D1A" w:rsidRPr="00BE6D1A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s-CO" w:eastAsia="es-CO"/>
              </w:rPr>
            </w:pPr>
            <w:r w:rsidRPr="00BE6D1A">
              <w:rPr>
                <w:rFonts w:eastAsia="Times New Roman" w:cs="Times New Roman"/>
                <w:color w:val="000000"/>
                <w:sz w:val="20"/>
                <w:szCs w:val="20"/>
                <w:lang w:val="es-CO" w:eastAsia="es-CO"/>
              </w:rPr>
              <w:t>Canada, Alberta, J. Hollinger 3870, UBC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7AC5F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ALB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C9977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86C16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7333B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50A7E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0561E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4AEA4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C9913" w14:textId="3A44F2C7" w:rsidR="00BE6D1A" w:rsidRPr="00913716" w:rsidRDefault="003F695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96363" w14:textId="70168BB6" w:rsidR="00BE6D1A" w:rsidRPr="00913716" w:rsidRDefault="00996E6D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96E6D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MH757047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6C5FA" w14:textId="2A85544F" w:rsidR="00BE6D1A" w:rsidRPr="00913716" w:rsidRDefault="00001A24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001A24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MH753219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5C8C9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VI</w:t>
            </w:r>
          </w:p>
        </w:tc>
        <w:tc>
          <w:tcPr>
            <w:tcW w:w="13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48D00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solorinae</w:t>
            </w:r>
          </w:p>
        </w:tc>
        <w:tc>
          <w:tcPr>
            <w:tcW w:w="1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622BDE" w14:textId="40EB22FF" w:rsidR="00BE6D1A" w:rsidRPr="00913716" w:rsidRDefault="009A5B68" w:rsidP="00BF4B9B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2CF0D222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81A09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P1324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B9F6B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 xml:space="preserve">P. britannica </w:t>
            </w: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F7EAD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PLT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B6C2C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Canada, British Columbia, J. Lendemer 22342, NYBG 01221288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185BC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PNW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46E83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0831D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2BC31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A504F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7BC7E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706CB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C4522" w14:textId="02228A99" w:rsidR="00BE6D1A" w:rsidRPr="00913716" w:rsidRDefault="003F695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4E359" w14:textId="2C55C564" w:rsidR="00BE6D1A" w:rsidRPr="00913716" w:rsidRDefault="00294117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9411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MH757060</w:t>
            </w:r>
            <w:r w:rsidR="0085744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*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2976F" w14:textId="609D4CCF" w:rsidR="00BE6D1A" w:rsidRPr="00913716" w:rsidRDefault="003A0575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A0575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MH753160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86FD1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IV</w:t>
            </w:r>
          </w:p>
        </w:tc>
        <w:tc>
          <w:tcPr>
            <w:tcW w:w="13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66D62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subellipsoidea</w:t>
            </w:r>
          </w:p>
        </w:tc>
        <w:tc>
          <w:tcPr>
            <w:tcW w:w="1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9F14E0" w14:textId="00A6B1C8" w:rsidR="00BE6D1A" w:rsidRPr="00913716" w:rsidRDefault="009A5B68" w:rsidP="00BF4B9B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es-CO"/>
              </w:rPr>
              <w:t>Present</w:t>
            </w:r>
          </w:p>
        </w:tc>
      </w:tr>
      <w:tr w:rsidR="00580FED" w:rsidRPr="00913716" w14:paraId="4BF5117A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A2676" w14:textId="77777777" w:rsidR="00BE6D1A" w:rsidRPr="00BF4B9B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BF4B9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P1066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25AFA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 xml:space="preserve">P. britannica </w:t>
            </w: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9080E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PLT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6D5C1" w14:textId="77777777" w:rsidR="00BE6D1A" w:rsidRPr="00ED5ED8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ED5ED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U.S., Wyoming, C. Wetmore 96597, MIN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330B2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MWNA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FDF80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E0C3D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858B9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0A5E0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82ECF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88A06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3E550" w14:textId="022BBBF2" w:rsidR="00BE6D1A" w:rsidRPr="00913716" w:rsidRDefault="003F695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125CD" w14:textId="06F0BD4A" w:rsidR="00BE6D1A" w:rsidRPr="00913716" w:rsidRDefault="00294117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9411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MH757053</w:t>
            </w:r>
            <w:r w:rsidR="0085744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*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3E6FD" w14:textId="2E99CE5E" w:rsidR="00BE6D1A" w:rsidRPr="00913716" w:rsidRDefault="003A0575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A0575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MH753185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1569E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VI</w:t>
            </w:r>
          </w:p>
        </w:tc>
        <w:tc>
          <w:tcPr>
            <w:tcW w:w="13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4DC03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subellipsoidea</w:t>
            </w:r>
          </w:p>
        </w:tc>
        <w:tc>
          <w:tcPr>
            <w:tcW w:w="1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995F98" w14:textId="6ECB6000" w:rsidR="00BE6D1A" w:rsidRPr="00913716" w:rsidRDefault="009A5B68" w:rsidP="00BF4B9B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es-CO"/>
              </w:rPr>
              <w:t>Present</w:t>
            </w:r>
          </w:p>
        </w:tc>
      </w:tr>
      <w:tr w:rsidR="00580FED" w:rsidRPr="00913716" w14:paraId="27A8506F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C4532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P237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75AC4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chionophila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1F59C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PLT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8246F" w14:textId="77777777" w:rsidR="00BE6D1A" w:rsidRPr="00ED5ED8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ED5ED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Canada, British ColombiaC, T. Goward 06-1255, UBC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A8A18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PNW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09768" w14:textId="61ACB988" w:rsidR="00BE6D1A" w:rsidRPr="00913716" w:rsidRDefault="008B0B43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8B0B43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MH734719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D3EB4" w14:textId="3920F38E" w:rsidR="00BE6D1A" w:rsidRPr="00913716" w:rsidRDefault="00FB59AB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FB59A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MH756803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B7BFF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0C22D" w14:textId="3F359418" w:rsidR="00BE6D1A" w:rsidRPr="00913716" w:rsidRDefault="002A431C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A431C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MH756874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5F856" w14:textId="37492BCE" w:rsidR="00BE6D1A" w:rsidRPr="00913716" w:rsidRDefault="00F72981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F72981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MH756999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4D9BA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19049" w14:textId="62D5D468" w:rsidR="00BE6D1A" w:rsidRPr="00913716" w:rsidRDefault="003F695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90096" w14:textId="76ACB04C" w:rsidR="00BE6D1A" w:rsidRPr="00913716" w:rsidRDefault="00294117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9411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MH757058</w:t>
            </w:r>
            <w:r w:rsidR="0085744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*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83995" w14:textId="1D8FCFB9" w:rsidR="00BE6D1A" w:rsidRPr="00AB7C2C" w:rsidRDefault="00C714FD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AB7C2C">
              <w:rPr>
                <w:rFonts w:cs="Times New Roman"/>
                <w:color w:val="212121"/>
                <w:sz w:val="20"/>
                <w:shd w:val="clear" w:color="auto" w:fill="FFFFFF"/>
              </w:rPr>
              <w:t>MH733943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5EC39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IV</w:t>
            </w:r>
          </w:p>
        </w:tc>
        <w:tc>
          <w:tcPr>
            <w:tcW w:w="13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415D6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subellipsoidea</w:t>
            </w:r>
          </w:p>
        </w:tc>
        <w:tc>
          <w:tcPr>
            <w:tcW w:w="1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F65F07" w14:textId="1E8601BF" w:rsidR="00BE6D1A" w:rsidRPr="00913716" w:rsidRDefault="009A5B68" w:rsidP="00BF4B9B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69B44A75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27156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P4039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2E73A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chionophila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D86FE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PLT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09FD5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Canada, British Columbia, Björk 19447, UBC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074E4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PNW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0FF62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2210D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AD061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8FF37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3C2FD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C2DDD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85BD7" w14:textId="40429209" w:rsidR="00BE6D1A" w:rsidRPr="00913716" w:rsidRDefault="003F695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817CE" w14:textId="3ED363E9" w:rsidR="00BE6D1A" w:rsidRPr="00913716" w:rsidRDefault="00294117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9411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MH757059</w:t>
            </w:r>
            <w:r w:rsidR="0085744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*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6055D" w14:textId="0FC9311E" w:rsidR="00BE6D1A" w:rsidRPr="00913716" w:rsidRDefault="003A0575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A0575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MH753161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89E39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IV</w:t>
            </w:r>
          </w:p>
        </w:tc>
        <w:tc>
          <w:tcPr>
            <w:tcW w:w="13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AB798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subellipsoidea</w:t>
            </w:r>
          </w:p>
        </w:tc>
        <w:tc>
          <w:tcPr>
            <w:tcW w:w="1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31EF40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0A3521">
              <w:rPr>
                <w:rFonts w:eastAsia="Times New Roman" w:cs="Times New Roman"/>
                <w:iCs/>
                <w:color w:val="000000"/>
                <w:sz w:val="20"/>
                <w:szCs w:val="20"/>
                <w:lang w:eastAsia="es-CO"/>
              </w:rPr>
              <w:t>N/A</w:t>
            </w:r>
          </w:p>
        </w:tc>
      </w:tr>
      <w:tr w:rsidR="00580FED" w:rsidRPr="00913716" w14:paraId="58526CDC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94D09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P252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D26A3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chionophila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0294A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PLT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CA8D7" w14:textId="77777777" w:rsidR="00BE6D1A" w:rsidRPr="00ED5ED8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ED5ED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Canada, British Columbia, T. Goward 06-1375, UBC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61958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PNW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72BA0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146C1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44BB5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92051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99ACB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42FA5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494DF" w14:textId="54E949EC" w:rsidR="00BE6D1A" w:rsidRPr="00913716" w:rsidRDefault="003F695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0173D" w14:textId="7425F0F6" w:rsidR="00BE6D1A" w:rsidRPr="00913716" w:rsidRDefault="00294117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9411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MH757061</w:t>
            </w:r>
            <w:r w:rsidR="0085744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*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84C09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9DD0C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IV</w:t>
            </w:r>
          </w:p>
        </w:tc>
        <w:tc>
          <w:tcPr>
            <w:tcW w:w="14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1DECA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CC585" w14:textId="44023869" w:rsidR="00BE6D1A" w:rsidRPr="00913716" w:rsidRDefault="009A5B68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051C70F1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72330" w14:textId="77777777" w:rsidR="00BE6D1A" w:rsidRPr="00BF4B9B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BF4B9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P1142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DDE87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 xml:space="preserve">P. </w:t>
            </w: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lastRenderedPageBreak/>
              <w:t>chionophila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E9EB6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lastRenderedPageBreak/>
              <w:t>PLT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B7267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 xml:space="preserve">Canada, BC, T. </w:t>
            </w: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lastRenderedPageBreak/>
              <w:t>Goward 02-414, UBC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09B6E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lastRenderedPageBreak/>
              <w:t>PNW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7A5C6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F7C77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6AB69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AAE3E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B44DD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D7894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77246" w14:textId="14C5B6BB" w:rsidR="00BE6D1A" w:rsidRPr="00913716" w:rsidRDefault="003F695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7BD3A" w14:textId="494A1197" w:rsidR="00BE6D1A" w:rsidRPr="00913716" w:rsidRDefault="00294117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9411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MH75707</w:t>
            </w:r>
            <w:r w:rsidRPr="0029411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lastRenderedPageBreak/>
              <w:t>4</w:t>
            </w:r>
            <w:r w:rsidR="0085744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*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30CB9" w14:textId="1EF8CBD4" w:rsidR="00BE6D1A" w:rsidRPr="00913716" w:rsidRDefault="003A0575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A0575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lastRenderedPageBreak/>
              <w:t>MH753157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BE6F5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IV</w:t>
            </w:r>
          </w:p>
        </w:tc>
        <w:tc>
          <w:tcPr>
            <w:tcW w:w="13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7FEFF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 xml:space="preserve">C. </w:t>
            </w: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lastRenderedPageBreak/>
              <w:t>subellipsoidea</w:t>
            </w:r>
          </w:p>
        </w:tc>
        <w:tc>
          <w:tcPr>
            <w:tcW w:w="1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2E6D1A" w14:textId="01C065A1" w:rsidR="00BE6D1A" w:rsidRPr="00913716" w:rsidRDefault="009A5B68" w:rsidP="00BF4B9B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es-CO"/>
              </w:rPr>
              <w:lastRenderedPageBreak/>
              <w:t>Present</w:t>
            </w:r>
          </w:p>
        </w:tc>
      </w:tr>
      <w:tr w:rsidR="00580FED" w:rsidRPr="00913716" w14:paraId="00338507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56FA5" w14:textId="77777777" w:rsidR="00BE6D1A" w:rsidRPr="00BF4B9B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BF4B9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P1140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8D938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chionophila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20FBD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PLT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289B2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Canada, BC, T. Goward 02-398, UBC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948CE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PNW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B0131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9A677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41234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B08BE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B2F2D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D9622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56674" w14:textId="7FFFEF28" w:rsidR="00BE6D1A" w:rsidRPr="00913716" w:rsidRDefault="003F695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82A49" w14:textId="11D86E35" w:rsidR="00BE6D1A" w:rsidRPr="00913716" w:rsidRDefault="00294117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9411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MH757075</w:t>
            </w:r>
            <w:r w:rsidR="0085744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*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B0A8F" w14:textId="48DEC677" w:rsidR="00BE6D1A" w:rsidRPr="00913716" w:rsidRDefault="003A0575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A0575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MH753174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105B3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IV</w:t>
            </w:r>
          </w:p>
        </w:tc>
        <w:tc>
          <w:tcPr>
            <w:tcW w:w="13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47BEA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subellipsoidea</w:t>
            </w:r>
          </w:p>
        </w:tc>
        <w:tc>
          <w:tcPr>
            <w:tcW w:w="1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42C2AF" w14:textId="37000CD3" w:rsidR="00BE6D1A" w:rsidRPr="00913716" w:rsidRDefault="009A5B68" w:rsidP="00BF4B9B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63E6FCA0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2FBAA" w14:textId="77777777" w:rsidR="00BE6D1A" w:rsidRPr="00BF4B9B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BF4B9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P4041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D8359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chionophila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4C659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PLT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A1613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Canada, BC, T. Goward 95-15, UBC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DDD9F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PNW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C0D62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A1C61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F7C6C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50424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CA8CD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4A480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7AF26" w14:textId="1886DFD3" w:rsidR="00BE6D1A" w:rsidRPr="00913716" w:rsidRDefault="003F695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706F8" w14:textId="756D3F69" w:rsidR="00BE6D1A" w:rsidRPr="00913716" w:rsidRDefault="00294117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9411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MH757078</w:t>
            </w:r>
            <w:r w:rsidR="0085744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*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31A7B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BB7FA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IV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DBCC1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6EDDCD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FE954" w14:textId="3F1C8188" w:rsidR="00BE6D1A" w:rsidRPr="00913716" w:rsidRDefault="009A5B68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201974E5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68069" w14:textId="77777777" w:rsidR="00BE6D1A" w:rsidRPr="00BF4B9B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BF4B9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P1174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90067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frippii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15B76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PLT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EBB5E" w14:textId="77777777" w:rsidR="00BE6D1A" w:rsidRPr="00ED5ED8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ED5ED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Norway, Finmark, O. Vitikainen 8323, H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70EF1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NE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50EE3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9046A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B2A5A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4A25A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52081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CA51D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748D6" w14:textId="094552BC" w:rsidR="00BE6D1A" w:rsidRPr="00913716" w:rsidRDefault="003F695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22AF6" w14:textId="0E0298E3" w:rsidR="00BE6D1A" w:rsidRPr="00913716" w:rsidRDefault="00294117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9411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MH757079</w:t>
            </w:r>
            <w:r w:rsidR="0085744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*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6E487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9DB9E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IV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B2EAA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EA09AD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1E41F" w14:textId="3EA5623F" w:rsidR="00BE6D1A" w:rsidRPr="00913716" w:rsidRDefault="009A5B68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7E8BCDBC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643CB" w14:textId="77777777" w:rsidR="00BE6D1A" w:rsidRPr="00BF4B9B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BF4B9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P4036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38AFB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frippii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7768E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PLT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C0858" w14:textId="77777777" w:rsidR="00BE6D1A" w:rsidRPr="00BE6D1A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s-CO" w:eastAsia="es-CO"/>
              </w:rPr>
            </w:pPr>
            <w:r w:rsidRPr="00BE6D1A">
              <w:rPr>
                <w:rFonts w:eastAsia="Times New Roman" w:cs="Times New Roman"/>
                <w:color w:val="000000"/>
                <w:sz w:val="20"/>
                <w:szCs w:val="20"/>
                <w:lang w:val="es-CO" w:eastAsia="es-CO"/>
              </w:rPr>
              <w:t>Canada, Nunavut, C. Björk 27565, UBC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8DAE1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ARC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1CB73" w14:textId="6D3B5175" w:rsidR="00BE6D1A" w:rsidRPr="00913716" w:rsidRDefault="008B0B43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8B0B43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MH734720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6A8DC" w14:textId="09E6B254" w:rsidR="00BE6D1A" w:rsidRPr="00913716" w:rsidRDefault="00FB59AB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FB59A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MH756807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8CE98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A92C8" w14:textId="6C5C2340" w:rsidR="00BE6D1A" w:rsidRPr="00913716" w:rsidRDefault="002A431C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A431C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MH756875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DDC59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B0612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49BCF" w14:textId="4383A8CC" w:rsidR="00BE6D1A" w:rsidRPr="00913716" w:rsidRDefault="003F695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A21AE" w14:textId="75FABB2B" w:rsidR="00BE6D1A" w:rsidRPr="00913716" w:rsidRDefault="00294117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9411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MH757080</w:t>
            </w:r>
            <w:r w:rsidR="0085744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*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ABCA4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3D4C4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IV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64058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3F1AFB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ACCB4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0A3521">
              <w:rPr>
                <w:rFonts w:eastAsia="Times New Roman" w:cs="Times New Roman"/>
                <w:iCs/>
                <w:color w:val="000000"/>
                <w:sz w:val="20"/>
                <w:szCs w:val="20"/>
                <w:lang w:eastAsia="es-CO"/>
              </w:rPr>
              <w:t>N/A</w:t>
            </w:r>
          </w:p>
        </w:tc>
      </w:tr>
      <w:tr w:rsidR="00580FED" w:rsidRPr="00913716" w14:paraId="5C8C8CE6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0ACEB" w14:textId="77777777" w:rsidR="00BE6D1A" w:rsidRPr="00BF4B9B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BF4B9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P4037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68485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frippii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6B14B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PLT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C4EF6" w14:textId="77777777" w:rsidR="00BE6D1A" w:rsidRPr="00BE6D1A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s-CO" w:eastAsia="es-CO"/>
              </w:rPr>
            </w:pPr>
            <w:r w:rsidRPr="00BE6D1A">
              <w:rPr>
                <w:rFonts w:eastAsia="Times New Roman" w:cs="Times New Roman"/>
                <w:color w:val="000000"/>
                <w:sz w:val="20"/>
                <w:szCs w:val="20"/>
                <w:lang w:val="es-CO" w:eastAsia="es-CO"/>
              </w:rPr>
              <w:t>Canada, Nunavut, C. Björk 27420, UBC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DD622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ARC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CBAFA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E06ED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C808C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C5B85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FBCEF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FD877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03D8C" w14:textId="2CEF8449" w:rsidR="00BE6D1A" w:rsidRPr="00913716" w:rsidRDefault="003F695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616DF" w14:textId="7AF06B62" w:rsidR="00BE6D1A" w:rsidRPr="00913716" w:rsidRDefault="00294117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9411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MH757082</w:t>
            </w:r>
            <w:r w:rsidR="0085744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*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86253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0C0A1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IV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A95FC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98D8E9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63FDA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0A3521">
              <w:rPr>
                <w:rFonts w:eastAsia="Times New Roman" w:cs="Times New Roman"/>
                <w:iCs/>
                <w:color w:val="000000"/>
                <w:sz w:val="20"/>
                <w:szCs w:val="20"/>
                <w:lang w:eastAsia="es-CO"/>
              </w:rPr>
              <w:t>N/A</w:t>
            </w:r>
          </w:p>
        </w:tc>
      </w:tr>
      <w:tr w:rsidR="00580FED" w:rsidRPr="00913716" w14:paraId="4DD07696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63364" w14:textId="77777777" w:rsidR="00BE6D1A" w:rsidRPr="00BF4B9B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BF4B9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P1180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E4304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 xml:space="preserve">P. malacea </w:t>
            </w: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DD96D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PLT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B16CB" w14:textId="77777777" w:rsidR="00BE6D1A" w:rsidRPr="00ED5ED8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ED5ED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Russia, Sakha Republic, T. Ahti 61978, H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64EAC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RUS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51006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49376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A1B89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F58C5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D5D1A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978A1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56539" w14:textId="7BB2A6C1" w:rsidR="00BE6D1A" w:rsidRPr="00913716" w:rsidRDefault="003F695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9000C" w14:textId="42D772E7" w:rsidR="00BE6D1A" w:rsidRPr="00913716" w:rsidRDefault="00294117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9411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MH757083</w:t>
            </w:r>
            <w:r w:rsidR="0085744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*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372A6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21D2D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III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61D24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B8C718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AB578" w14:textId="0FA15D39" w:rsidR="00BE6D1A" w:rsidRPr="00913716" w:rsidRDefault="009A5B68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224ED807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248F5" w14:textId="77777777" w:rsidR="00BE6D1A" w:rsidRPr="00BF4B9B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BF4B9B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P1129</w:t>
            </w:r>
          </w:p>
        </w:tc>
        <w:tc>
          <w:tcPr>
            <w:tcW w:w="14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5D17F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 xml:space="preserve">P. malacea </w:t>
            </w: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5</w:t>
            </w:r>
          </w:p>
        </w:tc>
        <w:tc>
          <w:tcPr>
            <w:tcW w:w="8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2BD99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PLT</w:t>
            </w:r>
          </w:p>
        </w:tc>
        <w:tc>
          <w:tcPr>
            <w:tcW w:w="18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03C80" w14:textId="77777777" w:rsidR="00BE6D1A" w:rsidRPr="00BE6D1A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val="es-CO" w:eastAsia="es-CO"/>
              </w:rPr>
            </w:pPr>
            <w:r w:rsidRPr="00BE6D1A">
              <w:rPr>
                <w:rFonts w:eastAsia="Times New Roman" w:cs="Times New Roman"/>
                <w:color w:val="000000"/>
                <w:sz w:val="20"/>
                <w:szCs w:val="20"/>
                <w:lang w:val="es-CO" w:eastAsia="es-CO"/>
              </w:rPr>
              <w:t>Canada, Alberta, J. Hollinger 3830, UBC</w:t>
            </w:r>
          </w:p>
        </w:tc>
        <w:tc>
          <w:tcPr>
            <w:tcW w:w="8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DAA87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ALB</w:t>
            </w:r>
          </w:p>
        </w:tc>
        <w:tc>
          <w:tcPr>
            <w:tcW w:w="5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3E772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8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2BCA7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C545F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D842B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466A6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2BFE7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8D357" w14:textId="0FB429D6" w:rsidR="00BE6D1A" w:rsidRPr="00913716" w:rsidRDefault="003F695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082F3" w14:textId="64DDE2FD" w:rsidR="00BE6D1A" w:rsidRPr="00913716" w:rsidRDefault="00294117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94117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MH757076</w:t>
            </w:r>
            <w:r w:rsidR="0085744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*</w:t>
            </w:r>
          </w:p>
        </w:tc>
        <w:tc>
          <w:tcPr>
            <w:tcW w:w="144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C9604" w14:textId="3DCD4D41" w:rsidR="00BE6D1A" w:rsidRPr="00913716" w:rsidRDefault="00001A24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001A24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MH753214</w:t>
            </w:r>
          </w:p>
        </w:tc>
        <w:tc>
          <w:tcPr>
            <w:tcW w:w="131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40D50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IV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FAB9F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6227F2D0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1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AFFAA" w14:textId="531A4EC8" w:rsidR="00BE6D1A" w:rsidRPr="00913716" w:rsidRDefault="009A5B68" w:rsidP="00BF4B9B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Cs/>
                <w:color w:val="000000"/>
                <w:sz w:val="20"/>
                <w:szCs w:val="20"/>
                <w:lang w:eastAsia="es-CO"/>
              </w:rPr>
              <w:t>Absent</w:t>
            </w:r>
          </w:p>
        </w:tc>
      </w:tr>
      <w:tr w:rsidR="00580FED" w:rsidRPr="00913716" w14:paraId="5DF55107" w14:textId="77777777" w:rsidTr="00AD5EF4">
        <w:trPr>
          <w:trHeight w:val="300"/>
          <w:jc w:val="center"/>
        </w:trPr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C25205" w14:textId="77777777" w:rsidR="00BE6D1A" w:rsidRPr="00555A44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3F695A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P6094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D15C9D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P. venosa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DAC1DC" w14:textId="77777777" w:rsidR="00BE6D1A" w:rsidRPr="00913716" w:rsidRDefault="00BE6D1A" w:rsidP="00BE6D1A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PHL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4BF20F" w14:textId="77777777" w:rsidR="00BE6D1A" w:rsidRPr="00ED5ED8" w:rsidRDefault="00BE6D1A" w:rsidP="00BE6D1A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ED5ED8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U.S., Utah, C.Truong 4008, DUKE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91FAD3" w14:textId="643CC3A4" w:rsidR="00BE6D1A" w:rsidRPr="00913716" w:rsidRDefault="00732E8E" w:rsidP="00732E8E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MWNA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502E2C" w14:textId="5F1B6141" w:rsidR="00BE6D1A" w:rsidRPr="00913716" w:rsidRDefault="00FA45A5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FA45A5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MH734718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080655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E7B523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1CB36A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1BD016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0AA905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02F42B" w14:textId="0DB5A3A1" w:rsidR="00BE6D1A" w:rsidRPr="00913716" w:rsidRDefault="003F695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5DD6CF" w14:textId="4BC06671" w:rsidR="00BE6D1A" w:rsidRPr="00913716" w:rsidRDefault="00211B22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211B22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MH757003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069E16" w14:textId="17772933" w:rsidR="00BE6D1A" w:rsidRPr="00913716" w:rsidRDefault="00001A24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001A24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MH753204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EB987F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</w:pPr>
            <w:r w:rsidRPr="00913716">
              <w:rPr>
                <w:rFonts w:eastAsia="Times New Roman" w:cs="Times New Roman"/>
                <w:color w:val="000000"/>
                <w:sz w:val="20"/>
                <w:szCs w:val="20"/>
                <w:lang w:eastAsia="es-CO"/>
              </w:rPr>
              <w:t>XLIV</w:t>
            </w:r>
          </w:p>
        </w:tc>
        <w:tc>
          <w:tcPr>
            <w:tcW w:w="133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460631" w14:textId="0DB5BD1E" w:rsidR="00BE6D1A" w:rsidRPr="00913716" w:rsidRDefault="002A20BD" w:rsidP="00BF4B9B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  <w:t>C. solorinae</w:t>
            </w:r>
          </w:p>
        </w:tc>
        <w:tc>
          <w:tcPr>
            <w:tcW w:w="12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2687FA2" w14:textId="77777777" w:rsidR="00BE6D1A" w:rsidRPr="00913716" w:rsidRDefault="00BE6D1A" w:rsidP="00BF4B9B">
            <w:pPr>
              <w:spacing w:after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s-CO"/>
              </w:rPr>
            </w:pPr>
            <w:r w:rsidRPr="000A3521">
              <w:rPr>
                <w:rFonts w:eastAsia="Times New Roman" w:cs="Times New Roman"/>
                <w:iCs/>
                <w:color w:val="000000"/>
                <w:sz w:val="20"/>
                <w:szCs w:val="20"/>
                <w:lang w:eastAsia="es-CO"/>
              </w:rPr>
              <w:t>N/A</w:t>
            </w:r>
          </w:p>
        </w:tc>
      </w:tr>
    </w:tbl>
    <w:p w14:paraId="273257F4" w14:textId="77777777" w:rsidR="00BE6D1A" w:rsidRPr="00913716" w:rsidRDefault="00BE6D1A" w:rsidP="00BE6D1A">
      <w:pPr>
        <w:rPr>
          <w:rFonts w:cs="Times New Roman"/>
          <w:sz w:val="20"/>
          <w:szCs w:val="20"/>
        </w:rPr>
      </w:pPr>
    </w:p>
    <w:p w14:paraId="51650062" w14:textId="77777777" w:rsidR="00BE6D1A" w:rsidRDefault="00BE6D1A" w:rsidP="00BE6D1A">
      <w:pPr>
        <w:rPr>
          <w:rFonts w:cs="Times New Roman"/>
          <w:sz w:val="20"/>
          <w:szCs w:val="20"/>
        </w:rPr>
      </w:pPr>
    </w:p>
    <w:p w14:paraId="2ACC9A27" w14:textId="77777777" w:rsidR="00BE6D1A" w:rsidRDefault="00BE6D1A" w:rsidP="00BE6D1A">
      <w:pPr>
        <w:rPr>
          <w:rFonts w:cs="Times New Roman"/>
          <w:sz w:val="20"/>
          <w:szCs w:val="20"/>
        </w:rPr>
      </w:pPr>
    </w:p>
    <w:p w14:paraId="064288E3" w14:textId="77777777" w:rsidR="00BE6D1A" w:rsidRPr="001D43BE" w:rsidRDefault="00BE6D1A" w:rsidP="00BE6D1A">
      <w:pPr>
        <w:rPr>
          <w:rFonts w:cs="Times New Roman"/>
          <w:sz w:val="20"/>
          <w:szCs w:val="20"/>
        </w:rPr>
      </w:pPr>
    </w:p>
    <w:p w14:paraId="418A2137" w14:textId="77777777" w:rsidR="00DE23E8" w:rsidRPr="001549D3" w:rsidRDefault="00DE23E8" w:rsidP="00654E8F">
      <w:pPr>
        <w:spacing w:before="240"/>
      </w:pPr>
    </w:p>
    <w:sectPr w:rsidR="00DE23E8" w:rsidRPr="001549D3" w:rsidSect="00BE6D1A">
      <w:headerReference w:type="even" r:id="rId9"/>
      <w:footerReference w:type="even" r:id="rId10"/>
      <w:footerReference w:type="default" r:id="rId11"/>
      <w:headerReference w:type="first" r:id="rId12"/>
      <w:pgSz w:w="20160" w:h="12240" w:orient="landscape" w:code="5"/>
      <w:pgMar w:top="1282" w:right="1138" w:bottom="1181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1D987B" w14:textId="77777777" w:rsidR="00197EC6" w:rsidRDefault="00197EC6" w:rsidP="00117666">
      <w:pPr>
        <w:spacing w:after="0"/>
      </w:pPr>
      <w:r>
        <w:separator/>
      </w:r>
    </w:p>
  </w:endnote>
  <w:endnote w:type="continuationSeparator" w:id="0">
    <w:p w14:paraId="6AD6D210" w14:textId="77777777" w:rsidR="00197EC6" w:rsidRDefault="00197EC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F03127" w14:textId="77777777" w:rsidR="00AB23B3" w:rsidRPr="00577C4C" w:rsidRDefault="00AB23B3">
    <w:pPr>
      <w:rPr>
        <w:color w:val="C00000"/>
        <w:szCs w:val="24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2C3128" wp14:editId="3266A020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1708681" w14:textId="77777777" w:rsidR="00AB23B3" w:rsidRPr="00577C4C" w:rsidRDefault="00AB23B3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F67F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2C312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" filled="f" stroked="f" strokeweight=".5pt">
              <v:textbox style="mso-fit-shape-to-text:t">
                <w:txbxContent>
                  <w:p w14:paraId="21708681" w14:textId="77777777" w:rsidR="00AB23B3" w:rsidRPr="00577C4C" w:rsidRDefault="00AB23B3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F67FA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B5949A" w14:textId="77777777" w:rsidR="00AB23B3" w:rsidRPr="00577C4C" w:rsidRDefault="00AB23B3">
    <w:pPr>
      <w:rPr>
        <w:b/>
        <w:sz w:val="20"/>
        <w:szCs w:val="24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619C83D" wp14:editId="4623931E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99AC696" w14:textId="77777777" w:rsidR="00AB23B3" w:rsidRPr="00577C4C" w:rsidRDefault="00AB23B3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F67F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19C83D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" filled="f" stroked="f" strokeweight=".5pt">
              <v:textbox style="mso-fit-shape-to-text:t">
                <w:txbxContent>
                  <w:p w14:paraId="099AC696" w14:textId="77777777" w:rsidR="00AB23B3" w:rsidRPr="00577C4C" w:rsidRDefault="00AB23B3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F67FA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08AB12" w14:textId="77777777" w:rsidR="00197EC6" w:rsidRDefault="00197EC6" w:rsidP="00117666">
      <w:pPr>
        <w:spacing w:after="0"/>
      </w:pPr>
      <w:r>
        <w:separator/>
      </w:r>
    </w:p>
  </w:footnote>
  <w:footnote w:type="continuationSeparator" w:id="0">
    <w:p w14:paraId="00232811" w14:textId="77777777" w:rsidR="00197EC6" w:rsidRDefault="00197EC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6089F5" w14:textId="77777777" w:rsidR="00AB23B3" w:rsidRPr="009151AA" w:rsidRDefault="00AB23B3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FC8311" w14:textId="77777777" w:rsidR="00AB23B3" w:rsidRDefault="00AB23B3" w:rsidP="0093429D">
    <w:r w:rsidRPr="005A1D84">
      <w:rPr>
        <w:b/>
        <w:noProof/>
        <w:color w:val="A6A6A6" w:themeColor="background1" w:themeShade="A6"/>
        <w:lang w:val="es-CO" w:eastAsia="es-CO"/>
      </w:rPr>
      <w:drawing>
        <wp:inline distT="0" distB="0" distL="0" distR="0" wp14:anchorId="5DCFC043" wp14:editId="060FA66E">
          <wp:extent cx="1382534" cy="497091"/>
          <wp:effectExtent l="0" t="0" r="0" b="0"/>
          <wp:docPr id="2" name="Picture 2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AE4"/>
    <w:rsid w:val="00001A24"/>
    <w:rsid w:val="000057FA"/>
    <w:rsid w:val="00006223"/>
    <w:rsid w:val="000123A7"/>
    <w:rsid w:val="0001436A"/>
    <w:rsid w:val="000302F5"/>
    <w:rsid w:val="00034304"/>
    <w:rsid w:val="00035434"/>
    <w:rsid w:val="00052A14"/>
    <w:rsid w:val="00077D53"/>
    <w:rsid w:val="00093A2C"/>
    <w:rsid w:val="000D0DAF"/>
    <w:rsid w:val="00104EC8"/>
    <w:rsid w:val="00105FD9"/>
    <w:rsid w:val="00117666"/>
    <w:rsid w:val="00126A66"/>
    <w:rsid w:val="001549D3"/>
    <w:rsid w:val="00160065"/>
    <w:rsid w:val="00177D84"/>
    <w:rsid w:val="001974C0"/>
    <w:rsid w:val="00197EC6"/>
    <w:rsid w:val="00211B22"/>
    <w:rsid w:val="00212F71"/>
    <w:rsid w:val="002225F9"/>
    <w:rsid w:val="00236639"/>
    <w:rsid w:val="0025139E"/>
    <w:rsid w:val="00254513"/>
    <w:rsid w:val="00267D18"/>
    <w:rsid w:val="002868E2"/>
    <w:rsid w:val="002869C3"/>
    <w:rsid w:val="00293233"/>
    <w:rsid w:val="002936E4"/>
    <w:rsid w:val="00294117"/>
    <w:rsid w:val="002A20BD"/>
    <w:rsid w:val="002A431C"/>
    <w:rsid w:val="002B4A57"/>
    <w:rsid w:val="002C0B7E"/>
    <w:rsid w:val="002C74CA"/>
    <w:rsid w:val="002D5F19"/>
    <w:rsid w:val="003230A9"/>
    <w:rsid w:val="003544FB"/>
    <w:rsid w:val="00357C85"/>
    <w:rsid w:val="00364719"/>
    <w:rsid w:val="003A0575"/>
    <w:rsid w:val="003A4F0C"/>
    <w:rsid w:val="003B7D5E"/>
    <w:rsid w:val="003D2F2D"/>
    <w:rsid w:val="003F695A"/>
    <w:rsid w:val="00401590"/>
    <w:rsid w:val="00403D1B"/>
    <w:rsid w:val="004353FA"/>
    <w:rsid w:val="00447801"/>
    <w:rsid w:val="00452E9C"/>
    <w:rsid w:val="004735C8"/>
    <w:rsid w:val="004961FF"/>
    <w:rsid w:val="004C6927"/>
    <w:rsid w:val="004D6034"/>
    <w:rsid w:val="004F4543"/>
    <w:rsid w:val="00517A89"/>
    <w:rsid w:val="005250F2"/>
    <w:rsid w:val="00555A44"/>
    <w:rsid w:val="00580FED"/>
    <w:rsid w:val="00593EEA"/>
    <w:rsid w:val="005A5EEE"/>
    <w:rsid w:val="005C04D0"/>
    <w:rsid w:val="005D2F0B"/>
    <w:rsid w:val="006100BC"/>
    <w:rsid w:val="006375C7"/>
    <w:rsid w:val="006422A2"/>
    <w:rsid w:val="00651C10"/>
    <w:rsid w:val="00654E8F"/>
    <w:rsid w:val="00660D05"/>
    <w:rsid w:val="006820B1"/>
    <w:rsid w:val="006A4192"/>
    <w:rsid w:val="006B7D14"/>
    <w:rsid w:val="00701727"/>
    <w:rsid w:val="0070566C"/>
    <w:rsid w:val="00714C50"/>
    <w:rsid w:val="00725A7D"/>
    <w:rsid w:val="00731A7F"/>
    <w:rsid w:val="00732E8E"/>
    <w:rsid w:val="00737F48"/>
    <w:rsid w:val="007410A9"/>
    <w:rsid w:val="007501BE"/>
    <w:rsid w:val="00771029"/>
    <w:rsid w:val="0077238D"/>
    <w:rsid w:val="00785F62"/>
    <w:rsid w:val="00790BB3"/>
    <w:rsid w:val="007A48FB"/>
    <w:rsid w:val="007C206C"/>
    <w:rsid w:val="00816E6B"/>
    <w:rsid w:val="00817DD6"/>
    <w:rsid w:val="00824E3F"/>
    <w:rsid w:val="0085744A"/>
    <w:rsid w:val="00885156"/>
    <w:rsid w:val="008915B3"/>
    <w:rsid w:val="008A5D04"/>
    <w:rsid w:val="008B0B43"/>
    <w:rsid w:val="008D6627"/>
    <w:rsid w:val="00912429"/>
    <w:rsid w:val="009151AA"/>
    <w:rsid w:val="0093429D"/>
    <w:rsid w:val="0093782B"/>
    <w:rsid w:val="00943573"/>
    <w:rsid w:val="0095053B"/>
    <w:rsid w:val="00970F7D"/>
    <w:rsid w:val="00994A3D"/>
    <w:rsid w:val="00996E6D"/>
    <w:rsid w:val="009A2B31"/>
    <w:rsid w:val="009A42F8"/>
    <w:rsid w:val="009A5B68"/>
    <w:rsid w:val="009C2B12"/>
    <w:rsid w:val="009C45C2"/>
    <w:rsid w:val="00A131C5"/>
    <w:rsid w:val="00A174D9"/>
    <w:rsid w:val="00A45E8C"/>
    <w:rsid w:val="00A66D8E"/>
    <w:rsid w:val="00AB23B3"/>
    <w:rsid w:val="00AB6715"/>
    <w:rsid w:val="00AB7C2C"/>
    <w:rsid w:val="00AD5EF4"/>
    <w:rsid w:val="00AE2BA7"/>
    <w:rsid w:val="00AF0CFB"/>
    <w:rsid w:val="00B076AF"/>
    <w:rsid w:val="00B1671E"/>
    <w:rsid w:val="00B25EB8"/>
    <w:rsid w:val="00B37F4D"/>
    <w:rsid w:val="00BA1543"/>
    <w:rsid w:val="00BE6D1A"/>
    <w:rsid w:val="00BF4B9B"/>
    <w:rsid w:val="00C51581"/>
    <w:rsid w:val="00C52A7B"/>
    <w:rsid w:val="00C56BAF"/>
    <w:rsid w:val="00C679AA"/>
    <w:rsid w:val="00C714FD"/>
    <w:rsid w:val="00C75972"/>
    <w:rsid w:val="00CA7BF8"/>
    <w:rsid w:val="00CD066B"/>
    <w:rsid w:val="00CE4FEE"/>
    <w:rsid w:val="00D57D76"/>
    <w:rsid w:val="00D74A58"/>
    <w:rsid w:val="00DB1AE4"/>
    <w:rsid w:val="00DB59C3"/>
    <w:rsid w:val="00DC259A"/>
    <w:rsid w:val="00DE04CE"/>
    <w:rsid w:val="00DE23E8"/>
    <w:rsid w:val="00E26DBF"/>
    <w:rsid w:val="00E52377"/>
    <w:rsid w:val="00E64E17"/>
    <w:rsid w:val="00E866C9"/>
    <w:rsid w:val="00EA3D3C"/>
    <w:rsid w:val="00EB2AE8"/>
    <w:rsid w:val="00ED19C6"/>
    <w:rsid w:val="00ED7267"/>
    <w:rsid w:val="00EE431C"/>
    <w:rsid w:val="00EF67FA"/>
    <w:rsid w:val="00F145BD"/>
    <w:rsid w:val="00F46900"/>
    <w:rsid w:val="00F61D89"/>
    <w:rsid w:val="00F72981"/>
    <w:rsid w:val="00FA45A5"/>
    <w:rsid w:val="00FB42FD"/>
    <w:rsid w:val="00FB5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451BB46"/>
  <w15:docId w15:val="{4F965F43-D6C3-483C-9CCD-C8F2810A6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font5">
    <w:name w:val="font5"/>
    <w:basedOn w:val="Normal"/>
    <w:rsid w:val="00BE6D1A"/>
    <w:pPr>
      <w:spacing w:before="100" w:beforeAutospacing="1" w:after="100" w:afterAutospacing="1"/>
    </w:pPr>
    <w:rPr>
      <w:rFonts w:eastAsia="Times New Roman" w:cs="Times New Roman"/>
      <w:color w:val="000000"/>
      <w:sz w:val="20"/>
      <w:szCs w:val="20"/>
      <w:lang w:val="es-CO" w:eastAsia="es-CO"/>
    </w:rPr>
  </w:style>
  <w:style w:type="paragraph" w:customStyle="1" w:styleId="font6">
    <w:name w:val="font6"/>
    <w:basedOn w:val="Normal"/>
    <w:rsid w:val="00BE6D1A"/>
    <w:pPr>
      <w:spacing w:before="100" w:beforeAutospacing="1" w:after="100" w:afterAutospacing="1"/>
    </w:pPr>
    <w:rPr>
      <w:rFonts w:eastAsia="Times New Roman" w:cs="Times New Roman"/>
      <w:i/>
      <w:iCs/>
      <w:color w:val="000000"/>
      <w:sz w:val="20"/>
      <w:szCs w:val="20"/>
      <w:lang w:val="es-CO" w:eastAsia="es-CO"/>
    </w:rPr>
  </w:style>
  <w:style w:type="paragraph" w:customStyle="1" w:styleId="xl65">
    <w:name w:val="xl65"/>
    <w:basedOn w:val="Normal"/>
    <w:rsid w:val="00BE6D1A"/>
    <w:pPr>
      <w:spacing w:before="100" w:beforeAutospacing="1" w:after="100" w:afterAutospacing="1"/>
    </w:pPr>
    <w:rPr>
      <w:rFonts w:eastAsia="Times New Roman" w:cs="Times New Roman"/>
      <w:sz w:val="20"/>
      <w:szCs w:val="20"/>
      <w:lang w:val="es-CO" w:eastAsia="es-CO"/>
    </w:rPr>
  </w:style>
  <w:style w:type="paragraph" w:customStyle="1" w:styleId="xl66">
    <w:name w:val="xl66"/>
    <w:basedOn w:val="Normal"/>
    <w:rsid w:val="00BE6D1A"/>
    <w:pPr>
      <w:spacing w:before="100" w:beforeAutospacing="1" w:after="100" w:afterAutospacing="1"/>
    </w:pPr>
    <w:rPr>
      <w:rFonts w:eastAsia="Times New Roman" w:cs="Times New Roman"/>
      <w:i/>
      <w:iCs/>
      <w:sz w:val="20"/>
      <w:szCs w:val="20"/>
      <w:lang w:val="es-CO" w:eastAsia="es-CO"/>
    </w:rPr>
  </w:style>
  <w:style w:type="table" w:customStyle="1" w:styleId="PlainTable41">
    <w:name w:val="Plain Table 41"/>
    <w:basedOn w:val="TableNormal"/>
    <w:uiPriority w:val="44"/>
    <w:rsid w:val="00BE6D1A"/>
    <w:pPr>
      <w:spacing w:after="0" w:line="240" w:lineRule="auto"/>
    </w:pPr>
    <w:rPr>
      <w:lang w:val="es-CO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font7">
    <w:name w:val="font7"/>
    <w:basedOn w:val="Normal"/>
    <w:rsid w:val="00BE6D1A"/>
    <w:pPr>
      <w:spacing w:before="100" w:beforeAutospacing="1" w:after="100" w:afterAutospacing="1"/>
    </w:pPr>
    <w:rPr>
      <w:rFonts w:eastAsia="Times New Roman" w:cs="Times New Roman"/>
      <w:b/>
      <w:bCs/>
      <w:i/>
      <w:iCs/>
      <w:color w:val="000000"/>
      <w:sz w:val="20"/>
      <w:szCs w:val="20"/>
      <w:lang w:val="es-CO" w:eastAsia="es-CO"/>
    </w:rPr>
  </w:style>
  <w:style w:type="paragraph" w:customStyle="1" w:styleId="xl67">
    <w:name w:val="xl67"/>
    <w:basedOn w:val="Normal"/>
    <w:rsid w:val="00BE6D1A"/>
    <w:pPr>
      <w:spacing w:before="100" w:beforeAutospacing="1" w:after="100" w:afterAutospacing="1"/>
    </w:pPr>
    <w:rPr>
      <w:rFonts w:eastAsia="Times New Roman" w:cs="Times New Roman"/>
      <w:b/>
      <w:bCs/>
      <w:sz w:val="20"/>
      <w:szCs w:val="20"/>
      <w:lang w:val="es-CO" w:eastAsia="es-CO"/>
    </w:rPr>
  </w:style>
  <w:style w:type="paragraph" w:customStyle="1" w:styleId="xl68">
    <w:name w:val="xl68"/>
    <w:basedOn w:val="Normal"/>
    <w:rsid w:val="00BE6D1A"/>
    <w:pPr>
      <w:spacing w:before="100" w:beforeAutospacing="1" w:after="100" w:afterAutospacing="1"/>
    </w:pPr>
    <w:rPr>
      <w:rFonts w:eastAsia="Times New Roman" w:cs="Times New Roman"/>
      <w:b/>
      <w:bCs/>
      <w:i/>
      <w:iCs/>
      <w:sz w:val="20"/>
      <w:szCs w:val="20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uke\Leucophlebia\Document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F377D01-4952-4CC6-A16A-E08DFFAA5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6646</TotalTime>
  <Pages>15</Pages>
  <Words>3002</Words>
  <Characters>16514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CarlosPardo</dc:creator>
  <cp:lastModifiedBy>CarlosPardo</cp:lastModifiedBy>
  <cp:revision>46</cp:revision>
  <cp:lastPrinted>2013-10-03T12:51:00Z</cp:lastPrinted>
  <dcterms:created xsi:type="dcterms:W3CDTF">2018-02-12T17:02:00Z</dcterms:created>
  <dcterms:modified xsi:type="dcterms:W3CDTF">2018-09-13T19:16:00Z</dcterms:modified>
</cp:coreProperties>
</file>