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2051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B9E3B9" w14:textId="6694BC72" w:rsidR="00817DD6" w:rsidRPr="001549D3" w:rsidRDefault="007907BC" w:rsidP="0001436A">
      <w:pPr>
        <w:pStyle w:val="Title"/>
      </w:pPr>
      <w:r w:rsidRPr="00626068">
        <w:t>Turbidity, waterfowl herbivory</w:t>
      </w:r>
      <w:r w:rsidR="003515E2">
        <w:t>,</w:t>
      </w:r>
      <w:r w:rsidRPr="00626068">
        <w:t xml:space="preserve"> </w:t>
      </w:r>
      <w:r>
        <w:t xml:space="preserve">and propagule banks </w:t>
      </w:r>
      <w:r w:rsidR="003515E2">
        <w:t>shape</w:t>
      </w:r>
      <w:r w:rsidRPr="00DC5DD2">
        <w:t xml:space="preserve"> submerged aquatic vege</w:t>
      </w:r>
      <w:bookmarkStart w:id="0" w:name="_GoBack"/>
      <w:bookmarkEnd w:id="0"/>
      <w:r w:rsidRPr="00DC5DD2">
        <w:t>tation in ponds</w:t>
      </w:r>
    </w:p>
    <w:p w14:paraId="61621C07" w14:textId="77777777" w:rsidR="002868E2" w:rsidRPr="00994A3D" w:rsidRDefault="008024EC" w:rsidP="0001436A">
      <w:pPr>
        <w:pStyle w:val="AuthorList"/>
      </w:pPr>
      <w:r>
        <w:t>Stijn Van Onsem</w:t>
      </w:r>
      <w:r w:rsidR="002868E2" w:rsidRPr="00994A3D">
        <w:t xml:space="preserve">*, </w:t>
      </w:r>
      <w:r>
        <w:t xml:space="preserve">Ludwig </w:t>
      </w:r>
      <w:proofErr w:type="spellStart"/>
      <w:r>
        <w:t>Triest</w:t>
      </w:r>
      <w:proofErr w:type="spellEnd"/>
    </w:p>
    <w:p w14:paraId="0BDA20FF" w14:textId="17CC7096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8024EC">
        <w:rPr>
          <w:rFonts w:cs="Times New Roman"/>
          <w:b/>
        </w:rPr>
        <w:t>Stijn Van Onsem</w:t>
      </w:r>
      <w:r w:rsidR="00994A3D" w:rsidRPr="00994A3D">
        <w:rPr>
          <w:rFonts w:cs="Times New Roman"/>
        </w:rPr>
        <w:t xml:space="preserve">: </w:t>
      </w:r>
      <w:r w:rsidR="008024EC" w:rsidRPr="00392A01">
        <w:rPr>
          <w:rFonts w:cs="Times New Roman"/>
        </w:rPr>
        <w:t>svonsem@</w:t>
      </w:r>
      <w:r w:rsidR="00392A01" w:rsidRPr="00392A01">
        <w:rPr>
          <w:rFonts w:cs="Times New Roman"/>
        </w:rPr>
        <w:t>gmail</w:t>
      </w:r>
      <w:r w:rsidR="00392A01">
        <w:rPr>
          <w:rFonts w:cs="Times New Roman"/>
        </w:rPr>
        <w:t>.com</w:t>
      </w:r>
    </w:p>
    <w:p w14:paraId="4A30920E" w14:textId="77777777" w:rsidR="00A260FC" w:rsidRDefault="00A260FC" w:rsidP="00654E8F">
      <w:pPr>
        <w:spacing w:before="240"/>
      </w:pPr>
    </w:p>
    <w:p w14:paraId="445FFE80" w14:textId="4EC3B146" w:rsidR="00A260FC" w:rsidRDefault="00A260FC" w:rsidP="00654E8F">
      <w:pPr>
        <w:spacing w:before="240"/>
      </w:pPr>
      <w:r>
        <w:t>The following pages provide information on biotic and abiotic pond characteristics</w:t>
      </w:r>
      <w:r w:rsidR="001C7823">
        <w:t xml:space="preserve"> during two consecutive years</w:t>
      </w:r>
      <w:r>
        <w:t>.</w:t>
      </w:r>
      <w:r w:rsidR="00636703">
        <w:t xml:space="preserve"> In addition, waterfowl counts are listed, as well as </w:t>
      </w:r>
      <w:r w:rsidR="00E5413E">
        <w:t>ordination summary results.</w:t>
      </w:r>
    </w:p>
    <w:p w14:paraId="31B33F0E" w14:textId="77777777" w:rsidR="00A260FC" w:rsidRDefault="00A260FC" w:rsidP="00654E8F">
      <w:pPr>
        <w:spacing w:before="240"/>
      </w:pPr>
    </w:p>
    <w:p w14:paraId="4486CBA9" w14:textId="77777777" w:rsidR="00A260FC" w:rsidRDefault="00A260FC" w:rsidP="00654E8F">
      <w:pPr>
        <w:spacing w:before="240"/>
        <w:sectPr w:rsidR="00A260FC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23FE87E" w14:textId="77777777" w:rsidR="00A260FC" w:rsidRPr="00DD20E7" w:rsidRDefault="00A260FC" w:rsidP="00A260FC">
      <w:pPr>
        <w:jc w:val="both"/>
      </w:pPr>
      <w:proofErr w:type="gramStart"/>
      <w:r w:rsidRPr="00DD20E7">
        <w:lastRenderedPageBreak/>
        <w:t>Measurements of abiotic and biotic variables in 16 ponds in 2009.</w:t>
      </w:r>
      <w:proofErr w:type="gramEnd"/>
      <w:r w:rsidRPr="00DD20E7">
        <w:t xml:space="preserve"> Ecological status, based on SAV cover and phytoplankton biovolume, is indicated: CH – Clear pond with high SAV cover; CL – Clear pond with low SAV cover; TU – Turbid ponds. See Table 1 for variable abbreviations. </w:t>
      </w:r>
      <w:proofErr w:type="gramStart"/>
      <w:r w:rsidRPr="00DD20E7">
        <w:t>N/A – Not available because of complete drawdown for biomanipulation.</w:t>
      </w:r>
      <w:proofErr w:type="gramEnd"/>
    </w:p>
    <w:tbl>
      <w:tblPr>
        <w:tblW w:w="140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1025"/>
        <w:gridCol w:w="817"/>
        <w:gridCol w:w="368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</w:tblGrid>
      <w:tr w:rsidR="00A260FC" w:rsidRPr="00E232C6" w14:paraId="75EEC789" w14:textId="77777777" w:rsidTr="008609A3">
        <w:trPr>
          <w:cantSplit/>
          <w:trHeight w:val="799"/>
        </w:trPr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6D1E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Type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70A57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 xml:space="preserve">Variable </w:t>
            </w: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abbrevation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825A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Unit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textDirection w:val="btLr"/>
            <w:vAlign w:val="center"/>
            <w:hideMark/>
          </w:tcPr>
          <w:p w14:paraId="2C18B788" w14:textId="77777777" w:rsidR="00A260FC" w:rsidRPr="00E232C6" w:rsidRDefault="00A260FC" w:rsidP="008609A3">
            <w:pPr>
              <w:spacing w:before="0" w:after="0"/>
              <w:ind w:left="113" w:right="113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2009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B45A3AA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Beml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9A480A2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Dens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6E79274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Leyb</w:t>
            </w:r>
            <w:proofErr w:type="spell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-a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CEA508C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Leyb</w:t>
            </w:r>
            <w:proofErr w:type="spell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-b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420CDA0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MlGr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97D2087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MlKl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055DE18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PchR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9360CB9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PRB1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992CC0D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PRB2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FAB0D6E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Prm2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02EEE6F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Sbsk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37DD804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Tenr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DD4D410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VKn1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8D85602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VKn2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E686FA8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WPk1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7904D34" w14:textId="77777777" w:rsidR="00A260FC" w:rsidRPr="00E232C6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Wtml</w:t>
            </w:r>
          </w:p>
        </w:tc>
      </w:tr>
      <w:tr w:rsidR="00A260FC" w:rsidRPr="00E232C6" w14:paraId="54EA04EA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D88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22A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832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17B5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4C9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2FD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2AC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5F7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7C5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742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750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43B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CFE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935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14B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C5D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ADC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96B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BCA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C62E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E232C6" w14:paraId="0538EA8F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B612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B988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60CD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8541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0214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A3A2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59FF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6B09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1F70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EEE1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179E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F0CB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82C0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E47C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3CC4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14BE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919D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1D0F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A1E2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354C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E232C6" w14:paraId="1A9D7EBE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184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  <w:u w:val="single"/>
              </w:rPr>
              <w:t>Abiotic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918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34D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466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259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2C0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0E3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55B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8044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02F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7616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716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8DD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AD9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872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6C7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D88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296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F378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B58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E232C6" w14:paraId="6683A83B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072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Physical-chemical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467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Cond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9D3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μS</w:t>
            </w:r>
            <w:proofErr w:type="spell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/cm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701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6FB0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815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97A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387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E16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547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00A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589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071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306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370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636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0B6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939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D5B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748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E97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F44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566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B3B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463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333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430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FC17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448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DA4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C7A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408</w:t>
            </w:r>
          </w:p>
        </w:tc>
      </w:tr>
      <w:tr w:rsidR="00A260FC" w:rsidRPr="00E232C6" w14:paraId="0FE587AF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CE8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DF6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O</w:t>
            </w:r>
            <w:r w:rsidRPr="00E232C6">
              <w:rPr>
                <w:rFonts w:ascii="Arial" w:eastAsia="Times New Roman" w:hAnsi="Arial" w:cs="Arial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2BC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 xml:space="preserve"> O</w:t>
            </w:r>
            <w:r w:rsidRPr="00E232C6">
              <w:rPr>
                <w:rFonts w:ascii="Arial" w:eastAsia="Times New Roman" w:hAnsi="Arial" w:cs="Arial"/>
                <w:sz w:val="16"/>
                <w:szCs w:val="16"/>
                <w:vertAlign w:val="subscript"/>
              </w:rPr>
              <w:t>2</w:t>
            </w: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838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A7A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1C3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2C1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10.8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900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12.7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1BD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D34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270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286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13.0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269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894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50C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33F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12.1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410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CA4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17B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60E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12.5</w:t>
            </w:r>
          </w:p>
        </w:tc>
      </w:tr>
      <w:tr w:rsidR="00A260FC" w:rsidRPr="00E232C6" w14:paraId="42183B06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066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C39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pH</w:t>
            </w:r>
            <w:proofErr w:type="gram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533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228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66F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F39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7DC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2A6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E65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976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98B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7A8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6E2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913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4DB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31A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D5F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862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834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E17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8.4</w:t>
            </w:r>
          </w:p>
        </w:tc>
      </w:tr>
      <w:tr w:rsidR="00A260FC" w:rsidRPr="00E232C6" w14:paraId="23AD2F42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1B0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Nutrients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270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DIN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B7F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 xml:space="preserve"> N/L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688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155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0.824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407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B06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0.073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898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0.119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B9E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421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3E6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CB5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0.014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6F6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0.021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7F6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8D5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0.052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526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0.187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B5F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0.127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DDA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6BD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1F7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0.216</w:t>
            </w:r>
          </w:p>
        </w:tc>
      </w:tr>
      <w:tr w:rsidR="00A260FC" w:rsidRPr="00E232C6" w14:paraId="0286C365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BE7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734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NH</w:t>
            </w:r>
            <w:r w:rsidRPr="00E232C6">
              <w:rPr>
                <w:rFonts w:ascii="Arial" w:eastAsia="Times New Roman" w:hAnsi="Arial" w:cs="Arial"/>
                <w:sz w:val="16"/>
                <w:szCs w:val="16"/>
                <w:vertAlign w:val="subscript"/>
              </w:rPr>
              <w:t>4</w:t>
            </w:r>
            <w:r w:rsidRPr="00E232C6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76C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 xml:space="preserve"> N/L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D60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EC2E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0.782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BA6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0.294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56E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0.058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2F4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0.035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ED4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027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FC6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0.019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A4B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0.011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908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0.019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3130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574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0.047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C61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0.139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452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0.071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0EF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8C2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0.226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2C2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0.154</w:t>
            </w:r>
          </w:p>
        </w:tc>
      </w:tr>
      <w:tr w:rsidR="00A260FC" w:rsidRPr="00E232C6" w14:paraId="479710A1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B5A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EDA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NO</w:t>
            </w:r>
            <w:r w:rsidRPr="00E232C6">
              <w:rPr>
                <w:rFonts w:ascii="Arial" w:eastAsia="Times New Roman" w:hAnsi="Arial" w:cs="Arial"/>
                <w:sz w:val="16"/>
                <w:szCs w:val="16"/>
                <w:vertAlign w:val="subscript"/>
              </w:rPr>
              <w:t>x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174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 xml:space="preserve"> N/L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B8A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97A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D3A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0.014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F85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0.016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552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DB4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428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37B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A393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205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4FA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377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18E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0.048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60D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0.056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E88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0.036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98F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0.056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740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0.062</w:t>
            </w:r>
          </w:p>
        </w:tc>
      </w:tr>
      <w:tr w:rsidR="00A260FC" w:rsidRPr="00E232C6" w14:paraId="4B7B8152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DEA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C72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SRP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853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 xml:space="preserve"> P/L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B63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464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C86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744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0.424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C07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0.049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267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748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3BF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0.030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E27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0.256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05D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0.019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C05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36C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0.063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19A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0.033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25C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0.031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A0B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0.177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0FE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0.055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DE9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0.018</w:t>
            </w:r>
          </w:p>
        </w:tc>
      </w:tr>
      <w:tr w:rsidR="00A260FC" w:rsidRPr="00E232C6" w14:paraId="7CC88567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116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D53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TP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8FC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 xml:space="preserve"> P/L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342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0BC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0.203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511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0.272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0A9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0.707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386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0.152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146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25C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413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0.350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F4A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0.444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E5D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0.365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5F1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252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0.257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484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0.136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9B3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0.128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7B7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0.261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B44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0.237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7BB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0.087</w:t>
            </w:r>
          </w:p>
        </w:tc>
      </w:tr>
      <w:tr w:rsidR="00A260FC" w:rsidRPr="00E232C6" w14:paraId="0CF1B4A2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C3C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Physical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201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6BF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</w:t>
            </w:r>
            <w:proofErr w:type="gramEnd"/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C91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2F3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DDA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D12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2A5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070D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3C1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9FC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B7A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BFD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4EB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3B9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F48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36C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684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7E2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880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1.3</w:t>
            </w:r>
          </w:p>
        </w:tc>
      </w:tr>
      <w:tr w:rsidR="00A260FC" w:rsidRPr="00E232C6" w14:paraId="044C9D24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60A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AA2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SD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737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</w:t>
            </w:r>
            <w:proofErr w:type="gramEnd"/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698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31B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12E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C33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C6E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CAF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066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7E8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EA3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6D7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086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803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3A6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CC5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617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1AB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560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</w:tr>
      <w:tr w:rsidR="00A260FC" w:rsidRPr="00E232C6" w14:paraId="57B04D49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1EB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DB2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SD/D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038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EBA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DD9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5F0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293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150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724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C16F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AB1D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4FD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BBC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995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623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EB9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D34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1E7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A510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9AA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</w:tr>
      <w:tr w:rsidR="00A260FC" w:rsidRPr="00E232C6" w14:paraId="798D0C72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BCD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Pond characteristics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5D5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TSB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DF9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years</w:t>
            </w:r>
            <w:proofErr w:type="gramEnd"/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AAE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5F7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781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2F3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826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AEA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45B8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D9E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8CA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4BB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7B8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037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F8F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607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9B2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687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28C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</w:tr>
      <w:tr w:rsidR="00A260FC" w:rsidRPr="00E232C6" w14:paraId="000B1D11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78A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FF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298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C0A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079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A33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394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EB4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BDA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202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87B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EBA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FE0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70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43E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BCC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D93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D76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A4B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408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E232C6" w14:paraId="44FC6B90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6B41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8E3C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71A9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3EFC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2150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DC42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AC36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6BF2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FFD4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3888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A25D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AB82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733C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9B54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B4A4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DE46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0366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5133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E3AF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8A20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E232C6" w14:paraId="501A0966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53B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  <w:u w:val="single"/>
              </w:rPr>
              <w:t>Biotic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977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51E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C74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E4E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6FC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9ED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D33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732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129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A42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98E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E39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9DA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028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06B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056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FED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3D1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E52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E232C6" w14:paraId="39084F44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794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Phytoplankton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6FD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 xml:space="preserve">Chl </w:t>
            </w:r>
            <w:r w:rsidRPr="00E232C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</w:t>
            </w:r>
            <w:r w:rsidRPr="00E232C6">
              <w:rPr>
                <w:rFonts w:ascii="Arial" w:eastAsia="Times New Roman" w:hAnsi="Arial" w:cs="Arial"/>
                <w:sz w:val="16"/>
                <w:szCs w:val="16"/>
              </w:rPr>
              <w:t xml:space="preserve"> + </w:t>
            </w: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phaeo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274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μg/L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DA3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512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5C3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B1A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29.5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EBB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D78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F5D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06F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92.1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6E0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15.8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EE0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112.9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14F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888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14.8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3E0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15.9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084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117.2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6A0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33.7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61E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5A9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15.8</w:t>
            </w:r>
          </w:p>
        </w:tc>
      </w:tr>
      <w:tr w:rsidR="00A260FC" w:rsidRPr="00E232C6" w14:paraId="17F350B9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C4D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22A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Biovol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1D6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mm</w:t>
            </w:r>
            <w:r w:rsidRPr="00E232C6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3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EAF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94F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DC9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49C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245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533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E3A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C1D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23.5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187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4C4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36.6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A974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B4A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F1C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8FA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5.7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CA9A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424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C37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</w:tr>
      <w:tr w:rsidR="00A260FC" w:rsidRPr="00E232C6" w14:paraId="2F12B370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8E4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Zooplankton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98D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LCL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D9A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mm</w:t>
            </w:r>
            <w:proofErr w:type="gramEnd"/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E28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A02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1.27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9A23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1.74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A10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689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892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7EC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25D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0.57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17A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2EE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0.60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D17D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BCD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0.77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87C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903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CE5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BDD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1.06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FAA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0.37</w:t>
            </w:r>
          </w:p>
        </w:tc>
      </w:tr>
      <w:tr w:rsidR="00A260FC" w:rsidRPr="00E232C6" w14:paraId="37943E8F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9B7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0A0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LCD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8F9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DCD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B17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29.7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48B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140.0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ABE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111.3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E72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14.0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AB76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F9E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E71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23.3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E3C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412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60.1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271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B65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566.3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97B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108.0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5A9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5.1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35A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44B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247.0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4D1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11.7</w:t>
            </w:r>
          </w:p>
        </w:tc>
      </w:tr>
      <w:tr w:rsidR="00A260FC" w:rsidRPr="00E232C6" w14:paraId="48333E9D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B27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5F4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LCFR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486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mL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/L/day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B68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84E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368.6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6C2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3382.5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489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1106.9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D80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395.6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FC4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36E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494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26.8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726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6B7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51.7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F88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C27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1681.7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29A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920.8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421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16.8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00B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34.1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15B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2339.6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9237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86.4</w:t>
            </w:r>
          </w:p>
        </w:tc>
      </w:tr>
      <w:tr w:rsidR="00A260FC" w:rsidRPr="00E232C6" w14:paraId="352264E8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DC8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Propagule bank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42E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T_Charo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1DD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81F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D2A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276.2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214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922.4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FED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1274.3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1D6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429.3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8F7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D2E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D01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C23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EEC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367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672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26.8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D03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77.1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4BF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612.9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D38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28.9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3CC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7A1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337.6</w:t>
            </w:r>
          </w:p>
        </w:tc>
      </w:tr>
      <w:tr w:rsidR="00A260FC" w:rsidRPr="00E232C6" w14:paraId="78F6F746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DEF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820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S_Charo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A63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FA4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148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263.3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F7A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399.6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B5E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328.6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6E6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32.1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397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91C9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939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CCD5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5E8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A95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7CE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77.6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5AA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46.7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883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101.9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889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E3E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BC5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46.7</w:t>
            </w:r>
          </w:p>
        </w:tc>
      </w:tr>
      <w:tr w:rsidR="00A260FC" w:rsidRPr="00E232C6" w14:paraId="49E093AA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412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21D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T_Angio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A57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07C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F13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FDA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049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28.6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921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25.7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144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FFA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245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482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76C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7BA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8B5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29.3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00E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21.9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0F9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6.1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D92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D4A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DD3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84.3</w:t>
            </w:r>
          </w:p>
        </w:tc>
      </w:tr>
      <w:tr w:rsidR="00A260FC" w:rsidRPr="00E232C6" w14:paraId="61F55C82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CC0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131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S_Angio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648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67D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399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F5D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752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12.9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160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5D8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642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110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D98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4C1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CB3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04FF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19.5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16D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1AF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159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89D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A92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37.1</w:t>
            </w:r>
          </w:p>
        </w:tc>
      </w:tr>
      <w:tr w:rsidR="00A260FC" w:rsidRPr="00E232C6" w14:paraId="24EE10FF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DB7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4D5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T_Shannon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49B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H'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906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C65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96B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0.34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397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DF1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0.76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C3D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997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ACE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A34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F60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EB9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149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D3E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0.73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25E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03F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9D3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AD8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1.07</w:t>
            </w:r>
          </w:p>
        </w:tc>
      </w:tr>
      <w:tr w:rsidR="00A260FC" w:rsidRPr="00E232C6" w14:paraId="25DB4908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C60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C7A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S_Shannon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DB4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H'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566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AF0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1C2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DD6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0.85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9F5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0.77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A2E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1B2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F58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D24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856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7BF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A21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0.55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4EE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ADC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AE2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BA6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D52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1.03</w:t>
            </w:r>
          </w:p>
        </w:tc>
      </w:tr>
      <w:tr w:rsidR="00A260FC" w:rsidRPr="00E232C6" w14:paraId="76A2FE4B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D882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Macrophytes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D2E9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MF_FM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20CD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%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326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756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12.0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B2C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602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9CF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8F4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13F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2E9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4FB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F8C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715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F30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46.2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BF8E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B4C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136.4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FD5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609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E36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19.6</w:t>
            </w:r>
          </w:p>
        </w:tc>
      </w:tr>
      <w:tr w:rsidR="00A260FC" w:rsidRPr="00E232C6" w14:paraId="206FBE33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28A9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AB85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SAV max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DB48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%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3BE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710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9D5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22F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95.0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1ED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186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789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FE9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AAF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C9E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B2B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B92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95.0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F0D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65.0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523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9C9D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99.0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248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162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85.0</w:t>
            </w:r>
          </w:p>
        </w:tc>
      </w:tr>
      <w:tr w:rsidR="00A260FC" w:rsidRPr="00E232C6" w14:paraId="7530F039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7C0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Waterfowl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CA2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WF_Cold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F6E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kg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/ha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5AC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396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252.9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D59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DBA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539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702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2CAB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1D8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D93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159.7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2C4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159.5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925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7CC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644.0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C298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27.9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509D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18.8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BDD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BBC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6C4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36.3</w:t>
            </w:r>
          </w:p>
        </w:tc>
      </w:tr>
      <w:tr w:rsidR="00A260FC" w:rsidRPr="00E232C6" w14:paraId="3A918559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A92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20D1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WF_Spring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0A8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kg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/ha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5DB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4DE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98.7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E89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E58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34.9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761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C76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428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66B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67F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173.4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E3D3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96.7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CEC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5EF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3.2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DA9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44.8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707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6.7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E25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FE8A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C80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12.3</w:t>
            </w:r>
          </w:p>
        </w:tc>
      </w:tr>
      <w:tr w:rsidR="00A260FC" w:rsidRPr="00E232C6" w14:paraId="44B593DD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6D0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097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WF_Warm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2FE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kg</w:t>
            </w:r>
            <w:proofErr w:type="gramEnd"/>
            <w:r w:rsidRPr="00E232C6">
              <w:rPr>
                <w:rFonts w:ascii="Arial" w:eastAsia="Times New Roman" w:hAnsi="Arial" w:cs="Arial"/>
                <w:sz w:val="16"/>
                <w:szCs w:val="16"/>
              </w:rPr>
              <w:t>/ha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BAD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731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703.3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4701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722.9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A3A5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9FD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73.2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166F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F688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ED52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41.8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458B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119.1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CEC4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6.6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3D46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7AE0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16.7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B20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6BEC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1659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3777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8F9E" w14:textId="77777777" w:rsidR="00A260FC" w:rsidRPr="00E232C6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22.6</w:t>
            </w:r>
          </w:p>
        </w:tc>
      </w:tr>
      <w:tr w:rsidR="00A260FC" w:rsidRPr="00E232C6" w14:paraId="54A2F869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5BA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E63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D60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ADF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04B9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E9D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1B7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9FF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8FC1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C99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749B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348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E1A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D5F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FA9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0E0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4CA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5C8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163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0E0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E232C6" w14:paraId="48EFC265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0B42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B239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21EC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3322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7C527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351D8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79BCA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089CC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322C9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A6464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A3556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CD205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20959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D6032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00EDE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73709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73B12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20379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BFBF1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D3539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E232C6" w14:paraId="352CDF6C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6BBE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  <w:u w:val="single"/>
              </w:rPr>
              <w:t>Ecological status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F23B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756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AF0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53BDA698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CL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2DACEE63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CL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420549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D199A3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CD11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F0A0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bottom"/>
            <w:hideMark/>
          </w:tcPr>
          <w:p w14:paraId="659DEFE2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TU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088F0F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bottom"/>
            <w:hideMark/>
          </w:tcPr>
          <w:p w14:paraId="1E652A1D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TU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5129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N/A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EF5554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A963A4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60422E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FD789A4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3AC85BDA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CL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789D07" w14:textId="77777777" w:rsidR="00A260FC" w:rsidRPr="00E232C6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</w:tr>
      <w:tr w:rsidR="00A260FC" w:rsidRPr="00E232C6" w14:paraId="0C9FD814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40FD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FC01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9BD5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0FA1C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7DFA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C27E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42DD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ECE32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9262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8DB9D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DFA23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20454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CEED8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3B69F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1F00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1A5D7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40186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320A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BAAF5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A66A0" w14:textId="77777777" w:rsidR="00A260FC" w:rsidRPr="00E232C6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E232C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6B312379" w14:textId="77777777" w:rsidR="00A260FC" w:rsidRDefault="00A260FC" w:rsidP="00A260FC">
      <w:pPr>
        <w:spacing w:before="0" w:after="0"/>
      </w:pPr>
    </w:p>
    <w:p w14:paraId="572AB93D" w14:textId="77777777" w:rsidR="00A260FC" w:rsidRDefault="00A260FC">
      <w:pPr>
        <w:spacing w:before="0" w:after="200" w:line="276" w:lineRule="auto"/>
      </w:pPr>
      <w:r>
        <w:br w:type="page"/>
      </w:r>
    </w:p>
    <w:p w14:paraId="1D1142BD" w14:textId="0CBFD523" w:rsidR="00A260FC" w:rsidRDefault="007319E9" w:rsidP="007319E9">
      <w:pPr>
        <w:spacing w:before="0" w:after="0"/>
        <w:jc w:val="both"/>
      </w:pPr>
      <w:proofErr w:type="gramStart"/>
      <w:r w:rsidRPr="00DD20E7">
        <w:lastRenderedPageBreak/>
        <w:t>Measurements of abiotic and biotic variables in 16 ponds in 20</w:t>
      </w:r>
      <w:r>
        <w:t>10</w:t>
      </w:r>
      <w:r w:rsidRPr="00DD20E7">
        <w:t>.</w:t>
      </w:r>
      <w:proofErr w:type="gramEnd"/>
      <w:r w:rsidRPr="00DD20E7">
        <w:t xml:space="preserve"> Ecological status, based on SAV cover and phytoplankton biovolume, is indicated: CH – Clear pond with high SAV cover; CL – Clear pond with low SAV cover; TU – Turbid ponds. See Table 1 for variable abbreviations.</w:t>
      </w:r>
    </w:p>
    <w:p w14:paraId="1F22640C" w14:textId="77777777" w:rsidR="007319E9" w:rsidRDefault="007319E9" w:rsidP="00A260FC">
      <w:pPr>
        <w:spacing w:before="0" w:after="0"/>
      </w:pPr>
    </w:p>
    <w:tbl>
      <w:tblPr>
        <w:tblW w:w="140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1025"/>
        <w:gridCol w:w="817"/>
        <w:gridCol w:w="368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</w:tblGrid>
      <w:tr w:rsidR="00A260FC" w:rsidRPr="00270E47" w14:paraId="5520B977" w14:textId="77777777" w:rsidTr="008609A3">
        <w:trPr>
          <w:cantSplit/>
          <w:trHeight w:val="799"/>
        </w:trPr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9FD8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Type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BF74E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Variable </w:t>
            </w: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abbrevation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5052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Unit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textDirection w:val="btLr"/>
            <w:vAlign w:val="center"/>
            <w:hideMark/>
          </w:tcPr>
          <w:p w14:paraId="16D49D31" w14:textId="77777777" w:rsidR="00A260FC" w:rsidRPr="00270E47" w:rsidRDefault="00A260FC" w:rsidP="008609A3">
            <w:pPr>
              <w:spacing w:before="0" w:after="0"/>
              <w:ind w:left="113" w:right="113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2010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59F0E5B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Beml</w:t>
            </w:r>
            <w:proofErr w:type="spell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1F6A3AE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Dens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DF23656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Leyb</w:t>
            </w:r>
            <w:proofErr w:type="spell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-a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01B38E9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Leyb</w:t>
            </w:r>
            <w:proofErr w:type="spell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-b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F634146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MlGr</w:t>
            </w:r>
            <w:proofErr w:type="spell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DCBF35E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MlKl</w:t>
            </w:r>
            <w:proofErr w:type="spell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4444E4B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PchR</w:t>
            </w:r>
            <w:proofErr w:type="spell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B7C5184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PRB1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B4FE642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PRB2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3413963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Prm2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8434269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Sbsk</w:t>
            </w:r>
            <w:proofErr w:type="spell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7579FDE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Tenr</w:t>
            </w:r>
            <w:proofErr w:type="spell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79CECCD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VKn1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A35568E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VKn2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B465683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WPk1 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47199A9" w14:textId="77777777" w:rsidR="00A260FC" w:rsidRPr="00270E47" w:rsidRDefault="00A260FC" w:rsidP="008609A3">
            <w:pPr>
              <w:spacing w:before="0" w:after="0"/>
              <w:ind w:left="113" w:right="113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Wtml </w:t>
            </w:r>
          </w:p>
        </w:tc>
      </w:tr>
      <w:tr w:rsidR="00A260FC" w:rsidRPr="00270E47" w14:paraId="6E500DE0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F89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F4C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3F0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978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42A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ADC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6C1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263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071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C18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B03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E2B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F4F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FAE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755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37C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083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ED7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D2B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7FF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270E47" w14:paraId="2217D5D4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1359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205B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26D9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2019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47E6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2599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3A86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1751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64AE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52FD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8A7A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501D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39FB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2314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A354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BE57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F41A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57BD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C52A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B93F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270E47" w14:paraId="7339E751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2E5D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  <w:u w:val="single"/>
              </w:rPr>
              <w:t>Abiotic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D31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96C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9C8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607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F63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8D7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221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CE5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588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A98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774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094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9F2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35E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4C4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9D8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49E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46C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706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270E47" w14:paraId="3D6B2F28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037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Physical-chemical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D28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Cond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9CB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μS</w:t>
            </w:r>
            <w:proofErr w:type="spell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/cm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04D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2B9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862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E8A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EE2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572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99A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1C1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630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885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497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122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631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400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818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FD5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737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162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896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5DE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750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9C2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454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E04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496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DD6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374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C1E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ED6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481</w:t>
            </w:r>
          </w:p>
        </w:tc>
      </w:tr>
      <w:tr w:rsidR="00A260FC" w:rsidRPr="00270E47" w14:paraId="1EB8491C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E7D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534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O</w:t>
            </w:r>
            <w:r w:rsidRPr="00270E47">
              <w:rPr>
                <w:rFonts w:ascii="Arial" w:eastAsia="Times New Roman" w:hAnsi="Arial" w:cs="Arial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0C9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O</w:t>
            </w:r>
            <w:r w:rsidRPr="00270E47">
              <w:rPr>
                <w:rFonts w:ascii="Arial" w:eastAsia="Times New Roman" w:hAnsi="Arial" w:cs="Arial"/>
                <w:sz w:val="16"/>
                <w:szCs w:val="16"/>
                <w:vertAlign w:val="subscript"/>
              </w:rPr>
              <w:t>2</w:t>
            </w: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52E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25E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575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ED4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0DD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19.4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C2A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1FB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AA8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11.8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5E2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12.3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9E1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C07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475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5BC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14.3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D1F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6B8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16.4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38C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C61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11.4</w:t>
            </w:r>
          </w:p>
        </w:tc>
      </w:tr>
      <w:tr w:rsidR="00A260FC" w:rsidRPr="00270E47" w14:paraId="59B412E3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681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786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pH</w:t>
            </w:r>
            <w:proofErr w:type="gram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C6E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59F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8FA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B5D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1CD3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2FA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61B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ACF9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C8B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E28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45C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448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A33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329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16C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ED5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3E2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87C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7.9</w:t>
            </w:r>
          </w:p>
        </w:tc>
      </w:tr>
      <w:tr w:rsidR="00A260FC" w:rsidRPr="00270E47" w14:paraId="268513AA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808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Nutrients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C03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DIN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A2E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N/L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467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FE7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0.732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884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1.241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C0F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0.022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A8C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0.031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2E8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149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0.047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928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0.022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B6B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0.043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098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0.021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B24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0.363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EC2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0.649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104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0.053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47B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0.183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21D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0.033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D21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0.363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149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0.025</w:t>
            </w:r>
          </w:p>
        </w:tc>
      </w:tr>
      <w:tr w:rsidR="00A260FC" w:rsidRPr="00270E47" w14:paraId="2B9F96EC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31A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C0A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NH</w:t>
            </w:r>
            <w:r w:rsidRPr="00270E47">
              <w:rPr>
                <w:rFonts w:ascii="Arial" w:eastAsia="Times New Roman" w:hAnsi="Arial" w:cs="Arial"/>
                <w:sz w:val="16"/>
                <w:szCs w:val="16"/>
                <w:vertAlign w:val="subscript"/>
              </w:rPr>
              <w:t>4</w:t>
            </w:r>
            <w:r w:rsidRPr="00270E4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4B0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N/L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A07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97C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0.711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56A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1.166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28B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0.018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214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BC1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0.187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FFC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0.038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CEE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0.018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A08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0.036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083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0.016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60D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0.243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657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0.635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1B2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0.048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014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0.161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1DF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0.026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764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0.115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AABD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0.019</w:t>
            </w:r>
          </w:p>
        </w:tc>
      </w:tr>
      <w:tr w:rsidR="00A260FC" w:rsidRPr="00270E47" w14:paraId="7583584B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B59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A59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NO</w:t>
            </w:r>
            <w:r w:rsidRPr="00270E47">
              <w:rPr>
                <w:rFonts w:ascii="Arial" w:eastAsia="Times New Roman" w:hAnsi="Arial" w:cs="Arial"/>
                <w:sz w:val="16"/>
                <w:szCs w:val="16"/>
                <w:vertAlign w:val="subscript"/>
              </w:rPr>
              <w:t>x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E07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N/L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1DB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C7C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0.021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B57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0.075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DC8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607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8AC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0.079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E4F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9527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43D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DB4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322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6DA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0.014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E8E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7B9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0.022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7CD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EDB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0.248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71D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</w:tr>
      <w:tr w:rsidR="00A260FC" w:rsidRPr="00270E47" w14:paraId="3EC6D69B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1EB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55A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SRP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164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P/L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318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0D8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0.111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879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0.058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E21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1.262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0FE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0.226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F2D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0.018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321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0.087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60F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B27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0.230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351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F13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0.554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D61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0.079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22C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C76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0.076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244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0.035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411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B08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0.063</w:t>
            </w:r>
          </w:p>
        </w:tc>
      </w:tr>
      <w:tr w:rsidR="00A260FC" w:rsidRPr="00270E47" w14:paraId="1C180162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D9F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CC00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TP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9F7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mg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P/L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5B2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7BE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0.425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38D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0.221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2CC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1.923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EA5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0.940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D9C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4AC4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0.243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567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0.316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E74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0.376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211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0.240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BC0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1.041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487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0.282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A51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7B9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0.278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335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0.130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0C8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0.107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AB2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0.208</w:t>
            </w:r>
          </w:p>
        </w:tc>
      </w:tr>
      <w:tr w:rsidR="00A260FC" w:rsidRPr="00270E47" w14:paraId="7ADB5082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9D1C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Physical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096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371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</w:t>
            </w:r>
            <w:proofErr w:type="gramEnd"/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884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E46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4B9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D4F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045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33B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5FC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118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901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45C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FF72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28C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335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2F7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08C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5E0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4B6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</w:tr>
      <w:tr w:rsidR="00A260FC" w:rsidRPr="00270E47" w14:paraId="04BA5814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7DD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843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SD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D1DC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</w:t>
            </w:r>
            <w:proofErr w:type="gramEnd"/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03D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BC01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328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CAFD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CCA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250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F2E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8FC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37F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A53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698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04E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203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689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2792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EF09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8A6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</w:tr>
      <w:tr w:rsidR="00A260FC" w:rsidRPr="00270E47" w14:paraId="2ECF035B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B5D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798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SD/D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1A0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1F1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7C3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DD7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DA6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4F6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D07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D37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A0E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610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A3C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F48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430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F33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EA4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991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D5C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FA6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1.5</w:t>
            </w:r>
          </w:p>
        </w:tc>
      </w:tr>
      <w:tr w:rsidR="00A260FC" w:rsidRPr="00270E47" w14:paraId="2D03FAB3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8DE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Pond characteristics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BA9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TSB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633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years</w:t>
            </w:r>
            <w:proofErr w:type="gramEnd"/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BEE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49F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EBE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897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4DB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EA6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430F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282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927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D19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AEE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685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3B3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07D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B32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551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E60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</w:tr>
      <w:tr w:rsidR="00A260FC" w:rsidRPr="00270E47" w14:paraId="0B323177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5774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896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483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817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3BA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0AF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FC5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DE6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347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6B1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EF05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4E4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489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6AFA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7BD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DF5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274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9F0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C774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969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270E47" w14:paraId="0A98B9A2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04E3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55F5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81BE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3FBD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1F99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016E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C677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A83F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49F7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6C69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D5C5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BFBA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2EAC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4857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2000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7CA6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DDF8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4809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66FE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FF061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270E47" w14:paraId="056B10D1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2E3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  <w:u w:val="single"/>
              </w:rPr>
              <w:t>Biotic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5D2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C857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153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1FB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8A2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A52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D97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F14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559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393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22B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4B9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53D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895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9CC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3D0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76E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818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9FB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270E47" w14:paraId="7C7A4A5D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D38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Phytoplankton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C55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Chl </w:t>
            </w:r>
            <w:r w:rsidRPr="00270E47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a</w:t>
            </w:r>
            <w:r w:rsidRPr="00270E47">
              <w:rPr>
                <w:rFonts w:ascii="Arial" w:eastAsia="Times New Roman" w:hAnsi="Arial" w:cs="Arial"/>
                <w:sz w:val="16"/>
                <w:szCs w:val="16"/>
              </w:rPr>
              <w:t xml:space="preserve"> + </w:t>
            </w: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phaeo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CE8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μg/L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E96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5A7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F0E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A2C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108.7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D7C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257.0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115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13.0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AEC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85D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96.7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A35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9A4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217.7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47F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48.7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600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C80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15.9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865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35.5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5F0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12.4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0B1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24.4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88F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6.5</w:t>
            </w:r>
          </w:p>
        </w:tc>
      </w:tr>
      <w:tr w:rsidR="00A260FC" w:rsidRPr="00270E47" w14:paraId="5C183E18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BB6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6FA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Biovol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743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mm</w:t>
            </w:r>
            <w:r w:rsidRPr="00270E4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3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642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597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7C5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88A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16.2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EB9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154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8C8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BAB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24.7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9D4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795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32.1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FD6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A56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F8E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7EA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4E8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F2B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A74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</w:tr>
      <w:tr w:rsidR="00A260FC" w:rsidRPr="00270E47" w14:paraId="277FBB51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2F8A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Zooplankton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377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LCL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B20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mm</w:t>
            </w:r>
            <w:proofErr w:type="gramEnd"/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1E9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9BD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584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3E5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5F1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A42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0.97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66F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537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0.39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FE5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0.44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2D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6EB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0.92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3BB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C26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BFB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0.94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72B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24D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1.27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E25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1.42</w:t>
            </w:r>
          </w:p>
        </w:tc>
      </w:tr>
      <w:tr w:rsidR="00A260FC" w:rsidRPr="00270E47" w14:paraId="7AA09007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C87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BC3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LCD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8A8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381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4BB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143.3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1C9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52.7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E14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811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EEAB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006C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25.2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3AB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555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18A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FAA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F56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129.1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ABD5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108.0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AB1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27.8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482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A52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11C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5.8</w:t>
            </w:r>
          </w:p>
        </w:tc>
      </w:tr>
      <w:tr w:rsidR="00A260FC" w:rsidRPr="00270E47" w14:paraId="5BB14904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635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D1C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LCFR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A82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mL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/L/day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01EF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A23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1155.4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3D2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1032.0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6EC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F2E5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ABD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466.9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E27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183.1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ECF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915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3C0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CEE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5A0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3854.5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8E2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920.8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A4C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458.3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E64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27.7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A51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355.5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0EB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19.7</w:t>
            </w:r>
          </w:p>
        </w:tc>
      </w:tr>
      <w:tr w:rsidR="00A260FC" w:rsidRPr="00270E47" w14:paraId="6B173641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0EE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Propagule bank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3FD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T_Charo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C9B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4A4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425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276.2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D43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922.4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E63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1274.3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AF5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429.3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4A8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448.9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50E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527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050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E18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2D5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5ED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26.8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3DD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77.1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6C9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612.9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CBD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28.9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37D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0DC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337.6</w:t>
            </w:r>
          </w:p>
        </w:tc>
      </w:tr>
      <w:tr w:rsidR="00A260FC" w:rsidRPr="00270E47" w14:paraId="618BC736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521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E837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S_Charo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0B2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DE1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B77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263.3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9F3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399.6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55D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328.6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679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32.1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963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525.7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FEA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D60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E5C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846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125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828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77.6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61D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46.7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450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101.9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FCA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997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3B6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46.7</w:t>
            </w:r>
          </w:p>
        </w:tc>
      </w:tr>
      <w:tr w:rsidR="00A260FC" w:rsidRPr="00270E47" w14:paraId="427852E4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4DB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486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T_Angio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889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E08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3C1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F5E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831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28.6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043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25.7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47B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0DE8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602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3E6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38C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EC5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6D3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29.3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C0B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21.9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C4A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80F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AF8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2E3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84.3</w:t>
            </w:r>
          </w:p>
        </w:tc>
      </w:tr>
      <w:tr w:rsidR="00A260FC" w:rsidRPr="00270E47" w14:paraId="4AF896C1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DD4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5CE9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S_Angio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B8D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n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/L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F47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E24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D41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851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12.9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9E7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108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48.1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E86E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2C2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6F6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D68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733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650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19.5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285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5C0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A0B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DDE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DB0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37.1</w:t>
            </w:r>
          </w:p>
        </w:tc>
      </w:tr>
      <w:tr w:rsidR="00A260FC" w:rsidRPr="00270E47" w14:paraId="132BD9F3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4ED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868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T_Shannon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059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H'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69CEA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B12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C74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0.34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219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0.40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80C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0.76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EAFC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62C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0F7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71C8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27C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121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3F3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188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0.73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9A5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0.11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F30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450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0B4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1.07</w:t>
            </w:r>
          </w:p>
        </w:tc>
      </w:tr>
      <w:tr w:rsidR="00A260FC" w:rsidRPr="00270E47" w14:paraId="633E1EA4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09A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403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S_Shannon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35F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H'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9F6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942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670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3C5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0.85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58B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0.77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F5F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DE6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72E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3DF5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7F3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674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A90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147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0.49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E52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0.43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54D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F0F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935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1.03</w:t>
            </w:r>
          </w:p>
        </w:tc>
      </w:tr>
      <w:tr w:rsidR="00A260FC" w:rsidRPr="00270E47" w14:paraId="0C0E8EEB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A5AD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Macrophytes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B94B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MF_FM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5FE0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%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78C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BF9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25.3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A2C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6CF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E99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60B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AAF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7E5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553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5D7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D44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23.3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76F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62.3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C7E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329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175.0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D6F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DBB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38.7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930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7.6</w:t>
            </w:r>
          </w:p>
        </w:tc>
      </w:tr>
      <w:tr w:rsidR="00A260FC" w:rsidRPr="00270E47" w14:paraId="2F3507DF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D830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832C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SAV max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FEB1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%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5DB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348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2E2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B1E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95.0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4D2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ACC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55.0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143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D46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22A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95.0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3E5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7F84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8F5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1EA7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51.9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48A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EB9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2A6D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68B2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80.0</w:t>
            </w:r>
          </w:p>
        </w:tc>
      </w:tr>
      <w:tr w:rsidR="00A260FC" w:rsidRPr="00270E47" w14:paraId="31E2D677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D26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Waterfowl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6B7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WF_Cold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C152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kg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/ha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41C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503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616.0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5CA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190.2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F9C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300.4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77A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68.5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F1C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247.9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12A0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63.2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1F3F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70.3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590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96.1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252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219.6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5CC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35.0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11D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568.9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2CE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64.9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DAC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16.0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F33B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057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27.8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506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49.1</w:t>
            </w:r>
          </w:p>
        </w:tc>
      </w:tr>
      <w:tr w:rsidR="00A260FC" w:rsidRPr="00270E47" w14:paraId="6BE9964A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528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8AF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WF_Spring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0CB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kg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/ha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852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C7C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A1C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178.0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985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8F1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C87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67.5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45E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49.8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DCF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24.5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3AC9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144D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36.6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9B4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9DD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CB8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90A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9.7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EAC7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BB6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109.4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E92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10.3</w:t>
            </w:r>
          </w:p>
        </w:tc>
      </w:tr>
      <w:tr w:rsidR="00A260FC" w:rsidRPr="00270E47" w14:paraId="6E40603F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860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78D0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WF_Warm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74F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kg</w:t>
            </w:r>
            <w:proofErr w:type="gramEnd"/>
            <w:r w:rsidRPr="00270E47">
              <w:rPr>
                <w:rFonts w:ascii="Arial" w:eastAsia="Times New Roman" w:hAnsi="Arial" w:cs="Arial"/>
                <w:sz w:val="16"/>
                <w:szCs w:val="16"/>
              </w:rPr>
              <w:t>/ha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0FE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D0CA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128.1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991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262.0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F58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2FE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C3E6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118.0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1D7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CF4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7123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262.4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12FF8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197.3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23BE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2A62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BCD5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39.8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F8F1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0CEC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6544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2.5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D000" w14:textId="77777777" w:rsidR="00A260FC" w:rsidRPr="00270E47" w:rsidRDefault="00A260FC" w:rsidP="008609A3">
            <w:pPr>
              <w:spacing w:before="0" w:after="0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33.5</w:t>
            </w:r>
          </w:p>
        </w:tc>
      </w:tr>
      <w:tr w:rsidR="00A260FC" w:rsidRPr="00270E47" w14:paraId="2422213B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93F5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F6FD3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1EA9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15CEC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6C13F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05CDC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74EFF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E55D7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004B4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140F1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4FEF8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64A61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066B8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187DE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6467C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AE008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17CB5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9F183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30C8D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54E85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260FC" w:rsidRPr="00270E47" w14:paraId="0C38DFC8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90E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  <w:u w:val="single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  <w:u w:val="single"/>
              </w:rPr>
              <w:t>Ecological status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B7CC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EAB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837D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1EA7F734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CL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2CC3407D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CL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8DC789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bottom"/>
            <w:hideMark/>
          </w:tcPr>
          <w:p w14:paraId="2F2CC197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TU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0B8A21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BF10BE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bottom"/>
            <w:hideMark/>
          </w:tcPr>
          <w:p w14:paraId="58F2336C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TU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EAB8D60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404040"/>
            <w:noWrap/>
            <w:vAlign w:val="bottom"/>
            <w:hideMark/>
          </w:tcPr>
          <w:p w14:paraId="765B7F3A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TU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2F2CCEBB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CL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039CBF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A129CC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7FCD4BDA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color w:val="FFFFFF"/>
                <w:sz w:val="16"/>
                <w:szCs w:val="16"/>
              </w:rPr>
              <w:t>CL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E3D4BF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656241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771A4C" w14:textId="77777777" w:rsidR="00A260FC" w:rsidRPr="00270E47" w:rsidRDefault="00A260FC" w:rsidP="008609A3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CH</w:t>
            </w:r>
          </w:p>
        </w:tc>
      </w:tr>
      <w:tr w:rsidR="00A260FC" w:rsidRPr="00270E47" w14:paraId="13B5A5A6" w14:textId="77777777" w:rsidTr="008609A3">
        <w:trPr>
          <w:trHeight w:val="20"/>
        </w:trPr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DAD0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400A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993C8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7315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C3CE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95E8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B6CF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0A529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CF6C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404C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97534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23D55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7BFD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88741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9C01F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C5AAE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F6A86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6820D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811BB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CE0B7" w14:textId="77777777" w:rsidR="00A260FC" w:rsidRPr="00270E47" w:rsidRDefault="00A260FC" w:rsidP="008609A3">
            <w:pPr>
              <w:spacing w:before="0" w:after="0"/>
              <w:rPr>
                <w:rFonts w:ascii="Arial" w:eastAsia="Times New Roman" w:hAnsi="Arial" w:cs="Arial"/>
                <w:sz w:val="16"/>
                <w:szCs w:val="16"/>
              </w:rPr>
            </w:pPr>
            <w:r w:rsidRPr="00270E4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3E35247E" w14:textId="7FAA029F" w:rsidR="006F51B1" w:rsidRDefault="006F51B1">
      <w:pPr>
        <w:spacing w:before="0" w:after="200" w:line="276" w:lineRule="auto"/>
      </w:pPr>
      <w:r>
        <w:br w:type="page"/>
      </w:r>
    </w:p>
    <w:p w14:paraId="2C0B17CA" w14:textId="2017CCC8" w:rsidR="006F51B1" w:rsidRDefault="006F51B1" w:rsidP="000A5678">
      <w:pPr>
        <w:contextualSpacing/>
        <w:jc w:val="both"/>
      </w:pPr>
      <w:proofErr w:type="gramStart"/>
      <w:r w:rsidRPr="006F51B1">
        <w:lastRenderedPageBreak/>
        <w:t>Abundance of herbivorous waterfowl species in 16 ponds in the period 2008-2010.</w:t>
      </w:r>
      <w:proofErr w:type="gramEnd"/>
      <w:r w:rsidRPr="006F51B1">
        <w:t xml:space="preserve"> Values represent the maximal simultaneously observed bird numbers within a given period.</w:t>
      </w:r>
    </w:p>
    <w:p w14:paraId="409C768D" w14:textId="5082BAA6" w:rsidR="006F51B1" w:rsidRDefault="006F51B1">
      <w:pPr>
        <w:spacing w:before="0" w:after="200" w:line="276" w:lineRule="auto"/>
      </w:pPr>
      <w:r w:rsidRPr="00C50886">
        <w:rPr>
          <w:noProof/>
        </w:rPr>
        <w:drawing>
          <wp:inline distT="0" distB="0" distL="0" distR="0" wp14:anchorId="423F45A0" wp14:editId="3945E266">
            <wp:extent cx="8613140" cy="5028637"/>
            <wp:effectExtent l="0" t="0" r="0" b="635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50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D4B7" w14:textId="77777777" w:rsidR="006F51B1" w:rsidRDefault="006F51B1">
      <w:pPr>
        <w:spacing w:before="0" w:after="200" w:line="276" w:lineRule="auto"/>
      </w:pPr>
    </w:p>
    <w:p w14:paraId="48F953FC" w14:textId="77777777" w:rsidR="006F51B1" w:rsidRDefault="006F51B1">
      <w:pPr>
        <w:spacing w:before="0" w:after="200" w:line="276" w:lineRule="auto"/>
      </w:pPr>
    </w:p>
    <w:p w14:paraId="17C5C3A0" w14:textId="77777777" w:rsidR="006F51B1" w:rsidRDefault="006F51B1">
      <w:pPr>
        <w:spacing w:before="0" w:after="200" w:line="276" w:lineRule="auto"/>
        <w:sectPr w:rsidR="006F51B1" w:rsidSect="00A260FC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16DFBEFE" w14:textId="6F7D3695" w:rsidR="00BA13FD" w:rsidRDefault="00BA13FD">
      <w:pPr>
        <w:spacing w:before="0" w:after="200" w:line="276" w:lineRule="auto"/>
      </w:pPr>
    </w:p>
    <w:p w14:paraId="790A7ED5" w14:textId="32D9ED88" w:rsidR="00BA13FD" w:rsidRDefault="00BA13FD" w:rsidP="00BA13FD">
      <w:pPr>
        <w:contextualSpacing/>
      </w:pPr>
      <w:proofErr w:type="gramStart"/>
      <w:r w:rsidRPr="00D44FB7">
        <w:t>RDA summary results for first four axes of the ordination of macrophyte communities in function of environmental variables.</w:t>
      </w:r>
      <w:proofErr w:type="gramEnd"/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3880"/>
        <w:gridCol w:w="860"/>
        <w:gridCol w:w="860"/>
        <w:gridCol w:w="860"/>
        <w:gridCol w:w="860"/>
        <w:gridCol w:w="1620"/>
      </w:tblGrid>
      <w:tr w:rsidR="00BA13FD" w:rsidRPr="00FD1426" w14:paraId="5634A0BA" w14:textId="77777777" w:rsidTr="00BA13FD">
        <w:trPr>
          <w:trHeight w:val="300"/>
        </w:trPr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097BC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Axes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9BF91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70753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0D97C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45E30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9E1FBF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Total variance</w:t>
            </w:r>
          </w:p>
        </w:tc>
      </w:tr>
      <w:tr w:rsidR="00BA13FD" w:rsidRPr="00FD1426" w14:paraId="012CED97" w14:textId="77777777" w:rsidTr="00BA13FD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DE35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5A89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3E51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8FB4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C3E8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7B1D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  <w:tr w:rsidR="00BA13FD" w:rsidRPr="00FD1426" w14:paraId="16C27822" w14:textId="77777777" w:rsidTr="00BA13FD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7C9E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Eigenvalues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8D2C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0.243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92D0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0.135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EBC6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0.067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E196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0.061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00C7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1</w:t>
            </w:r>
          </w:p>
        </w:tc>
      </w:tr>
      <w:tr w:rsidR="00BA13FD" w:rsidRPr="00FD1426" w14:paraId="3E298B63" w14:textId="77777777" w:rsidTr="00BA13FD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7FC7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Species-environment correlations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C8F4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0.858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F7BA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0.924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9886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0.768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337B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0.867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D79E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  <w:tr w:rsidR="00BA13FD" w:rsidRPr="00FD1426" w14:paraId="423E49DD" w14:textId="77777777" w:rsidTr="00BA13FD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1746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Cumulative percentage variance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CF1E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80F3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B5F4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3D02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8118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  <w:tr w:rsidR="00BA13FD" w:rsidRPr="00FD1426" w14:paraId="69783EB8" w14:textId="77777777" w:rsidTr="00BA13FD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7C73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 xml:space="preserve">    </w:t>
            </w:r>
            <w:proofErr w:type="gramStart"/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of</w:t>
            </w:r>
            <w:proofErr w:type="gramEnd"/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 xml:space="preserve"> species data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2776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24.3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B1FC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37.8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DB66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44.5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C380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50.6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F1A0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  <w:tr w:rsidR="00BA13FD" w:rsidRPr="00FD1426" w14:paraId="3240A8CF" w14:textId="77777777" w:rsidTr="00BA13FD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1081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 xml:space="preserve">    </w:t>
            </w:r>
            <w:proofErr w:type="gramStart"/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of</w:t>
            </w:r>
            <w:proofErr w:type="gramEnd"/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 xml:space="preserve"> species-environment relation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01C6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37.3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EBC3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58.1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61B9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68.4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AD6E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77.7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29C8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  <w:tr w:rsidR="00BA13FD" w:rsidRPr="00FD1426" w14:paraId="16FFDE44" w14:textId="77777777" w:rsidTr="00BA13FD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EE27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5006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A16B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31EE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49CE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5593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  <w:tr w:rsidR="00BA13FD" w:rsidRPr="00FD1426" w14:paraId="5E23F017" w14:textId="77777777" w:rsidTr="00BA13FD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A5E6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Sum of all eigenvalues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6888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0C89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C999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C6A8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C6DE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1</w:t>
            </w:r>
          </w:p>
        </w:tc>
      </w:tr>
      <w:tr w:rsidR="00BA13FD" w:rsidRPr="00FD1426" w14:paraId="560AC4CD" w14:textId="77777777" w:rsidTr="00BA13FD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E7A19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Sum of all canonical eigenvalues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EDF75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F6532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9F2E6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84331" w14:textId="77777777" w:rsidR="00BA13FD" w:rsidRPr="00FD1426" w:rsidRDefault="00BA13FD" w:rsidP="00BA13FD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655EB" w14:textId="77777777" w:rsidR="00BA13FD" w:rsidRPr="00FD1426" w:rsidRDefault="00BA13FD" w:rsidP="00BA13FD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D1426">
              <w:rPr>
                <w:rFonts w:ascii="Arial" w:eastAsia="Times New Roman" w:hAnsi="Arial" w:cs="Arial"/>
                <w:color w:val="000000"/>
                <w:szCs w:val="24"/>
              </w:rPr>
              <w:t>0.651</w:t>
            </w:r>
          </w:p>
        </w:tc>
      </w:tr>
    </w:tbl>
    <w:p w14:paraId="762CE1A8" w14:textId="77777777" w:rsidR="00BA13FD" w:rsidRDefault="00BA13FD" w:rsidP="00BA13FD">
      <w:pPr>
        <w:contextualSpacing/>
      </w:pPr>
    </w:p>
    <w:p w14:paraId="5E7D1F88" w14:textId="77777777" w:rsidR="00A260FC" w:rsidRPr="001549D3" w:rsidRDefault="00A260FC" w:rsidP="00654E8F">
      <w:pPr>
        <w:spacing w:before="240"/>
      </w:pPr>
    </w:p>
    <w:sectPr w:rsidR="00A260FC" w:rsidRPr="001549D3" w:rsidSect="00BA13F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97E49B" w14:textId="77777777" w:rsidR="003515E2" w:rsidRDefault="003515E2" w:rsidP="00117666">
      <w:pPr>
        <w:spacing w:after="0"/>
      </w:pPr>
      <w:r>
        <w:separator/>
      </w:r>
    </w:p>
  </w:endnote>
  <w:endnote w:type="continuationSeparator" w:id="0">
    <w:p w14:paraId="03741A39" w14:textId="77777777" w:rsidR="003515E2" w:rsidRDefault="003515E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DFCED" w14:textId="77777777" w:rsidR="003515E2" w:rsidRPr="00577C4C" w:rsidRDefault="003515E2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9450EE" wp14:editId="7DF1880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56900A" w14:textId="77777777" w:rsidR="003515E2" w:rsidRPr="00577C4C" w:rsidRDefault="003515E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D56900A" w14:textId="77777777" w:rsidR="00636703" w:rsidRPr="00577C4C" w:rsidRDefault="0063670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5413E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23B0D" w14:textId="77777777" w:rsidR="003515E2" w:rsidRPr="00577C4C" w:rsidRDefault="003515E2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5FBB4DB" wp14:editId="1456006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C6D926" w14:textId="77777777" w:rsidR="003515E2" w:rsidRPr="00577C4C" w:rsidRDefault="003515E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31C6D926" w14:textId="77777777" w:rsidR="00636703" w:rsidRPr="00577C4C" w:rsidRDefault="0063670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5413E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2F43E" w14:textId="77777777" w:rsidR="003515E2" w:rsidRDefault="003515E2" w:rsidP="00117666">
      <w:pPr>
        <w:spacing w:after="0"/>
      </w:pPr>
      <w:r>
        <w:separator/>
      </w:r>
    </w:p>
  </w:footnote>
  <w:footnote w:type="continuationSeparator" w:id="0">
    <w:p w14:paraId="35248353" w14:textId="77777777" w:rsidR="003515E2" w:rsidRDefault="003515E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2BD39" w14:textId="77777777" w:rsidR="003515E2" w:rsidRPr="009151AA" w:rsidRDefault="003515E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9589C" w14:textId="77777777" w:rsidR="003515E2" w:rsidRDefault="003515E2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425AA798" wp14:editId="2ADC37D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EC"/>
    <w:rsid w:val="0001436A"/>
    <w:rsid w:val="00034304"/>
    <w:rsid w:val="00035434"/>
    <w:rsid w:val="00052A14"/>
    <w:rsid w:val="00077D53"/>
    <w:rsid w:val="000A5678"/>
    <w:rsid w:val="00105FD9"/>
    <w:rsid w:val="00117666"/>
    <w:rsid w:val="001549D3"/>
    <w:rsid w:val="00160065"/>
    <w:rsid w:val="00177D84"/>
    <w:rsid w:val="001C7823"/>
    <w:rsid w:val="00267D18"/>
    <w:rsid w:val="002868E2"/>
    <w:rsid w:val="002869C3"/>
    <w:rsid w:val="00292462"/>
    <w:rsid w:val="002936E4"/>
    <w:rsid w:val="002B4A57"/>
    <w:rsid w:val="002C74CA"/>
    <w:rsid w:val="002E21B0"/>
    <w:rsid w:val="003515E2"/>
    <w:rsid w:val="003544FB"/>
    <w:rsid w:val="00392A01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6703"/>
    <w:rsid w:val="006375C7"/>
    <w:rsid w:val="00654E8F"/>
    <w:rsid w:val="00660D05"/>
    <w:rsid w:val="006820B1"/>
    <w:rsid w:val="006B7D14"/>
    <w:rsid w:val="006F51B1"/>
    <w:rsid w:val="00701727"/>
    <w:rsid w:val="0070566C"/>
    <w:rsid w:val="00714C50"/>
    <w:rsid w:val="00725A7D"/>
    <w:rsid w:val="007319E9"/>
    <w:rsid w:val="007501BE"/>
    <w:rsid w:val="007907BC"/>
    <w:rsid w:val="00790BB3"/>
    <w:rsid w:val="007C206C"/>
    <w:rsid w:val="008024EC"/>
    <w:rsid w:val="00817DD6"/>
    <w:rsid w:val="008609A3"/>
    <w:rsid w:val="00885156"/>
    <w:rsid w:val="009151AA"/>
    <w:rsid w:val="0093429D"/>
    <w:rsid w:val="00943573"/>
    <w:rsid w:val="00970F7D"/>
    <w:rsid w:val="00994A3D"/>
    <w:rsid w:val="009C2B12"/>
    <w:rsid w:val="00A174D9"/>
    <w:rsid w:val="00A260FC"/>
    <w:rsid w:val="00AB6715"/>
    <w:rsid w:val="00B1671E"/>
    <w:rsid w:val="00B25EB8"/>
    <w:rsid w:val="00B37F4D"/>
    <w:rsid w:val="00BA13FD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5413E"/>
    <w:rsid w:val="00E64E17"/>
    <w:rsid w:val="00E866C9"/>
    <w:rsid w:val="00EA3D3C"/>
    <w:rsid w:val="00F46900"/>
    <w:rsid w:val="00F61D89"/>
    <w:rsid w:val="00F9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72AA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image" Target="media/image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ijn:Documents:VUB%20(iMac):Artikel%20Propagulen%202009-2010:Indienen%20Frontiers%20in%20Plant%20Science:Frontiers_Word_Templates: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454961E99A644A739F60537DA97E1" ma:contentTypeVersion="7" ma:contentTypeDescription="Create a new document." ma:contentTypeScope="" ma:versionID="287d2a26b24b7e7a04e432b1ea7072d6">
  <xsd:schema xmlns:xsd="http://www.w3.org/2001/XMLSchema" xmlns:p="http://schemas.microsoft.com/office/2006/metadata/properties" xmlns:ns2="72ebb731-885f-483d-8e10-7ca34534cc24" targetNamespace="http://schemas.microsoft.com/office/2006/metadata/properties" ma:root="true" ma:fieldsID="8a22b7cba3e0bfaef8fa06c6f3f5df97" ns2:_="">
    <xsd:import namespace="72ebb731-885f-483d-8e10-7ca34534cc24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2ebb731-885f-483d-8e10-7ca34534cc24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ocumentId xmlns="72ebb731-885f-483d-8e10-7ca34534cc24">Table 1.DOCX</DocumentId>
    <IsDeleted xmlns="72ebb731-885f-483d-8e10-7ca34534cc24">false</IsDeleted>
    <FileFormat xmlns="72ebb731-885f-483d-8e10-7ca34534cc24">DOCX</FileFormat>
    <StageName xmlns="72ebb731-885f-483d-8e10-7ca34534cc24" xsi:nil="true"/>
    <DocumentType xmlns="72ebb731-885f-483d-8e10-7ca34534cc24">Table</DocumentType>
    <TitleName xmlns="72ebb731-885f-483d-8e10-7ca34534cc24">Table 1.DOCX</TitleName>
    <Checked_x0020_Out_x0020_To xmlns="72ebb731-885f-483d-8e10-7ca34534cc24">
      <UserInfo>
        <DisplayName/>
        <AccountId xsi:nil="true"/>
        <AccountType/>
      </UserInfo>
    </Checked_x0020_Out_x0020_T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53855C5-E91E-4D39-A852-425D8660F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ebb731-885f-483d-8e10-7ca34534cc2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488058E-83AB-4857-ADE8-568FCCBB18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DF161-909B-4CFD-9F2E-75C794F96738}">
  <ds:schemaRefs>
    <ds:schemaRef ds:uri="http://schemas.microsoft.com/office/2006/metadata/properties"/>
    <ds:schemaRef ds:uri="72ebb731-885f-483d-8e10-7ca34534cc24"/>
  </ds:schemaRefs>
</ds:datastoreItem>
</file>

<file path=customXml/itemProps4.xml><?xml version="1.0" encoding="utf-8"?>
<ds:datastoreItem xmlns:ds="http://schemas.openxmlformats.org/officeDocument/2006/customXml" ds:itemID="{BC74336E-B004-AF42-A74D-2CFA09AE5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1151</Words>
  <Characters>6563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Stijn</dc:creator>
  <cp:lastModifiedBy>Stijn</cp:lastModifiedBy>
  <cp:revision>2</cp:revision>
  <cp:lastPrinted>2013-10-03T12:51:00Z</cp:lastPrinted>
  <dcterms:created xsi:type="dcterms:W3CDTF">2018-10-01T22:26:00Z</dcterms:created>
  <dcterms:modified xsi:type="dcterms:W3CDTF">2018-10-01T22:26:00Z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0x0101008CD454961E99A644A739F60537DA97E1</vt:lpwstr>
  </property>
</Properties>
</file>